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A9D" w:rsidRDefault="00433A9D" w:rsidP="00573854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8" o:spid="_x0000_s1026" type="#_x0000_t202" style="position:absolute;margin-left:355.05pt;margin-top:45.2pt;width:211.9pt;height:101.8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433A9D" w:rsidRDefault="00433A9D" w:rsidP="00F96A8A">
                  <w:pPr>
                    <w:suppressAutoHyphens/>
                  </w:pPr>
                  <w:r>
                    <w:t>Врип главы муниципального округа- главы администрации Александровского муниципального округа</w:t>
                  </w:r>
                </w:p>
                <w:p w:rsidR="00433A9D" w:rsidRPr="006B7FAC" w:rsidRDefault="00433A9D" w:rsidP="00F96A8A">
                  <w:pPr>
                    <w:suppressAutoHyphens/>
                  </w:pPr>
                  <w:r>
                    <w:t>Половниковой Н.В.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433A9D" w:rsidRPr="001A2849" w:rsidRDefault="00433A9D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433A9D" w:rsidRPr="001A2849" w:rsidRDefault="00433A9D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6" o:spid="_x0000_s1029" type="#_x0000_t202" style="position:absolute;margin-left:94.05pt;margin-top:198.15pt;width:62.3pt;height:18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433A9D" w:rsidRPr="00F919B8" w:rsidRDefault="00433A9D" w:rsidP="008E0D0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30" type="#_x0000_t202" style="position:absolute;margin-left:85.05pt;margin-top:774.25pt;width:266.45pt;height:29.5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433A9D" w:rsidRDefault="00433A9D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433A9D" w:rsidRDefault="00433A9D" w:rsidP="009262BD">
      <w:pPr>
        <w:jc w:val="center"/>
      </w:pPr>
    </w:p>
    <w:p w:rsidR="00433A9D" w:rsidRDefault="00433A9D" w:rsidP="009262BD">
      <w:pPr>
        <w:jc w:val="center"/>
      </w:pPr>
    </w:p>
    <w:p w:rsidR="00433A9D" w:rsidRDefault="00433A9D" w:rsidP="009262BD">
      <w:pPr>
        <w:jc w:val="center"/>
      </w:pPr>
    </w:p>
    <w:p w:rsidR="00433A9D" w:rsidRDefault="00433A9D" w:rsidP="009262BD">
      <w:pPr>
        <w:jc w:val="center"/>
      </w:pPr>
    </w:p>
    <w:p w:rsidR="00433A9D" w:rsidRDefault="00433A9D" w:rsidP="009262BD">
      <w:pPr>
        <w:jc w:val="center"/>
      </w:pPr>
    </w:p>
    <w:p w:rsidR="00433A9D" w:rsidRDefault="00433A9D" w:rsidP="00573854">
      <w:pPr>
        <w:suppressAutoHyphens/>
        <w:jc w:val="both"/>
      </w:pPr>
    </w:p>
    <w:p w:rsidR="00433A9D" w:rsidRDefault="00433A9D" w:rsidP="00573854">
      <w:pPr>
        <w:suppressAutoHyphens/>
        <w:jc w:val="center"/>
      </w:pPr>
      <w:r>
        <w:t>Служебная записка.</w:t>
      </w:r>
    </w:p>
    <w:p w:rsidR="00433A9D" w:rsidRDefault="00433A9D" w:rsidP="00573854">
      <w:pPr>
        <w:suppressAutoHyphens/>
        <w:jc w:val="both"/>
      </w:pPr>
    </w:p>
    <w:p w:rsidR="00433A9D" w:rsidRDefault="00433A9D" w:rsidP="00573854">
      <w:pPr>
        <w:suppressAutoHyphens/>
        <w:jc w:val="center"/>
      </w:pPr>
      <w:r w:rsidRPr="00F139CC">
        <w:t>Уважаем</w:t>
      </w:r>
      <w:r>
        <w:t>ая Наталья Вячеславовна</w:t>
      </w:r>
      <w:r w:rsidRPr="00F139CC">
        <w:t>!</w:t>
      </w:r>
    </w:p>
    <w:p w:rsidR="00433A9D" w:rsidRPr="00F139CC" w:rsidRDefault="00433A9D" w:rsidP="00573854">
      <w:pPr>
        <w:suppressAutoHyphens/>
        <w:jc w:val="both"/>
      </w:pPr>
    </w:p>
    <w:p w:rsidR="00433A9D" w:rsidRDefault="00433A9D" w:rsidP="00380F1C">
      <w:pPr>
        <w:suppressAutoHyphens/>
      </w:pPr>
      <w:r>
        <w:t xml:space="preserve">         В связи с окончанием проведения общественных обсуждений  прошу разместить на сайте от 24.04.2026  «Заключение о результатах общественных обсуждений по ПМТ КК 59:02:0902086» в разделе Муниципальное имущество-Градостроительство- Публичные или общественные слушания, обсуждения  информацию следующего содержания: </w:t>
      </w:r>
    </w:p>
    <w:p w:rsidR="00433A9D" w:rsidRDefault="00433A9D" w:rsidP="00380F1C">
      <w:pPr>
        <w:suppressAutoHyphens/>
      </w:pPr>
    </w:p>
    <w:p w:rsidR="00433A9D" w:rsidRDefault="00433A9D" w:rsidP="00380F1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ЗАКЛЮЧЕНИЕ  </w:t>
      </w:r>
    </w:p>
    <w:p w:rsidR="00433A9D" w:rsidRDefault="00433A9D" w:rsidP="00380F1C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общественных обсуждений </w:t>
      </w:r>
    </w:p>
    <w:p w:rsidR="00433A9D" w:rsidRDefault="00433A9D" w:rsidP="00380F1C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33A9D" w:rsidRDefault="00433A9D" w:rsidP="00380F1C">
      <w:pPr>
        <w:pStyle w:val="ListParagraph"/>
        <w:spacing w:line="280" w:lineRule="exact"/>
        <w:ind w:left="0"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ходе  общественных  обсуждений   по </w:t>
      </w:r>
      <w:r>
        <w:rPr>
          <w:szCs w:val="28"/>
        </w:rPr>
        <w:t xml:space="preserve">проекту межевания территории «Проект межевания территории кадастрового квартала 59:02:0902086 в р.п. Яйва Александровского муниципального округа Пермского края» на основании протокола </w:t>
      </w:r>
      <w:r>
        <w:rPr>
          <w:color w:val="000000"/>
          <w:szCs w:val="28"/>
        </w:rPr>
        <w:t xml:space="preserve">   общественных обсуждений  от 22 апреля  </w:t>
      </w:r>
      <w:smartTag w:uri="urn:schemas-microsoft-com:office:smarttags" w:element="metricconverter">
        <w:smartTagPr>
          <w:attr w:name="ProductID" w:val="2026 г"/>
        </w:smartTagPr>
        <w:r>
          <w:rPr>
            <w:color w:val="000000"/>
            <w:szCs w:val="28"/>
          </w:rPr>
          <w:t>2026 г</w:t>
        </w:r>
      </w:smartTag>
      <w:r>
        <w:rPr>
          <w:color w:val="000000"/>
          <w:szCs w:val="28"/>
        </w:rPr>
        <w:t>. приняло участие</w:t>
      </w:r>
      <w:r>
        <w:rPr>
          <w:i/>
          <w:color w:val="000000"/>
          <w:szCs w:val="28"/>
        </w:rPr>
        <w:t xml:space="preserve">: </w:t>
      </w:r>
      <w:r>
        <w:rPr>
          <w:i/>
          <w:color w:val="FF0000"/>
          <w:szCs w:val="28"/>
        </w:rPr>
        <w:t xml:space="preserve">  </w:t>
      </w:r>
      <w:r>
        <w:rPr>
          <w:i/>
          <w:szCs w:val="28"/>
        </w:rPr>
        <w:t>0 человек</w:t>
      </w:r>
      <w:r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 w:rsidR="00433A9D" w:rsidRDefault="00433A9D" w:rsidP="00380F1C">
      <w:pPr>
        <w:suppressAutoHyphens/>
        <w:spacing w:line="280" w:lineRule="exact"/>
        <w:rPr>
          <w:color w:val="000000"/>
          <w:szCs w:val="28"/>
        </w:rPr>
      </w:pPr>
    </w:p>
    <w:p w:rsidR="00433A9D" w:rsidRDefault="00433A9D" w:rsidP="00380F1C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общественных обсуждений  внесены следующие предложения и замечания: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замечания и предложения не поступали.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433A9D" w:rsidRDefault="00433A9D" w:rsidP="00380F1C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Выводы и рекомендации по проведению общественных обсуждений :   Процедура проведения  общественных  обсуждений  по</w:t>
      </w:r>
      <w:r>
        <w:rPr>
          <w:rFonts w:ascii="Times New Roman" w:hAnsi="Times New Roman" w:cs="Times New Roman"/>
          <w:sz w:val="28"/>
          <w:szCs w:val="28"/>
        </w:rPr>
        <w:t xml:space="preserve"> проекту «Проект межевания территории кадастрового квартала 59:02:0902086 в р.п. Яйва Александровского муниципального округа Пермского края»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color w:val="000000"/>
            <w:sz w:val="28"/>
            <w:szCs w:val="28"/>
          </w:rPr>
          <w:t>2020 г</w:t>
        </w:r>
      </w:smartTag>
      <w:r>
        <w:rPr>
          <w:rFonts w:ascii="Times New Roman" w:hAnsi="Times New Roman" w:cs="Times New Roman"/>
          <w:color w:val="000000"/>
          <w:sz w:val="28"/>
          <w:szCs w:val="28"/>
        </w:rPr>
        <w:t xml:space="preserve">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кадастрового квартала 59:02:0902086». </w:t>
      </w:r>
    </w:p>
    <w:p w:rsidR="00433A9D" w:rsidRDefault="00433A9D" w:rsidP="00380F1C">
      <w:pPr>
        <w:pStyle w:val="ListParagraph"/>
        <w:spacing w:line="280" w:lineRule="exact"/>
        <w:ind w:left="0"/>
        <w:jc w:val="both"/>
        <w:rPr>
          <w:i/>
          <w:szCs w:val="28"/>
        </w:rPr>
      </w:pPr>
    </w:p>
    <w:p w:rsidR="00433A9D" w:rsidRDefault="00433A9D" w:rsidP="00380F1C">
      <w:pPr>
        <w:pStyle w:val="ListParagraph"/>
        <w:spacing w:line="280" w:lineRule="exact"/>
        <w:ind w:left="0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 w:rsidR="00433A9D" w:rsidRPr="008339E4" w:rsidRDefault="00433A9D" w:rsidP="00573854">
      <w:pPr>
        <w:suppressAutoHyphens/>
        <w:ind w:firstLine="709"/>
        <w:jc w:val="both"/>
        <w:rPr>
          <w:szCs w:val="28"/>
        </w:rPr>
      </w:pPr>
    </w:p>
    <w:p w:rsidR="00433A9D" w:rsidRPr="008339E4" w:rsidRDefault="00433A9D" w:rsidP="009262BD">
      <w:pPr>
        <w:pStyle w:val="Signature"/>
        <w:rPr>
          <w:szCs w:val="28"/>
        </w:rPr>
      </w:pPr>
      <w:r w:rsidRPr="008339E4">
        <w:rPr>
          <w:szCs w:val="28"/>
        </w:rPr>
        <w:t>Консультант отдела градостроительства</w:t>
      </w:r>
      <w:r w:rsidRPr="008339E4">
        <w:rPr>
          <w:szCs w:val="28"/>
        </w:rPr>
        <w:tab/>
        <w:t xml:space="preserve">                                   Н.В. Назарова </w:t>
      </w:r>
    </w:p>
    <w:p w:rsidR="00433A9D" w:rsidRDefault="00433A9D">
      <w:pPr>
        <w:rPr>
          <w:b/>
        </w:rPr>
      </w:pPr>
    </w:p>
    <w:p w:rsidR="00433A9D" w:rsidRPr="009262BD" w:rsidRDefault="00433A9D">
      <w:pPr>
        <w:rPr>
          <w:b/>
        </w:rPr>
      </w:pPr>
    </w:p>
    <w:sectPr w:rsidR="00433A9D" w:rsidRPr="009262BD" w:rsidSect="00863D56">
      <w:headerReference w:type="even" r:id="rId6"/>
      <w:footerReference w:type="default" r:id="rId7"/>
      <w:type w:val="continuous"/>
      <w:pgSz w:w="11907" w:h="16840" w:code="9"/>
      <w:pgMar w:top="851" w:right="851" w:bottom="0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A9D" w:rsidRDefault="00433A9D">
      <w:r>
        <w:separator/>
      </w:r>
    </w:p>
  </w:endnote>
  <w:endnote w:type="continuationSeparator" w:id="1">
    <w:p w:rsidR="00433A9D" w:rsidRDefault="00433A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9D" w:rsidRDefault="00433A9D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A9D" w:rsidRDefault="00433A9D">
      <w:r>
        <w:separator/>
      </w:r>
    </w:p>
  </w:footnote>
  <w:footnote w:type="continuationSeparator" w:id="1">
    <w:p w:rsidR="00433A9D" w:rsidRDefault="00433A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9D" w:rsidRDefault="00433A9D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3A9D" w:rsidRDefault="00433A9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01564"/>
    <w:rsid w:val="000107D0"/>
    <w:rsid w:val="00020FFD"/>
    <w:rsid w:val="00031EB5"/>
    <w:rsid w:val="000320E4"/>
    <w:rsid w:val="000334C9"/>
    <w:rsid w:val="00050064"/>
    <w:rsid w:val="0007358C"/>
    <w:rsid w:val="000A1018"/>
    <w:rsid w:val="000A1249"/>
    <w:rsid w:val="000C2420"/>
    <w:rsid w:val="000E0E9D"/>
    <w:rsid w:val="000E1AFA"/>
    <w:rsid w:val="00106F0D"/>
    <w:rsid w:val="00110EA2"/>
    <w:rsid w:val="00116D93"/>
    <w:rsid w:val="00136C19"/>
    <w:rsid w:val="00144E20"/>
    <w:rsid w:val="001450B8"/>
    <w:rsid w:val="00153DF0"/>
    <w:rsid w:val="00154178"/>
    <w:rsid w:val="001617A8"/>
    <w:rsid w:val="00163E5E"/>
    <w:rsid w:val="001660E2"/>
    <w:rsid w:val="001770E2"/>
    <w:rsid w:val="0018196A"/>
    <w:rsid w:val="001861CE"/>
    <w:rsid w:val="00191FB7"/>
    <w:rsid w:val="001A27A6"/>
    <w:rsid w:val="001A2849"/>
    <w:rsid w:val="001C38CD"/>
    <w:rsid w:val="001D1569"/>
    <w:rsid w:val="001D30F1"/>
    <w:rsid w:val="001D7BC0"/>
    <w:rsid w:val="001F417C"/>
    <w:rsid w:val="002044D4"/>
    <w:rsid w:val="00217054"/>
    <w:rsid w:val="00223853"/>
    <w:rsid w:val="00223CC8"/>
    <w:rsid w:val="00246041"/>
    <w:rsid w:val="00247C93"/>
    <w:rsid w:val="00264DCC"/>
    <w:rsid w:val="002719AC"/>
    <w:rsid w:val="0028108D"/>
    <w:rsid w:val="0028655A"/>
    <w:rsid w:val="00290178"/>
    <w:rsid w:val="00292A44"/>
    <w:rsid w:val="002A1714"/>
    <w:rsid w:val="002A207C"/>
    <w:rsid w:val="002B7A15"/>
    <w:rsid w:val="002E0EAA"/>
    <w:rsid w:val="002E6523"/>
    <w:rsid w:val="003379E8"/>
    <w:rsid w:val="0035360C"/>
    <w:rsid w:val="00353DEB"/>
    <w:rsid w:val="00355C1F"/>
    <w:rsid w:val="00356A82"/>
    <w:rsid w:val="00373CE6"/>
    <w:rsid w:val="003805BC"/>
    <w:rsid w:val="003807C0"/>
    <w:rsid w:val="00380F1C"/>
    <w:rsid w:val="003B72A1"/>
    <w:rsid w:val="003D3930"/>
    <w:rsid w:val="003D4537"/>
    <w:rsid w:val="003D7287"/>
    <w:rsid w:val="003E5046"/>
    <w:rsid w:val="003E655C"/>
    <w:rsid w:val="004013F1"/>
    <w:rsid w:val="00404C6A"/>
    <w:rsid w:val="00407B4C"/>
    <w:rsid w:val="0041009F"/>
    <w:rsid w:val="00427D5F"/>
    <w:rsid w:val="00433A9D"/>
    <w:rsid w:val="004432A0"/>
    <w:rsid w:val="004448E6"/>
    <w:rsid w:val="004518C0"/>
    <w:rsid w:val="00461B0E"/>
    <w:rsid w:val="00466FBB"/>
    <w:rsid w:val="00467FCF"/>
    <w:rsid w:val="00482187"/>
    <w:rsid w:val="004863A0"/>
    <w:rsid w:val="004A5FFD"/>
    <w:rsid w:val="004F136E"/>
    <w:rsid w:val="004F362E"/>
    <w:rsid w:val="004F68BF"/>
    <w:rsid w:val="00512753"/>
    <w:rsid w:val="005135D1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73854"/>
    <w:rsid w:val="005838D3"/>
    <w:rsid w:val="005D5232"/>
    <w:rsid w:val="005F6746"/>
    <w:rsid w:val="00604ADF"/>
    <w:rsid w:val="00624665"/>
    <w:rsid w:val="006333E0"/>
    <w:rsid w:val="006436CF"/>
    <w:rsid w:val="00651DF3"/>
    <w:rsid w:val="006543D9"/>
    <w:rsid w:val="006551FA"/>
    <w:rsid w:val="006555BA"/>
    <w:rsid w:val="006647FE"/>
    <w:rsid w:val="006A2DAB"/>
    <w:rsid w:val="006B7FAC"/>
    <w:rsid w:val="006C53E3"/>
    <w:rsid w:val="006D443E"/>
    <w:rsid w:val="006E2EFF"/>
    <w:rsid w:val="007031AA"/>
    <w:rsid w:val="00706883"/>
    <w:rsid w:val="007247F2"/>
    <w:rsid w:val="00736B92"/>
    <w:rsid w:val="00751535"/>
    <w:rsid w:val="00761D5E"/>
    <w:rsid w:val="00792FCD"/>
    <w:rsid w:val="007A37E5"/>
    <w:rsid w:val="007A41F8"/>
    <w:rsid w:val="007B18C8"/>
    <w:rsid w:val="007D57CA"/>
    <w:rsid w:val="007E162E"/>
    <w:rsid w:val="007E5F58"/>
    <w:rsid w:val="007F5F8D"/>
    <w:rsid w:val="00806E01"/>
    <w:rsid w:val="0081078F"/>
    <w:rsid w:val="008339E4"/>
    <w:rsid w:val="00835D80"/>
    <w:rsid w:val="00836DDE"/>
    <w:rsid w:val="0085257A"/>
    <w:rsid w:val="00852620"/>
    <w:rsid w:val="00861BE3"/>
    <w:rsid w:val="00863D56"/>
    <w:rsid w:val="00875736"/>
    <w:rsid w:val="0089694A"/>
    <w:rsid w:val="008A300E"/>
    <w:rsid w:val="008A5090"/>
    <w:rsid w:val="008C41D1"/>
    <w:rsid w:val="008E0D07"/>
    <w:rsid w:val="008E39B6"/>
    <w:rsid w:val="008E6349"/>
    <w:rsid w:val="008F2B6D"/>
    <w:rsid w:val="008F7033"/>
    <w:rsid w:val="009004E6"/>
    <w:rsid w:val="00925E7F"/>
    <w:rsid w:val="009262BD"/>
    <w:rsid w:val="00946A6E"/>
    <w:rsid w:val="00951AED"/>
    <w:rsid w:val="0096035D"/>
    <w:rsid w:val="00960411"/>
    <w:rsid w:val="00961249"/>
    <w:rsid w:val="0097052D"/>
    <w:rsid w:val="0097284F"/>
    <w:rsid w:val="00972C07"/>
    <w:rsid w:val="00973EE1"/>
    <w:rsid w:val="00983927"/>
    <w:rsid w:val="009A0147"/>
    <w:rsid w:val="009A13B4"/>
    <w:rsid w:val="009D34A4"/>
    <w:rsid w:val="009E48FD"/>
    <w:rsid w:val="009F11C2"/>
    <w:rsid w:val="009F4860"/>
    <w:rsid w:val="00A12BDA"/>
    <w:rsid w:val="00A20CAB"/>
    <w:rsid w:val="00A23690"/>
    <w:rsid w:val="00A371FC"/>
    <w:rsid w:val="00A5727B"/>
    <w:rsid w:val="00A7019E"/>
    <w:rsid w:val="00A70B49"/>
    <w:rsid w:val="00A8221F"/>
    <w:rsid w:val="00A864E1"/>
    <w:rsid w:val="00A92BB2"/>
    <w:rsid w:val="00A95C3D"/>
    <w:rsid w:val="00AB279A"/>
    <w:rsid w:val="00AB61AD"/>
    <w:rsid w:val="00AC1470"/>
    <w:rsid w:val="00AC38F0"/>
    <w:rsid w:val="00AD64A9"/>
    <w:rsid w:val="00AE6ACE"/>
    <w:rsid w:val="00B12253"/>
    <w:rsid w:val="00B17BC1"/>
    <w:rsid w:val="00B17F20"/>
    <w:rsid w:val="00B2680B"/>
    <w:rsid w:val="00B35426"/>
    <w:rsid w:val="00B47083"/>
    <w:rsid w:val="00B65198"/>
    <w:rsid w:val="00B66C87"/>
    <w:rsid w:val="00B71531"/>
    <w:rsid w:val="00B75B25"/>
    <w:rsid w:val="00B778D8"/>
    <w:rsid w:val="00B8159D"/>
    <w:rsid w:val="00B8342D"/>
    <w:rsid w:val="00B858BA"/>
    <w:rsid w:val="00B93C96"/>
    <w:rsid w:val="00BB7CA9"/>
    <w:rsid w:val="00BE09E6"/>
    <w:rsid w:val="00BF4519"/>
    <w:rsid w:val="00C00DEB"/>
    <w:rsid w:val="00C02444"/>
    <w:rsid w:val="00C07A0C"/>
    <w:rsid w:val="00C11CD6"/>
    <w:rsid w:val="00C13D13"/>
    <w:rsid w:val="00C2279D"/>
    <w:rsid w:val="00C2403A"/>
    <w:rsid w:val="00C26C01"/>
    <w:rsid w:val="00C76321"/>
    <w:rsid w:val="00C76D98"/>
    <w:rsid w:val="00C85688"/>
    <w:rsid w:val="00C97BDE"/>
    <w:rsid w:val="00CB0CD4"/>
    <w:rsid w:val="00CC0FE8"/>
    <w:rsid w:val="00CD6393"/>
    <w:rsid w:val="00CD6F21"/>
    <w:rsid w:val="00D07779"/>
    <w:rsid w:val="00D225FA"/>
    <w:rsid w:val="00D2349D"/>
    <w:rsid w:val="00D351F4"/>
    <w:rsid w:val="00D37FCF"/>
    <w:rsid w:val="00D51DC3"/>
    <w:rsid w:val="00D549F0"/>
    <w:rsid w:val="00D64D57"/>
    <w:rsid w:val="00D658ED"/>
    <w:rsid w:val="00D66791"/>
    <w:rsid w:val="00D66E31"/>
    <w:rsid w:val="00D712A8"/>
    <w:rsid w:val="00D852E6"/>
    <w:rsid w:val="00D900D4"/>
    <w:rsid w:val="00D906AF"/>
    <w:rsid w:val="00DA24F6"/>
    <w:rsid w:val="00DB3748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959B9"/>
    <w:rsid w:val="00E96D35"/>
    <w:rsid w:val="00EB400D"/>
    <w:rsid w:val="00EC78E0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65B52"/>
    <w:rsid w:val="00F8773A"/>
    <w:rsid w:val="00F919B8"/>
    <w:rsid w:val="00F93414"/>
    <w:rsid w:val="00F96A8A"/>
    <w:rsid w:val="00F96ABC"/>
    <w:rsid w:val="00FA1D2F"/>
    <w:rsid w:val="00FB0596"/>
    <w:rsid w:val="00FB19C4"/>
    <w:rsid w:val="00FB67F3"/>
    <w:rsid w:val="00FC0FBD"/>
    <w:rsid w:val="00FC50FC"/>
    <w:rsid w:val="00FD3904"/>
    <w:rsid w:val="00FD415B"/>
    <w:rsid w:val="00FD6CF0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8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">
    <w:name w:val="Адресат"/>
    <w:basedOn w:val="Normal"/>
    <w:uiPriority w:val="99"/>
    <w:rsid w:val="007F5F8D"/>
    <w:pPr>
      <w:suppressAutoHyphens/>
      <w:spacing w:line="240" w:lineRule="exact"/>
    </w:pPr>
  </w:style>
  <w:style w:type="paragraph" w:styleId="Header">
    <w:name w:val="header"/>
    <w:basedOn w:val="Normal"/>
    <w:link w:val="HeaderChar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5F8D"/>
    <w:rPr>
      <w:rFonts w:cs="Times New Roman"/>
      <w:sz w:val="28"/>
    </w:rPr>
  </w:style>
  <w:style w:type="paragraph" w:customStyle="1" w:styleId="a0">
    <w:name w:val="Заголовок к тексту"/>
    <w:basedOn w:val="Normal"/>
    <w:next w:val="BodyText"/>
    <w:uiPriority w:val="99"/>
    <w:rsid w:val="007F5F8D"/>
    <w:pPr>
      <w:suppressAutoHyphens/>
      <w:spacing w:after="480" w:line="240" w:lineRule="exact"/>
    </w:pPr>
    <w:rPr>
      <w:b/>
    </w:rPr>
  </w:style>
  <w:style w:type="paragraph" w:styleId="BodyText">
    <w:name w:val="Body Text"/>
    <w:basedOn w:val="Normal"/>
    <w:link w:val="BodyTextChar"/>
    <w:uiPriority w:val="99"/>
    <w:rsid w:val="007F5F8D"/>
    <w:pPr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F5F8D"/>
    <w:rPr>
      <w:rFonts w:cs="Times New Roman"/>
      <w:sz w:val="28"/>
    </w:rPr>
  </w:style>
  <w:style w:type="paragraph" w:customStyle="1" w:styleId="a1">
    <w:name w:val="Исполнитель"/>
    <w:basedOn w:val="BodyText"/>
    <w:uiPriority w:val="99"/>
    <w:rsid w:val="007F5F8D"/>
    <w:pPr>
      <w:suppressAutoHyphens/>
      <w:spacing w:line="240" w:lineRule="exact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7F5F8D"/>
    <w:rPr>
      <w:rFonts w:cs="Times New Roman"/>
      <w:sz w:val="28"/>
    </w:rPr>
  </w:style>
  <w:style w:type="paragraph" w:customStyle="1" w:styleId="a2">
    <w:name w:val="Подпись на  бланке должностного лица"/>
    <w:basedOn w:val="Normal"/>
    <w:next w:val="BodyText"/>
    <w:uiPriority w:val="99"/>
    <w:rsid w:val="007F5F8D"/>
    <w:pPr>
      <w:spacing w:before="480" w:line="240" w:lineRule="exact"/>
      <w:ind w:left="7088"/>
    </w:pPr>
  </w:style>
  <w:style w:type="paragraph" w:customStyle="1" w:styleId="a3">
    <w:name w:val="Приложение"/>
    <w:basedOn w:val="BodyText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BalloonText">
    <w:name w:val="Balloon Text"/>
    <w:basedOn w:val="Normal"/>
    <w:link w:val="BalloonTextChar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a4">
    <w:name w:val="Абзац списка"/>
    <w:basedOn w:val="Normal"/>
    <w:uiPriority w:val="99"/>
    <w:rsid w:val="00F96A8A"/>
    <w:pPr>
      <w:suppressAutoHyphens/>
      <w:ind w:left="708"/>
    </w:pPr>
    <w:rPr>
      <w:lang w:eastAsia="ar-SA"/>
    </w:rPr>
  </w:style>
  <w:style w:type="paragraph" w:customStyle="1" w:styleId="ConsPlusNonformat">
    <w:name w:val="ConsPlusNonformat"/>
    <w:uiPriority w:val="99"/>
    <w:rsid w:val="001D7BC0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Pages>1</Pages>
  <Words>285</Words>
  <Characters>1627</Characters>
  <Application>Microsoft Office Outlook</Application>
  <DocSecurity>0</DocSecurity>
  <Lines>0</Lines>
  <Paragraphs>0</Paragraphs>
  <ScaleCrop>false</ScaleCrop>
  <Company>Гамма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</cp:lastModifiedBy>
  <cp:revision>2</cp:revision>
  <cp:lastPrinted>2026-04-21T11:33:00Z</cp:lastPrinted>
  <dcterms:created xsi:type="dcterms:W3CDTF">2026-04-24T06:02:00Z</dcterms:created>
  <dcterms:modified xsi:type="dcterms:W3CDTF">2026-04-24T06:02:00Z</dcterms:modified>
</cp:coreProperties>
</file>