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8A" w:rsidRDefault="00D1078A" w:rsidP="00573854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8" o:spid="_x0000_s1026" type="#_x0000_t202" style="position:absolute;margin-left:355.05pt;margin-top:45.2pt;width:211.9pt;height:101.8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D1078A" w:rsidRDefault="00D1078A" w:rsidP="00F96A8A">
                  <w:pPr>
                    <w:suppressAutoHyphens/>
                  </w:pPr>
                  <w:r>
                    <w:t>Врип главы муниципального округа- главы администрации Александровского муниципального округа</w:t>
                  </w:r>
                </w:p>
                <w:p w:rsidR="00D1078A" w:rsidRPr="006B7FAC" w:rsidRDefault="00D1078A" w:rsidP="00F96A8A">
                  <w:pPr>
                    <w:suppressAutoHyphens/>
                  </w:pPr>
                  <w:r>
                    <w:t>Половниковой Н.В.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D1078A" w:rsidRPr="001A2849" w:rsidRDefault="00D1078A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D1078A" w:rsidRPr="001A2849" w:rsidRDefault="00D1078A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29" type="#_x0000_t202" style="position:absolute;margin-left:85.05pt;margin-top:774.25pt;width:266.45pt;height:29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D1078A" w:rsidRDefault="00D1078A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D1078A" w:rsidRDefault="00D1078A" w:rsidP="009262BD">
      <w:pPr>
        <w:jc w:val="center"/>
      </w:pPr>
    </w:p>
    <w:p w:rsidR="00D1078A" w:rsidRDefault="00D1078A" w:rsidP="009262BD">
      <w:pPr>
        <w:jc w:val="center"/>
      </w:pPr>
    </w:p>
    <w:p w:rsidR="00D1078A" w:rsidRDefault="00D1078A" w:rsidP="009262BD">
      <w:pPr>
        <w:jc w:val="center"/>
      </w:pPr>
    </w:p>
    <w:p w:rsidR="00D1078A" w:rsidRDefault="00D1078A" w:rsidP="009262BD">
      <w:pPr>
        <w:jc w:val="center"/>
      </w:pPr>
    </w:p>
    <w:p w:rsidR="00D1078A" w:rsidRDefault="00D1078A" w:rsidP="009262BD">
      <w:pPr>
        <w:jc w:val="center"/>
      </w:pPr>
    </w:p>
    <w:p w:rsidR="00D1078A" w:rsidRDefault="00D1078A" w:rsidP="00573854">
      <w:pPr>
        <w:suppressAutoHyphens/>
        <w:jc w:val="both"/>
      </w:pPr>
    </w:p>
    <w:p w:rsidR="00D1078A" w:rsidRDefault="00D1078A" w:rsidP="00573854">
      <w:pPr>
        <w:suppressAutoHyphens/>
        <w:jc w:val="center"/>
      </w:pPr>
      <w:r>
        <w:t>Служебная записка.</w:t>
      </w:r>
    </w:p>
    <w:p w:rsidR="00D1078A" w:rsidRDefault="00D1078A" w:rsidP="00573854">
      <w:pPr>
        <w:suppressAutoHyphens/>
        <w:jc w:val="both"/>
      </w:pPr>
    </w:p>
    <w:p w:rsidR="00D1078A" w:rsidRDefault="00D1078A" w:rsidP="00573854">
      <w:pPr>
        <w:suppressAutoHyphens/>
        <w:jc w:val="center"/>
      </w:pPr>
      <w:r w:rsidRPr="00F139CC">
        <w:t>Уважаем</w:t>
      </w:r>
      <w:r>
        <w:t>ая Наталья Вячеславовна</w:t>
      </w:r>
      <w:r w:rsidRPr="00F139CC">
        <w:t>!</w:t>
      </w:r>
    </w:p>
    <w:p w:rsidR="00D1078A" w:rsidRDefault="00D1078A" w:rsidP="00573854">
      <w:pPr>
        <w:suppressAutoHyphens/>
        <w:jc w:val="center"/>
      </w:pPr>
    </w:p>
    <w:p w:rsidR="00D1078A" w:rsidRDefault="00D1078A" w:rsidP="007F2D3E">
      <w:pPr>
        <w:suppressAutoHyphens/>
        <w:jc w:val="both"/>
      </w:pPr>
      <w:r>
        <w:t xml:space="preserve">         </w:t>
      </w:r>
      <w:r>
        <w:tab/>
        <w:t xml:space="preserve">В связи с окончанием проведения общественных обсуждений  прошу разместить на сайте от 24.04.2026  «Заключение о результатах общественных обсуждений по ПМТ КК 59:02:0101179» в разделе Муниципальное имущество-Градостроительство- Публичные или общественные слушания, обсуждения  информацию следующего содержания: </w:t>
      </w:r>
    </w:p>
    <w:p w:rsidR="00D1078A" w:rsidRDefault="00D1078A" w:rsidP="007F2D3E">
      <w:pPr>
        <w:suppressAutoHyphens/>
        <w:jc w:val="both"/>
      </w:pPr>
    </w:p>
    <w:p w:rsidR="00D1078A" w:rsidRPr="004863A0" w:rsidRDefault="00D1078A" w:rsidP="007F2D3E">
      <w:pPr>
        <w:pStyle w:val="ConsPlusNonformat"/>
        <w:suppressAutoHyphens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D1078A" w:rsidRPr="004863A0" w:rsidRDefault="00D1078A" w:rsidP="007F2D3E">
      <w:pPr>
        <w:pStyle w:val="ConsPlusNonformat"/>
        <w:suppressAutoHyphen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color w:val="000000"/>
          <w:sz w:val="24"/>
          <w:szCs w:val="24"/>
        </w:rPr>
        <w:t>о результатах общественных обсуждений</w:t>
      </w:r>
    </w:p>
    <w:p w:rsidR="00D1078A" w:rsidRPr="00925E7F" w:rsidRDefault="00D1078A" w:rsidP="007F2D3E">
      <w:pPr>
        <w:pStyle w:val="ListParagraph"/>
        <w:spacing w:line="280" w:lineRule="exact"/>
        <w:ind w:left="0" w:firstLine="720"/>
        <w:jc w:val="both"/>
        <w:rPr>
          <w:color w:val="000000"/>
          <w:szCs w:val="28"/>
        </w:rPr>
      </w:pPr>
      <w:r w:rsidRPr="00925E7F">
        <w:rPr>
          <w:color w:val="000000"/>
          <w:szCs w:val="28"/>
        </w:rPr>
        <w:t xml:space="preserve">В ходе  общественных  обсуждений   по </w:t>
      </w:r>
      <w:r w:rsidRPr="00925E7F">
        <w:rPr>
          <w:szCs w:val="28"/>
        </w:rPr>
        <w:t>проекту межевания территории «Проект межевания территории кадастрового квартала 59:02:01011</w:t>
      </w:r>
      <w:r>
        <w:rPr>
          <w:szCs w:val="28"/>
        </w:rPr>
        <w:t>79</w:t>
      </w:r>
      <w:r w:rsidRPr="00925E7F">
        <w:rPr>
          <w:szCs w:val="28"/>
        </w:rPr>
        <w:t xml:space="preserve"> в г.Александровск Александровского муниципального округа Пермского края» на основании протокола </w:t>
      </w:r>
      <w:r w:rsidRPr="00925E7F">
        <w:rPr>
          <w:color w:val="000000"/>
          <w:szCs w:val="28"/>
        </w:rPr>
        <w:t xml:space="preserve">   общественных обсуждений  от 22 апреля  </w:t>
      </w:r>
      <w:smartTag w:uri="urn:schemas-microsoft-com:office:smarttags" w:element="metricconverter">
        <w:smartTagPr>
          <w:attr w:name="ProductID" w:val="2026 г"/>
        </w:smartTagPr>
        <w:r w:rsidRPr="00925E7F">
          <w:rPr>
            <w:color w:val="000000"/>
            <w:szCs w:val="28"/>
          </w:rPr>
          <w:t>2026 г</w:t>
        </w:r>
      </w:smartTag>
      <w:r w:rsidRPr="00925E7F">
        <w:rPr>
          <w:color w:val="000000"/>
          <w:szCs w:val="28"/>
        </w:rPr>
        <w:t>. приняло участие</w:t>
      </w:r>
      <w:r w:rsidRPr="00925E7F">
        <w:rPr>
          <w:i/>
          <w:color w:val="000000"/>
          <w:szCs w:val="28"/>
        </w:rPr>
        <w:t xml:space="preserve">: </w:t>
      </w:r>
      <w:r w:rsidRPr="00925E7F">
        <w:rPr>
          <w:i/>
          <w:color w:val="FF0000"/>
          <w:szCs w:val="28"/>
        </w:rPr>
        <w:t xml:space="preserve">  </w:t>
      </w:r>
      <w:r w:rsidRPr="00925E7F">
        <w:rPr>
          <w:i/>
          <w:szCs w:val="28"/>
        </w:rPr>
        <w:t>0 человек</w:t>
      </w:r>
      <w:r w:rsidRPr="00925E7F"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 w:rsidR="00D1078A" w:rsidRPr="00925E7F" w:rsidRDefault="00D1078A" w:rsidP="007F2D3E">
      <w:pPr>
        <w:suppressAutoHyphens/>
        <w:spacing w:line="280" w:lineRule="exact"/>
        <w:jc w:val="both"/>
        <w:rPr>
          <w:color w:val="000000"/>
          <w:szCs w:val="28"/>
        </w:rPr>
      </w:pPr>
    </w:p>
    <w:p w:rsidR="00D1078A" w:rsidRPr="00925E7F" w:rsidRDefault="00D1078A" w:rsidP="007F2D3E">
      <w:pPr>
        <w:pStyle w:val="ConsPlusNonformat"/>
        <w:suppressAutoHyphens/>
        <w:spacing w:line="28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E7F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В ходе проведения общественных обсуждений  внесены следующие предложения и з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мечания: </w:t>
      </w:r>
      <w:r w:rsidRPr="00925E7F"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1078A" w:rsidRPr="00925E7F" w:rsidRDefault="00D1078A" w:rsidP="007F2D3E">
      <w:pPr>
        <w:pStyle w:val="ConsPlusNonformat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5E7F">
        <w:rPr>
          <w:rFonts w:ascii="Times New Roman" w:hAnsi="Times New Roman" w:cs="Times New Roman"/>
          <w:color w:val="000000"/>
          <w:sz w:val="28"/>
          <w:szCs w:val="28"/>
        </w:rPr>
        <w:t>Выводы и рекомендации по про</w:t>
      </w:r>
      <w:r>
        <w:rPr>
          <w:rFonts w:ascii="Times New Roman" w:hAnsi="Times New Roman" w:cs="Times New Roman"/>
          <w:color w:val="000000"/>
          <w:sz w:val="28"/>
          <w:szCs w:val="28"/>
        </w:rPr>
        <w:t>ведению общественных обсуждений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:   Процедура проведения  общественных  обсуждений  по</w:t>
      </w:r>
      <w:r w:rsidRPr="00925E7F"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59:02:01011</w:t>
      </w:r>
      <w:r>
        <w:rPr>
          <w:rFonts w:ascii="Times New Roman" w:hAnsi="Times New Roman" w:cs="Times New Roman"/>
          <w:sz w:val="28"/>
          <w:szCs w:val="28"/>
        </w:rPr>
        <w:t>79</w:t>
      </w:r>
      <w:r w:rsidRPr="00925E7F">
        <w:rPr>
          <w:rFonts w:ascii="Times New Roman" w:hAnsi="Times New Roman" w:cs="Times New Roman"/>
          <w:sz w:val="28"/>
          <w:szCs w:val="28"/>
        </w:rPr>
        <w:t xml:space="preserve"> в г. Александровск Александровского муниципального округа Пермского края»  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</w:t>
      </w:r>
      <w:smartTag w:uri="urn:schemas-microsoft-com:office:smarttags" w:element="metricconverter">
        <w:smartTagPr>
          <w:attr w:name="ProductID" w:val="2020 г"/>
        </w:smartTagPr>
        <w:r w:rsidRPr="00925E7F">
          <w:rPr>
            <w:rFonts w:ascii="Times New Roman" w:hAnsi="Times New Roman" w:cs="Times New Roman"/>
            <w:color w:val="000000"/>
            <w:sz w:val="28"/>
            <w:szCs w:val="28"/>
          </w:rPr>
          <w:t>2020 г</w:t>
        </w:r>
      </w:smartTag>
      <w:r w:rsidRPr="00925E7F">
        <w:rPr>
          <w:rFonts w:ascii="Times New Roman" w:hAnsi="Times New Roman" w:cs="Times New Roman"/>
          <w:color w:val="000000"/>
          <w:sz w:val="28"/>
          <w:szCs w:val="28"/>
        </w:rPr>
        <w:t>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>го квартала 59:02:01011</w:t>
      </w:r>
      <w:r>
        <w:rPr>
          <w:rFonts w:ascii="Times New Roman" w:hAnsi="Times New Roman" w:cs="Times New Roman"/>
          <w:color w:val="000000"/>
          <w:sz w:val="28"/>
          <w:szCs w:val="28"/>
        </w:rPr>
        <w:t>79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D1078A" w:rsidRPr="00925E7F" w:rsidRDefault="00D1078A" w:rsidP="007F2D3E">
      <w:pPr>
        <w:pStyle w:val="ListParagraph"/>
        <w:spacing w:line="280" w:lineRule="exact"/>
        <w:ind w:left="0"/>
        <w:jc w:val="both"/>
        <w:rPr>
          <w:i/>
          <w:szCs w:val="28"/>
        </w:rPr>
      </w:pPr>
    </w:p>
    <w:p w:rsidR="00D1078A" w:rsidRPr="00B75B25" w:rsidRDefault="00D1078A" w:rsidP="007F2D3E">
      <w:pPr>
        <w:pStyle w:val="ListParagraph"/>
        <w:spacing w:line="280" w:lineRule="exac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 w:rsidR="00D1078A" w:rsidRPr="00B75B25" w:rsidRDefault="00D1078A" w:rsidP="00434B68">
      <w:pPr>
        <w:pStyle w:val="ListParagraph"/>
        <w:spacing w:line="280" w:lineRule="exact"/>
        <w:ind w:left="0"/>
        <w:rPr>
          <w:sz w:val="24"/>
          <w:szCs w:val="24"/>
        </w:rPr>
      </w:pPr>
    </w:p>
    <w:p w:rsidR="00D1078A" w:rsidRPr="00F139CC" w:rsidRDefault="00D1078A" w:rsidP="00573854">
      <w:pPr>
        <w:suppressAutoHyphens/>
        <w:jc w:val="both"/>
      </w:pPr>
    </w:p>
    <w:p w:rsidR="00D1078A" w:rsidRPr="008339E4" w:rsidRDefault="00D1078A" w:rsidP="009262BD">
      <w:pPr>
        <w:pStyle w:val="Signature"/>
        <w:rPr>
          <w:szCs w:val="28"/>
        </w:rPr>
      </w:pPr>
      <w:r w:rsidRPr="008339E4">
        <w:rPr>
          <w:szCs w:val="28"/>
        </w:rPr>
        <w:t>Консультант отдела градостроительства</w:t>
      </w:r>
      <w:r w:rsidRPr="008339E4">
        <w:rPr>
          <w:szCs w:val="28"/>
        </w:rPr>
        <w:tab/>
        <w:t xml:space="preserve">                                   Н.В. Назарова </w:t>
      </w:r>
    </w:p>
    <w:p w:rsidR="00D1078A" w:rsidRDefault="00D1078A">
      <w:pPr>
        <w:rPr>
          <w:b/>
        </w:rPr>
      </w:pPr>
    </w:p>
    <w:p w:rsidR="00D1078A" w:rsidRPr="009262BD" w:rsidRDefault="00D1078A">
      <w:pPr>
        <w:rPr>
          <w:b/>
        </w:rPr>
      </w:pPr>
    </w:p>
    <w:sectPr w:rsidR="00D1078A" w:rsidRPr="009262BD" w:rsidSect="00863D56">
      <w:headerReference w:type="even" r:id="rId6"/>
      <w:footerReference w:type="default" r:id="rId7"/>
      <w:type w:val="continuous"/>
      <w:pgSz w:w="11907" w:h="16840" w:code="9"/>
      <w:pgMar w:top="851" w:right="851" w:bottom="0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78A" w:rsidRDefault="00D1078A">
      <w:r>
        <w:separator/>
      </w:r>
    </w:p>
  </w:endnote>
  <w:endnote w:type="continuationSeparator" w:id="1">
    <w:p w:rsidR="00D1078A" w:rsidRDefault="00D10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8A" w:rsidRDefault="00D1078A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78A" w:rsidRDefault="00D1078A">
      <w:r>
        <w:separator/>
      </w:r>
    </w:p>
  </w:footnote>
  <w:footnote w:type="continuationSeparator" w:id="1">
    <w:p w:rsidR="00D1078A" w:rsidRDefault="00D107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78A" w:rsidRDefault="00D1078A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078A" w:rsidRDefault="00D1078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01564"/>
    <w:rsid w:val="000107D0"/>
    <w:rsid w:val="00020FFD"/>
    <w:rsid w:val="00031EB5"/>
    <w:rsid w:val="000320E4"/>
    <w:rsid w:val="000334C9"/>
    <w:rsid w:val="00050064"/>
    <w:rsid w:val="0007358C"/>
    <w:rsid w:val="000A1018"/>
    <w:rsid w:val="000A1249"/>
    <w:rsid w:val="000C2420"/>
    <w:rsid w:val="000E0E9D"/>
    <w:rsid w:val="000E1AFA"/>
    <w:rsid w:val="00106F0D"/>
    <w:rsid w:val="00110EA2"/>
    <w:rsid w:val="00116D93"/>
    <w:rsid w:val="00136C19"/>
    <w:rsid w:val="00144E20"/>
    <w:rsid w:val="001450B8"/>
    <w:rsid w:val="00153DF0"/>
    <w:rsid w:val="00154178"/>
    <w:rsid w:val="001617A8"/>
    <w:rsid w:val="00163E5E"/>
    <w:rsid w:val="001660E2"/>
    <w:rsid w:val="001770E2"/>
    <w:rsid w:val="0018196A"/>
    <w:rsid w:val="001861CE"/>
    <w:rsid w:val="00191FB7"/>
    <w:rsid w:val="001A27A6"/>
    <w:rsid w:val="001A2849"/>
    <w:rsid w:val="001C38CD"/>
    <w:rsid w:val="001D1569"/>
    <w:rsid w:val="001D30F1"/>
    <w:rsid w:val="001D7BC0"/>
    <w:rsid w:val="001F417C"/>
    <w:rsid w:val="00200D52"/>
    <w:rsid w:val="002044D4"/>
    <w:rsid w:val="00217054"/>
    <w:rsid w:val="00223853"/>
    <w:rsid w:val="00223CC8"/>
    <w:rsid w:val="00246041"/>
    <w:rsid w:val="00247C93"/>
    <w:rsid w:val="00264DCC"/>
    <w:rsid w:val="002719AC"/>
    <w:rsid w:val="0028108D"/>
    <w:rsid w:val="0028655A"/>
    <w:rsid w:val="00290178"/>
    <w:rsid w:val="00292A44"/>
    <w:rsid w:val="002A1714"/>
    <w:rsid w:val="002A207C"/>
    <w:rsid w:val="002B7A15"/>
    <w:rsid w:val="002E0EAA"/>
    <w:rsid w:val="002E6523"/>
    <w:rsid w:val="003379E8"/>
    <w:rsid w:val="0035360C"/>
    <w:rsid w:val="00353DEB"/>
    <w:rsid w:val="00355C1F"/>
    <w:rsid w:val="00356A82"/>
    <w:rsid w:val="00373CE6"/>
    <w:rsid w:val="003805BC"/>
    <w:rsid w:val="003807C0"/>
    <w:rsid w:val="003B72A1"/>
    <w:rsid w:val="003D3930"/>
    <w:rsid w:val="003D4537"/>
    <w:rsid w:val="003D7287"/>
    <w:rsid w:val="003E5046"/>
    <w:rsid w:val="003E655C"/>
    <w:rsid w:val="004013F1"/>
    <w:rsid w:val="00404C6A"/>
    <w:rsid w:val="00407B4C"/>
    <w:rsid w:val="0041009F"/>
    <w:rsid w:val="00427D5F"/>
    <w:rsid w:val="00434B68"/>
    <w:rsid w:val="004432A0"/>
    <w:rsid w:val="004448E6"/>
    <w:rsid w:val="004518C0"/>
    <w:rsid w:val="00461B0E"/>
    <w:rsid w:val="00466FBB"/>
    <w:rsid w:val="00467FCF"/>
    <w:rsid w:val="00482187"/>
    <w:rsid w:val="004863A0"/>
    <w:rsid w:val="004A5FFD"/>
    <w:rsid w:val="004F136E"/>
    <w:rsid w:val="004F362E"/>
    <w:rsid w:val="004F68BF"/>
    <w:rsid w:val="00512753"/>
    <w:rsid w:val="005135D1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73854"/>
    <w:rsid w:val="005838D3"/>
    <w:rsid w:val="005D5232"/>
    <w:rsid w:val="005F6746"/>
    <w:rsid w:val="00604ADF"/>
    <w:rsid w:val="00624665"/>
    <w:rsid w:val="006333E0"/>
    <w:rsid w:val="006436CF"/>
    <w:rsid w:val="00651DF3"/>
    <w:rsid w:val="006543D9"/>
    <w:rsid w:val="006551FA"/>
    <w:rsid w:val="006555BA"/>
    <w:rsid w:val="006647FE"/>
    <w:rsid w:val="006A2DAB"/>
    <w:rsid w:val="006B7FAC"/>
    <w:rsid w:val="006C53E3"/>
    <w:rsid w:val="006D443E"/>
    <w:rsid w:val="006E2EFF"/>
    <w:rsid w:val="007031AA"/>
    <w:rsid w:val="00706883"/>
    <w:rsid w:val="007247F2"/>
    <w:rsid w:val="00736B92"/>
    <w:rsid w:val="00751535"/>
    <w:rsid w:val="00761D5E"/>
    <w:rsid w:val="00792FCD"/>
    <w:rsid w:val="007A2E5A"/>
    <w:rsid w:val="007A37E5"/>
    <w:rsid w:val="007A41F8"/>
    <w:rsid w:val="007A7044"/>
    <w:rsid w:val="007B18C8"/>
    <w:rsid w:val="007D57CA"/>
    <w:rsid w:val="007E162E"/>
    <w:rsid w:val="007E5F58"/>
    <w:rsid w:val="007F2D3E"/>
    <w:rsid w:val="007F5F8D"/>
    <w:rsid w:val="00806E01"/>
    <w:rsid w:val="0081078F"/>
    <w:rsid w:val="008339E4"/>
    <w:rsid w:val="00835D80"/>
    <w:rsid w:val="00836DDE"/>
    <w:rsid w:val="0085257A"/>
    <w:rsid w:val="00852620"/>
    <w:rsid w:val="00861BE3"/>
    <w:rsid w:val="00863D56"/>
    <w:rsid w:val="00875736"/>
    <w:rsid w:val="0089694A"/>
    <w:rsid w:val="008A300E"/>
    <w:rsid w:val="008A5090"/>
    <w:rsid w:val="008C41D1"/>
    <w:rsid w:val="008E0D07"/>
    <w:rsid w:val="008E39B6"/>
    <w:rsid w:val="008E6349"/>
    <w:rsid w:val="008F2B6D"/>
    <w:rsid w:val="008F7033"/>
    <w:rsid w:val="009004E6"/>
    <w:rsid w:val="00925E7F"/>
    <w:rsid w:val="009262BD"/>
    <w:rsid w:val="00946A6E"/>
    <w:rsid w:val="00951AED"/>
    <w:rsid w:val="0096035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D34A4"/>
    <w:rsid w:val="009E48FD"/>
    <w:rsid w:val="009F11C2"/>
    <w:rsid w:val="009F4860"/>
    <w:rsid w:val="00A12BDA"/>
    <w:rsid w:val="00A20CAB"/>
    <w:rsid w:val="00A23690"/>
    <w:rsid w:val="00A371FC"/>
    <w:rsid w:val="00A5727B"/>
    <w:rsid w:val="00A7019E"/>
    <w:rsid w:val="00A70B49"/>
    <w:rsid w:val="00A864E1"/>
    <w:rsid w:val="00A92BB2"/>
    <w:rsid w:val="00A95C3D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6C87"/>
    <w:rsid w:val="00B71531"/>
    <w:rsid w:val="00B75B25"/>
    <w:rsid w:val="00B778D8"/>
    <w:rsid w:val="00B8159D"/>
    <w:rsid w:val="00B8342D"/>
    <w:rsid w:val="00B858BA"/>
    <w:rsid w:val="00B93C96"/>
    <w:rsid w:val="00BB7CA9"/>
    <w:rsid w:val="00BE09E6"/>
    <w:rsid w:val="00BF4519"/>
    <w:rsid w:val="00C00DEB"/>
    <w:rsid w:val="00C02444"/>
    <w:rsid w:val="00C07A0C"/>
    <w:rsid w:val="00C11CD6"/>
    <w:rsid w:val="00C13D13"/>
    <w:rsid w:val="00C2279D"/>
    <w:rsid w:val="00C2403A"/>
    <w:rsid w:val="00C26C01"/>
    <w:rsid w:val="00C76321"/>
    <w:rsid w:val="00C76D98"/>
    <w:rsid w:val="00C85688"/>
    <w:rsid w:val="00C95027"/>
    <w:rsid w:val="00C97BDE"/>
    <w:rsid w:val="00CB0CD4"/>
    <w:rsid w:val="00CC0FE8"/>
    <w:rsid w:val="00CD6393"/>
    <w:rsid w:val="00CD6F21"/>
    <w:rsid w:val="00D07779"/>
    <w:rsid w:val="00D1078A"/>
    <w:rsid w:val="00D225FA"/>
    <w:rsid w:val="00D2349D"/>
    <w:rsid w:val="00D351F4"/>
    <w:rsid w:val="00D37FCF"/>
    <w:rsid w:val="00D51DC3"/>
    <w:rsid w:val="00D549F0"/>
    <w:rsid w:val="00D64D57"/>
    <w:rsid w:val="00D658ED"/>
    <w:rsid w:val="00D66791"/>
    <w:rsid w:val="00D66E31"/>
    <w:rsid w:val="00D712A8"/>
    <w:rsid w:val="00D852E6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96D35"/>
    <w:rsid w:val="00EB400D"/>
    <w:rsid w:val="00EC78E0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919B8"/>
    <w:rsid w:val="00F93414"/>
    <w:rsid w:val="00F96A8A"/>
    <w:rsid w:val="00F96ABC"/>
    <w:rsid w:val="00FA1D2F"/>
    <w:rsid w:val="00FB0596"/>
    <w:rsid w:val="00FB19C4"/>
    <w:rsid w:val="00FB67F3"/>
    <w:rsid w:val="00FC0FBD"/>
    <w:rsid w:val="00FC50FC"/>
    <w:rsid w:val="00FD3904"/>
    <w:rsid w:val="00FD415B"/>
    <w:rsid w:val="00FD6CF0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F96A8A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1D7BC0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286</Words>
  <Characters>1634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3</cp:revision>
  <cp:lastPrinted>2026-04-21T11:33:00Z</cp:lastPrinted>
  <dcterms:created xsi:type="dcterms:W3CDTF">2026-04-24T05:59:00Z</dcterms:created>
  <dcterms:modified xsi:type="dcterms:W3CDTF">2026-04-24T05:59:00Z</dcterms:modified>
</cp:coreProperties>
</file>