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7B0C" w14:textId="77777777" w:rsidR="00A5651C" w:rsidRDefault="00A5651C" w:rsidP="0041009F">
      <w:pPr>
        <w:spacing w:line="240" w:lineRule="exact"/>
        <w:jc w:val="center"/>
        <w:rPr>
          <w:sz w:val="27"/>
          <w:szCs w:val="27"/>
        </w:rPr>
      </w:pPr>
    </w:p>
    <w:p w14:paraId="0678696F" w14:textId="77777777" w:rsidR="00A5651C" w:rsidRPr="009E0C71" w:rsidRDefault="00A5651C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 xml:space="preserve">«ОПОВЕЩЕНИЕ </w:t>
      </w:r>
    </w:p>
    <w:p w14:paraId="54717448" w14:textId="77777777" w:rsidR="00A5651C" w:rsidRPr="009E0C71" w:rsidRDefault="00A5651C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>о начале проведения общественных обсуждений</w:t>
      </w:r>
    </w:p>
    <w:p w14:paraId="1F86C766" w14:textId="77777777" w:rsidR="00A5651C" w:rsidRPr="009E0C71" w:rsidRDefault="00A5651C" w:rsidP="0041009F">
      <w:pPr>
        <w:spacing w:line="240" w:lineRule="exact"/>
        <w:jc w:val="center"/>
        <w:rPr>
          <w:sz w:val="24"/>
          <w:szCs w:val="24"/>
        </w:rPr>
      </w:pPr>
    </w:p>
    <w:p w14:paraId="109C5459" w14:textId="77777777" w:rsidR="00A5651C" w:rsidRDefault="00A5651C" w:rsidP="00C94789">
      <w:pPr>
        <w:pStyle w:val="11"/>
        <w:ind w:left="0"/>
        <w:jc w:val="both"/>
        <w:rPr>
          <w:szCs w:val="28"/>
        </w:rPr>
      </w:pPr>
      <w:r w:rsidRPr="009E0C71">
        <w:rPr>
          <w:sz w:val="24"/>
          <w:szCs w:val="24"/>
        </w:rPr>
        <w:t xml:space="preserve">       </w:t>
      </w:r>
      <w:r w:rsidRPr="002265B8">
        <w:t xml:space="preserve">       На общественные обсуждения выносится вопрос по   проекту межевания территории</w:t>
      </w:r>
      <w:r w:rsidRPr="00AB6035">
        <w:rPr>
          <w:szCs w:val="28"/>
        </w:rPr>
        <w:t xml:space="preserve"> </w:t>
      </w:r>
      <w:r>
        <w:t>в границах территориальной зоны (Зона застройки индивидуальными жилыми домами Ж1) и кадастровом квартале 59:02:4001001 для перераспределения земельных участков с кадастровыми номерами  59:02:4001001:30, :31, 32, :33, :34 и :148 с неразграниченными муниципальными  землями в деревне Гора Александровского МО Пермского края.</w:t>
      </w:r>
    </w:p>
    <w:p w14:paraId="585C87F6" w14:textId="77777777" w:rsidR="00A5651C" w:rsidRPr="002265B8" w:rsidRDefault="00A5651C" w:rsidP="00C94789">
      <w:pPr>
        <w:suppressAutoHyphens/>
        <w:jc w:val="both"/>
      </w:pPr>
      <w:r w:rsidRPr="002265B8">
        <w:t xml:space="preserve">     Общест</w:t>
      </w:r>
      <w:r>
        <w:t>венные обсуждения проводятся с 13 марта по 23 марта 2026</w:t>
      </w:r>
      <w:r w:rsidRPr="002265B8">
        <w:t xml:space="preserve"> года.</w:t>
      </w:r>
    </w:p>
    <w:p w14:paraId="70D8D9F5" w14:textId="77777777" w:rsidR="00A5651C" w:rsidRPr="002265B8" w:rsidRDefault="00A5651C" w:rsidP="00C94789">
      <w:pPr>
        <w:suppressAutoHyphens/>
        <w:jc w:val="both"/>
      </w:pPr>
      <w:r w:rsidRPr="002265B8">
        <w:t xml:space="preserve">     Консультации по вопросу, подлежащему рассмотрению на общественных обсуждениях,</w:t>
      </w:r>
      <w:r>
        <w:t xml:space="preserve"> проводятся в рабочее время с 13 марта  по 23 марта 2026</w:t>
      </w:r>
      <w:r w:rsidRPr="002265B8">
        <w:t xml:space="preserve"> года   с 8-00 час. по 17-00 час. по адресу:</w:t>
      </w:r>
    </w:p>
    <w:p w14:paraId="4A2E73EE" w14:textId="77777777" w:rsidR="00A5651C" w:rsidRPr="002265B8" w:rsidRDefault="00A5651C" w:rsidP="00C94789">
      <w:pPr>
        <w:suppressAutoHyphens/>
        <w:jc w:val="both"/>
      </w:pPr>
      <w:r w:rsidRPr="002265B8">
        <w:t xml:space="preserve">     Пермский край, г.Александровск, ул.Ленина, 20а, каб.15,  (администрация округа),  контактный телефон:      3 63 03;</w:t>
      </w:r>
      <w:r w:rsidRPr="002265B8"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</w:t>
      </w:r>
      <w:r>
        <w:t>а общественных обсуждениях, с 13 марта по 23 марта</w:t>
      </w:r>
      <w:r w:rsidRPr="002265B8">
        <w:t xml:space="preserve"> 202</w:t>
      </w:r>
      <w:r>
        <w:t>6</w:t>
      </w:r>
      <w:r w:rsidRPr="002265B8">
        <w:t xml:space="preserve">   года включительно:</w:t>
      </w:r>
    </w:p>
    <w:p w14:paraId="732248E6" w14:textId="77777777" w:rsidR="00A5651C" w:rsidRPr="002265B8" w:rsidRDefault="00A5651C" w:rsidP="00C94789">
      <w:pPr>
        <w:suppressAutoHyphens/>
        <w:jc w:val="both"/>
        <w:rPr>
          <w:color w:val="000000"/>
        </w:rPr>
      </w:pPr>
      <w:r w:rsidRPr="002265B8">
        <w:t xml:space="preserve">      -  в электронном виде посредством направления  на электронную почту администрации округа</w:t>
      </w:r>
      <w:r w:rsidRPr="002265B8">
        <w:rPr>
          <w:color w:val="000000"/>
        </w:rPr>
        <w:t xml:space="preserve">  administration@aleksandrovsk.permkrai.ru</w:t>
      </w:r>
    </w:p>
    <w:p w14:paraId="05539EC9" w14:textId="77777777" w:rsidR="00A5651C" w:rsidRPr="002265B8" w:rsidRDefault="00A5651C" w:rsidP="00C94789">
      <w:pPr>
        <w:suppressAutoHyphens/>
        <w:jc w:val="both"/>
      </w:pPr>
      <w:r w:rsidRPr="002265B8"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14:paraId="73FF48FA" w14:textId="77777777" w:rsidR="00A5651C" w:rsidRDefault="00A5651C" w:rsidP="00C94789">
      <w:pPr>
        <w:suppressAutoHyphens/>
        <w:jc w:val="both"/>
      </w:pPr>
      <w:r w:rsidRPr="002265B8">
        <w:t xml:space="preserve">      </w:t>
      </w:r>
    </w:p>
    <w:p w14:paraId="239F955C" w14:textId="77777777" w:rsidR="00A5651C" w:rsidRPr="002265B8" w:rsidRDefault="00A5651C" w:rsidP="00C94789">
      <w:pPr>
        <w:suppressAutoHyphens/>
        <w:jc w:val="both"/>
      </w:pPr>
      <w:r w:rsidRPr="002265B8">
        <w:t xml:space="preserve">  Проект размещен на сайте администрации Александровского муниципального округа ( </w:t>
      </w:r>
      <w:hyperlink r:id="rId6" w:history="1">
        <w:r w:rsidRPr="002265B8">
          <w:rPr>
            <w:rStyle w:val="af3"/>
            <w:sz w:val="24"/>
            <w:szCs w:val="24"/>
          </w:rPr>
          <w:t>www.aleksraion.ru</w:t>
        </w:r>
      </w:hyperlink>
      <w:r w:rsidRPr="002265B8">
        <w:t xml:space="preserve"> ) в разделе Муниципальное имущество –Градостроительная деятельность – Проекты планировки и проекты межевания.»      </w:t>
      </w:r>
    </w:p>
    <w:p w14:paraId="3C31ABAF" w14:textId="77777777" w:rsidR="00A5651C" w:rsidRPr="002D0F04" w:rsidRDefault="00A5651C" w:rsidP="009E0C71">
      <w:pPr>
        <w:suppressAutoHyphens/>
        <w:jc w:val="both"/>
        <w:rPr>
          <w:sz w:val="24"/>
          <w:szCs w:val="24"/>
        </w:rPr>
      </w:pPr>
    </w:p>
    <w:p w14:paraId="58943A6E" w14:textId="54684773" w:rsidR="00A5651C" w:rsidRPr="009262BD" w:rsidRDefault="00492BA3" w:rsidP="009E0C71">
      <w:pPr>
        <w:pStyle w:val="ad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5F575" wp14:editId="7CDD6493">
                <wp:simplePos x="0" y="0"/>
                <wp:positionH relativeFrom="page">
                  <wp:posOffset>888365</wp:posOffset>
                </wp:positionH>
                <wp:positionV relativeFrom="page">
                  <wp:posOffset>9832975</wp:posOffset>
                </wp:positionV>
                <wp:extent cx="3383915" cy="374650"/>
                <wp:effectExtent l="2540" t="3175" r="4445" b="317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AAE02" w14:textId="77777777" w:rsidR="00A5651C" w:rsidRDefault="00A5651C" w:rsidP="009262BD">
                            <w:pPr>
                              <w:pStyle w:val="a9"/>
                              <w:ind w:firstLine="0"/>
                            </w:pPr>
                            <w:r>
                              <w:t>Назарова Н.В.</w:t>
                            </w:r>
                          </w:p>
                          <w:p w14:paraId="20D26556" w14:textId="77777777" w:rsidR="00A5651C" w:rsidRPr="00A5727B" w:rsidRDefault="00A5651C" w:rsidP="009262BD">
                            <w:pPr>
                              <w:pStyle w:val="a9"/>
                              <w:ind w:firstLine="0"/>
                            </w:pPr>
                            <w:r>
                              <w:t>(34274) 3-63-03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5F57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9.95pt;margin-top:774.25pt;width:266.45pt;height:29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" filled="f" stroked="f">
                <v:textbox inset="0,0,0,0">
                  <w:txbxContent>
                    <w:p w14:paraId="3B5AAE02" w14:textId="77777777" w:rsidR="00A5651C" w:rsidRDefault="00A5651C" w:rsidP="009262BD">
                      <w:pPr>
                        <w:pStyle w:val="a9"/>
                        <w:ind w:firstLine="0"/>
                      </w:pPr>
                      <w:r>
                        <w:t>Назарова Н.В.</w:t>
                      </w:r>
                    </w:p>
                    <w:p w14:paraId="20D26556" w14:textId="77777777" w:rsidR="00A5651C" w:rsidRPr="00A5727B" w:rsidRDefault="00A5651C" w:rsidP="009262BD">
                      <w:pPr>
                        <w:pStyle w:val="a9"/>
                        <w:ind w:firstLine="0"/>
                      </w:pPr>
                      <w:r>
                        <w:t>(34274) 3-63-03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5651C">
        <w:t xml:space="preserve">Заместитель главы администрации округа </w:t>
      </w:r>
      <w:r w:rsidR="00A5651C">
        <w:br/>
        <w:t xml:space="preserve">по градостроительству – начальник управления </w:t>
      </w:r>
      <w:r w:rsidR="00A5651C">
        <w:br/>
        <w:t>имущественных и земельных отношений</w:t>
      </w:r>
      <w:r w:rsidR="00A5651C">
        <w:tab/>
      </w:r>
      <w:r w:rsidR="00A5651C">
        <w:tab/>
        <w:t>Н.В. Половникова</w:t>
      </w:r>
    </w:p>
    <w:sectPr w:rsidR="00A5651C" w:rsidRPr="009262BD" w:rsidSect="00B66C87">
      <w:headerReference w:type="even" r:id="rId7"/>
      <w:headerReference w:type="default" r:id="rId8"/>
      <w:footerReference w:type="default" r:id="rId9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DE16C" w14:textId="77777777" w:rsidR="00650BF7" w:rsidRDefault="00650BF7">
      <w:r>
        <w:separator/>
      </w:r>
    </w:p>
  </w:endnote>
  <w:endnote w:type="continuationSeparator" w:id="0">
    <w:p w14:paraId="2ECC9673" w14:textId="77777777" w:rsidR="00650BF7" w:rsidRDefault="0065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84EC" w14:textId="77777777" w:rsidR="00A5651C" w:rsidRDefault="00A5651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5521E" w14:textId="77777777" w:rsidR="00650BF7" w:rsidRDefault="00650BF7">
      <w:r>
        <w:separator/>
      </w:r>
    </w:p>
  </w:footnote>
  <w:footnote w:type="continuationSeparator" w:id="0">
    <w:p w14:paraId="05240713" w14:textId="77777777" w:rsidR="00650BF7" w:rsidRDefault="00650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78D7" w14:textId="77777777" w:rsidR="00A5651C" w:rsidRDefault="00A5651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11BAEF7" w14:textId="77777777" w:rsidR="00A5651C" w:rsidRDefault="00A5651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05C8E" w14:textId="77777777" w:rsidR="00A5651C" w:rsidRDefault="00A5651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</w:t>
    </w:r>
    <w:r>
      <w:rPr>
        <w:rStyle w:val="ac"/>
      </w:rPr>
      <w:fldChar w:fldCharType="end"/>
    </w:r>
  </w:p>
  <w:p w14:paraId="7FEB9AE9" w14:textId="77777777" w:rsidR="00A5651C" w:rsidRDefault="00A565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C4"/>
    <w:rsid w:val="000107D0"/>
    <w:rsid w:val="00012C80"/>
    <w:rsid w:val="00020FFD"/>
    <w:rsid w:val="00031EB5"/>
    <w:rsid w:val="000320E4"/>
    <w:rsid w:val="000334C9"/>
    <w:rsid w:val="00050064"/>
    <w:rsid w:val="0006398E"/>
    <w:rsid w:val="00073078"/>
    <w:rsid w:val="0007358C"/>
    <w:rsid w:val="000A1018"/>
    <w:rsid w:val="000A1249"/>
    <w:rsid w:val="000A4DA1"/>
    <w:rsid w:val="000C2420"/>
    <w:rsid w:val="000E1AFA"/>
    <w:rsid w:val="00106F0D"/>
    <w:rsid w:val="00110EA2"/>
    <w:rsid w:val="00136C19"/>
    <w:rsid w:val="001450B8"/>
    <w:rsid w:val="00147594"/>
    <w:rsid w:val="00154178"/>
    <w:rsid w:val="001617A8"/>
    <w:rsid w:val="001660E2"/>
    <w:rsid w:val="00176A47"/>
    <w:rsid w:val="0018196A"/>
    <w:rsid w:val="001825A5"/>
    <w:rsid w:val="00191FB7"/>
    <w:rsid w:val="001A27A6"/>
    <w:rsid w:val="001A2849"/>
    <w:rsid w:val="001B01A3"/>
    <w:rsid w:val="001C38CD"/>
    <w:rsid w:val="001D1569"/>
    <w:rsid w:val="001D30F1"/>
    <w:rsid w:val="00217054"/>
    <w:rsid w:val="00223853"/>
    <w:rsid w:val="00223CC8"/>
    <w:rsid w:val="002265B8"/>
    <w:rsid w:val="00247C93"/>
    <w:rsid w:val="002634F2"/>
    <w:rsid w:val="00264DCC"/>
    <w:rsid w:val="002719AC"/>
    <w:rsid w:val="0028108D"/>
    <w:rsid w:val="0028655A"/>
    <w:rsid w:val="00290178"/>
    <w:rsid w:val="00292A44"/>
    <w:rsid w:val="002A1714"/>
    <w:rsid w:val="002A207C"/>
    <w:rsid w:val="002D0F04"/>
    <w:rsid w:val="002D1A82"/>
    <w:rsid w:val="002E0EAA"/>
    <w:rsid w:val="003379E8"/>
    <w:rsid w:val="0035360C"/>
    <w:rsid w:val="00353CE3"/>
    <w:rsid w:val="00353DEB"/>
    <w:rsid w:val="00355C1F"/>
    <w:rsid w:val="00356A82"/>
    <w:rsid w:val="00373CE6"/>
    <w:rsid w:val="003805BC"/>
    <w:rsid w:val="003807C0"/>
    <w:rsid w:val="003D30EC"/>
    <w:rsid w:val="003D3930"/>
    <w:rsid w:val="003E5046"/>
    <w:rsid w:val="003E655C"/>
    <w:rsid w:val="004013F1"/>
    <w:rsid w:val="00404C6A"/>
    <w:rsid w:val="0041009F"/>
    <w:rsid w:val="00427D5F"/>
    <w:rsid w:val="004432A0"/>
    <w:rsid w:val="004448E6"/>
    <w:rsid w:val="004518C0"/>
    <w:rsid w:val="00461B0E"/>
    <w:rsid w:val="00467FCF"/>
    <w:rsid w:val="00482187"/>
    <w:rsid w:val="00492BA3"/>
    <w:rsid w:val="0049382C"/>
    <w:rsid w:val="004A5FFD"/>
    <w:rsid w:val="004F136E"/>
    <w:rsid w:val="004F68BF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77287"/>
    <w:rsid w:val="005D5232"/>
    <w:rsid w:val="005F6746"/>
    <w:rsid w:val="00604ADF"/>
    <w:rsid w:val="00624665"/>
    <w:rsid w:val="006333E0"/>
    <w:rsid w:val="006436CF"/>
    <w:rsid w:val="00650BF7"/>
    <w:rsid w:val="006551FA"/>
    <w:rsid w:val="006555BA"/>
    <w:rsid w:val="006647FE"/>
    <w:rsid w:val="006940D0"/>
    <w:rsid w:val="006B7FAC"/>
    <w:rsid w:val="006D443E"/>
    <w:rsid w:val="006E2EFF"/>
    <w:rsid w:val="007031AA"/>
    <w:rsid w:val="00706883"/>
    <w:rsid w:val="007247F2"/>
    <w:rsid w:val="00736B92"/>
    <w:rsid w:val="00751535"/>
    <w:rsid w:val="00761D5E"/>
    <w:rsid w:val="0078016E"/>
    <w:rsid w:val="00792FCD"/>
    <w:rsid w:val="007B18C8"/>
    <w:rsid w:val="007C26DF"/>
    <w:rsid w:val="007D57CA"/>
    <w:rsid w:val="007E5F58"/>
    <w:rsid w:val="007F5F8D"/>
    <w:rsid w:val="00806E01"/>
    <w:rsid w:val="00835D80"/>
    <w:rsid w:val="00836DDE"/>
    <w:rsid w:val="00847490"/>
    <w:rsid w:val="0085257A"/>
    <w:rsid w:val="00861BE3"/>
    <w:rsid w:val="00875736"/>
    <w:rsid w:val="00877DF4"/>
    <w:rsid w:val="0089694A"/>
    <w:rsid w:val="008A300E"/>
    <w:rsid w:val="008A5090"/>
    <w:rsid w:val="008A5258"/>
    <w:rsid w:val="008C41D1"/>
    <w:rsid w:val="008E0D07"/>
    <w:rsid w:val="008F2B6D"/>
    <w:rsid w:val="008F7033"/>
    <w:rsid w:val="009004E6"/>
    <w:rsid w:val="009262BD"/>
    <w:rsid w:val="00946A6E"/>
    <w:rsid w:val="00951AED"/>
    <w:rsid w:val="00960411"/>
    <w:rsid w:val="00961249"/>
    <w:rsid w:val="0097052D"/>
    <w:rsid w:val="0097284F"/>
    <w:rsid w:val="00973EE1"/>
    <w:rsid w:val="00983927"/>
    <w:rsid w:val="009A0147"/>
    <w:rsid w:val="009A13B4"/>
    <w:rsid w:val="009C4AB0"/>
    <w:rsid w:val="009D34A4"/>
    <w:rsid w:val="009E0C71"/>
    <w:rsid w:val="009E48FD"/>
    <w:rsid w:val="009F11C2"/>
    <w:rsid w:val="009F4860"/>
    <w:rsid w:val="00A03E69"/>
    <w:rsid w:val="00A12BDA"/>
    <w:rsid w:val="00A20CAB"/>
    <w:rsid w:val="00A371FC"/>
    <w:rsid w:val="00A462D4"/>
    <w:rsid w:val="00A5651C"/>
    <w:rsid w:val="00A5727B"/>
    <w:rsid w:val="00A7019E"/>
    <w:rsid w:val="00A864E1"/>
    <w:rsid w:val="00A91487"/>
    <w:rsid w:val="00A92BB2"/>
    <w:rsid w:val="00A95201"/>
    <w:rsid w:val="00AA1FC4"/>
    <w:rsid w:val="00AB279A"/>
    <w:rsid w:val="00AB6035"/>
    <w:rsid w:val="00AB61AD"/>
    <w:rsid w:val="00AC1470"/>
    <w:rsid w:val="00AC38F0"/>
    <w:rsid w:val="00AE6ACE"/>
    <w:rsid w:val="00B12253"/>
    <w:rsid w:val="00B17BC1"/>
    <w:rsid w:val="00B17F20"/>
    <w:rsid w:val="00B35426"/>
    <w:rsid w:val="00B35A02"/>
    <w:rsid w:val="00B47083"/>
    <w:rsid w:val="00B66C87"/>
    <w:rsid w:val="00B71531"/>
    <w:rsid w:val="00B778D8"/>
    <w:rsid w:val="00B8159D"/>
    <w:rsid w:val="00B8342D"/>
    <w:rsid w:val="00B83792"/>
    <w:rsid w:val="00B858BA"/>
    <w:rsid w:val="00B93C96"/>
    <w:rsid w:val="00BB7CA9"/>
    <w:rsid w:val="00BE09E6"/>
    <w:rsid w:val="00C02444"/>
    <w:rsid w:val="00C11CD6"/>
    <w:rsid w:val="00C13D13"/>
    <w:rsid w:val="00C2403A"/>
    <w:rsid w:val="00C26C01"/>
    <w:rsid w:val="00C76321"/>
    <w:rsid w:val="00C76D98"/>
    <w:rsid w:val="00C81C86"/>
    <w:rsid w:val="00C8238B"/>
    <w:rsid w:val="00C85688"/>
    <w:rsid w:val="00C94789"/>
    <w:rsid w:val="00C97BDE"/>
    <w:rsid w:val="00CB0CD4"/>
    <w:rsid w:val="00CD6393"/>
    <w:rsid w:val="00CD6F21"/>
    <w:rsid w:val="00CF6E49"/>
    <w:rsid w:val="00D0504A"/>
    <w:rsid w:val="00D07779"/>
    <w:rsid w:val="00D2196C"/>
    <w:rsid w:val="00D2349D"/>
    <w:rsid w:val="00D31F67"/>
    <w:rsid w:val="00D37FCF"/>
    <w:rsid w:val="00D44FE3"/>
    <w:rsid w:val="00D51DC3"/>
    <w:rsid w:val="00D64D57"/>
    <w:rsid w:val="00D66791"/>
    <w:rsid w:val="00D66E31"/>
    <w:rsid w:val="00D712A8"/>
    <w:rsid w:val="00D852E6"/>
    <w:rsid w:val="00DA24F6"/>
    <w:rsid w:val="00DB3748"/>
    <w:rsid w:val="00DC1AB2"/>
    <w:rsid w:val="00DC3E6C"/>
    <w:rsid w:val="00DF4430"/>
    <w:rsid w:val="00E026E4"/>
    <w:rsid w:val="00E21B0F"/>
    <w:rsid w:val="00E246F5"/>
    <w:rsid w:val="00E27A94"/>
    <w:rsid w:val="00E56C59"/>
    <w:rsid w:val="00E614D0"/>
    <w:rsid w:val="00E8211E"/>
    <w:rsid w:val="00E959B9"/>
    <w:rsid w:val="00EB400D"/>
    <w:rsid w:val="00EC6FFA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67DA5"/>
    <w:rsid w:val="00F919B8"/>
    <w:rsid w:val="00F93414"/>
    <w:rsid w:val="00FB0B7C"/>
    <w:rsid w:val="00FB19C4"/>
    <w:rsid w:val="00FB67F3"/>
    <w:rsid w:val="00FC0FBD"/>
    <w:rsid w:val="00FC50FC"/>
    <w:rsid w:val="00FD3904"/>
    <w:rsid w:val="00FD415B"/>
    <w:rsid w:val="00FE5574"/>
    <w:rsid w:val="00FF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2A641"/>
  <w15:docId w15:val="{15D2989D-5BCA-4C4C-8F10-4168B5D9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F8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3">
    <w:name w:val="Адресат"/>
    <w:basedOn w:val="a"/>
    <w:uiPriority w:val="99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F5F8D"/>
    <w:rPr>
      <w:rFonts w:cs="Times New Roman"/>
      <w:sz w:val="28"/>
    </w:rPr>
  </w:style>
  <w:style w:type="paragraph" w:customStyle="1" w:styleId="a6">
    <w:name w:val="Заголовок к тексту"/>
    <w:basedOn w:val="a"/>
    <w:next w:val="a7"/>
    <w:uiPriority w:val="99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7F5F8D"/>
    <w:rPr>
      <w:rFonts w:cs="Times New Roman"/>
      <w:sz w:val="28"/>
    </w:rPr>
  </w:style>
  <w:style w:type="paragraph" w:customStyle="1" w:styleId="a9">
    <w:name w:val="Исполнитель"/>
    <w:basedOn w:val="a7"/>
    <w:uiPriority w:val="99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7F5F8D"/>
    <w:rPr>
      <w:rFonts w:cs="Times New Roman"/>
    </w:rPr>
  </w:style>
  <w:style w:type="character" w:styleId="ac">
    <w:name w:val="page number"/>
    <w:basedOn w:val="a0"/>
    <w:uiPriority w:val="99"/>
    <w:rsid w:val="007F5F8D"/>
    <w:rPr>
      <w:rFonts w:cs="Times New Roman"/>
    </w:rPr>
  </w:style>
  <w:style w:type="paragraph" w:styleId="ad">
    <w:name w:val="Signature"/>
    <w:basedOn w:val="a"/>
    <w:next w:val="a7"/>
    <w:link w:val="ae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uiPriority w:val="99"/>
    <w:locked/>
    <w:rsid w:val="007F5F8D"/>
    <w:rPr>
      <w:rFonts w:cs="Times New Roman"/>
      <w:sz w:val="28"/>
    </w:rPr>
  </w:style>
  <w:style w:type="paragraph" w:customStyle="1" w:styleId="af">
    <w:name w:val="Подпись на  бланке должностного лица"/>
    <w:basedOn w:val="a"/>
    <w:next w:val="a7"/>
    <w:uiPriority w:val="99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rsid w:val="00B8159D"/>
    <w:rPr>
      <w:rFonts w:cs="Times New Roman"/>
      <w:color w:val="0000FF"/>
      <w:u w:val="single"/>
    </w:rPr>
  </w:style>
  <w:style w:type="paragraph" w:styleId="af4">
    <w:name w:val="List Paragraph"/>
    <w:basedOn w:val="a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11">
    <w:name w:val="Абзац списка1"/>
    <w:basedOn w:val="a"/>
    <w:uiPriority w:val="99"/>
    <w:rsid w:val="00C94789"/>
    <w:pPr>
      <w:suppressAutoHyphens/>
      <w:ind w:left="708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eksraion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Pages>1</Pages>
  <Words>281</Words>
  <Characters>1608</Characters>
  <Application>Microsoft Office Word</Application>
  <DocSecurity>0</DocSecurity>
  <Lines>13</Lines>
  <Paragraphs>3</Paragraphs>
  <ScaleCrop>false</ScaleCrop>
  <Company>Гамма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User-01</cp:lastModifiedBy>
  <cp:revision>2</cp:revision>
  <cp:lastPrinted>2025-10-06T09:48:00Z</cp:lastPrinted>
  <dcterms:created xsi:type="dcterms:W3CDTF">2026-03-06T09:58:00Z</dcterms:created>
  <dcterms:modified xsi:type="dcterms:W3CDTF">2026-03-06T09:58:00Z</dcterms:modified>
</cp:coreProperties>
</file>