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537" w:rsidRDefault="003D4537" w:rsidP="00246041">
      <w:pPr>
        <w:spacing w:line="240" w:lineRule="exact"/>
        <w:jc w:val="center"/>
      </w:pPr>
      <w:r>
        <w:t xml:space="preserve">«ОПОВЕЩЕНИЕ </w:t>
      </w:r>
    </w:p>
    <w:p w:rsidR="003D4537" w:rsidRDefault="003D4537" w:rsidP="00246041">
      <w:pPr>
        <w:spacing w:line="240" w:lineRule="exact"/>
        <w:jc w:val="center"/>
      </w:pPr>
      <w:r>
        <w:t>о начале проведения общественных обсуждений</w:t>
      </w:r>
    </w:p>
    <w:p w:rsidR="003D4537" w:rsidRDefault="003D4537" w:rsidP="00246041">
      <w:pPr>
        <w:spacing w:line="240" w:lineRule="exact"/>
        <w:jc w:val="center"/>
      </w:pPr>
    </w:p>
    <w:p w:rsidR="003D4537" w:rsidRPr="005135D1" w:rsidRDefault="003D4537" w:rsidP="001F417C">
      <w:pPr>
        <w:suppressAutoHyphens/>
        <w:spacing w:line="240" w:lineRule="exact"/>
        <w:jc w:val="both"/>
        <w:rPr>
          <w:szCs w:val="28"/>
        </w:rPr>
      </w:pPr>
      <w:r>
        <w:t xml:space="preserve">       На общественные обсуждения выносится вопрос по </w:t>
      </w:r>
      <w:r>
        <w:rPr>
          <w:szCs w:val="28"/>
        </w:rPr>
        <w:t xml:space="preserve"> предоставлению условно разрешенного вида использования земельных участков «</w:t>
      </w:r>
      <w:r w:rsidRPr="005135D1">
        <w:rPr>
          <w:szCs w:val="28"/>
        </w:rPr>
        <w:t>Объекты дорожного сервиса» по адресу: Пермский край, Александровский муниципальный округ, р.п. Яйва, ул. Заводская, кадастровый номер земельного участка 59:02:0901049:169.</w:t>
      </w:r>
    </w:p>
    <w:p w:rsidR="003D4537" w:rsidRDefault="003D4537" w:rsidP="001F417C">
      <w:pPr>
        <w:pStyle w:val="11"/>
        <w:spacing w:line="240" w:lineRule="exact"/>
        <w:ind w:left="0"/>
        <w:jc w:val="both"/>
        <w:rPr>
          <w:szCs w:val="28"/>
        </w:rPr>
      </w:pPr>
    </w:p>
    <w:p w:rsidR="003D4537" w:rsidRDefault="003D4537" w:rsidP="001F417C">
      <w:pPr>
        <w:suppressAutoHyphens/>
        <w:spacing w:line="240" w:lineRule="exact"/>
        <w:jc w:val="both"/>
      </w:pPr>
      <w:r w:rsidRPr="00D549F0">
        <w:rPr>
          <w:szCs w:val="28"/>
        </w:rPr>
        <w:t xml:space="preserve">     </w:t>
      </w:r>
      <w:r>
        <w:t>Общественные обсуждения проводятся с 03 апреля по 13 апреля 2026 года.</w:t>
      </w:r>
    </w:p>
    <w:p w:rsidR="003D4537" w:rsidRDefault="003D4537" w:rsidP="001F417C">
      <w:pPr>
        <w:suppressAutoHyphens/>
        <w:spacing w:line="240" w:lineRule="exact"/>
        <w:jc w:val="both"/>
      </w:pPr>
      <w:r>
        <w:t xml:space="preserve">     Консультации по вопросу, подлежащему рассмотрению на общественных обсуждениях, проводятся в рабочее время с 03 апреля по 13 апреля  2026 года   с 8-00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 17-00 час. по адресу:</w:t>
      </w:r>
    </w:p>
    <w:p w:rsidR="003D4537" w:rsidRPr="00852620" w:rsidRDefault="003D4537" w:rsidP="001F417C">
      <w:pPr>
        <w:suppressAutoHyphens/>
        <w:spacing w:line="240" w:lineRule="exact"/>
        <w:jc w:val="both"/>
        <w:rPr>
          <w:szCs w:val="28"/>
        </w:rPr>
      </w:pPr>
      <w:r>
        <w:t xml:space="preserve">     Пермский край, г</w:t>
      </w:r>
      <w:proofErr w:type="gramStart"/>
      <w:r>
        <w:t>.А</w:t>
      </w:r>
      <w:proofErr w:type="gramEnd"/>
      <w:r>
        <w:t>лександровск, ул.Ленина, 20а, каб.15,  (администрация округа),  контактный телефон:      3 63 03;</w:t>
      </w:r>
      <w:r>
        <w:br/>
        <w:t xml:space="preserve">     </w:t>
      </w:r>
      <w:r w:rsidRPr="00852620">
        <w:rPr>
          <w:szCs w:val="28"/>
        </w:rPr>
        <w:t xml:space="preserve">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</w:t>
      </w:r>
      <w:r>
        <w:rPr>
          <w:szCs w:val="28"/>
        </w:rPr>
        <w:t xml:space="preserve">03 апреля по 13 апреля  2026 </w:t>
      </w:r>
      <w:r w:rsidRPr="00852620">
        <w:rPr>
          <w:szCs w:val="28"/>
        </w:rPr>
        <w:t xml:space="preserve"> года включительно:</w:t>
      </w:r>
    </w:p>
    <w:p w:rsidR="003D4537" w:rsidRPr="00852620" w:rsidRDefault="003D4537" w:rsidP="001F417C">
      <w:pPr>
        <w:suppressAutoHyphens/>
        <w:spacing w:line="240" w:lineRule="exact"/>
        <w:jc w:val="both"/>
        <w:rPr>
          <w:color w:val="000000"/>
          <w:szCs w:val="28"/>
        </w:rPr>
      </w:pPr>
      <w:r>
        <w:rPr>
          <w:szCs w:val="28"/>
        </w:rPr>
        <w:t xml:space="preserve">      </w:t>
      </w:r>
      <w:r w:rsidRPr="00852620">
        <w:rPr>
          <w:szCs w:val="28"/>
        </w:rPr>
        <w:t>-  в электронном виде посредством направления  на электронную почту администрации округа</w:t>
      </w:r>
      <w:r w:rsidRPr="00852620">
        <w:rPr>
          <w:color w:val="000000"/>
          <w:szCs w:val="28"/>
        </w:rPr>
        <w:t xml:space="preserve">  </w:t>
      </w:r>
      <w:r w:rsidRPr="006C53E3">
        <w:rPr>
          <w:color w:val="000000"/>
          <w:szCs w:val="28"/>
        </w:rPr>
        <w:t>administration@aleksandrovsk.permkrai.ru</w:t>
      </w:r>
    </w:p>
    <w:p w:rsidR="003D4537" w:rsidRPr="00852620" w:rsidRDefault="003D4537" w:rsidP="001F417C">
      <w:pPr>
        <w:suppressAutoHyphens/>
        <w:spacing w:line="240" w:lineRule="exact"/>
        <w:jc w:val="both"/>
        <w:rPr>
          <w:szCs w:val="28"/>
        </w:rPr>
      </w:pPr>
      <w:r>
        <w:rPr>
          <w:szCs w:val="28"/>
        </w:rPr>
        <w:t xml:space="preserve">      </w:t>
      </w:r>
      <w:r w:rsidRPr="00852620">
        <w:rPr>
          <w:szCs w:val="28"/>
        </w:rPr>
        <w:t>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</w:t>
      </w:r>
      <w:proofErr w:type="gramStart"/>
      <w:r w:rsidRPr="00852620">
        <w:rPr>
          <w:szCs w:val="28"/>
        </w:rPr>
        <w:t>.</w:t>
      </w:r>
      <w:r>
        <w:rPr>
          <w:szCs w:val="28"/>
        </w:rPr>
        <w:t>»</w:t>
      </w:r>
      <w:proofErr w:type="gramEnd"/>
    </w:p>
    <w:p w:rsidR="003D4537" w:rsidRDefault="003D4537" w:rsidP="00F96A8A">
      <w:pPr>
        <w:suppressAutoHyphens/>
        <w:spacing w:line="240" w:lineRule="exact"/>
      </w:pPr>
      <w:r>
        <w:t xml:space="preserve">      </w:t>
      </w:r>
    </w:p>
    <w:p w:rsidR="003D4537" w:rsidRPr="00F65B52" w:rsidRDefault="003D4537" w:rsidP="009262BD">
      <w:pPr>
        <w:pStyle w:val="ad"/>
      </w:pPr>
      <w:r>
        <w:t xml:space="preserve">Заместитель главы администрации округа </w:t>
      </w:r>
      <w:r>
        <w:br/>
        <w:t xml:space="preserve">по градостроительству – начальник управления </w:t>
      </w:r>
      <w:r>
        <w:br/>
        <w:t>имущественных и земельных отношений</w:t>
      </w:r>
      <w:r>
        <w:tab/>
      </w:r>
      <w:r>
        <w:tab/>
        <w:t xml:space="preserve">Н.В. </w:t>
      </w:r>
      <w:proofErr w:type="spellStart"/>
      <w:r>
        <w:t>Половникова</w:t>
      </w:r>
      <w:proofErr w:type="spellEnd"/>
    </w:p>
    <w:p w:rsidR="003D4537" w:rsidRDefault="00A8744A">
      <w:pPr>
        <w:rPr>
          <w:b/>
        </w:rPr>
      </w:pPr>
      <w:r w:rsidRPr="00A8744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67.05pt;margin-top:783.2pt;width:266.45pt;height:29.5pt;z-index:1;visibility:visible;mso-position-horizontal-relative:page;mso-position-vertical-relative:page" filled="f" stroked="f">
            <v:textbox style="mso-next-textbox:#_x0000_s1033" inset="0,0,0,0">
              <w:txbxContent>
                <w:p w:rsidR="003D4537" w:rsidRPr="00654099" w:rsidRDefault="003D4537" w:rsidP="00654099"/>
              </w:txbxContent>
            </v:textbox>
            <w10:wrap anchorx="page" anchory="page"/>
          </v:shape>
        </w:pict>
      </w:r>
    </w:p>
    <w:p w:rsidR="003D4537" w:rsidRPr="009262BD" w:rsidRDefault="003D4537">
      <w:pPr>
        <w:rPr>
          <w:b/>
        </w:rPr>
      </w:pPr>
    </w:p>
    <w:sectPr w:rsidR="003D4537" w:rsidRPr="009262BD" w:rsidSect="00B66C87">
      <w:headerReference w:type="even" r:id="rId6"/>
      <w:headerReference w:type="default" r:id="rId7"/>
      <w:footerReference w:type="default" r:id="rId8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633" w:rsidRDefault="00473633">
      <w:r>
        <w:separator/>
      </w:r>
    </w:p>
  </w:endnote>
  <w:endnote w:type="continuationSeparator" w:id="0">
    <w:p w:rsidR="00473633" w:rsidRDefault="00473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537" w:rsidRDefault="003D4537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633" w:rsidRDefault="00473633">
      <w:r>
        <w:separator/>
      </w:r>
    </w:p>
  </w:footnote>
  <w:footnote w:type="continuationSeparator" w:id="0">
    <w:p w:rsidR="00473633" w:rsidRDefault="00473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537" w:rsidRDefault="00A8744A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D4537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D4537" w:rsidRDefault="003D453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537" w:rsidRDefault="00A8744A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D4537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54099">
      <w:rPr>
        <w:rStyle w:val="ac"/>
        <w:noProof/>
      </w:rPr>
      <w:t>2</w:t>
    </w:r>
    <w:r>
      <w:rPr>
        <w:rStyle w:val="ac"/>
      </w:rPr>
      <w:fldChar w:fldCharType="end"/>
    </w:r>
  </w:p>
  <w:p w:rsidR="003D4537" w:rsidRDefault="003D4537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9C4"/>
    <w:rsid w:val="000107D0"/>
    <w:rsid w:val="00020FFD"/>
    <w:rsid w:val="00031EB5"/>
    <w:rsid w:val="000320E4"/>
    <w:rsid w:val="000334C9"/>
    <w:rsid w:val="00050064"/>
    <w:rsid w:val="0007358C"/>
    <w:rsid w:val="000A1018"/>
    <w:rsid w:val="000A1249"/>
    <w:rsid w:val="000C2420"/>
    <w:rsid w:val="000E1AFA"/>
    <w:rsid w:val="00106F0D"/>
    <w:rsid w:val="00110EA2"/>
    <w:rsid w:val="00116D93"/>
    <w:rsid w:val="00136C19"/>
    <w:rsid w:val="001450B8"/>
    <w:rsid w:val="00154178"/>
    <w:rsid w:val="001617A8"/>
    <w:rsid w:val="001660E2"/>
    <w:rsid w:val="0018196A"/>
    <w:rsid w:val="001861CE"/>
    <w:rsid w:val="00191FB7"/>
    <w:rsid w:val="001A27A6"/>
    <w:rsid w:val="001A2849"/>
    <w:rsid w:val="001C38CD"/>
    <w:rsid w:val="001D1569"/>
    <w:rsid w:val="001D30F1"/>
    <w:rsid w:val="001F417C"/>
    <w:rsid w:val="002044D4"/>
    <w:rsid w:val="00217054"/>
    <w:rsid w:val="00223853"/>
    <w:rsid w:val="00223CC8"/>
    <w:rsid w:val="00246041"/>
    <w:rsid w:val="00247C93"/>
    <w:rsid w:val="00264DCC"/>
    <w:rsid w:val="002719AC"/>
    <w:rsid w:val="0028108D"/>
    <w:rsid w:val="0028655A"/>
    <w:rsid w:val="00290178"/>
    <w:rsid w:val="00292A44"/>
    <w:rsid w:val="002A1714"/>
    <w:rsid w:val="002A207C"/>
    <w:rsid w:val="002E0EAA"/>
    <w:rsid w:val="002E6523"/>
    <w:rsid w:val="003379E8"/>
    <w:rsid w:val="0035360C"/>
    <w:rsid w:val="00353DEB"/>
    <w:rsid w:val="00355C1F"/>
    <w:rsid w:val="00356A82"/>
    <w:rsid w:val="00373CE6"/>
    <w:rsid w:val="003805BC"/>
    <w:rsid w:val="003807C0"/>
    <w:rsid w:val="003D3930"/>
    <w:rsid w:val="003D4537"/>
    <w:rsid w:val="003E5046"/>
    <w:rsid w:val="003E655C"/>
    <w:rsid w:val="004013F1"/>
    <w:rsid w:val="00404C6A"/>
    <w:rsid w:val="00407B4C"/>
    <w:rsid w:val="0041009F"/>
    <w:rsid w:val="00427D5F"/>
    <w:rsid w:val="004432A0"/>
    <w:rsid w:val="004448E6"/>
    <w:rsid w:val="004518C0"/>
    <w:rsid w:val="00461B0E"/>
    <w:rsid w:val="00467FCF"/>
    <w:rsid w:val="00473633"/>
    <w:rsid w:val="00482187"/>
    <w:rsid w:val="004A5FFD"/>
    <w:rsid w:val="004F136E"/>
    <w:rsid w:val="004F68BF"/>
    <w:rsid w:val="005135D1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D5232"/>
    <w:rsid w:val="005F6746"/>
    <w:rsid w:val="00604ADF"/>
    <w:rsid w:val="00624665"/>
    <w:rsid w:val="006333E0"/>
    <w:rsid w:val="006436CF"/>
    <w:rsid w:val="00651DF3"/>
    <w:rsid w:val="00654099"/>
    <w:rsid w:val="006551FA"/>
    <w:rsid w:val="006555BA"/>
    <w:rsid w:val="006647FE"/>
    <w:rsid w:val="006B7FAC"/>
    <w:rsid w:val="006C53E3"/>
    <w:rsid w:val="006D443E"/>
    <w:rsid w:val="006E2EFF"/>
    <w:rsid w:val="007031AA"/>
    <w:rsid w:val="00706883"/>
    <w:rsid w:val="007247F2"/>
    <w:rsid w:val="00736B92"/>
    <w:rsid w:val="00751535"/>
    <w:rsid w:val="00761D5E"/>
    <w:rsid w:val="00792FCD"/>
    <w:rsid w:val="007A41F8"/>
    <w:rsid w:val="007B18C8"/>
    <w:rsid w:val="007D57CA"/>
    <w:rsid w:val="007E5F58"/>
    <w:rsid w:val="007F5F8D"/>
    <w:rsid w:val="00806E01"/>
    <w:rsid w:val="0081078F"/>
    <w:rsid w:val="00835D80"/>
    <w:rsid w:val="00836DDE"/>
    <w:rsid w:val="0085257A"/>
    <w:rsid w:val="00852620"/>
    <w:rsid w:val="00861BE3"/>
    <w:rsid w:val="00875736"/>
    <w:rsid w:val="0089694A"/>
    <w:rsid w:val="008A300E"/>
    <w:rsid w:val="008A5090"/>
    <w:rsid w:val="008C41D1"/>
    <w:rsid w:val="008E0D07"/>
    <w:rsid w:val="008E6349"/>
    <w:rsid w:val="008F2B6D"/>
    <w:rsid w:val="008F7033"/>
    <w:rsid w:val="009004E6"/>
    <w:rsid w:val="009262BD"/>
    <w:rsid w:val="00946A6E"/>
    <w:rsid w:val="00951AED"/>
    <w:rsid w:val="00960411"/>
    <w:rsid w:val="00961249"/>
    <w:rsid w:val="0097052D"/>
    <w:rsid w:val="0097284F"/>
    <w:rsid w:val="00972C07"/>
    <w:rsid w:val="00973EE1"/>
    <w:rsid w:val="00983927"/>
    <w:rsid w:val="009A0147"/>
    <w:rsid w:val="009A13B4"/>
    <w:rsid w:val="009D34A4"/>
    <w:rsid w:val="009E48FD"/>
    <w:rsid w:val="009F11C2"/>
    <w:rsid w:val="009F4860"/>
    <w:rsid w:val="00A12BDA"/>
    <w:rsid w:val="00A20CAB"/>
    <w:rsid w:val="00A371FC"/>
    <w:rsid w:val="00A5727B"/>
    <w:rsid w:val="00A7019E"/>
    <w:rsid w:val="00A70B49"/>
    <w:rsid w:val="00A864E1"/>
    <w:rsid w:val="00A8744A"/>
    <w:rsid w:val="00A92BB2"/>
    <w:rsid w:val="00AB279A"/>
    <w:rsid w:val="00AB61AD"/>
    <w:rsid w:val="00AC1470"/>
    <w:rsid w:val="00AC38F0"/>
    <w:rsid w:val="00AD64A9"/>
    <w:rsid w:val="00AE6ACE"/>
    <w:rsid w:val="00B12253"/>
    <w:rsid w:val="00B17BC1"/>
    <w:rsid w:val="00B17F20"/>
    <w:rsid w:val="00B2680B"/>
    <w:rsid w:val="00B35426"/>
    <w:rsid w:val="00B47083"/>
    <w:rsid w:val="00B66C87"/>
    <w:rsid w:val="00B71531"/>
    <w:rsid w:val="00B778D8"/>
    <w:rsid w:val="00B8159D"/>
    <w:rsid w:val="00B8342D"/>
    <w:rsid w:val="00B858BA"/>
    <w:rsid w:val="00B93C96"/>
    <w:rsid w:val="00BB7CA9"/>
    <w:rsid w:val="00BE09E6"/>
    <w:rsid w:val="00C00DEB"/>
    <w:rsid w:val="00C02444"/>
    <w:rsid w:val="00C07A0C"/>
    <w:rsid w:val="00C11CD6"/>
    <w:rsid w:val="00C13D13"/>
    <w:rsid w:val="00C2403A"/>
    <w:rsid w:val="00C26C01"/>
    <w:rsid w:val="00C76321"/>
    <w:rsid w:val="00C76D98"/>
    <w:rsid w:val="00C85688"/>
    <w:rsid w:val="00C97BDE"/>
    <w:rsid w:val="00CB0CD4"/>
    <w:rsid w:val="00CC0FE8"/>
    <w:rsid w:val="00CD6393"/>
    <w:rsid w:val="00CD6F21"/>
    <w:rsid w:val="00D07779"/>
    <w:rsid w:val="00D2349D"/>
    <w:rsid w:val="00D37FCF"/>
    <w:rsid w:val="00D51DC3"/>
    <w:rsid w:val="00D549F0"/>
    <w:rsid w:val="00D64D57"/>
    <w:rsid w:val="00D66791"/>
    <w:rsid w:val="00D66E31"/>
    <w:rsid w:val="00D712A8"/>
    <w:rsid w:val="00D852E6"/>
    <w:rsid w:val="00D906AF"/>
    <w:rsid w:val="00DA24F6"/>
    <w:rsid w:val="00DB3748"/>
    <w:rsid w:val="00DC3E6C"/>
    <w:rsid w:val="00DF4430"/>
    <w:rsid w:val="00E026E4"/>
    <w:rsid w:val="00E21B0F"/>
    <w:rsid w:val="00E246F5"/>
    <w:rsid w:val="00E27A94"/>
    <w:rsid w:val="00E56C59"/>
    <w:rsid w:val="00E614D0"/>
    <w:rsid w:val="00E8211E"/>
    <w:rsid w:val="00E959B9"/>
    <w:rsid w:val="00EB400D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65B52"/>
    <w:rsid w:val="00F919B8"/>
    <w:rsid w:val="00F93414"/>
    <w:rsid w:val="00F96A8A"/>
    <w:rsid w:val="00F96ABC"/>
    <w:rsid w:val="00FB19C4"/>
    <w:rsid w:val="00FB67F3"/>
    <w:rsid w:val="00FC0FBD"/>
    <w:rsid w:val="00FC50FC"/>
    <w:rsid w:val="00FD3904"/>
    <w:rsid w:val="00FD415B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3">
    <w:name w:val="Адресат"/>
    <w:basedOn w:val="a"/>
    <w:uiPriority w:val="99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F5F8D"/>
    <w:rPr>
      <w:rFonts w:cs="Times New Roman"/>
      <w:sz w:val="28"/>
    </w:rPr>
  </w:style>
  <w:style w:type="paragraph" w:customStyle="1" w:styleId="a6">
    <w:name w:val="Заголовок к тексту"/>
    <w:basedOn w:val="a"/>
    <w:next w:val="a7"/>
    <w:uiPriority w:val="99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7F5F8D"/>
    <w:rPr>
      <w:rFonts w:cs="Times New Roman"/>
      <w:sz w:val="28"/>
    </w:rPr>
  </w:style>
  <w:style w:type="paragraph" w:customStyle="1" w:styleId="a9">
    <w:name w:val="Исполнитель"/>
    <w:basedOn w:val="a7"/>
    <w:uiPriority w:val="99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7F5F8D"/>
    <w:rPr>
      <w:rFonts w:cs="Times New Roman"/>
    </w:rPr>
  </w:style>
  <w:style w:type="character" w:styleId="ac">
    <w:name w:val="page number"/>
    <w:basedOn w:val="a0"/>
    <w:uiPriority w:val="99"/>
    <w:rsid w:val="007F5F8D"/>
    <w:rPr>
      <w:rFonts w:cs="Times New Roman"/>
    </w:rPr>
  </w:style>
  <w:style w:type="paragraph" w:styleId="ad">
    <w:name w:val="Signature"/>
    <w:basedOn w:val="a"/>
    <w:next w:val="a7"/>
    <w:link w:val="ae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uiPriority w:val="99"/>
    <w:locked/>
    <w:rsid w:val="007F5F8D"/>
    <w:rPr>
      <w:rFonts w:cs="Times New Roman"/>
      <w:sz w:val="28"/>
    </w:rPr>
  </w:style>
  <w:style w:type="paragraph" w:customStyle="1" w:styleId="af">
    <w:name w:val="Подпись на  бланке должностного лица"/>
    <w:basedOn w:val="a"/>
    <w:next w:val="a7"/>
    <w:uiPriority w:val="99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rsid w:val="00B8159D"/>
    <w:rPr>
      <w:rFonts w:cs="Times New Roman"/>
      <w:color w:val="0000FF"/>
      <w:u w:val="single"/>
    </w:rPr>
  </w:style>
  <w:style w:type="paragraph" w:styleId="af4">
    <w:name w:val="List Paragraph"/>
    <w:basedOn w:val="a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11">
    <w:name w:val="Абзац списка1"/>
    <w:basedOn w:val="a"/>
    <w:uiPriority w:val="99"/>
    <w:rsid w:val="00F96A8A"/>
    <w:pPr>
      <w:suppressAutoHyphens/>
      <w:ind w:left="708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Половникова.dot</Template>
  <TotalTime>8</TotalTime>
  <Pages>1</Pages>
  <Words>227</Words>
  <Characters>1299</Characters>
  <Application>Microsoft Office Word</Application>
  <DocSecurity>0</DocSecurity>
  <Lines>10</Lines>
  <Paragraphs>3</Paragraphs>
  <ScaleCrop>false</ScaleCrop>
  <Company>Гамма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Ання</cp:lastModifiedBy>
  <cp:revision>4</cp:revision>
  <cp:lastPrinted>2026-03-25T03:28:00Z</cp:lastPrinted>
  <dcterms:created xsi:type="dcterms:W3CDTF">2025-06-05T06:02:00Z</dcterms:created>
  <dcterms:modified xsi:type="dcterms:W3CDTF">2026-04-14T10:17:00Z</dcterms:modified>
</cp:coreProperties>
</file>