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CBA" w:rsidRPr="00F139CC" w:rsidRDefault="002149ED" w:rsidP="00FB67F3">
      <w:pPr>
        <w:suppressAutoHyphens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64" o:spid="_x0000_s1026" type="#_x0000_t202" style="position:absolute;margin-left:69.95pt;margin-top:174.95pt;width:94.35pt;height:15.95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inset="0,0,0,0">
              <w:txbxContent>
                <w:p w:rsidR="00353CBA" w:rsidRPr="00F919B8" w:rsidRDefault="00353CBA" w:rsidP="00B8342D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5" o:spid="_x0000_s1027" type="#_x0000_t202" style="position:absolute;margin-left:188.65pt;margin-top:176.5pt;width:83.15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inset="0,0,0,0">
              <w:txbxContent>
                <w:p w:rsidR="00353CBA" w:rsidRPr="001A2849" w:rsidRDefault="00353CBA" w:rsidP="00B8342D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7" o:spid="_x0000_s1028" type="#_x0000_t202" style="position:absolute;margin-left:184.05pt;margin-top:198.15pt;width:83.15pt;height:17.95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inset="0,0,0,0">
              <w:txbxContent>
                <w:p w:rsidR="00353CBA" w:rsidRPr="001A2849" w:rsidRDefault="00353CBA" w:rsidP="008E0D07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6" o:spid="_x0000_s1029" type="#_x0000_t202" style="position:absolute;margin-left:94.05pt;margin-top:198.15pt;width:62.3pt;height:18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inset="0,0,0,0">
              <w:txbxContent>
                <w:p w:rsidR="00353CBA" w:rsidRPr="00F919B8" w:rsidRDefault="00353CBA" w:rsidP="008E0D07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9" o:spid="_x0000_s1030" type="#_x0000_t202" style="position:absolute;margin-left:85.05pt;margin-top:774.25pt;width:266.45pt;height:29.5pt;z-index: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L7ksQIAAKs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" filled="f" stroked="f">
            <v:textbox inset="0,0,0,0">
              <w:txbxContent>
                <w:p w:rsidR="00353CBA" w:rsidRDefault="00353CBA" w:rsidP="008E0D07">
                  <w:pPr>
                    <w:rPr>
                      <w:lang w:val="en-US"/>
                    </w:rPr>
                  </w:pPr>
                </w:p>
              </w:txbxContent>
            </v:textbox>
            <w10:wrap anchorx="page" anchory="page"/>
          </v:shape>
        </w:pict>
      </w:r>
    </w:p>
    <w:p w:rsidR="00353CBA" w:rsidRDefault="00353CBA" w:rsidP="0041009F">
      <w:pPr>
        <w:spacing w:line="240" w:lineRule="exact"/>
        <w:jc w:val="center"/>
        <w:rPr>
          <w:sz w:val="27"/>
          <w:szCs w:val="27"/>
        </w:rPr>
      </w:pPr>
    </w:p>
    <w:p w:rsidR="00353CBA" w:rsidRPr="009E0C71" w:rsidRDefault="00353CBA" w:rsidP="0041009F">
      <w:pPr>
        <w:spacing w:line="240" w:lineRule="exact"/>
        <w:jc w:val="center"/>
        <w:rPr>
          <w:sz w:val="24"/>
          <w:szCs w:val="24"/>
        </w:rPr>
      </w:pPr>
      <w:r w:rsidRPr="009E0C71">
        <w:rPr>
          <w:sz w:val="24"/>
          <w:szCs w:val="24"/>
        </w:rPr>
        <w:t xml:space="preserve">ОПОВЕЩЕНИЕ </w:t>
      </w:r>
    </w:p>
    <w:p w:rsidR="00353CBA" w:rsidRPr="009E0C71" w:rsidRDefault="00353CBA" w:rsidP="0041009F">
      <w:pPr>
        <w:spacing w:line="240" w:lineRule="exact"/>
        <w:jc w:val="center"/>
        <w:rPr>
          <w:sz w:val="24"/>
          <w:szCs w:val="24"/>
        </w:rPr>
      </w:pPr>
      <w:r w:rsidRPr="009E0C71">
        <w:rPr>
          <w:sz w:val="24"/>
          <w:szCs w:val="24"/>
        </w:rPr>
        <w:t>о начале проведения общественных обсуждений</w:t>
      </w:r>
    </w:p>
    <w:p w:rsidR="00353CBA" w:rsidRPr="009E0C71" w:rsidRDefault="00353CBA" w:rsidP="0041009F">
      <w:pPr>
        <w:spacing w:line="240" w:lineRule="exact"/>
        <w:jc w:val="center"/>
        <w:rPr>
          <w:sz w:val="24"/>
          <w:szCs w:val="24"/>
        </w:rPr>
      </w:pPr>
    </w:p>
    <w:p w:rsidR="00353CBA" w:rsidRDefault="00353CBA" w:rsidP="00C46568">
      <w:pPr>
        <w:pStyle w:val="11"/>
        <w:ind w:left="0"/>
        <w:jc w:val="both"/>
        <w:rPr>
          <w:szCs w:val="28"/>
        </w:rPr>
      </w:pPr>
      <w:r w:rsidRPr="009E0C71">
        <w:rPr>
          <w:sz w:val="24"/>
          <w:szCs w:val="24"/>
        </w:rPr>
        <w:t xml:space="preserve">       </w:t>
      </w:r>
      <w:r w:rsidRPr="002265B8">
        <w:t xml:space="preserve">       На общественные обсуждения выносится вопрос по   проекту межевания территории</w:t>
      </w:r>
      <w:r w:rsidRPr="00AB6035">
        <w:rPr>
          <w:szCs w:val="28"/>
        </w:rPr>
        <w:t xml:space="preserve"> </w:t>
      </w:r>
      <w:r>
        <w:rPr>
          <w:szCs w:val="28"/>
        </w:rPr>
        <w:t xml:space="preserve">кадастрового квартала 59:02:0101179, </w:t>
      </w:r>
      <w:r>
        <w:t>расположенного по адресу: Пермский край, Александровский муниципальный округ, г</w:t>
      </w:r>
      <w:proofErr w:type="gramStart"/>
      <w:r>
        <w:t>.А</w:t>
      </w:r>
      <w:proofErr w:type="gramEnd"/>
      <w:r>
        <w:t>лександровск.</w:t>
      </w:r>
    </w:p>
    <w:p w:rsidR="00353CBA" w:rsidRPr="002265B8" w:rsidRDefault="00353CBA" w:rsidP="00C94789">
      <w:pPr>
        <w:suppressAutoHyphens/>
        <w:jc w:val="both"/>
      </w:pPr>
      <w:r w:rsidRPr="002265B8">
        <w:t xml:space="preserve">     Общест</w:t>
      </w:r>
      <w:r>
        <w:t>венные обсуждения проводятся с 16 апреля по 21 апреля</w:t>
      </w:r>
      <w:r w:rsidRPr="002265B8">
        <w:t xml:space="preserve"> 202</w:t>
      </w:r>
      <w:r>
        <w:t>6</w:t>
      </w:r>
      <w:r w:rsidRPr="002265B8">
        <w:t xml:space="preserve"> года.</w:t>
      </w:r>
    </w:p>
    <w:p w:rsidR="00353CBA" w:rsidRPr="002265B8" w:rsidRDefault="00353CBA" w:rsidP="00C94789">
      <w:pPr>
        <w:suppressAutoHyphens/>
        <w:jc w:val="both"/>
      </w:pPr>
      <w:r w:rsidRPr="002265B8">
        <w:t xml:space="preserve">     Консультации по вопросу, подлежащему рассмотрению на общественных обсуждениях,</w:t>
      </w:r>
      <w:r>
        <w:t xml:space="preserve"> проводятся в рабочее время с 16 апреля  по 21 апреля 2026</w:t>
      </w:r>
      <w:r w:rsidRPr="002265B8">
        <w:t xml:space="preserve"> года   с 8-00 час</w:t>
      </w:r>
      <w:proofErr w:type="gramStart"/>
      <w:r w:rsidRPr="002265B8">
        <w:t>.</w:t>
      </w:r>
      <w:proofErr w:type="gramEnd"/>
      <w:r w:rsidRPr="002265B8">
        <w:t xml:space="preserve"> </w:t>
      </w:r>
      <w:proofErr w:type="gramStart"/>
      <w:r w:rsidRPr="002265B8">
        <w:t>п</w:t>
      </w:r>
      <w:proofErr w:type="gramEnd"/>
      <w:r w:rsidRPr="002265B8">
        <w:t>о 17-00 час. по адресу:</w:t>
      </w:r>
    </w:p>
    <w:p w:rsidR="00353CBA" w:rsidRPr="002265B8" w:rsidRDefault="00353CBA" w:rsidP="00C94789">
      <w:pPr>
        <w:suppressAutoHyphens/>
        <w:jc w:val="both"/>
      </w:pPr>
      <w:r w:rsidRPr="002265B8">
        <w:t xml:space="preserve">     Пермский край, г</w:t>
      </w:r>
      <w:proofErr w:type="gramStart"/>
      <w:r w:rsidRPr="002265B8">
        <w:t>.А</w:t>
      </w:r>
      <w:proofErr w:type="gramEnd"/>
      <w:r w:rsidRPr="002265B8">
        <w:t>лександровск, ул.Ленина, 20а, каб.15,  (администрация округа),  контактный телефон:      3 63 03;</w:t>
      </w:r>
      <w:r w:rsidRPr="002265B8">
        <w:br/>
        <w:t xml:space="preserve">     Участники общественных обсуждений, прошедшие идентификацию в соответствии с частью 12 статьи 5.1 Градостроительного кодекса Российской Федерации, имеют право вносить предложения и замечания, касающиеся вопроса, подлежащего рассмотрению н</w:t>
      </w:r>
      <w:r>
        <w:t>а общественных обсуждениях, с 16 апреля по 21 апреля 2026</w:t>
      </w:r>
      <w:r w:rsidRPr="002265B8">
        <w:t xml:space="preserve">   года включительно:</w:t>
      </w:r>
    </w:p>
    <w:p w:rsidR="00353CBA" w:rsidRPr="002265B8" w:rsidRDefault="00353CBA" w:rsidP="00C94789">
      <w:pPr>
        <w:suppressAutoHyphens/>
        <w:jc w:val="both"/>
        <w:rPr>
          <w:color w:val="000000"/>
        </w:rPr>
      </w:pPr>
      <w:r w:rsidRPr="002265B8">
        <w:t xml:space="preserve">      -  в электронном виде посредством направления  на электронную почту администрации округа</w:t>
      </w:r>
      <w:r w:rsidRPr="002265B8">
        <w:rPr>
          <w:color w:val="000000"/>
        </w:rPr>
        <w:t xml:space="preserve">  administration@aleksandrovsk.permkrai.ru</w:t>
      </w:r>
    </w:p>
    <w:p w:rsidR="00353CBA" w:rsidRPr="002265B8" w:rsidRDefault="00353CBA" w:rsidP="00C94789">
      <w:pPr>
        <w:suppressAutoHyphens/>
        <w:jc w:val="both"/>
      </w:pPr>
      <w:r w:rsidRPr="002265B8">
        <w:t xml:space="preserve">      - в письменной форме в адрес организатора общественных обсуждений – Комиссии по землепользованию и застройке при администрации Александровского муниципального округа.</w:t>
      </w:r>
    </w:p>
    <w:p w:rsidR="00353CBA" w:rsidRDefault="00353CBA" w:rsidP="00C94789">
      <w:pPr>
        <w:suppressAutoHyphens/>
        <w:jc w:val="both"/>
      </w:pPr>
      <w:r w:rsidRPr="002265B8">
        <w:t xml:space="preserve">      </w:t>
      </w:r>
    </w:p>
    <w:p w:rsidR="00353CBA" w:rsidRPr="002265B8" w:rsidRDefault="00353CBA" w:rsidP="00C94789">
      <w:pPr>
        <w:suppressAutoHyphens/>
        <w:jc w:val="both"/>
      </w:pPr>
      <w:r w:rsidRPr="002265B8">
        <w:t xml:space="preserve">  Проект размещен на сайте администрации Александровского муниципального округа ( </w:t>
      </w:r>
      <w:hyperlink r:id="rId6" w:history="1">
        <w:r w:rsidRPr="002265B8">
          <w:rPr>
            <w:rStyle w:val="af3"/>
            <w:sz w:val="24"/>
            <w:szCs w:val="24"/>
          </w:rPr>
          <w:t>www.aleksraion.ru</w:t>
        </w:r>
      </w:hyperlink>
      <w:r w:rsidRPr="002265B8">
        <w:t xml:space="preserve"> ) в разделе Муниципальное имущество </w:t>
      </w:r>
      <w:proofErr w:type="gramStart"/>
      <w:r w:rsidRPr="002265B8">
        <w:t>–Г</w:t>
      </w:r>
      <w:proofErr w:type="gramEnd"/>
      <w:r w:rsidRPr="002265B8">
        <w:t>радостроительная деятельность – Проекты п</w:t>
      </w:r>
      <w:r>
        <w:t>ланировки и проекты межевания.</w:t>
      </w:r>
      <w:r w:rsidRPr="002265B8">
        <w:t xml:space="preserve">     </w:t>
      </w:r>
    </w:p>
    <w:p w:rsidR="00353CBA" w:rsidRPr="002D0F04" w:rsidRDefault="00353CBA" w:rsidP="009E0C71">
      <w:pPr>
        <w:suppressAutoHyphens/>
        <w:jc w:val="both"/>
        <w:rPr>
          <w:sz w:val="24"/>
          <w:szCs w:val="24"/>
        </w:rPr>
      </w:pPr>
    </w:p>
    <w:sectPr w:rsidR="00353CBA" w:rsidRPr="002D0F04" w:rsidSect="00B66C87">
      <w:headerReference w:type="even" r:id="rId7"/>
      <w:headerReference w:type="default" r:id="rId8"/>
      <w:footerReference w:type="default" r:id="rId9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515" w:rsidRDefault="00BE5515">
      <w:r>
        <w:separator/>
      </w:r>
    </w:p>
  </w:endnote>
  <w:endnote w:type="continuationSeparator" w:id="0">
    <w:p w:rsidR="00BE5515" w:rsidRDefault="00BE55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BA" w:rsidRDefault="00353CBA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515" w:rsidRDefault="00BE5515">
      <w:r>
        <w:separator/>
      </w:r>
    </w:p>
  </w:footnote>
  <w:footnote w:type="continuationSeparator" w:id="0">
    <w:p w:rsidR="00BE5515" w:rsidRDefault="00BE55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BA" w:rsidRDefault="002149ED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53CBA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53CBA" w:rsidRDefault="00353CB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BA" w:rsidRDefault="002149ED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53CBA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53CBA">
      <w:rPr>
        <w:rStyle w:val="ac"/>
        <w:noProof/>
      </w:rPr>
      <w:t>2</w:t>
    </w:r>
    <w:r>
      <w:rPr>
        <w:rStyle w:val="ac"/>
      </w:rPr>
      <w:fldChar w:fldCharType="end"/>
    </w:r>
  </w:p>
  <w:p w:rsidR="00353CBA" w:rsidRDefault="00353CBA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19C4"/>
    <w:rsid w:val="000107D0"/>
    <w:rsid w:val="00020FFD"/>
    <w:rsid w:val="00031EB5"/>
    <w:rsid w:val="000320E4"/>
    <w:rsid w:val="000334C9"/>
    <w:rsid w:val="00050064"/>
    <w:rsid w:val="0006398E"/>
    <w:rsid w:val="0007358C"/>
    <w:rsid w:val="00080355"/>
    <w:rsid w:val="000A1018"/>
    <w:rsid w:val="000A1249"/>
    <w:rsid w:val="000A4DA1"/>
    <w:rsid w:val="000C2420"/>
    <w:rsid w:val="000E1AFA"/>
    <w:rsid w:val="00106F0D"/>
    <w:rsid w:val="00110EA2"/>
    <w:rsid w:val="00136C19"/>
    <w:rsid w:val="001450B8"/>
    <w:rsid w:val="00147594"/>
    <w:rsid w:val="00154178"/>
    <w:rsid w:val="001617A8"/>
    <w:rsid w:val="001660E2"/>
    <w:rsid w:val="00176A47"/>
    <w:rsid w:val="0018196A"/>
    <w:rsid w:val="001825A5"/>
    <w:rsid w:val="00191FB7"/>
    <w:rsid w:val="001A27A6"/>
    <w:rsid w:val="001A2849"/>
    <w:rsid w:val="001B01A3"/>
    <w:rsid w:val="001C38CD"/>
    <w:rsid w:val="001D1569"/>
    <w:rsid w:val="001D198F"/>
    <w:rsid w:val="001D30F1"/>
    <w:rsid w:val="002149ED"/>
    <w:rsid w:val="00217054"/>
    <w:rsid w:val="00223853"/>
    <w:rsid w:val="00223CC8"/>
    <w:rsid w:val="002265B8"/>
    <w:rsid w:val="00247C93"/>
    <w:rsid w:val="002634F2"/>
    <w:rsid w:val="00264DCC"/>
    <w:rsid w:val="002719AC"/>
    <w:rsid w:val="0028108D"/>
    <w:rsid w:val="0028655A"/>
    <w:rsid w:val="00290178"/>
    <w:rsid w:val="00292A44"/>
    <w:rsid w:val="002A1714"/>
    <w:rsid w:val="002A207C"/>
    <w:rsid w:val="002D0F04"/>
    <w:rsid w:val="002D1A82"/>
    <w:rsid w:val="002D3600"/>
    <w:rsid w:val="002E0EAA"/>
    <w:rsid w:val="003379E8"/>
    <w:rsid w:val="0035360C"/>
    <w:rsid w:val="00353CBA"/>
    <w:rsid w:val="00353CE3"/>
    <w:rsid w:val="00353DEB"/>
    <w:rsid w:val="00355C1F"/>
    <w:rsid w:val="00356A82"/>
    <w:rsid w:val="00373CE6"/>
    <w:rsid w:val="003805BC"/>
    <w:rsid w:val="003807C0"/>
    <w:rsid w:val="003D3930"/>
    <w:rsid w:val="003E5046"/>
    <w:rsid w:val="003E655C"/>
    <w:rsid w:val="004013F1"/>
    <w:rsid w:val="00404C6A"/>
    <w:rsid w:val="0041009F"/>
    <w:rsid w:val="00427D5F"/>
    <w:rsid w:val="004432A0"/>
    <w:rsid w:val="004448E6"/>
    <w:rsid w:val="004518C0"/>
    <w:rsid w:val="00461B0E"/>
    <w:rsid w:val="00467FCF"/>
    <w:rsid w:val="00482187"/>
    <w:rsid w:val="0049382C"/>
    <w:rsid w:val="004A5FFD"/>
    <w:rsid w:val="004F136E"/>
    <w:rsid w:val="004F68BF"/>
    <w:rsid w:val="00521A1D"/>
    <w:rsid w:val="0052232F"/>
    <w:rsid w:val="00534011"/>
    <w:rsid w:val="0053612B"/>
    <w:rsid w:val="005438E0"/>
    <w:rsid w:val="00544E72"/>
    <w:rsid w:val="00550149"/>
    <w:rsid w:val="005505FE"/>
    <w:rsid w:val="00552ADF"/>
    <w:rsid w:val="005D4AE3"/>
    <w:rsid w:val="005D5232"/>
    <w:rsid w:val="005E00A7"/>
    <w:rsid w:val="005F6746"/>
    <w:rsid w:val="00604ADF"/>
    <w:rsid w:val="00624665"/>
    <w:rsid w:val="006333E0"/>
    <w:rsid w:val="006436CF"/>
    <w:rsid w:val="006551FA"/>
    <w:rsid w:val="006555BA"/>
    <w:rsid w:val="006647FE"/>
    <w:rsid w:val="006940D0"/>
    <w:rsid w:val="006B7FAC"/>
    <w:rsid w:val="006D443E"/>
    <w:rsid w:val="006E2EFF"/>
    <w:rsid w:val="007031AA"/>
    <w:rsid w:val="00706883"/>
    <w:rsid w:val="007247F2"/>
    <w:rsid w:val="00736B92"/>
    <w:rsid w:val="00751535"/>
    <w:rsid w:val="00761D5E"/>
    <w:rsid w:val="0078016E"/>
    <w:rsid w:val="00792FCD"/>
    <w:rsid w:val="007B18C8"/>
    <w:rsid w:val="007D57CA"/>
    <w:rsid w:val="007E5F58"/>
    <w:rsid w:val="007F5F8D"/>
    <w:rsid w:val="008019AA"/>
    <w:rsid w:val="00806E01"/>
    <w:rsid w:val="00835D80"/>
    <w:rsid w:val="00836DDE"/>
    <w:rsid w:val="00847490"/>
    <w:rsid w:val="0085257A"/>
    <w:rsid w:val="00861BE3"/>
    <w:rsid w:val="00875736"/>
    <w:rsid w:val="008923AE"/>
    <w:rsid w:val="0089694A"/>
    <w:rsid w:val="008A300E"/>
    <w:rsid w:val="008A5090"/>
    <w:rsid w:val="008A5258"/>
    <w:rsid w:val="008B794B"/>
    <w:rsid w:val="008C41D1"/>
    <w:rsid w:val="008E0D07"/>
    <w:rsid w:val="008F2B6D"/>
    <w:rsid w:val="008F7033"/>
    <w:rsid w:val="009004E6"/>
    <w:rsid w:val="009262BD"/>
    <w:rsid w:val="009457C1"/>
    <w:rsid w:val="00946A6E"/>
    <w:rsid w:val="00951AED"/>
    <w:rsid w:val="00960411"/>
    <w:rsid w:val="00961249"/>
    <w:rsid w:val="0097052D"/>
    <w:rsid w:val="0097284F"/>
    <w:rsid w:val="00973EE1"/>
    <w:rsid w:val="00982251"/>
    <w:rsid w:val="00983927"/>
    <w:rsid w:val="009A0147"/>
    <w:rsid w:val="009A13B4"/>
    <w:rsid w:val="009C4AB0"/>
    <w:rsid w:val="009D34A4"/>
    <w:rsid w:val="009E0C71"/>
    <w:rsid w:val="009E48FD"/>
    <w:rsid w:val="009F11C2"/>
    <w:rsid w:val="009F4860"/>
    <w:rsid w:val="00A03E69"/>
    <w:rsid w:val="00A12BDA"/>
    <w:rsid w:val="00A20CAB"/>
    <w:rsid w:val="00A371FC"/>
    <w:rsid w:val="00A462D4"/>
    <w:rsid w:val="00A5727B"/>
    <w:rsid w:val="00A7019E"/>
    <w:rsid w:val="00A864E1"/>
    <w:rsid w:val="00A91487"/>
    <w:rsid w:val="00A92BB2"/>
    <w:rsid w:val="00A95201"/>
    <w:rsid w:val="00AA1FC4"/>
    <w:rsid w:val="00AB279A"/>
    <w:rsid w:val="00AB6035"/>
    <w:rsid w:val="00AB61AD"/>
    <w:rsid w:val="00AC1470"/>
    <w:rsid w:val="00AC38F0"/>
    <w:rsid w:val="00AE6ACE"/>
    <w:rsid w:val="00B11C99"/>
    <w:rsid w:val="00B12253"/>
    <w:rsid w:val="00B17BC1"/>
    <w:rsid w:val="00B17F20"/>
    <w:rsid w:val="00B35426"/>
    <w:rsid w:val="00B35A02"/>
    <w:rsid w:val="00B47083"/>
    <w:rsid w:val="00B66C87"/>
    <w:rsid w:val="00B71531"/>
    <w:rsid w:val="00B778D8"/>
    <w:rsid w:val="00B8159D"/>
    <w:rsid w:val="00B8342D"/>
    <w:rsid w:val="00B858BA"/>
    <w:rsid w:val="00B93C96"/>
    <w:rsid w:val="00BB7CA9"/>
    <w:rsid w:val="00BE09E6"/>
    <w:rsid w:val="00BE5515"/>
    <w:rsid w:val="00C02444"/>
    <w:rsid w:val="00C11CD6"/>
    <w:rsid w:val="00C13D13"/>
    <w:rsid w:val="00C2403A"/>
    <w:rsid w:val="00C26C01"/>
    <w:rsid w:val="00C46568"/>
    <w:rsid w:val="00C70499"/>
    <w:rsid w:val="00C76321"/>
    <w:rsid w:val="00C76D98"/>
    <w:rsid w:val="00C81C86"/>
    <w:rsid w:val="00C8238B"/>
    <w:rsid w:val="00C85688"/>
    <w:rsid w:val="00C94789"/>
    <w:rsid w:val="00C97BDE"/>
    <w:rsid w:val="00CB0CD4"/>
    <w:rsid w:val="00CD6393"/>
    <w:rsid w:val="00CD6F21"/>
    <w:rsid w:val="00D0504A"/>
    <w:rsid w:val="00D07779"/>
    <w:rsid w:val="00D2196C"/>
    <w:rsid w:val="00D2349D"/>
    <w:rsid w:val="00D37FCF"/>
    <w:rsid w:val="00D44FE3"/>
    <w:rsid w:val="00D51DC3"/>
    <w:rsid w:val="00D64D57"/>
    <w:rsid w:val="00D66791"/>
    <w:rsid w:val="00D66E31"/>
    <w:rsid w:val="00D712A8"/>
    <w:rsid w:val="00D81D7D"/>
    <w:rsid w:val="00D852E6"/>
    <w:rsid w:val="00DA24F6"/>
    <w:rsid w:val="00DB3748"/>
    <w:rsid w:val="00DC1AB2"/>
    <w:rsid w:val="00DC3E6C"/>
    <w:rsid w:val="00DF4430"/>
    <w:rsid w:val="00E026E4"/>
    <w:rsid w:val="00E15A80"/>
    <w:rsid w:val="00E21B0F"/>
    <w:rsid w:val="00E246F5"/>
    <w:rsid w:val="00E27A94"/>
    <w:rsid w:val="00E56C59"/>
    <w:rsid w:val="00E614D0"/>
    <w:rsid w:val="00E8211E"/>
    <w:rsid w:val="00E959B9"/>
    <w:rsid w:val="00EB400D"/>
    <w:rsid w:val="00EE148E"/>
    <w:rsid w:val="00F139CC"/>
    <w:rsid w:val="00F34240"/>
    <w:rsid w:val="00F420D8"/>
    <w:rsid w:val="00F46037"/>
    <w:rsid w:val="00F51060"/>
    <w:rsid w:val="00F54750"/>
    <w:rsid w:val="00F55BAC"/>
    <w:rsid w:val="00F61FC3"/>
    <w:rsid w:val="00F919B8"/>
    <w:rsid w:val="00F9246B"/>
    <w:rsid w:val="00F93414"/>
    <w:rsid w:val="00FB0B7C"/>
    <w:rsid w:val="00FB19C4"/>
    <w:rsid w:val="00FB67F3"/>
    <w:rsid w:val="00FC0FBD"/>
    <w:rsid w:val="00FC50FC"/>
    <w:rsid w:val="00FD3904"/>
    <w:rsid w:val="00FD415B"/>
    <w:rsid w:val="00FE5574"/>
    <w:rsid w:val="00FF1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F5F8D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a3">
    <w:name w:val="Адресат"/>
    <w:basedOn w:val="a"/>
    <w:uiPriority w:val="99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F5F8D"/>
    <w:rPr>
      <w:rFonts w:cs="Times New Roman"/>
      <w:sz w:val="28"/>
    </w:rPr>
  </w:style>
  <w:style w:type="paragraph" w:customStyle="1" w:styleId="a6">
    <w:name w:val="Заголовок к тексту"/>
    <w:basedOn w:val="a"/>
    <w:next w:val="a7"/>
    <w:uiPriority w:val="99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uiPriority w:val="99"/>
    <w:locked/>
    <w:rsid w:val="007F5F8D"/>
    <w:rPr>
      <w:rFonts w:cs="Times New Roman"/>
      <w:sz w:val="28"/>
    </w:rPr>
  </w:style>
  <w:style w:type="paragraph" w:customStyle="1" w:styleId="a9">
    <w:name w:val="Исполнитель"/>
    <w:basedOn w:val="a7"/>
    <w:uiPriority w:val="99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7F5F8D"/>
    <w:rPr>
      <w:rFonts w:cs="Times New Roman"/>
    </w:rPr>
  </w:style>
  <w:style w:type="character" w:styleId="ac">
    <w:name w:val="page number"/>
    <w:basedOn w:val="a0"/>
    <w:uiPriority w:val="99"/>
    <w:rsid w:val="007F5F8D"/>
    <w:rPr>
      <w:rFonts w:cs="Times New Roman"/>
    </w:rPr>
  </w:style>
  <w:style w:type="paragraph" w:styleId="ad">
    <w:name w:val="Signature"/>
    <w:basedOn w:val="a"/>
    <w:next w:val="a7"/>
    <w:link w:val="ae"/>
    <w:uiPriority w:val="99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uiPriority w:val="99"/>
    <w:locked/>
    <w:rsid w:val="007F5F8D"/>
    <w:rPr>
      <w:rFonts w:cs="Times New Roman"/>
      <w:sz w:val="28"/>
    </w:rPr>
  </w:style>
  <w:style w:type="paragraph" w:customStyle="1" w:styleId="af">
    <w:name w:val="Подпись на  бланке должностного лица"/>
    <w:basedOn w:val="a"/>
    <w:next w:val="a7"/>
    <w:uiPriority w:val="99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uiPriority w:val="99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uiPriority w:val="99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locked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rsid w:val="00B8159D"/>
    <w:rPr>
      <w:rFonts w:cs="Times New Roman"/>
      <w:color w:val="0000FF"/>
      <w:u w:val="single"/>
    </w:rPr>
  </w:style>
  <w:style w:type="paragraph" w:styleId="af4">
    <w:name w:val="List Paragraph"/>
    <w:basedOn w:val="a"/>
    <w:uiPriority w:val="99"/>
    <w:qFormat/>
    <w:rsid w:val="00FB67F3"/>
    <w:pPr>
      <w:suppressAutoHyphens/>
      <w:ind w:left="708"/>
    </w:pPr>
    <w:rPr>
      <w:lang w:eastAsia="ar-SA"/>
    </w:rPr>
  </w:style>
  <w:style w:type="paragraph" w:customStyle="1" w:styleId="11">
    <w:name w:val="Абзац списка1"/>
    <w:basedOn w:val="a"/>
    <w:uiPriority w:val="99"/>
    <w:rsid w:val="00C94789"/>
    <w:pPr>
      <w:suppressAutoHyphens/>
      <w:ind w:left="708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67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leksraion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-01\Documents\My%20Received%20Files\&#1042;&#1077;&#1088;&#1077;&#1074;&#1082;&#1080;&#1085;&#1072;%20&#1045;.&#1040;.%203-56-83\&#1055;&#1086;&#1083;&#1086;&#1074;&#1085;&#1080;&#1082;&#1086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Половникова.dot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>Гамма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размещении информации</dc:title>
  <dc:creator>User-01</dc:creator>
  <cp:lastModifiedBy>Ання</cp:lastModifiedBy>
  <cp:revision>2</cp:revision>
  <cp:lastPrinted>2026-02-25T04:22:00Z</cp:lastPrinted>
  <dcterms:created xsi:type="dcterms:W3CDTF">2026-04-09T11:05:00Z</dcterms:created>
  <dcterms:modified xsi:type="dcterms:W3CDTF">2026-04-09T11:05:00Z</dcterms:modified>
</cp:coreProperties>
</file>