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E09C384">
                <wp:simplePos x="0" y="0"/>
                <wp:positionH relativeFrom="margin">
                  <wp:posOffset>-5080</wp:posOffset>
                </wp:positionH>
                <wp:positionV relativeFrom="page">
                  <wp:posOffset>2847975</wp:posOffset>
                </wp:positionV>
                <wp:extent cx="3305175" cy="12287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D62B49" w14:textId="77777777" w:rsidR="003C0B22" w:rsidRDefault="003C0B22" w:rsidP="003C0B22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8F0559"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Об утверждении </w:t>
                            </w:r>
                            <w:proofErr w:type="gramStart"/>
                            <w:r w:rsidRPr="008F0559"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>Перечня индикаторов риска нарушения обязательных требований</w:t>
                            </w:r>
                            <w:proofErr w:type="gramEnd"/>
                            <w:r w:rsidRPr="008F0559"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при осуществлении муниципального контроля в сфере благоустройства на территории </w:t>
                            </w:r>
                            <w:r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>Александровского</w:t>
                            </w:r>
                          </w:p>
                          <w:p w14:paraId="0C111008" w14:textId="0247403A" w:rsidR="002859FA" w:rsidRPr="008D2B1E" w:rsidRDefault="003C0B22" w:rsidP="003C0B22">
                            <w:pPr>
                              <w:rPr>
                                <w:b/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>муниципального округа Пермского края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.4pt;margin-top:224.25pt;width:260.2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5grgIAAKw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" filled="f" stroked="f">
                <v:textbox inset="0,0,0,0">
                  <w:txbxContent>
                    <w:p w14:paraId="1BD62B49" w14:textId="77777777" w:rsidR="003C0B22" w:rsidRDefault="003C0B22" w:rsidP="003C0B22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8F0559"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 xml:space="preserve">Об утверждении </w:t>
                      </w:r>
                      <w:proofErr w:type="gramStart"/>
                      <w:r w:rsidRPr="008F0559"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>Перечня индикаторов риска нарушения обязательных требований</w:t>
                      </w:r>
                      <w:proofErr w:type="gramEnd"/>
                      <w:r w:rsidRPr="008F0559"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 xml:space="preserve"> при осуществлении муниципального контроля в сфере благоустройства на территории </w:t>
                      </w:r>
                      <w:r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>Александровского</w:t>
                      </w:r>
                    </w:p>
                    <w:p w14:paraId="0C111008" w14:textId="0247403A" w:rsidR="002859FA" w:rsidRPr="008D2B1E" w:rsidRDefault="003C0B22" w:rsidP="003C0B22">
                      <w:pPr>
                        <w:rPr>
                          <w:b/>
                          <w:sz w:val="18"/>
                          <w:szCs w:val="28"/>
                        </w:rPr>
                      </w:pPr>
                      <w:r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>муниципального округа Пермского края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48F09E7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3C0B22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048F09E7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3C0B22">
                        <w:rPr>
                          <w:b/>
                          <w:bCs/>
                          <w:szCs w:val="28"/>
                        </w:rPr>
                        <w:t>8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61822B46" w:rsidR="002E3BE0" w:rsidRPr="003C0B22" w:rsidRDefault="003C0B2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3C0B22">
        <w:rPr>
          <w:szCs w:val="28"/>
        </w:rPr>
        <w:t>В соответствии с</w:t>
      </w:r>
      <w:r w:rsidRPr="003C0B22">
        <w:rPr>
          <w:rFonts w:ascii="Segoe UI" w:hAnsi="Segoe UI" w:cs="Segoe UI"/>
          <w:szCs w:val="28"/>
          <w:shd w:val="clear" w:color="auto" w:fill="FFFFFF"/>
        </w:rPr>
        <w:t xml:space="preserve"> </w:t>
      </w:r>
      <w:r w:rsidRPr="003C0B22">
        <w:rPr>
          <w:szCs w:val="28"/>
          <w:shd w:val="clear" w:color="auto" w:fill="FFFFFF"/>
        </w:rPr>
        <w:t>пунктом 25 части 1 статьи 16 Федерального закона от 06.10.2003 № 131-ФЗ «Об общих принципах организации местного самоуправления в Российской Федерации», пунктами 9, 10 статьи 23, пунктами 1, 2 статьи 24  Федерального закона от 31.07.2020 № 248-ФЗ «О государственном контроле (надзоре) и муниципальном контроле в Российской Федерации</w:t>
      </w:r>
      <w:r w:rsidRPr="003C0B22">
        <w:rPr>
          <w:rFonts w:ascii="Segoe UI" w:hAnsi="Segoe UI" w:cs="Segoe UI"/>
          <w:szCs w:val="28"/>
          <w:shd w:val="clear" w:color="auto" w:fill="FFFFFF"/>
        </w:rPr>
        <w:t>»</w:t>
      </w:r>
      <w:r w:rsidRPr="003C0B22">
        <w:rPr>
          <w:szCs w:val="28"/>
        </w:rPr>
        <w:t>, Уставом Александровского муниципального округа</w:t>
      </w:r>
      <w:r w:rsidR="006D1BBC" w:rsidRPr="003C0B22">
        <w:rPr>
          <w:szCs w:val="28"/>
        </w:rPr>
        <w:t xml:space="preserve">, </w:t>
      </w:r>
      <w:r w:rsidR="002E3BE0" w:rsidRPr="003C0B22">
        <w:rPr>
          <w:szCs w:val="28"/>
        </w:rPr>
        <w:t xml:space="preserve">Дума Александровского муниципального округа </w:t>
      </w:r>
      <w:proofErr w:type="gramEnd"/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5BD64FBB" w14:textId="6C512849" w:rsidR="003C0B22" w:rsidRPr="003C0B22" w:rsidRDefault="003C0B22" w:rsidP="003C0B22">
      <w:pPr>
        <w:ind w:firstLine="709"/>
        <w:jc w:val="both"/>
        <w:rPr>
          <w:szCs w:val="28"/>
        </w:rPr>
      </w:pPr>
      <w:r w:rsidRPr="003C0B22">
        <w:rPr>
          <w:color w:val="000000"/>
          <w:szCs w:val="28"/>
        </w:rPr>
        <w:t>1. Утвердить перечень индикаторов риска нарушения обязательных требований при осуществлении муниципального контроля в сфере благоустройства на территории Александровского муниципального округа Пермского края, согласно приложению к настоящему решению.</w:t>
      </w:r>
    </w:p>
    <w:p w14:paraId="47BD9193" w14:textId="77777777" w:rsidR="003C0B22" w:rsidRPr="003C0B22" w:rsidRDefault="003C0B22" w:rsidP="003C0B22">
      <w:pPr>
        <w:ind w:firstLine="709"/>
        <w:jc w:val="both"/>
        <w:rPr>
          <w:szCs w:val="28"/>
        </w:rPr>
      </w:pPr>
      <w:r w:rsidRPr="003C0B22">
        <w:rPr>
          <w:szCs w:val="28"/>
        </w:rPr>
        <w:t xml:space="preserve">2. </w:t>
      </w:r>
      <w:r w:rsidRPr="003C0B22">
        <w:rPr>
          <w:bCs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3C0B22">
        <w:rPr>
          <w:szCs w:val="28"/>
        </w:rPr>
        <w:t>Александровского муниципального округа</w:t>
      </w:r>
      <w:r w:rsidRPr="003C0B22">
        <w:rPr>
          <w:bCs/>
          <w:szCs w:val="28"/>
        </w:rPr>
        <w:t xml:space="preserve"> Пермского края (</w:t>
      </w:r>
      <w:r w:rsidRPr="003C0B22">
        <w:rPr>
          <w:bCs/>
          <w:szCs w:val="28"/>
          <w:lang w:val="en-US"/>
        </w:rPr>
        <w:t>www</w:t>
      </w:r>
      <w:r w:rsidRPr="003C0B22">
        <w:rPr>
          <w:bCs/>
          <w:szCs w:val="28"/>
        </w:rPr>
        <w:t>.</w:t>
      </w:r>
      <w:r w:rsidRPr="003C0B22">
        <w:rPr>
          <w:szCs w:val="28"/>
        </w:rPr>
        <w:t>aleksraion.ru).</w:t>
      </w:r>
    </w:p>
    <w:p w14:paraId="4E8689AC" w14:textId="0083664B" w:rsidR="003C0B22" w:rsidRPr="003C0B22" w:rsidRDefault="003C0B22" w:rsidP="003C0B22">
      <w:pPr>
        <w:ind w:firstLine="709"/>
        <w:jc w:val="both"/>
        <w:rPr>
          <w:szCs w:val="28"/>
        </w:rPr>
      </w:pPr>
      <w:r w:rsidRPr="003C0B22">
        <w:rPr>
          <w:szCs w:val="28"/>
        </w:rPr>
        <w:t>3. Настоящее решение вступает в силу с момента его официального опубликования.</w:t>
      </w:r>
    </w:p>
    <w:p w14:paraId="3411526E" w14:textId="77777777" w:rsidR="00F60D0B" w:rsidRPr="0081382F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DCD0937" w14:textId="77777777" w:rsidR="002B7581" w:rsidRDefault="002B758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D6A6A8F" w14:textId="77777777" w:rsidR="007A241B" w:rsidRPr="009112C6" w:rsidRDefault="007A241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39D06D1E" w14:textId="77777777" w:rsidR="009656BA" w:rsidRPr="009112C6" w:rsidRDefault="009656BA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2B7581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9C7A9" w14:textId="77777777" w:rsidR="00E5381B" w:rsidRDefault="00E5381B">
      <w:r>
        <w:separator/>
      </w:r>
    </w:p>
    <w:p w14:paraId="230D5625" w14:textId="77777777" w:rsidR="00E5381B" w:rsidRDefault="00E5381B"/>
  </w:endnote>
  <w:endnote w:type="continuationSeparator" w:id="0">
    <w:p w14:paraId="2ECA0BBC" w14:textId="77777777" w:rsidR="00E5381B" w:rsidRDefault="00E5381B">
      <w:r>
        <w:continuationSeparator/>
      </w:r>
    </w:p>
    <w:p w14:paraId="1830E884" w14:textId="77777777" w:rsidR="00E5381B" w:rsidRDefault="00E538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F36DC" w14:textId="77777777" w:rsidR="00E5381B" w:rsidRDefault="00E5381B">
      <w:r>
        <w:separator/>
      </w:r>
    </w:p>
    <w:p w14:paraId="68484AD2" w14:textId="77777777" w:rsidR="00E5381B" w:rsidRDefault="00E5381B"/>
  </w:footnote>
  <w:footnote w:type="continuationSeparator" w:id="0">
    <w:p w14:paraId="051A57E3" w14:textId="77777777" w:rsidR="00E5381B" w:rsidRDefault="00E5381B">
      <w:r>
        <w:continuationSeparator/>
      </w:r>
    </w:p>
    <w:p w14:paraId="5EAA4E71" w14:textId="77777777" w:rsidR="00E5381B" w:rsidRDefault="00E5381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2B7581" w:rsidRPr="002B7581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B22" w:rsidRPr="003C0B22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B7581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C0B22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A241B"/>
    <w:rsid w:val="007C4161"/>
    <w:rsid w:val="007E2CF2"/>
    <w:rsid w:val="007E5F58"/>
    <w:rsid w:val="007F5F8D"/>
    <w:rsid w:val="00805512"/>
    <w:rsid w:val="0081382F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381B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80F1F-AA6A-44D5-AA47-C97100313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2024-08-15T11:06:00Z</cp:lastPrinted>
  <dcterms:created xsi:type="dcterms:W3CDTF">2024-08-15T11:09:00Z</dcterms:created>
  <dcterms:modified xsi:type="dcterms:W3CDTF">2024-08-15T11:09:00Z</dcterms:modified>
</cp:coreProperties>
</file>