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6335379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200400" cy="1391056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91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7C1453DB" w:rsidR="002859FA" w:rsidRPr="00BE165F" w:rsidRDefault="006078A2" w:rsidP="002859FA">
                            <w:pPr>
                              <w:rPr>
                                <w:szCs w:val="32"/>
                              </w:rPr>
                            </w:pPr>
                            <w:r w:rsidRPr="00BE165F">
                              <w:rPr>
                                <w:b/>
                                <w:szCs w:val="32"/>
                              </w:rPr>
                              <w:t xml:space="preserve">О </w:t>
                            </w:r>
                            <w:r w:rsidR="00B103AE" w:rsidRPr="00B103AE">
                              <w:rPr>
                                <w:b/>
                                <w:szCs w:val="32"/>
                              </w:rPr>
                              <w:t>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      </w:r>
                          </w:p>
                          <w:p w14:paraId="1A2A8DD8" w14:textId="05A0BA82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52pt;height:109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" filled="f" stroked="f">
                <v:textbox inset="0,0,0,0">
                  <w:txbxContent>
                    <w:p w14:paraId="0C111008" w14:textId="7C1453DB" w:rsidR="002859FA" w:rsidRPr="00BE165F" w:rsidRDefault="006078A2" w:rsidP="002859FA">
                      <w:pPr>
                        <w:rPr>
                          <w:szCs w:val="32"/>
                        </w:rPr>
                      </w:pPr>
                      <w:r w:rsidRPr="00BE165F">
                        <w:rPr>
                          <w:b/>
                          <w:szCs w:val="32"/>
                        </w:rPr>
                        <w:t xml:space="preserve">О </w:t>
                      </w:r>
                      <w:r w:rsidR="00B103AE" w:rsidRPr="00B103AE">
                        <w:rPr>
                          <w:b/>
                          <w:szCs w:val="32"/>
                        </w:rPr>
                        <w:t>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</w:r>
                    </w:p>
                    <w:p w14:paraId="1A2A8DD8" w14:textId="05A0BA82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9A82BD6" w:rsidR="008E0D07" w:rsidRPr="009101E3" w:rsidRDefault="00B103AE" w:rsidP="00B103A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9A82BD6" w:rsidR="008E0D07" w:rsidRPr="009101E3" w:rsidRDefault="00B103AE" w:rsidP="00B103A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66CCE95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25.09.2024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66CCE95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25.09.2024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3954B207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B103AE">
        <w:rPr>
          <w:szCs w:val="28"/>
        </w:rPr>
        <w:t xml:space="preserve"> </w:t>
      </w:r>
      <w:r w:rsidR="00B103AE" w:rsidRPr="00B103AE">
        <w:rPr>
          <w:szCs w:val="28"/>
        </w:rPr>
        <w:t>с частью 8 статьи 37 Федерального закона от 06 октября 2003г. № 131-ФЗ «Об общих принципах организации местного самоуправления в Российской Федерации», статьей 24 Устава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07A0F41" w14:textId="77777777" w:rsidR="00B103AE" w:rsidRPr="00B7014B" w:rsidRDefault="00432C98" w:rsidP="00B103AE">
      <w:pPr>
        <w:ind w:firstLine="709"/>
        <w:jc w:val="both"/>
        <w:rPr>
          <w:bCs/>
          <w:szCs w:val="28"/>
        </w:rPr>
      </w:pPr>
      <w:r>
        <w:rPr>
          <w:bCs/>
          <w:color w:val="000000"/>
          <w:szCs w:val="28"/>
        </w:rPr>
        <w:t xml:space="preserve">1. </w:t>
      </w:r>
      <w:r w:rsidR="00B103AE" w:rsidRPr="00B7014B">
        <w:rPr>
          <w:bCs/>
          <w:szCs w:val="28"/>
        </w:rPr>
        <w:t>Приложение, утвержденное решением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 изложить в новой редакции, согласно приложению к настоящему решению.</w:t>
      </w:r>
    </w:p>
    <w:p w14:paraId="05A7EE22" w14:textId="77777777" w:rsidR="00B103AE" w:rsidRPr="00B7014B" w:rsidRDefault="00B103AE" w:rsidP="00B103AE">
      <w:pPr>
        <w:ind w:firstLine="709"/>
        <w:jc w:val="both"/>
        <w:rPr>
          <w:bCs/>
          <w:szCs w:val="28"/>
        </w:rPr>
      </w:pPr>
      <w:r w:rsidRPr="00B7014B">
        <w:rPr>
          <w:bCs/>
          <w:szCs w:val="28"/>
        </w:rPr>
        <w:t>2. Опубликовать настоящее решение в сетевом издании официальный сайт Александровского муниципального округа Пермского края» (</w:t>
      </w:r>
      <w:hyperlink r:id="rId8" w:history="1">
        <w:r w:rsidRPr="00B7014B">
          <w:rPr>
            <w:bCs/>
            <w:szCs w:val="28"/>
          </w:rPr>
          <w:t>www.aleksraion.ru</w:t>
        </w:r>
      </w:hyperlink>
      <w:r w:rsidRPr="00B7014B">
        <w:rPr>
          <w:bCs/>
          <w:szCs w:val="28"/>
        </w:rPr>
        <w:t>).</w:t>
      </w:r>
    </w:p>
    <w:p w14:paraId="166746B3" w14:textId="77777777" w:rsidR="00B103AE" w:rsidRPr="00B7014B" w:rsidRDefault="00B103AE" w:rsidP="00B103AE">
      <w:pPr>
        <w:ind w:firstLine="709"/>
        <w:jc w:val="both"/>
        <w:rPr>
          <w:bCs/>
          <w:szCs w:val="28"/>
        </w:rPr>
      </w:pPr>
      <w:r w:rsidRPr="00B7014B">
        <w:rPr>
          <w:bCs/>
          <w:szCs w:val="28"/>
        </w:rPr>
        <w:t>3. Настоящее решение вступает в силу со дня его официального опубликования.</w:t>
      </w:r>
    </w:p>
    <w:p w14:paraId="37954FA8" w14:textId="13100B49" w:rsidR="00931E74" w:rsidRPr="009112C6" w:rsidRDefault="00931E74" w:rsidP="00B103A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8785244" w14:textId="761DB8E5" w:rsidR="005910B1" w:rsidRPr="009112C6" w:rsidRDefault="005910B1" w:rsidP="002859F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0AA283A6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E34B47">
        <w:rPr>
          <w:szCs w:val="28"/>
        </w:rPr>
        <w:t xml:space="preserve">В.И. </w:t>
      </w:r>
      <w:proofErr w:type="spellStart"/>
      <w:r w:rsidR="00E34B47">
        <w:rPr>
          <w:szCs w:val="28"/>
        </w:rPr>
        <w:t>Косожихин</w:t>
      </w:r>
      <w:proofErr w:type="spellEnd"/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0F302A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B41F3" w14:textId="77777777" w:rsidR="00D11218" w:rsidRDefault="00D11218">
      <w:r>
        <w:separator/>
      </w:r>
    </w:p>
    <w:p w14:paraId="1C5DD46B" w14:textId="77777777" w:rsidR="00D11218" w:rsidRDefault="00D11218"/>
  </w:endnote>
  <w:endnote w:type="continuationSeparator" w:id="0">
    <w:p w14:paraId="728056F5" w14:textId="77777777" w:rsidR="00D11218" w:rsidRDefault="00D11218">
      <w:r>
        <w:continuationSeparator/>
      </w:r>
    </w:p>
    <w:p w14:paraId="4094F6C8" w14:textId="77777777" w:rsidR="00D11218" w:rsidRDefault="00D112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9C30D7" w14:textId="77777777" w:rsidR="00D11218" w:rsidRDefault="00D11218">
      <w:r>
        <w:separator/>
      </w:r>
    </w:p>
    <w:p w14:paraId="4D0A993F" w14:textId="77777777" w:rsidR="00D11218" w:rsidRDefault="00D11218"/>
  </w:footnote>
  <w:footnote w:type="continuationSeparator" w:id="0">
    <w:p w14:paraId="3A1CE1E1" w14:textId="77777777" w:rsidR="00D11218" w:rsidRDefault="00D11218">
      <w:r>
        <w:continuationSeparator/>
      </w:r>
    </w:p>
    <w:p w14:paraId="01124464" w14:textId="77777777" w:rsidR="00D11218" w:rsidRDefault="00D112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03AE"/>
    <w:rsid w:val="00B12253"/>
    <w:rsid w:val="00B17F20"/>
    <w:rsid w:val="00B22EAE"/>
    <w:rsid w:val="00B66C87"/>
    <w:rsid w:val="00B81DE9"/>
    <w:rsid w:val="00BB6E9F"/>
    <w:rsid w:val="00BE165F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218"/>
    <w:rsid w:val="00D26BC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2024-09-24T11:19:00Z</dcterms:created>
  <dcterms:modified xsi:type="dcterms:W3CDTF">2024-09-24T11:19:00Z</dcterms:modified>
</cp:coreProperties>
</file>