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626B98" w14:textId="7109322E" w:rsidR="007E5F58" w:rsidRDefault="00BB50B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C66CF3" wp14:editId="3275ECC6">
                <wp:simplePos x="0" y="0"/>
                <wp:positionH relativeFrom="page">
                  <wp:posOffset>902335</wp:posOffset>
                </wp:positionH>
                <wp:positionV relativeFrom="page">
                  <wp:posOffset>2823210</wp:posOffset>
                </wp:positionV>
                <wp:extent cx="3145790" cy="197739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5790" cy="197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7E2BF9" w14:textId="34E57490" w:rsidR="00BB50B3" w:rsidRPr="00BB50B3" w:rsidRDefault="00BB50B3" w:rsidP="00BB50B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eastAsia="Calibri"/>
                                <w:szCs w:val="28"/>
                                <w:lang w:eastAsia="en-US"/>
                              </w:rPr>
                            </w:pPr>
                            <w:r w:rsidRPr="00BB50B3">
                              <w:rPr>
                                <w:rFonts w:eastAsia="Calibri"/>
                                <w:b/>
                                <w:szCs w:val="28"/>
                                <w:lang w:eastAsia="en-US"/>
                              </w:rPr>
                              <w:t>О принятии проекта решения «О внесении изменений и дополнений в Устав Александровского муниципального округа Пермского края»,</w:t>
                            </w:r>
                            <w:bookmarkStart w:id="0" w:name="_Hlk132709526"/>
                            <w:r w:rsidRPr="00BB50B3">
                              <w:rPr>
                                <w:rFonts w:eastAsia="Calibri"/>
                                <w:b/>
                                <w:szCs w:val="28"/>
                                <w:lang w:eastAsia="en-US"/>
                              </w:rPr>
                              <w:t xml:space="preserve"> о назначении публичных слушаний и установлении</w:t>
                            </w:r>
                            <w:r>
                              <w:rPr>
                                <w:rFonts w:eastAsia="Calibri"/>
                                <w:b/>
                                <w:szCs w:val="28"/>
                                <w:lang w:eastAsia="en-US"/>
                              </w:rPr>
                              <w:t xml:space="preserve"> </w:t>
                            </w:r>
                            <w:r w:rsidRPr="00BB50B3">
                              <w:rPr>
                                <w:rFonts w:eastAsia="Calibri"/>
                                <w:b/>
                                <w:szCs w:val="28"/>
                                <w:lang w:eastAsia="en-US"/>
                              </w:rPr>
                              <w:t>порядка учета предложений по проекту решения и порядка участия граждан в его обсуждении</w:t>
                            </w:r>
                          </w:p>
                          <w:bookmarkEnd w:id="0"/>
                          <w:p w14:paraId="2749EC0B" w14:textId="77777777" w:rsidR="008E0D07" w:rsidRDefault="008E0D07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8C66CF3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05pt;margin-top:222.3pt;width:247.7pt;height:155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" filled="f" stroked="f">
                <v:textbox inset="0,0,0,0">
                  <w:txbxContent>
                    <w:p w14:paraId="567E2BF9" w14:textId="34E57490" w:rsidR="00BB50B3" w:rsidRPr="00BB50B3" w:rsidRDefault="00BB50B3" w:rsidP="00BB50B3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eastAsia="Calibri"/>
                          <w:szCs w:val="28"/>
                          <w:lang w:eastAsia="en-US"/>
                        </w:rPr>
                      </w:pPr>
                      <w:r w:rsidRPr="00BB50B3">
                        <w:rPr>
                          <w:rFonts w:eastAsia="Calibri"/>
                          <w:b/>
                          <w:szCs w:val="28"/>
                          <w:lang w:eastAsia="en-US"/>
                        </w:rPr>
                        <w:t>О принятии проекта решения «О внесении изменений и дополнений в Устав Александровского муниципального округа Пермского края»,</w:t>
                      </w:r>
                      <w:bookmarkStart w:id="1" w:name="_Hlk132709526"/>
                      <w:r w:rsidRPr="00BB50B3">
                        <w:rPr>
                          <w:rFonts w:eastAsia="Calibri"/>
                          <w:b/>
                          <w:szCs w:val="28"/>
                          <w:lang w:eastAsia="en-US"/>
                        </w:rPr>
                        <w:t xml:space="preserve"> о назначении публичных слушаний и установлении</w:t>
                      </w:r>
                      <w:r>
                        <w:rPr>
                          <w:rFonts w:eastAsia="Calibri"/>
                          <w:b/>
                          <w:szCs w:val="28"/>
                          <w:lang w:eastAsia="en-US"/>
                        </w:rPr>
                        <w:t xml:space="preserve"> </w:t>
                      </w:r>
                      <w:r w:rsidRPr="00BB50B3">
                        <w:rPr>
                          <w:rFonts w:eastAsia="Calibri"/>
                          <w:b/>
                          <w:szCs w:val="28"/>
                          <w:lang w:eastAsia="en-US"/>
                        </w:rPr>
                        <w:t>порядка учета предложений по проекту решения и порядка участия граждан в его обсуждении</w:t>
                      </w:r>
                    </w:p>
                    <w:bookmarkEnd w:id="1"/>
                    <w:p w14:paraId="2749EC0B" w14:textId="77777777" w:rsidR="008E0D07" w:rsidRDefault="008E0D07" w:rsidP="008E0D07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4E9219" wp14:editId="55A57FB1">
                <wp:simplePos x="0" y="0"/>
                <wp:positionH relativeFrom="page">
                  <wp:posOffset>1661160</wp:posOffset>
                </wp:positionH>
                <wp:positionV relativeFrom="page">
                  <wp:posOffset>2164715</wp:posOffset>
                </wp:positionV>
                <wp:extent cx="1134110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41018C" w14:textId="3FC5EA66" w:rsidR="008E0D07" w:rsidRPr="00BB50B3" w:rsidRDefault="00BB50B3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BB50B3">
                              <w:rPr>
                                <w:b/>
                                <w:bCs/>
                                <w:szCs w:val="28"/>
                              </w:rPr>
                              <w:t>27</w:t>
                            </w:r>
                            <w:r w:rsidR="009D375F" w:rsidRPr="00BB50B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BB50B3">
                              <w:rPr>
                                <w:b/>
                                <w:bCs/>
                                <w:szCs w:val="28"/>
                              </w:rPr>
                              <w:t>04</w:t>
                            </w:r>
                            <w:r w:rsidR="009D375F" w:rsidRPr="00BB50B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BB50B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  <w:p w14:paraId="6084876D" w14:textId="24B7F1D9" w:rsidR="00BB50B3" w:rsidRPr="00F919B8" w:rsidRDefault="00BB50B3" w:rsidP="00BB50B3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F4E9219" id="Text Box 264" o:spid="_x0000_s1027" type="#_x0000_t202" style="position:absolute;margin-left:130.8pt;margin-top:170.45pt;width:89.3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" filled="f" stroked="f">
                <v:textbox inset="0,0,0,0">
                  <w:txbxContent>
                    <w:p w14:paraId="1541018C" w14:textId="3FC5EA66" w:rsidR="008E0D07" w:rsidRPr="00BB50B3" w:rsidRDefault="00BB50B3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BB50B3">
                        <w:rPr>
                          <w:b/>
                          <w:bCs/>
                          <w:szCs w:val="28"/>
                        </w:rPr>
                        <w:t>27</w:t>
                      </w:r>
                      <w:r w:rsidR="009D375F" w:rsidRPr="00BB50B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BB50B3">
                        <w:rPr>
                          <w:b/>
                          <w:bCs/>
                          <w:szCs w:val="28"/>
                        </w:rPr>
                        <w:t>04</w:t>
                      </w:r>
                      <w:r w:rsidR="009D375F" w:rsidRPr="00BB50B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BB50B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  <w:p w14:paraId="6084876D" w14:textId="24B7F1D9" w:rsidR="00BB50B3" w:rsidRPr="00F919B8" w:rsidRDefault="00BB50B3" w:rsidP="00BB50B3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47B19C" wp14:editId="607C0D69">
                <wp:simplePos x="0" y="0"/>
                <wp:positionH relativeFrom="page">
                  <wp:posOffset>5871210</wp:posOffset>
                </wp:positionH>
                <wp:positionV relativeFrom="page">
                  <wp:posOffset>2164715</wp:posOffset>
                </wp:positionV>
                <wp:extent cx="117030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23EF0E" w14:textId="4328E9FB" w:rsidR="008E0D07" w:rsidRPr="00BB50B3" w:rsidRDefault="00BB50B3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BB50B3">
                              <w:rPr>
                                <w:b/>
                                <w:bCs/>
                                <w:szCs w:val="28"/>
                              </w:rPr>
                              <w:t>37</w:t>
                            </w:r>
                            <w:r w:rsidR="00A47629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8" type="#_x0000_t202" style="position:absolute;margin-left:462.3pt;margin-top:170.45pt;width:92.1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LejswIAALI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" filled="f" stroked="f">
                <v:textbox inset="0,0,0,0">
                  <w:txbxContent>
                    <w:p w14:paraId="6623EF0E" w14:textId="4328E9FB" w:rsidR="008E0D07" w:rsidRPr="00BB50B3" w:rsidRDefault="00BB50B3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BB50B3">
                        <w:rPr>
                          <w:b/>
                          <w:bCs/>
                          <w:szCs w:val="28"/>
                        </w:rPr>
                        <w:t>37</w:t>
                      </w:r>
                      <w:r w:rsidR="00A47629">
                        <w:rPr>
                          <w:b/>
                          <w:bCs/>
                          <w:szCs w:val="28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D757022" wp14:editId="345267AE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4BEF7E3C" w14:textId="77777777" w:rsidR="00BB50B3" w:rsidRDefault="00BB50B3" w:rsidP="009D375F">
      <w:pPr>
        <w:spacing w:line="360" w:lineRule="exact"/>
      </w:pPr>
    </w:p>
    <w:p w14:paraId="1F2B5D9E" w14:textId="77777777" w:rsidR="00BB50B3" w:rsidRDefault="00BB50B3" w:rsidP="009D375F">
      <w:pPr>
        <w:spacing w:line="360" w:lineRule="exact"/>
      </w:pPr>
    </w:p>
    <w:p w14:paraId="3D8E05B8" w14:textId="77777777" w:rsidR="00BB50B3" w:rsidRDefault="00BB50B3" w:rsidP="009D375F">
      <w:pPr>
        <w:spacing w:line="360" w:lineRule="exact"/>
      </w:pPr>
    </w:p>
    <w:p w14:paraId="6261B0A0" w14:textId="77777777" w:rsidR="00BB50B3" w:rsidRDefault="00BB50B3" w:rsidP="009D375F">
      <w:pPr>
        <w:spacing w:line="360" w:lineRule="exact"/>
      </w:pPr>
    </w:p>
    <w:p w14:paraId="1C6AEDB3" w14:textId="77777777" w:rsidR="00BB50B3" w:rsidRDefault="00BB50B3" w:rsidP="009D375F">
      <w:pPr>
        <w:spacing w:line="360" w:lineRule="exact"/>
      </w:pPr>
    </w:p>
    <w:p w14:paraId="6AA8E565" w14:textId="77777777" w:rsidR="00BB50B3" w:rsidRDefault="00BB50B3" w:rsidP="009D375F">
      <w:pPr>
        <w:spacing w:line="360" w:lineRule="exact"/>
      </w:pPr>
    </w:p>
    <w:p w14:paraId="2E60F741" w14:textId="77777777" w:rsidR="00BB50B3" w:rsidRDefault="00BB50B3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170614A2" w14:textId="77777777" w:rsidR="00BB50B3" w:rsidRDefault="00BB50B3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61D0863E" w14:textId="77777777" w:rsidR="00BB50B3" w:rsidRDefault="00BB50B3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EE4E81B" w14:textId="77777777" w:rsidR="00BB50B3" w:rsidRDefault="00BB50B3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3CB7E91D" w14:textId="58FA57C5" w:rsidR="00BB50B3" w:rsidRPr="00BB50B3" w:rsidRDefault="00BB50B3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B50B3">
        <w:rPr>
          <w:rFonts w:eastAsia="Calibri"/>
          <w:szCs w:val="28"/>
          <w:lang w:eastAsia="en-US"/>
        </w:rPr>
        <w:t>Руководствуясь статьями 28, 44 Федерального закона от 06.10.2003 № 131-ФЗ «Об общих принципах организации местного самоуправления в Российской Федерации», Дума Александровского муниципального округа</w:t>
      </w:r>
    </w:p>
    <w:p w14:paraId="7676E35C" w14:textId="77777777" w:rsidR="00BB50B3" w:rsidRPr="00BB50B3" w:rsidRDefault="00BB50B3" w:rsidP="00BB50B3">
      <w:pPr>
        <w:widowControl w:val="0"/>
        <w:autoSpaceDE w:val="0"/>
        <w:autoSpaceDN w:val="0"/>
        <w:adjustRightInd w:val="0"/>
        <w:spacing w:before="120" w:after="120"/>
        <w:ind w:firstLine="709"/>
        <w:jc w:val="both"/>
        <w:rPr>
          <w:rFonts w:eastAsia="Calibri"/>
          <w:b/>
          <w:szCs w:val="28"/>
          <w:lang w:eastAsia="en-US"/>
        </w:rPr>
      </w:pPr>
      <w:r w:rsidRPr="00BB50B3">
        <w:rPr>
          <w:rFonts w:eastAsia="Calibri"/>
          <w:b/>
          <w:szCs w:val="28"/>
          <w:lang w:eastAsia="en-US"/>
        </w:rPr>
        <w:t>РЕШАЕТ:</w:t>
      </w:r>
    </w:p>
    <w:p w14:paraId="49FD3ADB" w14:textId="77777777" w:rsidR="00BB50B3" w:rsidRPr="00BB50B3" w:rsidRDefault="00BB50B3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B50B3">
        <w:rPr>
          <w:rFonts w:eastAsia="Calibri"/>
          <w:szCs w:val="28"/>
          <w:lang w:eastAsia="en-US"/>
        </w:rPr>
        <w:t>1. Назначить публичные слушания по проекту решения Думы «О внесении изменений и дополнений в Устав Александровского муниципального округа Пермского края» (далее – Проект) на 6 июня 2023 года в 17 часов 00 минут по адресу: Пермский край, г. Александровск, ул. Ленина, 20а, этаж 4, зал заседаний Думы Александровского муниципального округа.</w:t>
      </w:r>
    </w:p>
    <w:p w14:paraId="12C7B5E8" w14:textId="77777777" w:rsidR="00BB50B3" w:rsidRPr="00BB50B3" w:rsidRDefault="00BB50B3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B50B3">
        <w:rPr>
          <w:rFonts w:eastAsia="Calibri"/>
          <w:szCs w:val="28"/>
          <w:lang w:eastAsia="en-US"/>
        </w:rPr>
        <w:t>2. Утвердить состав организационного комитета по подготовке и проведению публичных слушаний по Проекту в следующем составе:</w:t>
      </w:r>
    </w:p>
    <w:p w14:paraId="25932631" w14:textId="77777777" w:rsidR="00A47629" w:rsidRDefault="00A47629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- Белецкая Л.Н. – председатель Думы Александровского муниципального округа;</w:t>
      </w:r>
    </w:p>
    <w:p w14:paraId="192CF980" w14:textId="2EC86FA6" w:rsidR="00A47629" w:rsidRPr="00BB50B3" w:rsidRDefault="00A47629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- Мачихина Н.В. – депутат Думы Александровского муниципального округа по избирательному округу № 14;</w:t>
      </w:r>
    </w:p>
    <w:p w14:paraId="6D6C5E5B" w14:textId="77777777" w:rsidR="00A47629" w:rsidRDefault="00A47629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- </w:t>
      </w:r>
      <w:proofErr w:type="spellStart"/>
      <w:r>
        <w:rPr>
          <w:rFonts w:eastAsia="Calibri"/>
          <w:szCs w:val="28"/>
          <w:lang w:eastAsia="en-US"/>
        </w:rPr>
        <w:t>Мельчаков</w:t>
      </w:r>
      <w:proofErr w:type="spellEnd"/>
      <w:r>
        <w:rPr>
          <w:rFonts w:eastAsia="Calibri"/>
          <w:szCs w:val="28"/>
          <w:lang w:eastAsia="en-US"/>
        </w:rPr>
        <w:t xml:space="preserve"> Д.В. – депутат Думы Александровского муниципального округа по избирательному округу № 7;</w:t>
      </w:r>
    </w:p>
    <w:p w14:paraId="716CA9C0" w14:textId="50EC84F5" w:rsidR="00A47629" w:rsidRDefault="00A47629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- Уразова Е.В. – начальник юридического отдела администрации округа.</w:t>
      </w:r>
      <w:bookmarkStart w:id="1" w:name="_GoBack"/>
      <w:bookmarkEnd w:id="1"/>
    </w:p>
    <w:p w14:paraId="594E4A51" w14:textId="77777777" w:rsidR="00BB50B3" w:rsidRPr="00BB50B3" w:rsidRDefault="00BB50B3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B50B3">
        <w:rPr>
          <w:rFonts w:eastAsia="Calibri"/>
          <w:szCs w:val="28"/>
          <w:lang w:eastAsia="en-US"/>
        </w:rPr>
        <w:t>3. Установить следующий порядок учета предложений по Проекту и порядок участия граждан в его обсуждении:</w:t>
      </w:r>
    </w:p>
    <w:p w14:paraId="2B85D813" w14:textId="77777777" w:rsidR="00BB50B3" w:rsidRPr="00BB50B3" w:rsidRDefault="00BB50B3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B50B3">
        <w:rPr>
          <w:rFonts w:eastAsia="Calibri"/>
          <w:szCs w:val="28"/>
          <w:lang w:eastAsia="en-US"/>
        </w:rPr>
        <w:t xml:space="preserve">3.1. Предложения к Проекту принимаются от граждан Российской Федерации, постоянно проживающих на территории Александровского </w:t>
      </w:r>
      <w:r w:rsidRPr="00BB50B3">
        <w:rPr>
          <w:rFonts w:eastAsia="Calibri"/>
          <w:szCs w:val="28"/>
          <w:lang w:eastAsia="en-US"/>
        </w:rPr>
        <w:lastRenderedPageBreak/>
        <w:t>муниципального округа и достигших возраста 18 лет, предприятий, учреждений и организаций, расположенных или осуществляющих деятельность на территории Александровского муниципального округа, иных заинтересованных лиц.</w:t>
      </w:r>
    </w:p>
    <w:p w14:paraId="48BF11CA" w14:textId="77777777" w:rsidR="00BB50B3" w:rsidRPr="00BB50B3" w:rsidRDefault="00BB50B3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B50B3">
        <w:rPr>
          <w:rFonts w:eastAsia="Calibri"/>
          <w:szCs w:val="28"/>
          <w:lang w:eastAsia="en-US"/>
        </w:rPr>
        <w:t>3.2. Срок приема предложений по Проекту со 02 мая 2023 года по 06 июня 2023 года. Предложения, направленные по истечении указанного срока, не рассматриваются.</w:t>
      </w:r>
    </w:p>
    <w:p w14:paraId="651A57C2" w14:textId="77777777" w:rsidR="00BB50B3" w:rsidRPr="00BB50B3" w:rsidRDefault="00BB50B3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B50B3">
        <w:rPr>
          <w:rFonts w:eastAsia="Calibri"/>
          <w:szCs w:val="28"/>
          <w:lang w:eastAsia="en-US"/>
        </w:rPr>
        <w:t>3.3. Предложения должны соответствовать действующему законодательству Российской Федерации, не допускать противоречия либо несогласованности с иными положениями Устава Александровского муниципального округа.</w:t>
      </w:r>
    </w:p>
    <w:p w14:paraId="3EA5A477" w14:textId="77777777" w:rsidR="00BB50B3" w:rsidRPr="00BB50B3" w:rsidRDefault="00BB50B3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B50B3">
        <w:rPr>
          <w:rFonts w:eastAsia="Calibri"/>
          <w:szCs w:val="28"/>
          <w:lang w:eastAsia="en-US"/>
        </w:rPr>
        <w:t>3.4. Предложения направляются в письменном виде с указанием фамилии, имени, отчества и домашнего адреса гражданина или наименования и юридического адреса (почтового адреса) предприятия, учреждения, организации по следующей форме:</w:t>
      </w:r>
    </w:p>
    <w:p w14:paraId="73A32DC9" w14:textId="77777777" w:rsidR="00BB50B3" w:rsidRPr="00BB50B3" w:rsidRDefault="00BB50B3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711"/>
        <w:gridCol w:w="3518"/>
      </w:tblGrid>
      <w:tr w:rsidR="00BB50B3" w:rsidRPr="00BB50B3" w14:paraId="55F83561" w14:textId="77777777" w:rsidTr="00246153">
        <w:tc>
          <w:tcPr>
            <w:tcW w:w="2689" w:type="dxa"/>
            <w:shd w:val="clear" w:color="auto" w:fill="auto"/>
          </w:tcPr>
          <w:p w14:paraId="56207FF0" w14:textId="77777777" w:rsidR="00BB50B3" w:rsidRPr="00BB50B3" w:rsidRDefault="00BB50B3" w:rsidP="00BB50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Cs w:val="28"/>
                <w:lang w:eastAsia="en-US"/>
              </w:rPr>
            </w:pPr>
            <w:r w:rsidRPr="00BB50B3">
              <w:rPr>
                <w:rFonts w:eastAsia="Calibri"/>
                <w:bCs/>
                <w:szCs w:val="28"/>
                <w:lang w:eastAsia="en-US"/>
              </w:rPr>
              <w:t>Пункт, часть, статья Проекта, Устава</w:t>
            </w:r>
          </w:p>
        </w:tc>
        <w:tc>
          <w:tcPr>
            <w:tcW w:w="3711" w:type="dxa"/>
            <w:shd w:val="clear" w:color="auto" w:fill="auto"/>
          </w:tcPr>
          <w:p w14:paraId="37D90736" w14:textId="77777777" w:rsidR="00BB50B3" w:rsidRPr="00BB50B3" w:rsidRDefault="00BB50B3" w:rsidP="00BB50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Cs w:val="28"/>
                <w:lang w:eastAsia="en-US"/>
              </w:rPr>
            </w:pPr>
            <w:r w:rsidRPr="00BB50B3">
              <w:rPr>
                <w:rFonts w:eastAsia="Calibri"/>
                <w:bCs/>
                <w:szCs w:val="28"/>
                <w:lang w:eastAsia="en-US"/>
              </w:rPr>
              <w:t>Формулировка предлагаемых изменений, дополнений</w:t>
            </w:r>
          </w:p>
        </w:tc>
        <w:tc>
          <w:tcPr>
            <w:tcW w:w="3518" w:type="dxa"/>
            <w:shd w:val="clear" w:color="auto" w:fill="auto"/>
          </w:tcPr>
          <w:p w14:paraId="1BF6611C" w14:textId="77777777" w:rsidR="00BB50B3" w:rsidRPr="00BB50B3" w:rsidRDefault="00BB50B3" w:rsidP="00BB50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Cs w:val="28"/>
                <w:lang w:eastAsia="en-US"/>
              </w:rPr>
            </w:pPr>
            <w:r w:rsidRPr="00BB50B3">
              <w:rPr>
                <w:rFonts w:eastAsia="Calibri"/>
                <w:bCs/>
                <w:szCs w:val="28"/>
                <w:lang w:eastAsia="en-US"/>
              </w:rPr>
              <w:t>Обоснование предлагаемых изменений, дополнений</w:t>
            </w:r>
          </w:p>
        </w:tc>
      </w:tr>
    </w:tbl>
    <w:p w14:paraId="2E24ABA5" w14:textId="77777777" w:rsidR="00BB50B3" w:rsidRPr="00BB50B3" w:rsidRDefault="00BB50B3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14:paraId="4FD9B7E0" w14:textId="77777777" w:rsidR="00BB50B3" w:rsidRPr="00BB50B3" w:rsidRDefault="00BB50B3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B50B3">
        <w:rPr>
          <w:rFonts w:eastAsia="Calibri"/>
          <w:szCs w:val="28"/>
          <w:lang w:eastAsia="en-US"/>
        </w:rPr>
        <w:t xml:space="preserve">3.5. Предложения принимаются Думой Александровского муниципального округа </w:t>
      </w:r>
      <w:bookmarkStart w:id="2" w:name="_Hlk132710596"/>
      <w:r w:rsidRPr="00BB50B3">
        <w:rPr>
          <w:rFonts w:eastAsia="Calibri"/>
          <w:szCs w:val="28"/>
          <w:lang w:eastAsia="en-US"/>
        </w:rPr>
        <w:t>в рабочие дни с 09.00 до 12.00 и с 13.00 до 17.00 по адресу</w:t>
      </w:r>
      <w:bookmarkEnd w:id="2"/>
      <w:r w:rsidRPr="00BB50B3">
        <w:rPr>
          <w:rFonts w:eastAsia="Calibri"/>
          <w:szCs w:val="28"/>
          <w:lang w:eastAsia="en-US"/>
        </w:rPr>
        <w:t xml:space="preserve">: 618320, Пермский край, г. Александровск, ул. Ленина, 20 а, </w:t>
      </w:r>
      <w:proofErr w:type="spellStart"/>
      <w:r w:rsidRPr="00BB50B3">
        <w:rPr>
          <w:rFonts w:eastAsia="Calibri"/>
          <w:szCs w:val="28"/>
          <w:lang w:eastAsia="en-US"/>
        </w:rPr>
        <w:t>каб</w:t>
      </w:r>
      <w:proofErr w:type="spellEnd"/>
      <w:r w:rsidRPr="00BB50B3">
        <w:rPr>
          <w:rFonts w:eastAsia="Calibri"/>
          <w:szCs w:val="28"/>
          <w:lang w:eastAsia="en-US"/>
        </w:rPr>
        <w:t xml:space="preserve">. 41, </w:t>
      </w:r>
      <w:bookmarkStart w:id="3" w:name="_Hlk132710631"/>
      <w:r w:rsidRPr="00BB50B3">
        <w:rPr>
          <w:rFonts w:eastAsia="Calibri"/>
          <w:szCs w:val="28"/>
          <w:lang w:eastAsia="en-US"/>
        </w:rPr>
        <w:t xml:space="preserve">либо по электронной почте </w:t>
      </w:r>
      <w:proofErr w:type="spellStart"/>
      <w:r w:rsidRPr="00BB50B3">
        <w:rPr>
          <w:rFonts w:eastAsia="Calibri"/>
          <w:szCs w:val="28"/>
          <w:lang w:val="en-US" w:eastAsia="en-US"/>
        </w:rPr>
        <w:t>zc</w:t>
      </w:r>
      <w:proofErr w:type="spellEnd"/>
      <w:r w:rsidRPr="00BB50B3">
        <w:rPr>
          <w:rFonts w:eastAsia="Calibri"/>
          <w:szCs w:val="28"/>
          <w:lang w:eastAsia="en-US"/>
        </w:rPr>
        <w:t>-</w:t>
      </w:r>
      <w:proofErr w:type="spellStart"/>
      <w:r w:rsidRPr="00BB50B3">
        <w:rPr>
          <w:rFonts w:eastAsia="Calibri"/>
          <w:szCs w:val="28"/>
          <w:lang w:val="en-US" w:eastAsia="en-US"/>
        </w:rPr>
        <w:t>amr</w:t>
      </w:r>
      <w:proofErr w:type="spellEnd"/>
      <w:r w:rsidRPr="00BB50B3">
        <w:rPr>
          <w:rFonts w:eastAsia="Calibri"/>
          <w:szCs w:val="28"/>
          <w:lang w:eastAsia="en-US"/>
        </w:rPr>
        <w:t>@</w:t>
      </w:r>
      <w:r w:rsidRPr="00BB50B3">
        <w:rPr>
          <w:rFonts w:eastAsia="Calibri"/>
          <w:szCs w:val="28"/>
          <w:lang w:val="en-US" w:eastAsia="en-US"/>
        </w:rPr>
        <w:t>mail</w:t>
      </w:r>
      <w:r w:rsidRPr="00BB50B3">
        <w:rPr>
          <w:rFonts w:eastAsia="Calibri"/>
          <w:szCs w:val="28"/>
          <w:lang w:eastAsia="en-US"/>
        </w:rPr>
        <w:t>.</w:t>
      </w:r>
      <w:proofErr w:type="spellStart"/>
      <w:r w:rsidRPr="00BB50B3">
        <w:rPr>
          <w:rFonts w:eastAsia="Calibri"/>
          <w:szCs w:val="28"/>
          <w:lang w:val="en-US" w:eastAsia="en-US"/>
        </w:rPr>
        <w:t>ru</w:t>
      </w:r>
      <w:proofErr w:type="spellEnd"/>
      <w:r w:rsidRPr="00BB50B3">
        <w:rPr>
          <w:rFonts w:eastAsia="Calibri"/>
          <w:szCs w:val="28"/>
          <w:lang w:eastAsia="en-US"/>
        </w:rPr>
        <w:t xml:space="preserve">. </w:t>
      </w:r>
      <w:bookmarkStart w:id="4" w:name="_Hlk132710679"/>
      <w:bookmarkEnd w:id="3"/>
      <w:r w:rsidRPr="00BB50B3">
        <w:rPr>
          <w:rFonts w:eastAsia="Calibri"/>
          <w:szCs w:val="28"/>
          <w:lang w:eastAsia="en-US"/>
        </w:rPr>
        <w:t>Телефон для справок (34274) 3-57-15</w:t>
      </w:r>
      <w:bookmarkEnd w:id="4"/>
      <w:r w:rsidRPr="00BB50B3">
        <w:rPr>
          <w:rFonts w:eastAsia="Calibri"/>
          <w:szCs w:val="28"/>
          <w:lang w:eastAsia="en-US"/>
        </w:rPr>
        <w:t>.</w:t>
      </w:r>
    </w:p>
    <w:p w14:paraId="6E6FEB88" w14:textId="77777777" w:rsidR="00BB50B3" w:rsidRPr="00BB50B3" w:rsidRDefault="00BB50B3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B50B3">
        <w:rPr>
          <w:rFonts w:eastAsia="Calibri"/>
          <w:szCs w:val="28"/>
          <w:lang w:eastAsia="en-US"/>
        </w:rPr>
        <w:t>3.6. Все поступившие предложения регистрируются аппаратом Думы округа и передаются на рассмотрение оргкомитету по подготовке и проведению публичных слушаний по Проекту и подлежат включению в протокол публичных слушаний.</w:t>
      </w:r>
    </w:p>
    <w:p w14:paraId="56ABB478" w14:textId="77777777" w:rsidR="00BB50B3" w:rsidRPr="00BB50B3" w:rsidRDefault="00BB50B3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BB50B3">
        <w:rPr>
          <w:rFonts w:eastAsia="Calibri"/>
          <w:szCs w:val="28"/>
          <w:lang w:eastAsia="en-US"/>
        </w:rPr>
        <w:t>3.7. Обсуждение Проекта проводится в форме публичных слушаний в порядке, определенном решением Думы Александровского муниципального округа от 16.10.2019 № 13 «Об утверждении Положения о публичных слушаниях в Александровском муниципальном округе».</w:t>
      </w:r>
    </w:p>
    <w:p w14:paraId="1437475F" w14:textId="77777777" w:rsidR="00BB50B3" w:rsidRPr="00BB50B3" w:rsidRDefault="00BB50B3" w:rsidP="00BB50B3">
      <w:pPr>
        <w:widowControl w:val="0"/>
        <w:ind w:firstLine="709"/>
        <w:jc w:val="both"/>
        <w:rPr>
          <w:rFonts w:eastAsia="Calibri"/>
          <w:szCs w:val="28"/>
          <w:lang w:eastAsia="en-US"/>
        </w:rPr>
      </w:pPr>
      <w:r w:rsidRPr="00BB50B3">
        <w:rPr>
          <w:rFonts w:eastAsia="Calibri"/>
          <w:szCs w:val="28"/>
          <w:lang w:eastAsia="en-US"/>
        </w:rPr>
        <w:t>4. Опубликовать настоящее решение с прилагаемым проектом в газете «Боевой путь» и в сетевом издании официальный сайт Александровского муниципального округа Пермского края (www.aleksraion.ru).</w:t>
      </w:r>
    </w:p>
    <w:p w14:paraId="27B9D0F1" w14:textId="77777777" w:rsidR="00BB50B3" w:rsidRPr="00BB50B3" w:rsidRDefault="00BB50B3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14:paraId="1E9187B1" w14:textId="77777777" w:rsidR="00BB50B3" w:rsidRPr="00BB50B3" w:rsidRDefault="00BB50B3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14:paraId="500F587B" w14:textId="77777777" w:rsidR="00BB50B3" w:rsidRPr="00BB50B3" w:rsidRDefault="00BB50B3" w:rsidP="00BB50B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14:paraId="77C255F3" w14:textId="77777777" w:rsidR="00BB50B3" w:rsidRPr="00BB50B3" w:rsidRDefault="00BB50B3" w:rsidP="00BB50B3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BB50B3">
        <w:rPr>
          <w:rFonts w:eastAsia="Calibri"/>
          <w:szCs w:val="28"/>
          <w:lang w:eastAsia="en-US"/>
        </w:rPr>
        <w:t>Председатель Думы</w:t>
      </w:r>
    </w:p>
    <w:p w14:paraId="7568415D" w14:textId="2050CB58" w:rsidR="00BB50B3" w:rsidRPr="00BB50B3" w:rsidRDefault="00BB50B3" w:rsidP="00BB50B3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BB50B3">
        <w:rPr>
          <w:rFonts w:eastAsia="Calibri"/>
          <w:szCs w:val="28"/>
          <w:lang w:eastAsia="en-US"/>
        </w:rPr>
        <w:t>Александровского муниципального округа</w:t>
      </w:r>
      <w:r w:rsidRPr="00BB50B3">
        <w:rPr>
          <w:rFonts w:eastAsia="Calibri"/>
          <w:szCs w:val="28"/>
          <w:lang w:eastAsia="en-US"/>
        </w:rPr>
        <w:tab/>
      </w:r>
      <w:r w:rsidRPr="00BB50B3">
        <w:rPr>
          <w:rFonts w:eastAsia="Calibri"/>
          <w:szCs w:val="28"/>
          <w:lang w:eastAsia="en-US"/>
        </w:rPr>
        <w:tab/>
      </w:r>
      <w:r w:rsidRPr="00BB50B3">
        <w:rPr>
          <w:rFonts w:eastAsia="Calibri"/>
          <w:szCs w:val="28"/>
          <w:lang w:eastAsia="en-US"/>
        </w:rPr>
        <w:tab/>
      </w:r>
      <w:r w:rsidRPr="00BB50B3">
        <w:rPr>
          <w:rFonts w:eastAsia="Calibri"/>
          <w:szCs w:val="28"/>
          <w:lang w:eastAsia="en-US"/>
        </w:rPr>
        <w:tab/>
        <w:t xml:space="preserve">  Л.Н. Белецкая</w:t>
      </w:r>
    </w:p>
    <w:sectPr w:rsidR="00BB50B3" w:rsidRPr="00BB50B3" w:rsidSect="00BB50B3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FE1E13" w14:textId="77777777" w:rsidR="00E87E8D" w:rsidRDefault="00E87E8D">
      <w:r>
        <w:separator/>
      </w:r>
    </w:p>
  </w:endnote>
  <w:endnote w:type="continuationSeparator" w:id="0">
    <w:p w14:paraId="7F55E746" w14:textId="77777777" w:rsidR="00E87E8D" w:rsidRDefault="00E87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EB669E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CBED47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8723D4" w14:textId="77777777" w:rsidR="00E87E8D" w:rsidRDefault="00E87E8D">
      <w:r>
        <w:separator/>
      </w:r>
    </w:p>
  </w:footnote>
  <w:footnote w:type="continuationSeparator" w:id="0">
    <w:p w14:paraId="1666719C" w14:textId="77777777" w:rsidR="00E87E8D" w:rsidRDefault="00E87E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57388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F7E210A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F9424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47629">
      <w:rPr>
        <w:rStyle w:val="ac"/>
        <w:noProof/>
      </w:rPr>
      <w:t>2</w:t>
    </w:r>
    <w:r>
      <w:rPr>
        <w:rStyle w:val="ac"/>
      </w:rPr>
      <w:fldChar w:fldCharType="end"/>
    </w:r>
  </w:p>
  <w:p w14:paraId="1B6315F4" w14:textId="77777777"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0B3"/>
    <w:rsid w:val="000107D0"/>
    <w:rsid w:val="00031EB5"/>
    <w:rsid w:val="000320E4"/>
    <w:rsid w:val="000334C9"/>
    <w:rsid w:val="0007358C"/>
    <w:rsid w:val="000A1018"/>
    <w:rsid w:val="000A1249"/>
    <w:rsid w:val="00136C19"/>
    <w:rsid w:val="001450B8"/>
    <w:rsid w:val="001617A8"/>
    <w:rsid w:val="00191FB7"/>
    <w:rsid w:val="001D1569"/>
    <w:rsid w:val="002540A8"/>
    <w:rsid w:val="0028108D"/>
    <w:rsid w:val="0028655A"/>
    <w:rsid w:val="00290178"/>
    <w:rsid w:val="002A1714"/>
    <w:rsid w:val="002E0EAA"/>
    <w:rsid w:val="00342849"/>
    <w:rsid w:val="0035360C"/>
    <w:rsid w:val="00353DEB"/>
    <w:rsid w:val="003807C0"/>
    <w:rsid w:val="003976CA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617102"/>
    <w:rsid w:val="006333E0"/>
    <w:rsid w:val="006D443E"/>
    <w:rsid w:val="00736B92"/>
    <w:rsid w:val="00761D5E"/>
    <w:rsid w:val="007E5F58"/>
    <w:rsid w:val="007F5F8D"/>
    <w:rsid w:val="00861BE3"/>
    <w:rsid w:val="00875736"/>
    <w:rsid w:val="008A300E"/>
    <w:rsid w:val="008C41D1"/>
    <w:rsid w:val="008C4910"/>
    <w:rsid w:val="008E0D07"/>
    <w:rsid w:val="00946A6E"/>
    <w:rsid w:val="00973EE1"/>
    <w:rsid w:val="00983927"/>
    <w:rsid w:val="009C6657"/>
    <w:rsid w:val="009D34A4"/>
    <w:rsid w:val="009D375F"/>
    <w:rsid w:val="009E48FD"/>
    <w:rsid w:val="00A20CAB"/>
    <w:rsid w:val="00A47629"/>
    <w:rsid w:val="00A7019E"/>
    <w:rsid w:val="00AB61AD"/>
    <w:rsid w:val="00AD14C1"/>
    <w:rsid w:val="00B12253"/>
    <w:rsid w:val="00B17F20"/>
    <w:rsid w:val="00B66C87"/>
    <w:rsid w:val="00BB50B3"/>
    <w:rsid w:val="00BB6E9F"/>
    <w:rsid w:val="00C11CD6"/>
    <w:rsid w:val="00C76D98"/>
    <w:rsid w:val="00C97BDE"/>
    <w:rsid w:val="00CB0CD4"/>
    <w:rsid w:val="00D35FA8"/>
    <w:rsid w:val="00D51DC3"/>
    <w:rsid w:val="00D6335F"/>
    <w:rsid w:val="00D712A8"/>
    <w:rsid w:val="00DA24F6"/>
    <w:rsid w:val="00DB3748"/>
    <w:rsid w:val="00DF4430"/>
    <w:rsid w:val="00E246F5"/>
    <w:rsid w:val="00E369AC"/>
    <w:rsid w:val="00E56A80"/>
    <w:rsid w:val="00E614D0"/>
    <w:rsid w:val="00E8211E"/>
    <w:rsid w:val="00E87E8D"/>
    <w:rsid w:val="00EB400D"/>
    <w:rsid w:val="00F34240"/>
    <w:rsid w:val="00F46037"/>
    <w:rsid w:val="00F919B8"/>
    <w:rsid w:val="00FC0FBD"/>
    <w:rsid w:val="00FC50FC"/>
    <w:rsid w:val="00FD415B"/>
    <w:rsid w:val="00FE2CD5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5368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13</TotalTime>
  <Pages>2</Pages>
  <Words>398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2</cp:revision>
  <cp:lastPrinted>2023-02-21T10:23:00Z</cp:lastPrinted>
  <dcterms:created xsi:type="dcterms:W3CDTF">2023-04-25T11:01:00Z</dcterms:created>
  <dcterms:modified xsi:type="dcterms:W3CDTF">2023-04-27T06:26:00Z</dcterms:modified>
</cp:coreProperties>
</file>