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4EE" w:rsidRPr="003B74EE" w:rsidRDefault="002C1795" w:rsidP="00914DB6">
      <w:pPr>
        <w:tabs>
          <w:tab w:val="left" w:pos="0"/>
        </w:tabs>
        <w:spacing w:after="240" w:line="240" w:lineRule="exact"/>
        <w:ind w:right="5443"/>
        <w:jc w:val="both"/>
        <w:rPr>
          <w:rFonts w:ascii="Times New Roman" w:hAnsi="Times New Roman"/>
          <w:b/>
          <w:sz w:val="28"/>
          <w:szCs w:val="28"/>
        </w:rPr>
      </w:pPr>
      <w:r w:rsidRPr="003B74EE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240;mso-position-horizontal-relative:page;mso-position-vertical-relative:page" filled="f" stroked="f">
            <v:textbox style="mso-next-textbox:#_x0000_s1078" inset="0,0,0,0">
              <w:txbxContent>
                <w:p w:rsidR="005159F7" w:rsidRPr="00DA2550" w:rsidRDefault="00DA2550" w:rsidP="002B5E34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  <w:r w:rsidRPr="003B74EE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7216;mso-position-horizontal-relative:page;mso-position-vertical-relative:page" filled="f" stroked="f">
            <v:textbox style="mso-next-textbox:#_x0000_s1077" inset="0,0,0,0">
              <w:txbxContent>
                <w:p w:rsidR="005159F7" w:rsidRPr="00DA2550" w:rsidRDefault="00DA2550" w:rsidP="002B5E34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A2550">
                    <w:rPr>
                      <w:rFonts w:ascii="Times New Roman" w:hAnsi="Times New Roman"/>
                      <w:sz w:val="28"/>
                      <w:szCs w:val="28"/>
                    </w:rPr>
                    <w:t>13.01.2026</w:t>
                  </w:r>
                </w:p>
              </w:txbxContent>
            </v:textbox>
            <w10:wrap anchorx="page" anchory="page"/>
          </v:shape>
        </w:pict>
      </w:r>
      <w:r w:rsidR="00A024F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260CE7">
        <w:rPr>
          <w:rFonts w:ascii="Times New Roman" w:hAnsi="Times New Roman"/>
          <w:b/>
          <w:sz w:val="28"/>
          <w:szCs w:val="28"/>
        </w:rPr>
        <w:t>О внесении изменений в поста</w:t>
      </w:r>
      <w:r w:rsidR="00914DB6">
        <w:rPr>
          <w:rFonts w:ascii="Times New Roman" w:hAnsi="Times New Roman"/>
          <w:b/>
          <w:sz w:val="28"/>
          <w:szCs w:val="28"/>
        </w:rPr>
        <w:t>-</w:t>
      </w:r>
      <w:r w:rsidR="00260CE7">
        <w:rPr>
          <w:rFonts w:ascii="Times New Roman" w:hAnsi="Times New Roman"/>
          <w:b/>
          <w:sz w:val="28"/>
          <w:szCs w:val="28"/>
        </w:rPr>
        <w:t>новление администрации Алек</w:t>
      </w:r>
      <w:r w:rsidR="00914DB6">
        <w:rPr>
          <w:rFonts w:ascii="Times New Roman" w:hAnsi="Times New Roman"/>
          <w:b/>
          <w:sz w:val="28"/>
          <w:szCs w:val="28"/>
        </w:rPr>
        <w:t>-</w:t>
      </w:r>
      <w:r w:rsidR="00260CE7">
        <w:rPr>
          <w:rFonts w:ascii="Times New Roman" w:hAnsi="Times New Roman"/>
          <w:b/>
          <w:sz w:val="28"/>
          <w:szCs w:val="28"/>
        </w:rPr>
        <w:t xml:space="preserve">сандровского муниципального округа от 07.03.2024 </w:t>
      </w:r>
      <w:r w:rsidR="00E75595">
        <w:rPr>
          <w:rFonts w:ascii="Times New Roman" w:hAnsi="Times New Roman"/>
          <w:b/>
          <w:sz w:val="28"/>
          <w:szCs w:val="28"/>
        </w:rPr>
        <w:t>№ 329 «</w:t>
      </w:r>
      <w:r w:rsidR="003B74EE" w:rsidRPr="003B74EE">
        <w:rPr>
          <w:rFonts w:ascii="Times New Roman" w:hAnsi="Times New Roman"/>
          <w:b/>
          <w:sz w:val="28"/>
          <w:szCs w:val="28"/>
        </w:rPr>
        <w:t>Об утверждении перечня авто</w:t>
      </w:r>
      <w:r w:rsidR="006F232F">
        <w:rPr>
          <w:rFonts w:ascii="Times New Roman" w:hAnsi="Times New Roman"/>
          <w:b/>
          <w:sz w:val="28"/>
          <w:szCs w:val="28"/>
        </w:rPr>
        <w:t>-</w:t>
      </w:r>
      <w:r w:rsidR="003B74EE" w:rsidRPr="003B74EE">
        <w:rPr>
          <w:rFonts w:ascii="Times New Roman" w:hAnsi="Times New Roman"/>
          <w:b/>
          <w:sz w:val="28"/>
          <w:szCs w:val="28"/>
        </w:rPr>
        <w:t>мобильных дорог общего поль</w:t>
      </w:r>
      <w:r w:rsidR="006F232F">
        <w:rPr>
          <w:rFonts w:ascii="Times New Roman" w:hAnsi="Times New Roman"/>
          <w:b/>
          <w:sz w:val="28"/>
          <w:szCs w:val="28"/>
        </w:rPr>
        <w:t>-</w:t>
      </w:r>
      <w:r w:rsidR="003B74EE" w:rsidRPr="003B74EE">
        <w:rPr>
          <w:rFonts w:ascii="Times New Roman" w:hAnsi="Times New Roman"/>
          <w:b/>
          <w:sz w:val="28"/>
          <w:szCs w:val="28"/>
        </w:rPr>
        <w:t>зования местного значения в границах Александровского му</w:t>
      </w:r>
      <w:r w:rsidR="006F232F">
        <w:rPr>
          <w:rFonts w:ascii="Times New Roman" w:hAnsi="Times New Roman"/>
          <w:b/>
          <w:sz w:val="28"/>
          <w:szCs w:val="28"/>
        </w:rPr>
        <w:t>-</w:t>
      </w:r>
      <w:r w:rsidR="003B74EE" w:rsidRPr="003B74EE">
        <w:rPr>
          <w:rFonts w:ascii="Times New Roman" w:hAnsi="Times New Roman"/>
          <w:b/>
          <w:sz w:val="28"/>
          <w:szCs w:val="28"/>
        </w:rPr>
        <w:t>ниципального округа</w:t>
      </w:r>
      <w:r w:rsidR="00E75595">
        <w:rPr>
          <w:rFonts w:ascii="Times New Roman" w:hAnsi="Times New Roman"/>
          <w:b/>
          <w:sz w:val="28"/>
          <w:szCs w:val="28"/>
        </w:rPr>
        <w:t>»</w:t>
      </w:r>
      <w:r w:rsidR="003B74EE" w:rsidRPr="003B74EE">
        <w:rPr>
          <w:rFonts w:ascii="Times New Roman" w:hAnsi="Times New Roman"/>
          <w:b/>
          <w:sz w:val="28"/>
          <w:szCs w:val="28"/>
        </w:rPr>
        <w:t xml:space="preserve"> </w:t>
      </w:r>
    </w:p>
    <w:p w:rsidR="006F232F" w:rsidRDefault="00F9138A" w:rsidP="006F232F">
      <w:pPr>
        <w:widowControl w:val="0"/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протоколом инвентаризации улично-дорожной сети опорного населенного пункта г. Александровска и оценки ее технического </w:t>
      </w:r>
      <w:r w:rsidR="002B5E34">
        <w:rPr>
          <w:rFonts w:ascii="Times New Roman" w:hAnsi="Times New Roman"/>
          <w:sz w:val="28"/>
          <w:szCs w:val="28"/>
        </w:rPr>
        <w:t xml:space="preserve">состояния по состоянию на 01 сентября </w:t>
      </w:r>
      <w:r>
        <w:rPr>
          <w:rFonts w:ascii="Times New Roman" w:hAnsi="Times New Roman"/>
          <w:sz w:val="28"/>
          <w:szCs w:val="28"/>
        </w:rPr>
        <w:t>2025 год</w:t>
      </w:r>
      <w:r w:rsidR="002B5E34">
        <w:rPr>
          <w:rFonts w:ascii="Times New Roman" w:hAnsi="Times New Roman"/>
          <w:sz w:val="28"/>
          <w:szCs w:val="28"/>
        </w:rPr>
        <w:t>а</w:t>
      </w:r>
      <w:r w:rsidR="006F232F">
        <w:rPr>
          <w:rFonts w:ascii="Times New Roman" w:hAnsi="Times New Roman"/>
          <w:sz w:val="28"/>
          <w:szCs w:val="28"/>
        </w:rPr>
        <w:t>,</w:t>
      </w:r>
    </w:p>
    <w:p w:rsidR="003B74EE" w:rsidRDefault="006F232F" w:rsidP="006F232F">
      <w:pPr>
        <w:widowControl w:val="0"/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</w:t>
      </w:r>
      <w:r w:rsidR="003B74EE" w:rsidRPr="00816084">
        <w:rPr>
          <w:rFonts w:ascii="Times New Roman" w:hAnsi="Times New Roman"/>
          <w:sz w:val="28"/>
          <w:szCs w:val="28"/>
        </w:rPr>
        <w:t xml:space="preserve">: </w:t>
      </w:r>
    </w:p>
    <w:p w:rsidR="00E75595" w:rsidRPr="00F9138A" w:rsidRDefault="00E75595" w:rsidP="006F232F">
      <w:pPr>
        <w:widowControl w:val="0"/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перечень автомобильных дорог общего пользования местного значения на территории Александровского муниципального Пермского края </w:t>
      </w:r>
      <w:r w:rsidR="00F9138A">
        <w:rPr>
          <w:rFonts w:ascii="Times New Roman" w:hAnsi="Times New Roman"/>
          <w:sz w:val="28"/>
          <w:szCs w:val="28"/>
        </w:rPr>
        <w:t>утвержденный постановлением администрации Александровского муниципального округа от 07.03.2024 № 329 «</w:t>
      </w:r>
      <w:r w:rsidR="00F9138A" w:rsidRPr="00F9138A">
        <w:rPr>
          <w:rFonts w:ascii="Times New Roman" w:hAnsi="Times New Roman"/>
          <w:sz w:val="28"/>
          <w:szCs w:val="28"/>
        </w:rPr>
        <w:t>Об утверждении перечня автомобильных дорог общего пользования местного значения в границах Александровского муниципального округа</w:t>
      </w:r>
      <w:r w:rsidR="00F9138A">
        <w:rPr>
          <w:rFonts w:ascii="Times New Roman" w:hAnsi="Times New Roman"/>
          <w:b/>
          <w:sz w:val="28"/>
          <w:szCs w:val="28"/>
        </w:rPr>
        <w:t xml:space="preserve">» </w:t>
      </w:r>
      <w:r w:rsidR="00F9138A" w:rsidRPr="00F9138A">
        <w:rPr>
          <w:rFonts w:ascii="Times New Roman" w:hAnsi="Times New Roman"/>
          <w:sz w:val="28"/>
          <w:szCs w:val="28"/>
        </w:rPr>
        <w:t>изменения, изложив его в новой редакции</w:t>
      </w:r>
      <w:r w:rsidR="00785AF5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3B74EE" w:rsidRPr="00761CE0" w:rsidRDefault="00F9138A" w:rsidP="006F232F">
      <w:pPr>
        <w:spacing w:after="0" w:line="360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14DB6">
        <w:rPr>
          <w:rFonts w:ascii="Times New Roman" w:hAnsi="Times New Roman"/>
          <w:sz w:val="28"/>
          <w:szCs w:val="28"/>
        </w:rPr>
        <w:t>. </w:t>
      </w:r>
      <w:r w:rsidR="003B74EE">
        <w:rPr>
          <w:rFonts w:ascii="Times New Roman" w:hAnsi="Times New Roman"/>
          <w:sz w:val="28"/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r w:rsidR="003B74EE">
        <w:rPr>
          <w:rFonts w:ascii="Times New Roman" w:hAnsi="Times New Roman"/>
          <w:sz w:val="28"/>
          <w:szCs w:val="28"/>
          <w:lang w:val="en-US"/>
        </w:rPr>
        <w:t>www</w:t>
      </w:r>
      <w:r w:rsidR="003B74EE" w:rsidRPr="00761CE0">
        <w:rPr>
          <w:rFonts w:ascii="Times New Roman" w:hAnsi="Times New Roman"/>
          <w:sz w:val="28"/>
          <w:szCs w:val="28"/>
        </w:rPr>
        <w:t>.</w:t>
      </w:r>
      <w:r w:rsidR="003B74EE">
        <w:rPr>
          <w:rFonts w:ascii="Times New Roman" w:hAnsi="Times New Roman"/>
          <w:sz w:val="28"/>
          <w:szCs w:val="28"/>
          <w:lang w:val="en-US"/>
        </w:rPr>
        <w:t>aleksraion</w:t>
      </w:r>
      <w:r w:rsidR="003B74EE" w:rsidRPr="00761CE0">
        <w:rPr>
          <w:rFonts w:ascii="Times New Roman" w:hAnsi="Times New Roman"/>
          <w:sz w:val="28"/>
          <w:szCs w:val="28"/>
        </w:rPr>
        <w:t>.</w:t>
      </w:r>
      <w:r w:rsidR="003B74EE">
        <w:rPr>
          <w:rFonts w:ascii="Times New Roman" w:hAnsi="Times New Roman"/>
          <w:sz w:val="28"/>
          <w:szCs w:val="28"/>
          <w:lang w:val="en-US"/>
        </w:rPr>
        <w:t>ru</w:t>
      </w:r>
      <w:r w:rsidR="003B74EE" w:rsidRPr="00761CE0">
        <w:rPr>
          <w:rFonts w:ascii="Times New Roman" w:hAnsi="Times New Roman"/>
          <w:sz w:val="28"/>
          <w:szCs w:val="28"/>
        </w:rPr>
        <w:t>).</w:t>
      </w:r>
    </w:p>
    <w:p w:rsidR="005159F7" w:rsidRDefault="00F9138A" w:rsidP="006F232F">
      <w:pPr>
        <w:spacing w:after="0" w:line="360" w:lineRule="exact"/>
        <w:ind w:right="4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D6917">
        <w:rPr>
          <w:rFonts w:ascii="Times New Roman" w:hAnsi="Times New Roman"/>
          <w:sz w:val="28"/>
          <w:szCs w:val="28"/>
        </w:rPr>
        <w:t>. </w:t>
      </w:r>
      <w:r w:rsidR="003B74EE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первого заместителя главы Александровского округа по жилищно-коммунальному хозяйству и благоустройству Александровского муниципального округа.</w:t>
      </w:r>
    </w:p>
    <w:p w:rsidR="005159F7" w:rsidRPr="005159F7" w:rsidRDefault="005159F7" w:rsidP="00914DB6">
      <w:pPr>
        <w:pStyle w:val="af"/>
        <w:spacing w:before="480" w:beforeAutospacing="0" w:after="0" w:afterAutospacing="0" w:line="240" w:lineRule="exact"/>
        <w:jc w:val="both"/>
        <w:rPr>
          <w:sz w:val="28"/>
          <w:szCs w:val="28"/>
        </w:rPr>
      </w:pPr>
      <w:r w:rsidRPr="005159F7">
        <w:rPr>
          <w:sz w:val="28"/>
          <w:szCs w:val="28"/>
        </w:rPr>
        <w:t>Глава муниципального округа –</w:t>
      </w:r>
    </w:p>
    <w:p w:rsidR="005159F7" w:rsidRPr="005159F7" w:rsidRDefault="005159F7" w:rsidP="005159F7">
      <w:pPr>
        <w:pStyle w:val="a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5159F7">
        <w:rPr>
          <w:sz w:val="28"/>
          <w:szCs w:val="28"/>
        </w:rPr>
        <w:t xml:space="preserve">глава администрации Александровского </w:t>
      </w:r>
    </w:p>
    <w:p w:rsidR="005159F7" w:rsidRDefault="005159F7" w:rsidP="005159F7">
      <w:pPr>
        <w:suppressAutoHyphens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5159F7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Pr="005159F7">
        <w:rPr>
          <w:rFonts w:ascii="Times New Roman" w:hAnsi="Times New Roman"/>
          <w:sz w:val="28"/>
          <w:szCs w:val="28"/>
        </w:rPr>
        <w:tab/>
      </w:r>
      <w:r w:rsidRPr="005159F7">
        <w:rPr>
          <w:rFonts w:ascii="Times New Roman" w:hAnsi="Times New Roman"/>
          <w:sz w:val="28"/>
          <w:szCs w:val="28"/>
        </w:rPr>
        <w:tab/>
      </w:r>
      <w:r w:rsidRPr="005159F7">
        <w:rPr>
          <w:rFonts w:ascii="Times New Roman" w:hAnsi="Times New Roman"/>
          <w:sz w:val="28"/>
          <w:szCs w:val="28"/>
        </w:rPr>
        <w:tab/>
      </w:r>
      <w:r w:rsidRPr="005159F7">
        <w:rPr>
          <w:rFonts w:ascii="Times New Roman" w:hAnsi="Times New Roman"/>
          <w:sz w:val="28"/>
          <w:szCs w:val="28"/>
        </w:rPr>
        <w:tab/>
      </w:r>
      <w:r w:rsidRPr="005159F7">
        <w:rPr>
          <w:rFonts w:ascii="Times New Roman" w:hAnsi="Times New Roman"/>
          <w:sz w:val="28"/>
          <w:szCs w:val="28"/>
        </w:rPr>
        <w:tab/>
      </w:r>
      <w:r w:rsidRPr="005159F7">
        <w:rPr>
          <w:rFonts w:ascii="Times New Roman" w:hAnsi="Times New Roman"/>
          <w:sz w:val="28"/>
          <w:szCs w:val="28"/>
        </w:rPr>
        <w:tab/>
        <w:t xml:space="preserve">О.Э. </w:t>
      </w:r>
      <w:r w:rsidR="00F9138A">
        <w:rPr>
          <w:rFonts w:ascii="Times New Roman" w:hAnsi="Times New Roman"/>
          <w:sz w:val="28"/>
          <w:szCs w:val="28"/>
        </w:rPr>
        <w:t>Белобаржевская</w:t>
      </w:r>
    </w:p>
    <w:p w:rsidR="00D50C90" w:rsidRDefault="00D50C90" w:rsidP="005159F7">
      <w:pPr>
        <w:suppressAutoHyphens/>
        <w:spacing w:line="240" w:lineRule="exact"/>
        <w:jc w:val="both"/>
        <w:rPr>
          <w:rFonts w:ascii="Times New Roman" w:hAnsi="Times New Roman"/>
          <w:sz w:val="28"/>
          <w:szCs w:val="28"/>
        </w:rPr>
        <w:sectPr w:rsidR="00D50C90" w:rsidSect="00E55F18">
          <w:headerReference w:type="default" r:id="rId8"/>
          <w:footerReference w:type="default" r:id="rId9"/>
          <w:pgSz w:w="11906" w:h="16838"/>
          <w:pgMar w:top="1134" w:right="851" w:bottom="1134" w:left="1418" w:header="539" w:footer="431" w:gutter="0"/>
          <w:cols w:space="720"/>
        </w:sectPr>
      </w:pPr>
    </w:p>
    <w:p w:rsidR="000D5074" w:rsidRPr="000D5074" w:rsidRDefault="000D5074" w:rsidP="000D5074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 w:rsidRPr="000D5074">
        <w:rPr>
          <w:rFonts w:ascii="Times New Roman" w:hAnsi="Times New Roman"/>
          <w:sz w:val="28"/>
        </w:rPr>
        <w:lastRenderedPageBreak/>
        <w:t>УТВЕРЖДЕН</w:t>
      </w:r>
    </w:p>
    <w:p w:rsidR="000D5074" w:rsidRPr="000D5074" w:rsidRDefault="000D5074" w:rsidP="000D5074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 w:rsidRPr="000D5074">
        <w:rPr>
          <w:rFonts w:ascii="Times New Roman" w:hAnsi="Times New Roman"/>
          <w:sz w:val="28"/>
        </w:rPr>
        <w:t>постановлением</w:t>
      </w:r>
    </w:p>
    <w:p w:rsidR="000D5074" w:rsidRPr="000D5074" w:rsidRDefault="000D5074" w:rsidP="000D5074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 w:rsidRPr="000D5074">
        <w:rPr>
          <w:rFonts w:ascii="Times New Roman" w:hAnsi="Times New Roman"/>
          <w:sz w:val="28"/>
        </w:rPr>
        <w:t xml:space="preserve">администрации Александровского </w:t>
      </w:r>
    </w:p>
    <w:p w:rsidR="000D5074" w:rsidRPr="000D5074" w:rsidRDefault="000D5074" w:rsidP="000D5074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 w:rsidRPr="000D5074">
        <w:rPr>
          <w:rFonts w:ascii="Times New Roman" w:hAnsi="Times New Roman"/>
          <w:sz w:val="28"/>
        </w:rPr>
        <w:t>муниципального округа</w:t>
      </w:r>
    </w:p>
    <w:p w:rsidR="000D5074" w:rsidRPr="000D5074" w:rsidRDefault="00CD4494" w:rsidP="000D5074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</w:t>
      </w:r>
      <w:r w:rsidR="00F9138A">
        <w:rPr>
          <w:rFonts w:ascii="Times New Roman" w:hAnsi="Times New Roman"/>
          <w:sz w:val="28"/>
        </w:rPr>
        <w:t xml:space="preserve"> </w:t>
      </w:r>
      <w:r w:rsidR="00DA2550">
        <w:rPr>
          <w:rFonts w:ascii="Times New Roman" w:hAnsi="Times New Roman"/>
          <w:sz w:val="28"/>
        </w:rPr>
        <w:t>13.01.2026</w:t>
      </w:r>
      <w:r>
        <w:rPr>
          <w:rFonts w:ascii="Times New Roman" w:hAnsi="Times New Roman"/>
          <w:sz w:val="28"/>
        </w:rPr>
        <w:t xml:space="preserve"> № </w:t>
      </w:r>
      <w:r w:rsidR="00DA2550">
        <w:rPr>
          <w:rFonts w:ascii="Times New Roman" w:hAnsi="Times New Roman"/>
          <w:sz w:val="28"/>
        </w:rPr>
        <w:t>14</w:t>
      </w:r>
    </w:p>
    <w:p w:rsidR="00AF5A73" w:rsidRDefault="00AF5A73" w:rsidP="005159F7">
      <w:pPr>
        <w:spacing w:line="360" w:lineRule="exact"/>
        <w:ind w:right="43"/>
        <w:jc w:val="both"/>
        <w:rPr>
          <w:rFonts w:ascii="Times New Roman" w:hAnsi="Times New Roman"/>
          <w:sz w:val="28"/>
          <w:szCs w:val="28"/>
        </w:rPr>
      </w:pPr>
    </w:p>
    <w:p w:rsidR="00DC362A" w:rsidRPr="005159F7" w:rsidRDefault="00DC362A" w:rsidP="005159F7">
      <w:pPr>
        <w:spacing w:line="360" w:lineRule="exact"/>
        <w:ind w:right="4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485"/>
        <w:gridCol w:w="1796"/>
        <w:gridCol w:w="1531"/>
        <w:gridCol w:w="1601"/>
        <w:gridCol w:w="698"/>
        <w:gridCol w:w="32"/>
        <w:gridCol w:w="109"/>
        <w:gridCol w:w="621"/>
        <w:gridCol w:w="824"/>
        <w:gridCol w:w="2063"/>
      </w:tblGrid>
      <w:tr w:rsidR="00AF5A73" w:rsidRPr="00DC362A" w:rsidTr="00CB1CA8">
        <w:trPr>
          <w:trHeight w:val="600"/>
        </w:trPr>
        <w:tc>
          <w:tcPr>
            <w:tcW w:w="97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362A" w:rsidRDefault="00AF5A73" w:rsidP="00DC362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C362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Перечень автомобильных дорог </w:t>
            </w:r>
          </w:p>
          <w:p w:rsidR="00AF5A73" w:rsidRDefault="00AF5A73" w:rsidP="00DC362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C362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Александровского муниципального округа Пермского края </w:t>
            </w:r>
          </w:p>
          <w:p w:rsidR="00DC362A" w:rsidRPr="00DC362A" w:rsidRDefault="00DC362A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Наименование населенного пункта и название автомобильной дороги</w:t>
            </w:r>
          </w:p>
        </w:tc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Категория автомобильной дороги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Протяженность, км</w:t>
            </w:r>
          </w:p>
        </w:tc>
        <w:tc>
          <w:tcPr>
            <w:tcW w:w="2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Тип покрытия, км</w:t>
            </w:r>
          </w:p>
        </w:tc>
        <w:tc>
          <w:tcPr>
            <w:tcW w:w="2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Индетификационный номер автодороги</w:t>
            </w:r>
          </w:p>
        </w:tc>
      </w:tr>
      <w:tr w:rsidR="00AF5A73" w:rsidRPr="00AF5A73" w:rsidTr="00CB1CA8">
        <w:trPr>
          <w:trHeight w:val="2205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асфальтобетонное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грунтовое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щебеночное</w:t>
            </w:r>
          </w:p>
        </w:tc>
        <w:tc>
          <w:tcPr>
            <w:tcW w:w="2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AF5A73" w:rsidRPr="00AF5A73" w:rsidTr="00CB1CA8">
        <w:trPr>
          <w:trHeight w:val="405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 xml:space="preserve">  автодороги между населенными пунктами Александровского муниципального округа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"Кунгур-Соликамск"-Усть-Игум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29,200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8,016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21,184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"Яйва-Скопкортная-Чикман"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48,500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2,036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46,464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"Чикман-Сухая"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29,500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29,500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"Кунгур-Соликамск"-Люзень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2,900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2,900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"Яйва - Подслудное - Люзень"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12,500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12,500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"Кунгур-Соликамск" - Камень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28,000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28,000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"Кунгур-Соликамск" - Малая Вильва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11,510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10,510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"Кунгур-Соликамск" - Луньевка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6,380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6,380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МО-008</w:t>
            </w:r>
          </w:p>
        </w:tc>
      </w:tr>
      <w:tr w:rsidR="00CD7306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306" w:rsidRPr="00AF5A73" w:rsidRDefault="00CD7306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306" w:rsidRPr="00AF5A73" w:rsidRDefault="00CD7306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«Кунгур-Соликамск»-Чаньвинский Карьер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306" w:rsidRPr="00CD7306" w:rsidRDefault="00CD7306" w:rsidP="00AF5A73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306" w:rsidRPr="00260CE7" w:rsidRDefault="00CD7306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60CE7">
              <w:rPr>
                <w:rFonts w:ascii="Times New Roman" w:hAnsi="Times New Roman"/>
                <w:lang w:eastAsia="ru-RU"/>
              </w:rPr>
              <w:t>23,000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306" w:rsidRPr="00260CE7" w:rsidRDefault="00260CE7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60CE7">
              <w:rPr>
                <w:rFonts w:ascii="Times New Roman" w:hAnsi="Times New Roman"/>
                <w:lang w:eastAsia="ru-RU"/>
              </w:rPr>
              <w:t>4,200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306" w:rsidRPr="00260CE7" w:rsidRDefault="00CD7306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306" w:rsidRPr="00260CE7" w:rsidRDefault="00260CE7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60CE7">
              <w:rPr>
                <w:rFonts w:ascii="Times New Roman" w:hAnsi="Times New Roman"/>
                <w:lang w:eastAsia="ru-RU"/>
              </w:rPr>
              <w:t>18,800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306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57-200 ОП МО-336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260CE7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191,</w:t>
            </w:r>
            <w:r w:rsidR="00C44C1C">
              <w:rPr>
                <w:rFonts w:ascii="Times New Roman" w:hAnsi="Times New Roman"/>
                <w:b/>
                <w:bCs/>
                <w:lang w:eastAsia="ru-RU"/>
              </w:rPr>
              <w:t>49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Default="00A42C01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15,25</w:t>
            </w:r>
            <w:r w:rsidR="00AF5A73"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  <w:p w:rsidR="00DC362A" w:rsidRPr="00AF5A73" w:rsidRDefault="00DC362A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42C01" w:rsidP="00A42C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176,238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 xml:space="preserve">автодороги город Александровск </w:t>
            </w:r>
          </w:p>
          <w:p w:rsidR="00DC362A" w:rsidRPr="00AF5A73" w:rsidRDefault="00DC362A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Березовый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0,228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МО-009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Детский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Зеленый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0,310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0,310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Инструментальный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</w:t>
            </w:r>
            <w:r w:rsidR="00CB1CA8">
              <w:rPr>
                <w:rFonts w:ascii="Times New Roman" w:hAnsi="Times New Roman"/>
                <w:lang w:eastAsia="ru-RU"/>
              </w:rPr>
              <w:t>65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CB1CA8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0,065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Кузнечный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0,142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Новый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0,146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Почтовый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0,108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Рабочий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0,090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0,090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Стадионный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0,346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Тупиковый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0,262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Электровозный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0,197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0,197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МО-019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пер. Юный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пр. Академика Сахарова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3 Интернационала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2,429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1,932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МО-022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8 Марта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1,051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1,051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МО-023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 xml:space="preserve">г. Александровск, </w:t>
            </w:r>
            <w:r w:rsidRPr="00AF5A73">
              <w:rPr>
                <w:rFonts w:ascii="Times New Roman" w:hAnsi="Times New Roman"/>
                <w:lang w:eastAsia="ru-RU"/>
              </w:rPr>
              <w:lastRenderedPageBreak/>
              <w:t>ул. 10 Пятилетки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0,638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0,575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0,063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17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Артиллерийская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0,754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0,754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Братьев Давыдовых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0,374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Войкова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IV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0,866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0,866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Воровского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1,296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1,296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21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Ворошилова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0,620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0,620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МО-029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Восточная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</w:t>
            </w:r>
            <w:r w:rsidR="00CB1CA8">
              <w:rPr>
                <w:rFonts w:ascii="Times New Roman" w:hAnsi="Times New Roman"/>
                <w:lang w:eastAsia="ru-RU"/>
              </w:rPr>
              <w:t>641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</w:t>
            </w:r>
            <w:r w:rsidR="00CB1CA8">
              <w:rPr>
                <w:rFonts w:ascii="Times New Roman" w:hAnsi="Times New Roman"/>
                <w:lang w:eastAsia="ru-RU"/>
              </w:rPr>
              <w:t>41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Гайдара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1,549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1,069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Гоголя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0,075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0,075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Дальняя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0,558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Дачная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Деменева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1,869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1,869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Демьяна Бедного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0,765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0,765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Добровольская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</w:t>
            </w:r>
            <w:r w:rsidR="00CB1CA8">
              <w:rPr>
                <w:rFonts w:ascii="Times New Roman" w:hAnsi="Times New Roman"/>
                <w:lang w:eastAsia="ru-RU"/>
              </w:rPr>
              <w:t>280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</w:t>
            </w:r>
            <w:r w:rsidR="00CB1CA8">
              <w:rPr>
                <w:rFonts w:ascii="Times New Roman" w:hAnsi="Times New Roman"/>
                <w:lang w:eastAsia="ru-RU"/>
              </w:rPr>
              <w:t>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Достоевского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0,98</w:t>
            </w:r>
            <w:r w:rsidR="00AF5A73" w:rsidRPr="00AF5A73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0,98</w:t>
            </w:r>
            <w:r w:rsidR="00AF5A73" w:rsidRPr="00AF5A73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МО-038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Жданова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IV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МО-039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Железнодорожн</w:t>
            </w:r>
            <w:r w:rsidRPr="00AF5A73">
              <w:rPr>
                <w:rFonts w:ascii="Times New Roman" w:hAnsi="Times New Roman"/>
                <w:lang w:eastAsia="ru-RU"/>
              </w:rPr>
              <w:lastRenderedPageBreak/>
              <w:t>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1,626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1,626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МО-040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33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Заводская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Запрудная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1,439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1,439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Зеленая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0,160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0,160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Калинина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0,939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0,939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Ким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1,436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1,436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Кирова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2,482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2,482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Клары Цеткин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2,381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2,381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Кольцова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1,524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1,524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Комсомольская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1,219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1,219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МО-049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Кооперативная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0,599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</w:t>
            </w:r>
            <w:r w:rsidR="00CB1CA8">
              <w:rPr>
                <w:rFonts w:ascii="Times New Roman" w:hAnsi="Times New Roman"/>
                <w:lang w:eastAsia="ru-RU"/>
              </w:rPr>
              <w:t>99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Красина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1,164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0,794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Красноармейская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2,340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2,340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IV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1,262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1,262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Лермонтова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Лесная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МО-055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Луначарского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0,663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0,663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МО-056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49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Луньевская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МО-057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Лытвенская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0,221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Максима Горького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0,685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0,685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МО-059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Маловильвенская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0,545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0,545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Машиностроителей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0,269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0,269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Маяковского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0,945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0,945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Мехоношина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IV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1,949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0,849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Мира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0,468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0,468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Нагорная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0,527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0,527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Найданова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Некрасова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0,742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0,742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Октябрьская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1,249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1,249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Олимпийская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МО-069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Островского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0,636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МО-070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Павших Борцов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0,510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0,510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МО-071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Первомайская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0,735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0,735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МО-072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65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Пермэнерго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МО-073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Пионерская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0,777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Полевая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0,435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Пролетарская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0,541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0,541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Пушкина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0,625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Садовая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0,972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Свердлова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1,314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1,314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МО-079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Свободы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2,410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1,300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1,110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Северная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B1CA8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1,487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1,487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Советская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2,676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2,676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Солнечная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Станционная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1,142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1,142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Старкова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0,773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Судака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0,435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 xml:space="preserve"> г. Александровск, ул. Тихая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</w:t>
            </w:r>
            <w:r w:rsidR="00CB1CA8">
              <w:rPr>
                <w:rFonts w:ascii="Times New Roman" w:hAnsi="Times New Roman"/>
                <w:lang w:eastAsia="ru-RU"/>
              </w:rPr>
              <w:t>704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</w:t>
            </w:r>
            <w:r w:rsidR="00CB1CA8">
              <w:rPr>
                <w:rFonts w:ascii="Times New Roman" w:hAnsi="Times New Roman"/>
                <w:lang w:eastAsia="ru-RU"/>
              </w:rPr>
              <w:t>704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Трактовая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1,350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1,350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МО-089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Трудовая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0,290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0,290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МО-090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Ударников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</w:t>
            </w:r>
            <w:r w:rsidR="00CB1CA8">
              <w:rPr>
                <w:rFonts w:ascii="Times New Roman" w:hAnsi="Times New Roman"/>
                <w:lang w:eastAsia="ru-RU"/>
              </w:rPr>
              <w:t>697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</w:t>
            </w:r>
            <w:r w:rsidR="00CB1CA8">
              <w:rPr>
                <w:rFonts w:ascii="Times New Roman" w:hAnsi="Times New Roman"/>
                <w:lang w:eastAsia="ru-RU"/>
              </w:rPr>
              <w:t>697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МО-091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83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Уральская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0,506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МО-092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84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Фрунзе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0,539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0,539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Халтурина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IV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0,883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0,669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Чадова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0,782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0,782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Чапаева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0,390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0,284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Чернышевского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</w:t>
            </w:r>
            <w:r w:rsidR="00CB1CA8">
              <w:rPr>
                <w:rFonts w:ascii="Times New Roman" w:hAnsi="Times New Roman"/>
                <w:lang w:eastAsia="ru-RU"/>
              </w:rPr>
              <w:t>76</w:t>
            </w:r>
          </w:p>
        </w:tc>
        <w:tc>
          <w:tcPr>
            <w:tcW w:w="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</w:t>
            </w:r>
            <w:r w:rsidR="00CB1CA8">
              <w:rPr>
                <w:rFonts w:ascii="Times New Roman" w:hAnsi="Times New Roman"/>
                <w:lang w:eastAsia="ru-RU"/>
              </w:rPr>
              <w:t>76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Чехова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</w:t>
            </w:r>
            <w:r w:rsidR="00CB1CA8">
              <w:rPr>
                <w:rFonts w:ascii="Times New Roman" w:hAnsi="Times New Roman"/>
                <w:lang w:eastAsia="ru-RU"/>
              </w:rPr>
              <w:t>91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</w:t>
            </w:r>
            <w:r w:rsidR="00CB1CA8">
              <w:rPr>
                <w:rFonts w:ascii="Times New Roman" w:hAnsi="Times New Roman"/>
                <w:lang w:eastAsia="ru-RU"/>
              </w:rPr>
              <w:t>91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МО-099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Шевченко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</w:t>
            </w:r>
            <w:r w:rsidR="00CB1CA8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</w:t>
            </w:r>
            <w:r w:rsidR="00CB1CA8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Юбилейная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0,414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0,414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г. Александровск, ул. Южная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0,337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МО-102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72,518</w:t>
            </w:r>
          </w:p>
        </w:tc>
        <w:tc>
          <w:tcPr>
            <w:tcW w:w="8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CB1C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18,</w:t>
            </w:r>
            <w:r w:rsidR="00CB1CA8">
              <w:rPr>
                <w:rFonts w:ascii="Times New Roman" w:hAnsi="Times New Roman"/>
                <w:b/>
                <w:bCs/>
                <w:lang w:eastAsia="ru-RU"/>
              </w:rPr>
              <w:t>801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CB1CA8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53,717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деревня Большая Вильва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д. Большая Вильва, ул. Ворошилова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д. Большая Вильва,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0,442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0,442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МО-104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1,000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Башмаки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Башмаки, ул. Железнодорожная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МО-105</w:t>
            </w:r>
          </w:p>
        </w:tc>
      </w:tr>
      <w:tr w:rsidR="00AF5A73" w:rsidRPr="00AF5A73" w:rsidTr="00CB1CA8">
        <w:trPr>
          <w:trHeight w:val="46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Башмаки, ул. Зеленая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МО-106</w:t>
            </w:r>
          </w:p>
        </w:tc>
      </w:tr>
      <w:tr w:rsidR="00AF5A73" w:rsidRPr="00AF5A73" w:rsidTr="00CB1CA8">
        <w:trPr>
          <w:trHeight w:val="42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Башмаки, ул. Лесная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0,179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0,179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МО-107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Башмаки, ул. Набережная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МО-108</w:t>
            </w:r>
          </w:p>
        </w:tc>
      </w:tr>
      <w:tr w:rsidR="00AF5A73" w:rsidRPr="00AF5A73" w:rsidTr="00DC362A">
        <w:trPr>
          <w:trHeight w:val="42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Башмаки, ул. Речная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0,120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0,120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МО-109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Башмаки, ул. Центральная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МО-110</w:t>
            </w:r>
          </w:p>
        </w:tc>
      </w:tr>
      <w:tr w:rsidR="00AF5A73" w:rsidRPr="00AF5A73" w:rsidTr="00DC362A">
        <w:trPr>
          <w:trHeight w:val="46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Башмаки, ул. Школьная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МО-111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1,179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1,179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Галка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43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Галка, ул. Вижайская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МО-112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0,000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Ивака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49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Ивака, ул. Артема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МО-113</w:t>
            </w:r>
          </w:p>
        </w:tc>
      </w:tr>
      <w:tr w:rsidR="00AF5A73" w:rsidRPr="00AF5A73" w:rsidTr="00CB1CA8">
        <w:trPr>
          <w:trHeight w:val="42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Ивака, ул. Вильвенская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МО-114</w:t>
            </w:r>
          </w:p>
        </w:tc>
      </w:tr>
      <w:tr w:rsidR="00AF5A73" w:rsidRPr="00AF5A73" w:rsidTr="00CB1CA8">
        <w:trPr>
          <w:trHeight w:val="45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Ивака, ул. Заречная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МО-115</w:t>
            </w:r>
          </w:p>
        </w:tc>
      </w:tr>
      <w:tr w:rsidR="00AF5A73" w:rsidRPr="00AF5A73" w:rsidTr="00CB1CA8">
        <w:trPr>
          <w:trHeight w:val="51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Ивака, ул. Зеленая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МО-116</w:t>
            </w:r>
          </w:p>
        </w:tc>
      </w:tr>
      <w:tr w:rsidR="00AF5A73" w:rsidRPr="00AF5A73" w:rsidTr="00CB1CA8">
        <w:trPr>
          <w:trHeight w:val="46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Ивака,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МО-117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1,000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1,000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Ивакинский Карьер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Карьер, пер. Стадионный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Карьер, ул. Гагарина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МО-119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Карьер, ул. Калинина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0,567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0,567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Карьер, ул. Кирова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Карьер,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0,827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0,827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Карьер, ул. Матросова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0,527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0,527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Каьер, ул. Мира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1,193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1,193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Ивакинский Карьер, ул. Свердлова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МО-125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4,388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1,193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3,195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Камень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DC362A">
        <w:trPr>
          <w:trHeight w:val="36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Камень, ул. Гагарина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0,160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0,160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МО-126</w:t>
            </w:r>
          </w:p>
        </w:tc>
      </w:tr>
      <w:tr w:rsidR="00AF5A73" w:rsidRPr="00AF5A73" w:rsidTr="00DC362A">
        <w:trPr>
          <w:trHeight w:val="45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Камень, ул. Калинина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МО-127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Камень, ул. Комсомольская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МО-128</w:t>
            </w:r>
          </w:p>
        </w:tc>
      </w:tr>
      <w:tr w:rsidR="00AF5A73" w:rsidRPr="00AF5A73" w:rsidTr="00CB1CA8">
        <w:trPr>
          <w:trHeight w:val="42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Камень, ул. Набережная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МО-129</w:t>
            </w:r>
          </w:p>
        </w:tc>
      </w:tr>
      <w:tr w:rsidR="00AF5A73" w:rsidRPr="00AF5A73" w:rsidTr="00CB1CA8">
        <w:trPr>
          <w:trHeight w:val="37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Камень, ул. Советская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МО-130</w:t>
            </w:r>
          </w:p>
        </w:tc>
      </w:tr>
      <w:tr w:rsidR="00AF5A73" w:rsidRPr="00AF5A73" w:rsidTr="00CB1CA8">
        <w:trPr>
          <w:trHeight w:val="36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Камень, ул. Школьная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0,120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0,120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МО-131</w:t>
            </w:r>
          </w:p>
        </w:tc>
      </w:tr>
      <w:tr w:rsidR="00AF5A73" w:rsidRPr="00AF5A73" w:rsidTr="00CB1CA8">
        <w:trPr>
          <w:trHeight w:val="42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Камень, ул. Яйвинская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МО-132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0,820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0,820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0,000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Карьер Известняк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пер. Лесной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пер. Труда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1 Мая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8 Марта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Гоголя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Железнодорожная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1,596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1,596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Коммунальная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МО-139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Лермонтова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Максима Горького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Мира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Мичурина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МО-143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Некрасова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 xml:space="preserve">п. Карьер Известняк, ул. </w:t>
            </w:r>
            <w:r w:rsidRPr="00AF5A73">
              <w:rPr>
                <w:rFonts w:ascii="Times New Roman" w:hAnsi="Times New Roman"/>
                <w:lang w:eastAsia="ru-RU"/>
              </w:rPr>
              <w:lastRenderedPageBreak/>
              <w:t>Октябрьская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МО-145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14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Пушкина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Северная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Советская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1,025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1,025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Строителей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МО-149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Труда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Карьер Известняк, ул. Юбилейная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МО-151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8,333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7,733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Луньевка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1 Мая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8 Марта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0,891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0,891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Зеленая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Ким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Ключевая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0,462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0,462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0,830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0,830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Лермонтова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0,635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0,635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Мира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МО-159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Набережная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Нагорная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0,855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0,855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Октябрьская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0,489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0,489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МО-162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Пугачева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0,949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0,949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МО-163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Пушкина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Свободы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1,015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1,015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МО-165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Советская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1,009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Станционная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0,476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0,476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Труда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Фабричная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0,708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0,708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МО-169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Луньевка, ул. Шахтерская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МО-170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11,878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11,878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 xml:space="preserve">автодороги поселок Лытвенский 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Лытвенский, ул. 9 Пятилетки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0,394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0,394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МО-171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Лытвенский, ул. Мира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Лытвенский, ул. Молодежная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МО-173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Лытвенский, ул. Полевая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Лытвенский, ул. Совхозная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Лытвенский, ул. Фестивальная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0,130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0,130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Лытвенский, ул. Школьная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МО-177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2,372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2,372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МО-178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Скопкортная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Гагарина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МО-179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Комсомольская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0,692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0,692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Максима Горького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0,434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Матросова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0,516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0,516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МО-183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Мира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0,620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0,620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Набережная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МО-185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 xml:space="preserve">п. Скопкортная, </w:t>
            </w:r>
            <w:r w:rsidRPr="00AF5A73">
              <w:rPr>
                <w:rFonts w:ascii="Times New Roman" w:hAnsi="Times New Roman"/>
                <w:lang w:eastAsia="ru-RU"/>
              </w:rPr>
              <w:lastRenderedPageBreak/>
              <w:t>ул. Новая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0,337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МО-186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Советская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0,327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0,327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Студенческая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Уральская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0,619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0,619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МО-189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Юбилейная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0,519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0,519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Южная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0,251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Скопкортная, ул. Яйвинская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МО-192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6,628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6,628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Сухая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Сухая, ул. Гаражная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0,290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МО-193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Сухая,ул.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0,280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0,280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МО-194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Сухая,ул. Нагорная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0,320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МО-195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Сухая,ул. Октябрьская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МО-196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Сухая,ул. Пионерская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0,115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МО-197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Сухая,ул. Советская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0,170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Сухая,ул. Яйвинская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МО-199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1,588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1,588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0,000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Талый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пер. Центральный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0,090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Гагарина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0,077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Железнодорожная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0,086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0,086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МО-202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Заречная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0,047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0,047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Коммунистическая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0,030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0,030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Комсомольская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МО-205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Октябрьская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МО-206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Советская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0,070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0,070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МО-207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Титова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0,062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0,062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МО-208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Талый, ул. Центральная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0,090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0,090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МО-209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0,642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0,642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Чикман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Чикман, ул. Геологов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Чикман, ул. Лесная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0,210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МО-211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Чикман, ул. Молодежная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0,325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0,325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МО-212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Чикман, ул. Окольная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МО-213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0,825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0,825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разъезд поселок Люзень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пер. Лесной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ул. Железнодорожная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МО-215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ул. Зеленая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МО-216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ул. Лесная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ул. Подстанционная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ул. Привокзальная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МО-219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ул. Северная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Люзень, ул. Южная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МО-221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1,350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1,350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рабочий поселок Всеволодо-Вильва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пер. Лесной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пер. Советский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1 Мая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Габова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2,568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2,568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МО-225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Гагарина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МО-226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Гоголя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МО-227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Грибоедова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Железнодорожная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0,190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0,190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МО-229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Калинина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0,905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0,905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Карла Маркса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1,417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1,417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Коминтерна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0,983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0,983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Комсомольская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0,428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0,428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Куйбышева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0,796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0,796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1,063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1,063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Лесная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0,410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0,410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Лоскутова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1,128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1,128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Луначарского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1,096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1,096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Мичурина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МО-239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Октябрьская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Островского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Пильная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МО-242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Полевая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МО-243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Пролетарская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0,750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0,750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24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Пушкина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0,633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0,633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МО-245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Розы Люксембург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1,465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1,465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Свободы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2,508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2,508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Советская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2,724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2,724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Совхозная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МО-249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Станционная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0,740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0,740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Студенческая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0,372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Тимирязева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Толстого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0,180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Урицкого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1,993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1,993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Чкалова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Шевченко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0,734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0,734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Всеволодо-Вильва, ул. Южная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0,425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0,425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МО-257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28,735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12,705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1,090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14,940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рабочий поселок Яйва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Болотный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Восточный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МО-259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Зелёный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Комарова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0,081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МО-261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Краснофлотский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0,204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МО-262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 xml:space="preserve">рп. Яйва, пер. </w:t>
            </w:r>
            <w:r w:rsidRPr="00AF5A73">
              <w:rPr>
                <w:rFonts w:ascii="Times New Roman" w:hAnsi="Times New Roman"/>
                <w:lang w:eastAsia="ru-RU"/>
              </w:rPr>
              <w:lastRenderedPageBreak/>
              <w:t>Лесной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МО-263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Молодежный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0,388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0,388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МО-264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Октябрьский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0,233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0,233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МО-265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Парковый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МО-266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пер. Первомайский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6-ой Пятилетки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1,513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8 Марта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0,395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0,395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МО-269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Вильвенская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1,200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Гагарина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0,553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МО-271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Дальняя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0,382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Демьяна Бедного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2,549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2,549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Домостроителей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0,795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0,795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МО-274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Жданова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1,580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Железнодорожная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0,855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0,593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МО-276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Заводская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2,083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2,083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МО-277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Заречная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0,333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Калинина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1,406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1,406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МО-279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Карла Маркса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Кирова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1,328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1,328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Коммунистическая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0,481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0,481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Комсомольская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0,869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МО-283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Красногвардейская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0,775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МО-284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Ленина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1,670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1,670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МО-285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Лермонтова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МО-286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Ломоносова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МО-287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31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Максима Горького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1,785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1,785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МО-288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Матросова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0,809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0,809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МО-289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Мира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0,317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0,317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Мостостроителей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0,818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0,287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МО-291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Набережная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1,594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1,594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МО-292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Народная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0,753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0,753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МО-293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Новая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0,832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0,832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МО-294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Озерная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0,345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МО-295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Парковая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1,171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1,171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МО-296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Первомайская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0,575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0,575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МО-297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Пролетарская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0,478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0,478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Пушкина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0,446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0,446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МО-299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Свердлова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0,663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Советская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0,935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0,935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МО-301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Тимирязева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МО-302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Уральская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0,456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МО-303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Чапаева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0,658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0,658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МО-304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Чкалова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0,681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0,681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МО-306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Школьная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0,427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0,427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МО-307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Энергетиков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1,451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0,711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Юбилейная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0,381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МО-309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Южная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МО-310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Юннатов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МО-311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рп. Яйва, ул. Яйвинская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0,411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0,411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МО-312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39,536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6,980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6,876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25,680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село Верх-Яйва</w:t>
            </w:r>
          </w:p>
        </w:tc>
      </w:tr>
      <w:tr w:rsidR="00AF5A73" w:rsidRPr="00AF5A73" w:rsidTr="00DC362A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DC362A">
        <w:trPr>
          <w:trHeight w:val="36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Верх-Яйва, ул. Яйвинская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0,344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МО-313</w:t>
            </w:r>
          </w:p>
        </w:tc>
      </w:tr>
      <w:tr w:rsidR="00AF5A73" w:rsidRPr="00AF5A73" w:rsidTr="00DC362A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0,344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0,344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село Усть-Игум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пер. Дружбы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0,143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МО-314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Зеленая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МО-315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Карла Маркса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МО-316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Кирова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МО-317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Мира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Молодежная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0,540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МО-319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Новая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0,360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0,000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МО-320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Октябрьская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0,537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0,537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Партизанская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0,260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МО-322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Первомайская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МО-323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Полевая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0,590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0,590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МО-324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Прудовая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МО-325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Пушкина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0,700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МО-326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Сельская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МО-327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Советская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0,600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Совхозная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0,400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МО-329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с. Усть-Игум, ул. Уральская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0,580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0,580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МО-330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8,150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0,360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7,790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автодороги поселок База</w:t>
            </w:r>
          </w:p>
        </w:tc>
      </w:tr>
      <w:tr w:rsidR="00AF5A73" w:rsidRPr="00AF5A73" w:rsidTr="00CB1CA8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База, ул. Дальняя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МО-331</w:t>
            </w:r>
          </w:p>
        </w:tc>
      </w:tr>
      <w:tr w:rsidR="00AF5A73" w:rsidRPr="00AF5A73" w:rsidTr="00CB1CA8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База, ул. Коммунистическая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МО-332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База, ул. Комсомольская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МО-333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База, ул. Советская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0,340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МО-334</w:t>
            </w:r>
          </w:p>
        </w:tc>
      </w:tr>
      <w:tr w:rsidR="00AF5A73" w:rsidRPr="00AF5A73" w:rsidTr="00DC362A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lastRenderedPageBreak/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п. База, ул. Школьная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V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0,280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0,280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57-200 ОП МО-335</w:t>
            </w:r>
          </w:p>
        </w:tc>
      </w:tr>
      <w:tr w:rsidR="00AF5A73" w:rsidRPr="00AF5A73" w:rsidTr="00DC362A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1,300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1,300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AF5A73" w:rsidRPr="00AF5A73" w:rsidTr="00CB1CA8">
        <w:trPr>
          <w:trHeight w:val="300"/>
        </w:trPr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44C1C" w:rsidP="00C44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384</w:t>
            </w:r>
            <w:r w:rsidR="00AF5A73" w:rsidRPr="00AF5A73"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226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44C1C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54,488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AF5A73">
              <w:rPr>
                <w:rFonts w:ascii="Times New Roman" w:hAnsi="Times New Roman"/>
                <w:b/>
                <w:bCs/>
                <w:lang w:eastAsia="ru-RU"/>
              </w:rPr>
              <w:t>17,398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C44C1C" w:rsidP="00AF5A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312,34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A73" w:rsidRPr="00AF5A73" w:rsidRDefault="00AF5A73" w:rsidP="00AF5A7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F5A73">
              <w:rPr>
                <w:rFonts w:ascii="Times New Roman" w:hAnsi="Times New Roman"/>
                <w:lang w:eastAsia="ru-RU"/>
              </w:rPr>
              <w:t> </w:t>
            </w:r>
          </w:p>
        </w:tc>
      </w:tr>
    </w:tbl>
    <w:p w:rsidR="00D50C90" w:rsidRDefault="00D50C90" w:rsidP="005159F7">
      <w:pPr>
        <w:spacing w:line="360" w:lineRule="exact"/>
        <w:ind w:right="43"/>
        <w:jc w:val="both"/>
        <w:rPr>
          <w:rFonts w:ascii="Times New Roman" w:hAnsi="Times New Roman"/>
          <w:sz w:val="28"/>
          <w:szCs w:val="28"/>
        </w:rPr>
        <w:sectPr w:rsidR="00D50C90" w:rsidSect="00D50C90">
          <w:pgSz w:w="11906" w:h="16838"/>
          <w:pgMar w:top="1134" w:right="851" w:bottom="1134" w:left="1418" w:header="539" w:footer="431" w:gutter="0"/>
          <w:pgNumType w:start="1"/>
          <w:cols w:space="720"/>
        </w:sectPr>
      </w:pPr>
    </w:p>
    <w:p w:rsidR="005159F7" w:rsidRDefault="00664295" w:rsidP="00C90B46">
      <w:pPr>
        <w:spacing w:after="0" w:line="240" w:lineRule="exact"/>
        <w:ind w:right="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ect id="_x0000_s1107" style="position:absolute;left:0;text-align:left;margin-left:217.1pt;margin-top:-34.95pt;width:56.25pt;height:24.75pt;z-index:251659264" stroked="f"/>
        </w:pict>
      </w:r>
      <w:r w:rsidR="00B710FB">
        <w:rPr>
          <w:rFonts w:ascii="Times New Roman" w:hAnsi="Times New Roman"/>
          <w:sz w:val="28"/>
          <w:szCs w:val="28"/>
        </w:rPr>
        <w:t xml:space="preserve">Рассылается: </w:t>
      </w:r>
      <w:r w:rsidR="00C90B46" w:rsidRPr="00C90B46">
        <w:rPr>
          <w:rFonts w:ascii="Times New Roman" w:hAnsi="Times New Roman"/>
          <w:sz w:val="28"/>
          <w:szCs w:val="28"/>
        </w:rPr>
        <w:t>дело, отдел транспорта, дорожного хозяйства</w:t>
      </w:r>
      <w:r w:rsidR="00487D2B">
        <w:rPr>
          <w:rFonts w:ascii="Times New Roman" w:hAnsi="Times New Roman"/>
          <w:sz w:val="28"/>
          <w:szCs w:val="28"/>
        </w:rPr>
        <w:t xml:space="preserve"> и благоустройства,</w:t>
      </w:r>
      <w:r w:rsidR="00C90B46" w:rsidRPr="00C90B46">
        <w:rPr>
          <w:rFonts w:ascii="Times New Roman" w:hAnsi="Times New Roman"/>
          <w:sz w:val="28"/>
          <w:szCs w:val="28"/>
        </w:rPr>
        <w:t xml:space="preserve"> территориальное управление рп. Яйва, территориальный отдел рп. Всеволодо-Вильва</w:t>
      </w:r>
      <w:r w:rsidR="00C90B46">
        <w:rPr>
          <w:rFonts w:ascii="Times New Roman" w:hAnsi="Times New Roman"/>
          <w:sz w:val="28"/>
          <w:szCs w:val="28"/>
        </w:rPr>
        <w:t>,</w:t>
      </w:r>
      <w:r w:rsidR="00C90B46" w:rsidRPr="00C90B46">
        <w:rPr>
          <w:rFonts w:ascii="Times New Roman" w:hAnsi="Times New Roman"/>
          <w:sz w:val="28"/>
          <w:szCs w:val="28"/>
        </w:rPr>
        <w:t xml:space="preserve"> </w:t>
      </w:r>
      <w:r w:rsidR="00C90B46">
        <w:rPr>
          <w:rFonts w:ascii="Times New Roman" w:hAnsi="Times New Roman"/>
          <w:sz w:val="28"/>
          <w:szCs w:val="28"/>
        </w:rPr>
        <w:t>прокуратура</w:t>
      </w:r>
      <w:r w:rsidR="00487D2B">
        <w:rPr>
          <w:rFonts w:ascii="Times New Roman" w:hAnsi="Times New Roman"/>
          <w:sz w:val="28"/>
          <w:szCs w:val="28"/>
        </w:rPr>
        <w:t>,</w:t>
      </w:r>
      <w:r w:rsidR="00487D2B" w:rsidRPr="00487D2B">
        <w:rPr>
          <w:rFonts w:ascii="Times New Roman" w:hAnsi="Times New Roman"/>
          <w:sz w:val="28"/>
          <w:szCs w:val="28"/>
        </w:rPr>
        <w:t xml:space="preserve"> </w:t>
      </w:r>
      <w:r w:rsidR="00487D2B" w:rsidRPr="00C90B46">
        <w:rPr>
          <w:rFonts w:ascii="Times New Roman" w:hAnsi="Times New Roman"/>
          <w:sz w:val="28"/>
          <w:szCs w:val="28"/>
        </w:rPr>
        <w:t>сайт</w:t>
      </w:r>
      <w:r w:rsidR="00487D2B">
        <w:rPr>
          <w:rFonts w:ascii="Times New Roman" w:hAnsi="Times New Roman"/>
          <w:sz w:val="28"/>
          <w:szCs w:val="28"/>
        </w:rPr>
        <w:t xml:space="preserve"> АМО</w:t>
      </w:r>
    </w:p>
    <w:p w:rsidR="00C90B46" w:rsidRDefault="00C90B46" w:rsidP="00C90B46">
      <w:pPr>
        <w:spacing w:after="0" w:line="240" w:lineRule="exact"/>
        <w:ind w:right="45"/>
        <w:jc w:val="both"/>
        <w:rPr>
          <w:rFonts w:ascii="Times New Roman" w:hAnsi="Times New Roman"/>
          <w:sz w:val="28"/>
          <w:szCs w:val="28"/>
        </w:rPr>
      </w:pPr>
    </w:p>
    <w:p w:rsidR="00C90B46" w:rsidRPr="00C90B46" w:rsidRDefault="00C90B46" w:rsidP="00C90B46">
      <w:pPr>
        <w:spacing w:after="0" w:line="240" w:lineRule="exact"/>
        <w:ind w:right="45"/>
        <w:jc w:val="both"/>
        <w:rPr>
          <w:rFonts w:ascii="Times New Roman" w:hAnsi="Times New Roman"/>
          <w:sz w:val="28"/>
          <w:szCs w:val="28"/>
        </w:rPr>
      </w:pPr>
    </w:p>
    <w:sectPr w:rsidR="00C90B46" w:rsidRPr="00C90B46" w:rsidSect="00E55F18">
      <w:pgSz w:w="11906" w:h="16838"/>
      <w:pgMar w:top="1134" w:right="851" w:bottom="1134" w:left="1418" w:header="539" w:footer="4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D06" w:rsidRDefault="00506D06">
      <w:r>
        <w:separator/>
      </w:r>
    </w:p>
  </w:endnote>
  <w:endnote w:type="continuationSeparator" w:id="0">
    <w:p w:rsidR="00506D06" w:rsidRDefault="00506D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EE" w:rsidRPr="00D50C90" w:rsidRDefault="007D6917" w:rsidP="00184AF3">
    <w:pPr>
      <w:pStyle w:val="ab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13102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D06" w:rsidRDefault="00506D06">
      <w:r>
        <w:separator/>
      </w:r>
    </w:p>
  </w:footnote>
  <w:footnote w:type="continuationSeparator" w:id="0">
    <w:p w:rsidR="00506D06" w:rsidRDefault="00506D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EE" w:rsidRPr="00D50C90" w:rsidRDefault="00D50C90" w:rsidP="00D50C90">
    <w:pPr>
      <w:pStyle w:val="a9"/>
      <w:jc w:val="center"/>
      <w:rPr>
        <w:rFonts w:ascii="Times New Roman" w:hAnsi="Times New Roman"/>
        <w:sz w:val="28"/>
        <w:szCs w:val="28"/>
      </w:rPr>
    </w:pPr>
    <w:r w:rsidRPr="00D50C90">
      <w:rPr>
        <w:rStyle w:val="ae"/>
        <w:rFonts w:ascii="Times New Roman" w:hAnsi="Times New Roman"/>
        <w:sz w:val="28"/>
        <w:szCs w:val="28"/>
      </w:rPr>
      <w:fldChar w:fldCharType="begin"/>
    </w:r>
    <w:r w:rsidRPr="00D50C90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D50C90">
      <w:rPr>
        <w:rStyle w:val="ae"/>
        <w:rFonts w:ascii="Times New Roman" w:hAnsi="Times New Roman"/>
        <w:sz w:val="28"/>
        <w:szCs w:val="28"/>
      </w:rPr>
      <w:fldChar w:fldCharType="separate"/>
    </w:r>
    <w:r w:rsidR="00A024F1">
      <w:rPr>
        <w:rStyle w:val="ae"/>
        <w:rFonts w:ascii="Times New Roman" w:hAnsi="Times New Roman"/>
        <w:noProof/>
        <w:sz w:val="28"/>
        <w:szCs w:val="28"/>
      </w:rPr>
      <w:t>1</w:t>
    </w:r>
    <w:r w:rsidRPr="00D50C90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3054"/>
    <w:rsid w:val="0005062D"/>
    <w:rsid w:val="00064595"/>
    <w:rsid w:val="00064BDB"/>
    <w:rsid w:val="00066153"/>
    <w:rsid w:val="0007188D"/>
    <w:rsid w:val="00087991"/>
    <w:rsid w:val="00097994"/>
    <w:rsid w:val="000C2D90"/>
    <w:rsid w:val="000D5074"/>
    <w:rsid w:val="00137EA0"/>
    <w:rsid w:val="00143108"/>
    <w:rsid w:val="00144693"/>
    <w:rsid w:val="00145B2E"/>
    <w:rsid w:val="001572B3"/>
    <w:rsid w:val="00170391"/>
    <w:rsid w:val="00184AF3"/>
    <w:rsid w:val="00197510"/>
    <w:rsid w:val="001B1541"/>
    <w:rsid w:val="001B2E61"/>
    <w:rsid w:val="00260CE7"/>
    <w:rsid w:val="002B5E34"/>
    <w:rsid w:val="002C1795"/>
    <w:rsid w:val="002E41DD"/>
    <w:rsid w:val="00311DAC"/>
    <w:rsid w:val="00326E0E"/>
    <w:rsid w:val="00333D47"/>
    <w:rsid w:val="0036013B"/>
    <w:rsid w:val="003604ED"/>
    <w:rsid w:val="00395813"/>
    <w:rsid w:val="003976A8"/>
    <w:rsid w:val="003A6B43"/>
    <w:rsid w:val="003B74EE"/>
    <w:rsid w:val="003F1368"/>
    <w:rsid w:val="004011CD"/>
    <w:rsid w:val="00404044"/>
    <w:rsid w:val="004102D9"/>
    <w:rsid w:val="00454CA0"/>
    <w:rsid w:val="004635A3"/>
    <w:rsid w:val="0047083E"/>
    <w:rsid w:val="00482A25"/>
    <w:rsid w:val="00487D2B"/>
    <w:rsid w:val="004A1E28"/>
    <w:rsid w:val="004A3FC8"/>
    <w:rsid w:val="004C0D9B"/>
    <w:rsid w:val="004E4FF6"/>
    <w:rsid w:val="004E7249"/>
    <w:rsid w:val="004F6BB4"/>
    <w:rsid w:val="00506D06"/>
    <w:rsid w:val="005159F7"/>
    <w:rsid w:val="005258AC"/>
    <w:rsid w:val="005413CB"/>
    <w:rsid w:val="0055714F"/>
    <w:rsid w:val="0057115A"/>
    <w:rsid w:val="005840C7"/>
    <w:rsid w:val="005955BE"/>
    <w:rsid w:val="00663957"/>
    <w:rsid w:val="00664295"/>
    <w:rsid w:val="006E612D"/>
    <w:rsid w:val="006F232F"/>
    <w:rsid w:val="006F2B94"/>
    <w:rsid w:val="00715A69"/>
    <w:rsid w:val="007325D4"/>
    <w:rsid w:val="0075291D"/>
    <w:rsid w:val="00785AF5"/>
    <w:rsid w:val="007D6917"/>
    <w:rsid w:val="007F7D2C"/>
    <w:rsid w:val="00810315"/>
    <w:rsid w:val="008461E1"/>
    <w:rsid w:val="008741B6"/>
    <w:rsid w:val="008936EC"/>
    <w:rsid w:val="008C2BF7"/>
    <w:rsid w:val="008C7859"/>
    <w:rsid w:val="008E020F"/>
    <w:rsid w:val="008F53B8"/>
    <w:rsid w:val="00906DD3"/>
    <w:rsid w:val="009119D2"/>
    <w:rsid w:val="00914DB6"/>
    <w:rsid w:val="00920A1F"/>
    <w:rsid w:val="00926463"/>
    <w:rsid w:val="009519B3"/>
    <w:rsid w:val="00951A5F"/>
    <w:rsid w:val="009624CF"/>
    <w:rsid w:val="00992F1C"/>
    <w:rsid w:val="009C011A"/>
    <w:rsid w:val="009D3E85"/>
    <w:rsid w:val="00A024F1"/>
    <w:rsid w:val="00A16F73"/>
    <w:rsid w:val="00A42C01"/>
    <w:rsid w:val="00A442D4"/>
    <w:rsid w:val="00A701BA"/>
    <w:rsid w:val="00A91AFF"/>
    <w:rsid w:val="00AB176C"/>
    <w:rsid w:val="00AE0B25"/>
    <w:rsid w:val="00AF5A73"/>
    <w:rsid w:val="00B01DB0"/>
    <w:rsid w:val="00B47977"/>
    <w:rsid w:val="00B649B7"/>
    <w:rsid w:val="00B710FB"/>
    <w:rsid w:val="00B921B5"/>
    <w:rsid w:val="00BC3B03"/>
    <w:rsid w:val="00BF0255"/>
    <w:rsid w:val="00BF2670"/>
    <w:rsid w:val="00C17F88"/>
    <w:rsid w:val="00C3698F"/>
    <w:rsid w:val="00C43675"/>
    <w:rsid w:val="00C44C1C"/>
    <w:rsid w:val="00C50130"/>
    <w:rsid w:val="00C708B3"/>
    <w:rsid w:val="00C8448C"/>
    <w:rsid w:val="00C90B46"/>
    <w:rsid w:val="00CA2512"/>
    <w:rsid w:val="00CB1CA8"/>
    <w:rsid w:val="00CB68F1"/>
    <w:rsid w:val="00CC6EFC"/>
    <w:rsid w:val="00CD4494"/>
    <w:rsid w:val="00CD7306"/>
    <w:rsid w:val="00CF0557"/>
    <w:rsid w:val="00D01CF3"/>
    <w:rsid w:val="00D17412"/>
    <w:rsid w:val="00D50C90"/>
    <w:rsid w:val="00D55DBA"/>
    <w:rsid w:val="00D61A57"/>
    <w:rsid w:val="00D82EAC"/>
    <w:rsid w:val="00D87629"/>
    <w:rsid w:val="00D8763A"/>
    <w:rsid w:val="00D96B95"/>
    <w:rsid w:val="00DA2550"/>
    <w:rsid w:val="00DC362A"/>
    <w:rsid w:val="00DF2599"/>
    <w:rsid w:val="00DF3619"/>
    <w:rsid w:val="00E15E26"/>
    <w:rsid w:val="00E26DE7"/>
    <w:rsid w:val="00E339CF"/>
    <w:rsid w:val="00E44A2C"/>
    <w:rsid w:val="00E543DA"/>
    <w:rsid w:val="00E55F18"/>
    <w:rsid w:val="00E5782F"/>
    <w:rsid w:val="00E75595"/>
    <w:rsid w:val="00E77C6D"/>
    <w:rsid w:val="00E94151"/>
    <w:rsid w:val="00EA1D27"/>
    <w:rsid w:val="00EA4D83"/>
    <w:rsid w:val="00EC71A2"/>
    <w:rsid w:val="00F22EA6"/>
    <w:rsid w:val="00F22F1F"/>
    <w:rsid w:val="00F3198B"/>
    <w:rsid w:val="00F31ED4"/>
    <w:rsid w:val="00F46033"/>
    <w:rsid w:val="00F46A4B"/>
    <w:rsid w:val="00F632F2"/>
    <w:rsid w:val="00F65AFD"/>
    <w:rsid w:val="00F9138A"/>
    <w:rsid w:val="00F930DD"/>
    <w:rsid w:val="00F94494"/>
    <w:rsid w:val="00FC2A96"/>
    <w:rsid w:val="00FD4B7B"/>
    <w:rsid w:val="00FD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basedOn w:val="a0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basedOn w:val="a0"/>
    <w:uiPriority w:val="99"/>
    <w:rsid w:val="00CC6EFC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AF5A73"/>
    <w:rPr>
      <w:color w:val="800080"/>
      <w:u w:val="single"/>
    </w:rPr>
  </w:style>
  <w:style w:type="paragraph" w:customStyle="1" w:styleId="xl65">
    <w:name w:val="xl65"/>
    <w:basedOn w:val="a"/>
    <w:rsid w:val="00AF5A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AF5A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F5A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AF5A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B050"/>
      <w:sz w:val="24"/>
      <w:szCs w:val="24"/>
      <w:lang w:eastAsia="ru-RU"/>
    </w:rPr>
  </w:style>
  <w:style w:type="paragraph" w:customStyle="1" w:styleId="xl82">
    <w:name w:val="xl82"/>
    <w:basedOn w:val="a"/>
    <w:rsid w:val="00AF5A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92D050"/>
      <w:sz w:val="24"/>
      <w:szCs w:val="24"/>
      <w:lang w:eastAsia="ru-RU"/>
    </w:rPr>
  </w:style>
  <w:style w:type="paragraph" w:customStyle="1" w:styleId="xl83">
    <w:name w:val="xl83"/>
    <w:basedOn w:val="a"/>
    <w:rsid w:val="00AF5A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4F81BD"/>
      <w:sz w:val="24"/>
      <w:szCs w:val="24"/>
      <w:lang w:eastAsia="ru-RU"/>
    </w:rPr>
  </w:style>
  <w:style w:type="paragraph" w:customStyle="1" w:styleId="xl84">
    <w:name w:val="xl84"/>
    <w:basedOn w:val="a"/>
    <w:rsid w:val="00AF5A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79646"/>
      <w:sz w:val="24"/>
      <w:szCs w:val="24"/>
      <w:lang w:eastAsia="ru-RU"/>
    </w:rPr>
  </w:style>
  <w:style w:type="paragraph" w:customStyle="1" w:styleId="xl85">
    <w:name w:val="xl85"/>
    <w:basedOn w:val="a"/>
    <w:rsid w:val="00AF5A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AF5A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AF5A7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AF5A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AF5A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AF5A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AF5A7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AF5A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AF5A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AF5A7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AF5A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AF5A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AF5A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AF5A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AF5A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AF5A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AF5A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AF5A7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FF0000"/>
      <w:sz w:val="24"/>
      <w:szCs w:val="24"/>
      <w:lang w:eastAsia="ru-RU"/>
    </w:rPr>
  </w:style>
  <w:style w:type="paragraph" w:customStyle="1" w:styleId="xl113">
    <w:name w:val="xl113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AF5A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AF5A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AF5A7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4A1E28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7D691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</TotalTime>
  <Pages>21</Pages>
  <Words>3946</Words>
  <Characters>22494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2026-01-14T10:01:00Z</cp:lastPrinted>
  <dcterms:created xsi:type="dcterms:W3CDTF">2026-01-15T03:30:00Z</dcterms:created>
  <dcterms:modified xsi:type="dcterms:W3CDTF">2026-01-15T03:30:00Z</dcterms:modified>
</cp:coreProperties>
</file>