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5D8BB2" w14:textId="00586D71" w:rsidR="00F5332F" w:rsidRDefault="00CF6939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9A84E8" wp14:editId="5DB84C67">
                <wp:simplePos x="0" y="0"/>
                <wp:positionH relativeFrom="page">
                  <wp:posOffset>881380</wp:posOffset>
                </wp:positionH>
                <wp:positionV relativeFrom="page">
                  <wp:posOffset>2621280</wp:posOffset>
                </wp:positionV>
                <wp:extent cx="3188335" cy="1293495"/>
                <wp:effectExtent l="0" t="0" r="12065" b="190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8335" cy="1293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0BA775" w14:textId="77777777" w:rsidR="000A7CE0" w:rsidRPr="000A7CE0" w:rsidRDefault="000A7CE0" w:rsidP="000A7CE0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0A7CE0">
                              <w:rPr>
                                <w:b/>
                                <w:szCs w:val="28"/>
                              </w:rPr>
                              <w:t>О внесении изменений в решение Думы Александровского муниципального округа от 26.11.2019 № 33 «О принятии Регламента Думы Александровского муниципального округа»</w:t>
                            </w:r>
                          </w:p>
                          <w:p w14:paraId="73BE0526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9.4pt;margin-top:206.4pt;width:251.05pt;height:101.8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/0trwIAAKwFAAAOAAAAZHJzL2Uyb0RvYy54bWysVG1vmzAQ/j5p/8Hyd8pLCAV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" filled="f" stroked="f">
                <v:textbox inset="0,0,0,0">
                  <w:txbxContent>
                    <w:p w14:paraId="0B0BA775" w14:textId="77777777" w:rsidR="000A7CE0" w:rsidRPr="000A7CE0" w:rsidRDefault="000A7CE0" w:rsidP="000A7CE0">
                      <w:pPr>
                        <w:rPr>
                          <w:b/>
                          <w:szCs w:val="28"/>
                        </w:rPr>
                      </w:pPr>
                      <w:r w:rsidRPr="000A7CE0">
                        <w:rPr>
                          <w:b/>
                          <w:szCs w:val="28"/>
                        </w:rPr>
                        <w:t>О внесении изменений в решение Думы Александровского муниципального округа от 26.11.2019 № 33 «О принятии Регламента Думы Александровского муниципального округа»</w:t>
                      </w:r>
                    </w:p>
                    <w:p w14:paraId="73BE0526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3CD3D9E" wp14:editId="607FE5BA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3C5739" w14:textId="0FEAB356" w:rsidR="008E0D07" w:rsidRPr="000A7CE0" w:rsidRDefault="000A7CE0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0A7CE0">
                              <w:rPr>
                                <w:b/>
                                <w:bCs/>
                                <w:szCs w:val="28"/>
                              </w:rPr>
                              <w:t>335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3CD3D9E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" filled="f" stroked="f">
                <v:textbox inset="0,0,0,0">
                  <w:txbxContent>
                    <w:p w14:paraId="5B3C5739" w14:textId="0FEAB356" w:rsidR="008E0D07" w:rsidRPr="000A7CE0" w:rsidRDefault="000A7CE0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0A7CE0">
                        <w:rPr>
                          <w:b/>
                          <w:bCs/>
                          <w:szCs w:val="28"/>
                        </w:rPr>
                        <w:t>335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3C1ACB8" wp14:editId="48ADA974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AA6961" w14:textId="7B0939B2" w:rsidR="008E0D07" w:rsidRPr="000A7CE0" w:rsidRDefault="000A7CE0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0A7CE0">
                              <w:rPr>
                                <w:b/>
                                <w:bCs/>
                                <w:szCs w:val="28"/>
                              </w:rPr>
                              <w:t>29.09.2022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3C1ACB8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" filled="f" stroked="f">
                <v:textbox inset="0,0,0,0">
                  <w:txbxContent>
                    <w:p w14:paraId="39AA6961" w14:textId="7B0939B2" w:rsidR="008E0D07" w:rsidRPr="000A7CE0" w:rsidRDefault="000A7CE0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0A7CE0">
                        <w:rPr>
                          <w:b/>
                          <w:bCs/>
                          <w:szCs w:val="28"/>
                        </w:rPr>
                        <w:t>29.09.2022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380BCBE9" wp14:editId="0CBF68E5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C4FADD" w14:textId="77777777" w:rsidR="00F5332F" w:rsidRDefault="00F5332F" w:rsidP="00F5332F">
      <w:pPr>
        <w:rPr>
          <w:bCs/>
        </w:rPr>
      </w:pPr>
    </w:p>
    <w:p w14:paraId="69D8C9E6" w14:textId="77777777" w:rsidR="00F5332F" w:rsidRDefault="00F5332F" w:rsidP="00F5332F">
      <w:pPr>
        <w:rPr>
          <w:bCs/>
        </w:rPr>
      </w:pPr>
    </w:p>
    <w:p w14:paraId="3CC65FAF" w14:textId="77777777" w:rsidR="00F5332F" w:rsidRDefault="00F5332F" w:rsidP="00F5332F">
      <w:pPr>
        <w:rPr>
          <w:bCs/>
        </w:rPr>
      </w:pPr>
    </w:p>
    <w:p w14:paraId="2151A254" w14:textId="39EEB2B3" w:rsidR="00F5332F" w:rsidRDefault="00F5332F" w:rsidP="00F5332F">
      <w:pPr>
        <w:rPr>
          <w:bCs/>
        </w:rPr>
      </w:pPr>
    </w:p>
    <w:p w14:paraId="154A494F" w14:textId="5DEB0BBA" w:rsidR="000A7CE0" w:rsidRDefault="000A7CE0" w:rsidP="00F5332F">
      <w:pPr>
        <w:rPr>
          <w:bCs/>
        </w:rPr>
      </w:pPr>
    </w:p>
    <w:p w14:paraId="1D2DC8F9" w14:textId="01E2C8DD" w:rsidR="000A7CE0" w:rsidRDefault="000A7CE0" w:rsidP="00F5332F">
      <w:pPr>
        <w:rPr>
          <w:bCs/>
        </w:rPr>
      </w:pPr>
    </w:p>
    <w:p w14:paraId="74407E42" w14:textId="4488B0BB" w:rsidR="00CF6939" w:rsidRPr="00CF6939" w:rsidRDefault="00CF6939" w:rsidP="00F5332F">
      <w:pPr>
        <w:rPr>
          <w:bCs/>
          <w:sz w:val="22"/>
          <w:szCs w:val="16"/>
        </w:rPr>
      </w:pPr>
    </w:p>
    <w:p w14:paraId="4AF0C668" w14:textId="77777777" w:rsidR="00CF6939" w:rsidRPr="00CF6939" w:rsidRDefault="00CF6939" w:rsidP="00F5332F">
      <w:pPr>
        <w:rPr>
          <w:bCs/>
          <w:sz w:val="22"/>
          <w:szCs w:val="16"/>
        </w:rPr>
      </w:pPr>
    </w:p>
    <w:p w14:paraId="7154B236" w14:textId="77777777" w:rsidR="00CF6939" w:rsidRPr="00CF6939" w:rsidRDefault="00CF6939" w:rsidP="00CF6939">
      <w:pPr>
        <w:autoSpaceDE w:val="0"/>
        <w:autoSpaceDN w:val="0"/>
        <w:adjustRightInd w:val="0"/>
        <w:jc w:val="both"/>
        <w:rPr>
          <w:szCs w:val="28"/>
        </w:rPr>
      </w:pPr>
      <w:r w:rsidRPr="00CF6939">
        <w:rPr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статьей 21 Устава Александровского муниципального округа, Дума Александровского муниципального округа</w:t>
      </w:r>
    </w:p>
    <w:p w14:paraId="5945B5AE" w14:textId="77777777" w:rsidR="00CF6939" w:rsidRPr="00CF6939" w:rsidRDefault="00CF6939" w:rsidP="00CF6939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CF6939">
        <w:rPr>
          <w:b/>
          <w:caps/>
          <w:szCs w:val="28"/>
        </w:rPr>
        <w:t>решает:</w:t>
      </w:r>
    </w:p>
    <w:p w14:paraId="6257BBFC" w14:textId="77777777" w:rsidR="00CF6939" w:rsidRPr="007E30DC" w:rsidRDefault="00CF6939" w:rsidP="007E30DC">
      <w:pPr>
        <w:ind w:firstLine="709"/>
        <w:jc w:val="both"/>
        <w:rPr>
          <w:szCs w:val="28"/>
        </w:rPr>
      </w:pPr>
      <w:r w:rsidRPr="007E30DC">
        <w:rPr>
          <w:szCs w:val="28"/>
        </w:rPr>
        <w:t>1. Внести в Регламент Думы Александровского муниципального округа, утвержденный решением Думы Александровского муниципального округа от 26.11.2019 № 33 следующие изменения:</w:t>
      </w:r>
    </w:p>
    <w:p w14:paraId="5AD3A257" w14:textId="77777777" w:rsidR="00CF6939" w:rsidRPr="007E30DC" w:rsidRDefault="00CF6939" w:rsidP="007E30DC">
      <w:pPr>
        <w:ind w:firstLine="709"/>
        <w:jc w:val="both"/>
        <w:textAlignment w:val="baseline"/>
        <w:rPr>
          <w:szCs w:val="28"/>
        </w:rPr>
      </w:pPr>
      <w:r w:rsidRPr="007E30DC">
        <w:rPr>
          <w:szCs w:val="28"/>
        </w:rPr>
        <w:t>1.1. пункт 1 статьи 19 дополнить абзацем 2</w:t>
      </w:r>
      <w:bookmarkStart w:id="0" w:name="_GoBack"/>
      <w:bookmarkEnd w:id="0"/>
      <w:r w:rsidRPr="007E30DC">
        <w:rPr>
          <w:szCs w:val="28"/>
        </w:rPr>
        <w:t xml:space="preserve">: </w:t>
      </w:r>
    </w:p>
    <w:p w14:paraId="0407BDC0" w14:textId="77777777" w:rsidR="00CF6939" w:rsidRPr="007E30DC" w:rsidRDefault="00CF6939" w:rsidP="007E30DC">
      <w:pPr>
        <w:ind w:firstLine="709"/>
        <w:jc w:val="both"/>
        <w:rPr>
          <w:szCs w:val="32"/>
        </w:rPr>
      </w:pPr>
      <w:r w:rsidRPr="007E30DC">
        <w:rPr>
          <w:szCs w:val="32"/>
        </w:rPr>
        <w:t>«Информацию о переносе заседания аппарат Думы доводит в течение суток до депутатов, не присутствующих на заседании, посредством направления сообщения на электронную почту депутата</w:t>
      </w:r>
      <w:proofErr w:type="gramStart"/>
      <w:r w:rsidRPr="007E30DC">
        <w:rPr>
          <w:szCs w:val="32"/>
        </w:rPr>
        <w:t>.».</w:t>
      </w:r>
      <w:proofErr w:type="gramEnd"/>
    </w:p>
    <w:p w14:paraId="38070F92" w14:textId="77777777" w:rsidR="00CF6939" w:rsidRPr="007E30DC" w:rsidRDefault="00CF6939" w:rsidP="007E30DC">
      <w:pPr>
        <w:ind w:firstLine="709"/>
        <w:jc w:val="both"/>
        <w:rPr>
          <w:szCs w:val="32"/>
        </w:rPr>
      </w:pPr>
      <w:r w:rsidRPr="007E30DC">
        <w:rPr>
          <w:szCs w:val="32"/>
        </w:rPr>
        <w:t xml:space="preserve">2. </w:t>
      </w:r>
      <w:r w:rsidRPr="007E30DC">
        <w:rPr>
          <w:bCs/>
          <w:szCs w:val="32"/>
        </w:rPr>
        <w:t xml:space="preserve">Опубликовать настоящее решение в газете «Боевой путь» </w:t>
      </w:r>
      <w:r w:rsidRPr="007E30DC">
        <w:rPr>
          <w:szCs w:val="28"/>
        </w:rPr>
        <w:t>и в сетевом издании официальный сайт Александровского муниципального округа Пермского края (www.aleksraion.ru).</w:t>
      </w:r>
    </w:p>
    <w:p w14:paraId="01ED1CF3" w14:textId="77777777" w:rsidR="00CF6939" w:rsidRPr="007E30DC" w:rsidRDefault="00CF6939" w:rsidP="007E30DC">
      <w:pPr>
        <w:ind w:firstLine="709"/>
        <w:jc w:val="both"/>
        <w:rPr>
          <w:szCs w:val="32"/>
        </w:rPr>
      </w:pPr>
      <w:r w:rsidRPr="007E30DC">
        <w:rPr>
          <w:szCs w:val="32"/>
        </w:rPr>
        <w:t>3. Настоящее решение вступает в силу со дня официального опубликования.</w:t>
      </w:r>
    </w:p>
    <w:p w14:paraId="007C3FA4" w14:textId="77777777" w:rsidR="00CF6939" w:rsidRPr="007E30DC" w:rsidRDefault="00CF6939" w:rsidP="00CF6939">
      <w:pPr>
        <w:ind w:firstLine="720"/>
        <w:jc w:val="both"/>
        <w:rPr>
          <w:sz w:val="22"/>
          <w:szCs w:val="32"/>
        </w:rPr>
      </w:pPr>
    </w:p>
    <w:p w14:paraId="39A2343F" w14:textId="77777777" w:rsidR="00CF6939" w:rsidRPr="00CF6939" w:rsidRDefault="00CF6939" w:rsidP="00CF6939">
      <w:pPr>
        <w:ind w:firstLine="720"/>
        <w:jc w:val="both"/>
        <w:rPr>
          <w:sz w:val="22"/>
          <w:szCs w:val="32"/>
        </w:rPr>
      </w:pPr>
    </w:p>
    <w:p w14:paraId="1EBB322B" w14:textId="77777777" w:rsidR="00CF6939" w:rsidRPr="00CF6939" w:rsidRDefault="00CF6939" w:rsidP="00CF6939">
      <w:pPr>
        <w:ind w:firstLine="720"/>
        <w:jc w:val="both"/>
        <w:rPr>
          <w:sz w:val="22"/>
          <w:szCs w:val="32"/>
        </w:rPr>
      </w:pPr>
    </w:p>
    <w:p w14:paraId="0E8067D4" w14:textId="77777777" w:rsidR="00CF6939" w:rsidRPr="00CF6939" w:rsidRDefault="00CF6939" w:rsidP="00CF6939">
      <w:pPr>
        <w:jc w:val="both"/>
        <w:rPr>
          <w:szCs w:val="32"/>
        </w:rPr>
      </w:pPr>
      <w:r w:rsidRPr="00CF6939">
        <w:rPr>
          <w:szCs w:val="32"/>
        </w:rPr>
        <w:t>Председатель Думы</w:t>
      </w:r>
    </w:p>
    <w:p w14:paraId="6F1BD913" w14:textId="47785C79" w:rsidR="00CF6939" w:rsidRPr="00CF6939" w:rsidRDefault="00CF6939" w:rsidP="00CF6939">
      <w:pPr>
        <w:jc w:val="both"/>
        <w:rPr>
          <w:szCs w:val="32"/>
        </w:rPr>
      </w:pPr>
      <w:r w:rsidRPr="00CF6939">
        <w:rPr>
          <w:szCs w:val="32"/>
        </w:rPr>
        <w:t>Александровского муниципального округа                                           Л.Н. Белецкая</w:t>
      </w:r>
    </w:p>
    <w:p w14:paraId="1A639C6D" w14:textId="77777777" w:rsidR="00CF6939" w:rsidRPr="00CF6939" w:rsidRDefault="00CF6939" w:rsidP="00CF6939">
      <w:pPr>
        <w:jc w:val="both"/>
        <w:rPr>
          <w:sz w:val="24"/>
          <w:szCs w:val="44"/>
        </w:rPr>
      </w:pPr>
    </w:p>
    <w:p w14:paraId="7A74B213" w14:textId="77777777" w:rsidR="00CF6939" w:rsidRPr="00CF6939" w:rsidRDefault="00CF6939" w:rsidP="00CF6939">
      <w:pPr>
        <w:jc w:val="both"/>
        <w:rPr>
          <w:sz w:val="24"/>
          <w:szCs w:val="44"/>
        </w:rPr>
      </w:pPr>
    </w:p>
    <w:p w14:paraId="69E070BF" w14:textId="77777777" w:rsidR="00CF6939" w:rsidRPr="00CF6939" w:rsidRDefault="00CF6939" w:rsidP="00CF6939">
      <w:pPr>
        <w:jc w:val="both"/>
        <w:rPr>
          <w:szCs w:val="32"/>
        </w:rPr>
      </w:pPr>
      <w:r w:rsidRPr="00CF6939">
        <w:rPr>
          <w:szCs w:val="32"/>
        </w:rPr>
        <w:t>Глава муниципального округа</w:t>
      </w:r>
    </w:p>
    <w:p w14:paraId="62523450" w14:textId="77777777" w:rsidR="00CF6939" w:rsidRPr="00CF6939" w:rsidRDefault="00CF6939" w:rsidP="00CF6939">
      <w:pPr>
        <w:jc w:val="both"/>
        <w:rPr>
          <w:szCs w:val="32"/>
        </w:rPr>
      </w:pPr>
      <w:r w:rsidRPr="00CF6939">
        <w:rPr>
          <w:szCs w:val="32"/>
        </w:rPr>
        <w:t xml:space="preserve">– глава администрации Александровского </w:t>
      </w:r>
    </w:p>
    <w:p w14:paraId="39C939C9" w14:textId="0CD85902" w:rsidR="00CF6939" w:rsidRPr="00CF6939" w:rsidRDefault="00CF6939" w:rsidP="00CF6939">
      <w:pPr>
        <w:jc w:val="both"/>
        <w:rPr>
          <w:bCs/>
          <w:sz w:val="32"/>
          <w:szCs w:val="22"/>
        </w:rPr>
      </w:pPr>
      <w:r w:rsidRPr="00CF6939">
        <w:rPr>
          <w:szCs w:val="32"/>
        </w:rPr>
        <w:t xml:space="preserve">муниципального округа  </w:t>
      </w:r>
      <w:r>
        <w:rPr>
          <w:szCs w:val="32"/>
        </w:rPr>
        <w:t xml:space="preserve"> </w:t>
      </w:r>
      <w:r w:rsidRPr="00CF6939">
        <w:rPr>
          <w:szCs w:val="32"/>
        </w:rPr>
        <w:t xml:space="preserve">                                                                           О.Э. Лаврова</w:t>
      </w:r>
    </w:p>
    <w:sectPr w:rsidR="00CF6939" w:rsidRPr="00CF6939" w:rsidSect="00CF6939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13FCD7" w14:textId="77777777" w:rsidR="0000066C" w:rsidRDefault="0000066C">
      <w:r>
        <w:separator/>
      </w:r>
    </w:p>
  </w:endnote>
  <w:endnote w:type="continuationSeparator" w:id="0">
    <w:p w14:paraId="2DBA9BD5" w14:textId="77777777" w:rsidR="0000066C" w:rsidRDefault="00000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0508B2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E5E57A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FC4EF5" w14:textId="77777777" w:rsidR="0000066C" w:rsidRDefault="0000066C">
      <w:r>
        <w:separator/>
      </w:r>
    </w:p>
  </w:footnote>
  <w:footnote w:type="continuationSeparator" w:id="0">
    <w:p w14:paraId="3D2EDC55" w14:textId="77777777" w:rsidR="0000066C" w:rsidRDefault="000006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92A576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7AE25F2E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2D4FB1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7E30DC">
      <w:rPr>
        <w:rStyle w:val="ac"/>
        <w:noProof/>
      </w:rPr>
      <w:t>2</w:t>
    </w:r>
    <w:r>
      <w:rPr>
        <w:rStyle w:val="ac"/>
      </w:rPr>
      <w:fldChar w:fldCharType="end"/>
    </w:r>
  </w:p>
  <w:p w14:paraId="68571C5B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CE0"/>
    <w:rsid w:val="0000066C"/>
    <w:rsid w:val="000107D0"/>
    <w:rsid w:val="00031EB5"/>
    <w:rsid w:val="000320E4"/>
    <w:rsid w:val="000334C9"/>
    <w:rsid w:val="0007358C"/>
    <w:rsid w:val="000A1018"/>
    <w:rsid w:val="000A1249"/>
    <w:rsid w:val="000A7CE0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30DC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CF6939"/>
    <w:rsid w:val="00D21D06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B06F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1088;&#1077;&#1096;&#1077;&#1085;&#1080;&#1103;%20&#1086;&#1090;%2029.09.2022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23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2</cp:revision>
  <cp:lastPrinted>2019-12-13T10:58:00Z</cp:lastPrinted>
  <dcterms:created xsi:type="dcterms:W3CDTF">2022-09-29T09:45:00Z</dcterms:created>
  <dcterms:modified xsi:type="dcterms:W3CDTF">2022-09-29T10:39:00Z</dcterms:modified>
</cp:coreProperties>
</file>