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387" w:rsidRDefault="00D07F4F" w:rsidP="00E87E4D">
      <w:pPr>
        <w:pStyle w:val="a6"/>
        <w:ind w:right="5523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left:0;text-align:left;margin-left:127pt;margin-top:164.7pt;width:95.25pt;height:18pt;z-index:251658752;mso-position-horizontal-relative:page;mso-position-vertical-relative:page" filled="f" stroked="f">
            <v:textbox style="mso-next-textbox:#_x0000_s1061" inset="0,0,0,0">
              <w:txbxContent>
                <w:p w:rsidR="00DC4554" w:rsidRPr="0057115A" w:rsidRDefault="007F2734" w:rsidP="00D07F4F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04.02.2026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60" type="#_x0000_t202" style="position:absolute;left:0;text-align:left;margin-left:6in;margin-top:165.6pt;width:95.25pt;height:18pt;z-index:251657728;mso-position-horizontal-relative:page;mso-position-vertical-relative:page" filled="f" stroked="f">
            <v:textbox style="mso-next-textbox:#_x0000_s1060" inset="0,0,0,0">
              <w:txbxContent>
                <w:p w:rsidR="00DC4554" w:rsidRPr="0057115A" w:rsidRDefault="007F2734" w:rsidP="00D07F4F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105</w:t>
                  </w:r>
                </w:p>
              </w:txbxContent>
            </v:textbox>
            <w10:wrap anchorx="page" anchory="page"/>
          </v:shape>
        </w:pict>
      </w:r>
      <w:r w:rsidR="000D68E1">
        <w:rPr>
          <w:noProof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2F7E">
        <w:t>О закреплении м</w:t>
      </w:r>
      <w:r w:rsidR="00545462">
        <w:t>униципальных</w:t>
      </w:r>
      <w:r w:rsidR="00D52328">
        <w:t xml:space="preserve"> </w:t>
      </w:r>
      <w:r w:rsidR="00545462">
        <w:t>общеобразовательных органи</w:t>
      </w:r>
      <w:r w:rsidR="00D52328">
        <w:t>-</w:t>
      </w:r>
      <w:r w:rsidR="00545462">
        <w:t>заций</w:t>
      </w:r>
      <w:r w:rsidR="00D52328">
        <w:t xml:space="preserve"> </w:t>
      </w:r>
      <w:r w:rsidR="00EA325E">
        <w:t>з</w:t>
      </w:r>
      <w:r w:rsidR="00D52328">
        <w:t xml:space="preserve">а территориями Алек-сандровского </w:t>
      </w:r>
      <w:r w:rsidR="00EA325E">
        <w:t xml:space="preserve">муниципального </w:t>
      </w:r>
      <w:bookmarkStart w:id="0" w:name="main"/>
      <w:bookmarkEnd w:id="0"/>
      <w:r w:rsidR="00C64652">
        <w:rPr>
          <w:noProof/>
          <w:sz w:val="20"/>
        </w:rPr>
        <w:pict>
          <v:shape id="_x0000_s1036" type="#_x0000_t202" style="position:absolute;left:0;text-align:left;margin-left:124.75pt;margin-top:174.35pt;width:98.1pt;height:21.6pt;z-index:251655680;mso-position-horizontal-relative:page;mso-position-vertical-relative:page" filled="f" stroked="f">
            <v:textbox style="mso-next-textbox:#_x0000_s1036" inset="0,0,0,0">
              <w:txbxContent>
                <w:p w:rsidR="00DC4554" w:rsidRDefault="00DC4554">
                  <w:pPr>
                    <w:pStyle w:val="a7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0D0C64">
        <w:t>окру</w:t>
      </w:r>
      <w:r w:rsidR="00754387">
        <w:t>га</w:t>
      </w:r>
      <w:r w:rsidR="00825B07">
        <w:t xml:space="preserve"> в 202</w:t>
      </w:r>
      <w:r w:rsidR="0033626C">
        <w:t>6</w:t>
      </w:r>
      <w:r w:rsidR="001F0C5E">
        <w:t xml:space="preserve"> году</w:t>
      </w:r>
    </w:p>
    <w:p w:rsidR="00CF71D1" w:rsidRPr="006757D5" w:rsidRDefault="00EA325E" w:rsidP="00E87E4D">
      <w:pPr>
        <w:autoSpaceDE w:val="0"/>
        <w:autoSpaceDN w:val="0"/>
        <w:adjustRightInd w:val="0"/>
        <w:spacing w:line="360" w:lineRule="exact"/>
        <w:ind w:firstLine="708"/>
        <w:jc w:val="both"/>
        <w:rPr>
          <w:szCs w:val="28"/>
        </w:rPr>
      </w:pPr>
      <w:r w:rsidRPr="006757D5">
        <w:rPr>
          <w:szCs w:val="28"/>
        </w:rPr>
        <w:t xml:space="preserve">В соответствии </w:t>
      </w:r>
      <w:r w:rsidR="00E87E4D">
        <w:rPr>
          <w:szCs w:val="28"/>
        </w:rPr>
        <w:t xml:space="preserve">с </w:t>
      </w:r>
      <w:r w:rsidR="006757D5" w:rsidRPr="006757D5">
        <w:rPr>
          <w:szCs w:val="28"/>
        </w:rPr>
        <w:t xml:space="preserve">пунктом 6 части 1 статьи 9 </w:t>
      </w:r>
      <w:r w:rsidRPr="006757D5">
        <w:rPr>
          <w:szCs w:val="28"/>
        </w:rPr>
        <w:t>Федерального за</w:t>
      </w:r>
      <w:r w:rsidR="00D52328" w:rsidRPr="006757D5">
        <w:rPr>
          <w:szCs w:val="28"/>
        </w:rPr>
        <w:t xml:space="preserve">кона от </w:t>
      </w:r>
      <w:r w:rsidR="00E87E4D">
        <w:rPr>
          <w:szCs w:val="28"/>
        </w:rPr>
        <w:br/>
      </w:r>
      <w:r w:rsidR="00D52328" w:rsidRPr="006757D5">
        <w:rPr>
          <w:szCs w:val="28"/>
        </w:rPr>
        <w:t xml:space="preserve">29 декабря </w:t>
      </w:r>
      <w:smartTag w:uri="urn:schemas-microsoft-com:office:smarttags" w:element="metricconverter">
        <w:smartTagPr>
          <w:attr w:name="ProductID" w:val="2012 г"/>
        </w:smartTagPr>
        <w:r w:rsidR="007E532B" w:rsidRPr="006757D5">
          <w:rPr>
            <w:szCs w:val="28"/>
          </w:rPr>
          <w:t>2012 г</w:t>
        </w:r>
      </w:smartTag>
      <w:r w:rsidR="007E532B" w:rsidRPr="006757D5">
        <w:rPr>
          <w:szCs w:val="28"/>
        </w:rPr>
        <w:t xml:space="preserve">. № 273-ФЗ </w:t>
      </w:r>
      <w:r w:rsidRPr="006757D5">
        <w:rPr>
          <w:szCs w:val="28"/>
        </w:rPr>
        <w:t xml:space="preserve">«Об образовании в Российской Федерации», </w:t>
      </w:r>
    </w:p>
    <w:p w:rsidR="00EA325E" w:rsidRPr="006757D5" w:rsidRDefault="00EA325E" w:rsidP="00E87E4D">
      <w:pPr>
        <w:pStyle w:val="a5"/>
        <w:ind w:firstLine="748"/>
        <w:rPr>
          <w:szCs w:val="28"/>
        </w:rPr>
      </w:pPr>
      <w:r w:rsidRPr="006757D5">
        <w:rPr>
          <w:szCs w:val="28"/>
        </w:rPr>
        <w:t xml:space="preserve">администрация Александровского муниципального </w:t>
      </w:r>
      <w:r w:rsidR="00CF2414" w:rsidRPr="006757D5">
        <w:rPr>
          <w:szCs w:val="28"/>
        </w:rPr>
        <w:t>округа</w:t>
      </w:r>
      <w:r w:rsidRPr="006757D5">
        <w:rPr>
          <w:szCs w:val="28"/>
        </w:rPr>
        <w:t xml:space="preserve"> ПОСТАНОВЛЯЕТ:</w:t>
      </w:r>
    </w:p>
    <w:p w:rsidR="00EA325E" w:rsidRPr="00754387" w:rsidRDefault="00EA325E" w:rsidP="00E87E4D">
      <w:pPr>
        <w:pStyle w:val="a5"/>
        <w:ind w:firstLine="748"/>
        <w:rPr>
          <w:szCs w:val="28"/>
        </w:rPr>
      </w:pPr>
      <w:r w:rsidRPr="006757D5">
        <w:rPr>
          <w:szCs w:val="28"/>
        </w:rPr>
        <w:t xml:space="preserve">1. Для обеспечения приема в муниципальные общеобразовательные учреждения для получения начального общего, основного общего, среднего общего образования всех граждан, проживающих на территории муниципального </w:t>
      </w:r>
      <w:r w:rsidR="000D0C64" w:rsidRPr="006757D5">
        <w:rPr>
          <w:szCs w:val="28"/>
        </w:rPr>
        <w:t>округ</w:t>
      </w:r>
      <w:r w:rsidRPr="006757D5">
        <w:rPr>
          <w:szCs w:val="28"/>
        </w:rPr>
        <w:t>а и имеющих право на получение образования соответствующего уровня, закрепить муниципальны</w:t>
      </w:r>
      <w:r w:rsidR="00311FC7" w:rsidRPr="006757D5">
        <w:rPr>
          <w:szCs w:val="28"/>
        </w:rPr>
        <w:t>е общеобразовательные</w:t>
      </w:r>
      <w:r w:rsidR="00311FC7" w:rsidRPr="00754387">
        <w:rPr>
          <w:szCs w:val="28"/>
        </w:rPr>
        <w:t xml:space="preserve"> организации</w:t>
      </w:r>
      <w:r w:rsidRPr="00754387">
        <w:rPr>
          <w:szCs w:val="28"/>
        </w:rPr>
        <w:t xml:space="preserve"> за территориями Александровского муниципального </w:t>
      </w:r>
      <w:r w:rsidR="000D0C64" w:rsidRPr="00754387">
        <w:rPr>
          <w:szCs w:val="28"/>
        </w:rPr>
        <w:t>округа</w:t>
      </w:r>
      <w:r w:rsidRPr="00754387">
        <w:rPr>
          <w:szCs w:val="28"/>
        </w:rPr>
        <w:t xml:space="preserve">, согласно </w:t>
      </w:r>
      <w:r w:rsidR="00532F7E" w:rsidRPr="00754387">
        <w:rPr>
          <w:szCs w:val="28"/>
        </w:rPr>
        <w:t>приложению</w:t>
      </w:r>
      <w:r w:rsidRPr="00754387">
        <w:rPr>
          <w:szCs w:val="28"/>
        </w:rPr>
        <w:t xml:space="preserve"> к настоящему постановлению.</w:t>
      </w:r>
    </w:p>
    <w:p w:rsidR="00EA325E" w:rsidRPr="001F0C5E" w:rsidRDefault="00CF2414" w:rsidP="00E87E4D">
      <w:pPr>
        <w:pStyle w:val="a6"/>
        <w:spacing w:after="0" w:line="360" w:lineRule="exact"/>
        <w:ind w:right="-2" w:firstLine="748"/>
        <w:jc w:val="both"/>
        <w:rPr>
          <w:b w:val="0"/>
          <w:szCs w:val="28"/>
        </w:rPr>
      </w:pPr>
      <w:r w:rsidRPr="00754387">
        <w:rPr>
          <w:b w:val="0"/>
          <w:bCs/>
          <w:szCs w:val="28"/>
        </w:rPr>
        <w:t xml:space="preserve">2. </w:t>
      </w:r>
      <w:r w:rsidR="00EA325E" w:rsidRPr="001F0C5E">
        <w:rPr>
          <w:b w:val="0"/>
          <w:szCs w:val="28"/>
        </w:rPr>
        <w:t>Руководителям муниципальных общеобразовательных организаций, закрепленных за конкретными территориями, обеспечить прием всех граждан, проживающих на данных территориях и имеющих право на получение общего образования, в соответствии с действующим законодательством</w:t>
      </w:r>
      <w:r w:rsidR="00532F7E" w:rsidRPr="001F0C5E">
        <w:rPr>
          <w:b w:val="0"/>
          <w:szCs w:val="28"/>
        </w:rPr>
        <w:t>, санитарными нормами</w:t>
      </w:r>
      <w:r w:rsidR="00EA325E" w:rsidRPr="001F0C5E">
        <w:rPr>
          <w:b w:val="0"/>
          <w:szCs w:val="28"/>
        </w:rPr>
        <w:t xml:space="preserve"> и правилами.</w:t>
      </w:r>
    </w:p>
    <w:p w:rsidR="001F0C5E" w:rsidRPr="00207BC4" w:rsidRDefault="001F0C5E" w:rsidP="00E87E4D">
      <w:pPr>
        <w:pStyle w:val="a5"/>
        <w:numPr>
          <w:ilvl w:val="0"/>
          <w:numId w:val="3"/>
        </w:numPr>
        <w:tabs>
          <w:tab w:val="left" w:pos="1134"/>
        </w:tabs>
        <w:ind w:left="0" w:firstLine="748"/>
        <w:rPr>
          <w:shd w:val="clear" w:color="auto" w:fill="FFFFFF"/>
        </w:rPr>
      </w:pPr>
      <w:bookmarkStart w:id="1" w:name="main1"/>
      <w:bookmarkEnd w:id="1"/>
      <w:r w:rsidRPr="003C6E48">
        <w:rPr>
          <w:shd w:val="clear" w:color="auto" w:fill="FFFFFF"/>
        </w:rPr>
        <w:t xml:space="preserve">Настоящее постановление опубликовать в сетевом издании официальный сайт Александровского муниципального округа Пермского края </w:t>
      </w:r>
      <w:r w:rsidRPr="00207BC4">
        <w:rPr>
          <w:shd w:val="clear" w:color="auto" w:fill="FFFFFF"/>
        </w:rPr>
        <w:t>(</w:t>
      </w:r>
      <w:hyperlink r:id="rId8" w:history="1">
        <w:r w:rsidRPr="00207BC4">
          <w:rPr>
            <w:rStyle w:val="ad"/>
            <w:color w:val="auto"/>
            <w:u w:val="none"/>
            <w:shd w:val="clear" w:color="auto" w:fill="FFFFFF"/>
          </w:rPr>
          <w:t>www.aleksraion.ru</w:t>
        </w:r>
      </w:hyperlink>
      <w:r w:rsidRPr="00207BC4">
        <w:rPr>
          <w:shd w:val="clear" w:color="auto" w:fill="FFFFFF"/>
        </w:rPr>
        <w:t>).</w:t>
      </w:r>
    </w:p>
    <w:p w:rsidR="00754387" w:rsidRDefault="00754387" w:rsidP="00E87E4D">
      <w:pPr>
        <w:numPr>
          <w:ilvl w:val="0"/>
          <w:numId w:val="3"/>
        </w:numPr>
        <w:shd w:val="clear" w:color="auto" w:fill="FFFFFF"/>
        <w:tabs>
          <w:tab w:val="left" w:pos="1134"/>
        </w:tabs>
        <w:spacing w:line="360" w:lineRule="exact"/>
        <w:ind w:left="0" w:firstLine="748"/>
        <w:jc w:val="both"/>
        <w:rPr>
          <w:bCs/>
          <w:szCs w:val="28"/>
        </w:rPr>
      </w:pPr>
      <w:r w:rsidRPr="00754387">
        <w:rPr>
          <w:bCs/>
          <w:szCs w:val="28"/>
        </w:rPr>
        <w:t>Контроль за исполнением постановления возложить на заместителя главы администрации округа по социальной политике.</w:t>
      </w:r>
    </w:p>
    <w:p w:rsidR="00207BC4" w:rsidRDefault="00207BC4" w:rsidP="00251B5B">
      <w:pPr>
        <w:shd w:val="clear" w:color="auto" w:fill="FFFFFF"/>
        <w:spacing w:line="340" w:lineRule="exact"/>
        <w:ind w:left="748"/>
        <w:jc w:val="both"/>
        <w:rPr>
          <w:bCs/>
          <w:szCs w:val="28"/>
        </w:rPr>
      </w:pPr>
    </w:p>
    <w:p w:rsidR="00E87E4D" w:rsidRPr="00754387" w:rsidRDefault="00E87E4D" w:rsidP="00251B5B">
      <w:pPr>
        <w:shd w:val="clear" w:color="auto" w:fill="FFFFFF"/>
        <w:spacing w:line="340" w:lineRule="exact"/>
        <w:ind w:left="748"/>
        <w:jc w:val="both"/>
        <w:rPr>
          <w:bCs/>
          <w:szCs w:val="28"/>
        </w:rPr>
      </w:pPr>
    </w:p>
    <w:p w:rsidR="00532F7E" w:rsidRDefault="007430E0" w:rsidP="00207BC4">
      <w:pPr>
        <w:pStyle w:val="a5"/>
        <w:spacing w:line="240" w:lineRule="exact"/>
        <w:ind w:firstLine="0"/>
        <w:jc w:val="left"/>
        <w:rPr>
          <w:szCs w:val="28"/>
        </w:rPr>
      </w:pPr>
      <w:r>
        <w:rPr>
          <w:szCs w:val="28"/>
        </w:rPr>
        <w:t>Г</w:t>
      </w:r>
      <w:r w:rsidR="00532F7E">
        <w:rPr>
          <w:szCs w:val="28"/>
        </w:rPr>
        <w:t>лав</w:t>
      </w:r>
      <w:r>
        <w:rPr>
          <w:szCs w:val="28"/>
        </w:rPr>
        <w:t>а</w:t>
      </w:r>
      <w:r w:rsidR="00532F7E">
        <w:rPr>
          <w:szCs w:val="28"/>
        </w:rPr>
        <w:t xml:space="preserve"> муниципального </w:t>
      </w:r>
      <w:r w:rsidR="00CF2414">
        <w:rPr>
          <w:szCs w:val="28"/>
        </w:rPr>
        <w:t>округа</w:t>
      </w:r>
      <w:r w:rsidR="00532F7E">
        <w:rPr>
          <w:szCs w:val="28"/>
        </w:rPr>
        <w:t xml:space="preserve"> -</w:t>
      </w:r>
      <w:r w:rsidR="00532F7E">
        <w:rPr>
          <w:szCs w:val="28"/>
        </w:rPr>
        <w:br/>
        <w:t>глав</w:t>
      </w:r>
      <w:r>
        <w:rPr>
          <w:szCs w:val="28"/>
        </w:rPr>
        <w:t>а</w:t>
      </w:r>
      <w:r w:rsidR="00532F7E">
        <w:rPr>
          <w:szCs w:val="28"/>
        </w:rPr>
        <w:t xml:space="preserve"> администрации Александровск</w:t>
      </w:r>
      <w:r w:rsidR="00D52328">
        <w:rPr>
          <w:szCs w:val="28"/>
        </w:rPr>
        <w:t>ого</w:t>
      </w:r>
      <w:r w:rsidR="00D52328">
        <w:rPr>
          <w:szCs w:val="28"/>
        </w:rPr>
        <w:br/>
        <w:t xml:space="preserve">муниципального </w:t>
      </w:r>
      <w:r w:rsidR="00CF2414">
        <w:rPr>
          <w:szCs w:val="28"/>
        </w:rPr>
        <w:t>округа</w:t>
      </w:r>
      <w:r w:rsidR="00D52328">
        <w:rPr>
          <w:szCs w:val="28"/>
        </w:rPr>
        <w:tab/>
      </w:r>
      <w:r w:rsidR="00D52328">
        <w:rPr>
          <w:szCs w:val="28"/>
        </w:rPr>
        <w:tab/>
      </w:r>
      <w:r w:rsidR="00D52328">
        <w:rPr>
          <w:szCs w:val="28"/>
        </w:rPr>
        <w:tab/>
      </w:r>
      <w:r w:rsidR="00D52328">
        <w:rPr>
          <w:szCs w:val="28"/>
        </w:rPr>
        <w:tab/>
      </w:r>
      <w:r w:rsidR="00D52328">
        <w:rPr>
          <w:szCs w:val="28"/>
        </w:rPr>
        <w:tab/>
      </w:r>
      <w:r w:rsidR="00251B5B">
        <w:rPr>
          <w:szCs w:val="28"/>
        </w:rPr>
        <w:t xml:space="preserve">     </w:t>
      </w:r>
      <w:r w:rsidR="00D52328">
        <w:rPr>
          <w:szCs w:val="28"/>
        </w:rPr>
        <w:t xml:space="preserve">     </w:t>
      </w:r>
      <w:r>
        <w:rPr>
          <w:szCs w:val="28"/>
        </w:rPr>
        <w:t>О.Э.</w:t>
      </w:r>
      <w:r w:rsidR="00E87E4D">
        <w:rPr>
          <w:szCs w:val="28"/>
        </w:rPr>
        <w:t xml:space="preserve"> </w:t>
      </w:r>
      <w:r>
        <w:rPr>
          <w:szCs w:val="28"/>
        </w:rPr>
        <w:t>Белобаржевская</w:t>
      </w:r>
    </w:p>
    <w:p w:rsidR="00532F7E" w:rsidRDefault="00532F7E" w:rsidP="00EA325E">
      <w:pPr>
        <w:pStyle w:val="a5"/>
        <w:ind w:firstLine="0"/>
        <w:sectPr w:rsidR="00532F7E" w:rsidSect="00194FC5">
          <w:headerReference w:type="even" r:id="rId9"/>
          <w:headerReference w:type="default" r:id="rId10"/>
          <w:footerReference w:type="default" r:id="rId11"/>
          <w:footerReference w:type="first" r:id="rId12"/>
          <w:pgSz w:w="11906" w:h="16838"/>
          <w:pgMar w:top="1134" w:right="851" w:bottom="719" w:left="1418" w:header="1134" w:footer="433" w:gutter="0"/>
          <w:cols w:space="720"/>
          <w:titlePg/>
          <w:docGrid w:linePitch="381"/>
        </w:sectPr>
      </w:pPr>
    </w:p>
    <w:p w:rsidR="00427AE6" w:rsidRDefault="00427AE6" w:rsidP="00D54930">
      <w:pPr>
        <w:pStyle w:val="a5"/>
        <w:spacing w:line="240" w:lineRule="exact"/>
        <w:ind w:left="9356" w:right="391" w:firstLine="0"/>
        <w:jc w:val="left"/>
        <w:rPr>
          <w:rStyle w:val="ac"/>
          <w:rFonts w:eastAsia="SimSun"/>
          <w:color w:val="000000"/>
          <w:spacing w:val="-3"/>
          <w:szCs w:val="28"/>
        </w:rPr>
      </w:pPr>
      <w:r>
        <w:rPr>
          <w:rStyle w:val="ac"/>
          <w:rFonts w:eastAsia="SimSun"/>
          <w:color w:val="000000"/>
          <w:spacing w:val="-3"/>
          <w:szCs w:val="28"/>
        </w:rPr>
        <w:lastRenderedPageBreak/>
        <w:t xml:space="preserve">Приложение </w:t>
      </w:r>
    </w:p>
    <w:p w:rsidR="00427AE6" w:rsidRDefault="00427AE6" w:rsidP="00D54930">
      <w:pPr>
        <w:spacing w:line="240" w:lineRule="exact"/>
        <w:ind w:left="9356" w:right="391"/>
        <w:rPr>
          <w:rFonts w:eastAsia="Calibri"/>
        </w:rPr>
      </w:pPr>
      <w:r>
        <w:rPr>
          <w:szCs w:val="28"/>
        </w:rPr>
        <w:t>к постановлению</w:t>
      </w:r>
    </w:p>
    <w:p w:rsidR="00427AE6" w:rsidRDefault="00427AE6" w:rsidP="00D54930">
      <w:pPr>
        <w:spacing w:line="240" w:lineRule="exact"/>
        <w:ind w:left="9356" w:right="391"/>
        <w:rPr>
          <w:szCs w:val="28"/>
        </w:rPr>
      </w:pPr>
      <w:r>
        <w:rPr>
          <w:szCs w:val="28"/>
        </w:rPr>
        <w:t xml:space="preserve">администрации Александровского муниципального </w:t>
      </w:r>
      <w:r w:rsidR="00CF2414">
        <w:rPr>
          <w:szCs w:val="28"/>
        </w:rPr>
        <w:t>округа</w:t>
      </w:r>
    </w:p>
    <w:p w:rsidR="00427AE6" w:rsidRDefault="0081202B" w:rsidP="00D54930">
      <w:pPr>
        <w:spacing w:line="240" w:lineRule="exact"/>
        <w:ind w:left="9356" w:right="391"/>
        <w:rPr>
          <w:szCs w:val="28"/>
        </w:rPr>
      </w:pPr>
      <w:r>
        <w:rPr>
          <w:szCs w:val="28"/>
        </w:rPr>
        <w:t xml:space="preserve">от </w:t>
      </w:r>
      <w:r w:rsidR="007F2734">
        <w:rPr>
          <w:szCs w:val="28"/>
        </w:rPr>
        <w:t>04.02.2026</w:t>
      </w:r>
      <w:r w:rsidR="00CC7F71">
        <w:rPr>
          <w:szCs w:val="28"/>
        </w:rPr>
        <w:t xml:space="preserve"> </w:t>
      </w:r>
      <w:r>
        <w:rPr>
          <w:szCs w:val="28"/>
        </w:rPr>
        <w:t xml:space="preserve">№ </w:t>
      </w:r>
      <w:r w:rsidR="007F2734">
        <w:rPr>
          <w:szCs w:val="28"/>
        </w:rPr>
        <w:t>105</w:t>
      </w:r>
    </w:p>
    <w:p w:rsidR="00E87E4D" w:rsidRDefault="00E87E4D" w:rsidP="00D54930">
      <w:pPr>
        <w:spacing w:line="240" w:lineRule="exact"/>
        <w:ind w:left="9356" w:right="391"/>
        <w:rPr>
          <w:szCs w:val="28"/>
        </w:rPr>
      </w:pPr>
    </w:p>
    <w:p w:rsidR="006B5DE9" w:rsidRDefault="006B5DE9" w:rsidP="00D54930">
      <w:pPr>
        <w:spacing w:line="240" w:lineRule="exact"/>
        <w:ind w:left="9356" w:right="391"/>
        <w:rPr>
          <w:szCs w:val="28"/>
        </w:rPr>
      </w:pPr>
    </w:p>
    <w:p w:rsidR="00427AE6" w:rsidRDefault="00427AE6" w:rsidP="00CC7F71">
      <w:pPr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Муниципальные общеобразовательные организации, </w:t>
      </w:r>
    </w:p>
    <w:p w:rsidR="00427AE6" w:rsidRDefault="00427AE6" w:rsidP="00CC7F71">
      <w:pPr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закрепленные за территориями</w:t>
      </w:r>
      <w:r w:rsidR="00D54930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Александровского муниципального округа</w:t>
      </w:r>
    </w:p>
    <w:p w:rsidR="00E87E4D" w:rsidRDefault="00E87E4D" w:rsidP="00CC7F71">
      <w:pPr>
        <w:spacing w:line="240" w:lineRule="exact"/>
        <w:jc w:val="center"/>
        <w:rPr>
          <w:b/>
          <w:bCs/>
          <w:szCs w:val="28"/>
        </w:rPr>
      </w:pPr>
    </w:p>
    <w:tbl>
      <w:tblPr>
        <w:tblW w:w="5000" w:type="pct"/>
        <w:tblLook w:val="0000"/>
      </w:tblPr>
      <w:tblGrid>
        <w:gridCol w:w="541"/>
        <w:gridCol w:w="3285"/>
        <w:gridCol w:w="2653"/>
        <w:gridCol w:w="8307"/>
      </w:tblGrid>
      <w:tr w:rsidR="00D54930" w:rsidTr="006B5DE9"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7AE6" w:rsidRDefault="00427AE6" w:rsidP="006B5DE9">
            <w:pPr>
              <w:snapToGrid w:val="0"/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427AE6" w:rsidRDefault="00427AE6" w:rsidP="006B5DE9">
            <w:pPr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7AE6" w:rsidRDefault="00427AE6" w:rsidP="006B5DE9">
            <w:pPr>
              <w:snapToGrid w:val="0"/>
              <w:spacing w:line="280" w:lineRule="exact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7AE6" w:rsidRDefault="00427AE6" w:rsidP="006B5DE9">
            <w:pPr>
              <w:snapToGrid w:val="0"/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  <w:p w:rsidR="00427AE6" w:rsidRDefault="00427AE6" w:rsidP="006B5DE9">
            <w:pPr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учреждения</w:t>
            </w:r>
          </w:p>
        </w:tc>
        <w:tc>
          <w:tcPr>
            <w:tcW w:w="2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AE6" w:rsidRDefault="00427AE6" w:rsidP="006B5DE9">
            <w:pPr>
              <w:snapToGrid w:val="0"/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Территории</w:t>
            </w:r>
          </w:p>
        </w:tc>
      </w:tr>
      <w:tr w:rsidR="00D54930" w:rsidTr="00C955E4"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930" w:rsidRDefault="006757D5" w:rsidP="00D54930">
            <w:pPr>
              <w:snapToGrid w:val="0"/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930" w:rsidRDefault="00C955E4" w:rsidP="00E87E4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D54930">
              <w:rPr>
                <w:sz w:val="24"/>
                <w:szCs w:val="24"/>
              </w:rPr>
              <w:t>униципальное бюджетное общеобразовательное учреждение «Базовая средняя общеобразовательная школа № 1»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930" w:rsidRDefault="00D54930" w:rsidP="00E87E4D">
            <w:pPr>
              <w:snapToGrid w:val="0"/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D54930" w:rsidRDefault="00D54930" w:rsidP="00E87E4D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Александровск,</w:t>
            </w:r>
          </w:p>
          <w:p w:rsidR="00D54930" w:rsidRDefault="00D54930" w:rsidP="00E87E4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39</w:t>
            </w:r>
          </w:p>
        </w:tc>
        <w:tc>
          <w:tcPr>
            <w:tcW w:w="2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930" w:rsidRDefault="00D54930" w:rsidP="00D54930">
            <w:pPr>
              <w:snapToGrid w:val="0"/>
              <w:spacing w:line="28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Александровск:</w:t>
            </w:r>
          </w:p>
          <w:p w:rsidR="00D54930" w:rsidRDefault="00D54930" w:rsidP="00D54930">
            <w:pPr>
              <w:spacing w:line="280" w:lineRule="exac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Пионерская, ул. Клары Цеткин, ул. Красноармейская, ул. Свободы, </w:t>
            </w:r>
            <w:r>
              <w:rPr>
                <w:color w:val="000000"/>
                <w:sz w:val="24"/>
                <w:szCs w:val="24"/>
              </w:rPr>
              <w:br/>
              <w:t>ул. Советская, ул. Гайдара, ул. Старкова, ул. Чадова, ул. Свердлова, ул. Деменева, ул. Бр. Давыдовых с № 36 по № 58,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ул. Маяковского, </w:t>
            </w:r>
            <w:r>
              <w:rPr>
                <w:sz w:val="24"/>
                <w:szCs w:val="24"/>
              </w:rPr>
              <w:t xml:space="preserve">ул. 3 Интернационала, ул. Маловильвенская, ул. Пролетарская, ул. Лытвенская, </w:t>
            </w:r>
            <w:r w:rsidR="00E87E4D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ул. Д.Бедного, ул. Фрунзе, ул. Павших борцов, ул. Добровольская, </w:t>
            </w:r>
            <w:r>
              <w:rPr>
                <w:sz w:val="24"/>
                <w:szCs w:val="24"/>
              </w:rPr>
              <w:br/>
              <w:t>ул. Найданова, ул. Железнодорожная, ул. Станционная, пер. Рабочий,</w:t>
            </w:r>
            <w:r>
              <w:rPr>
                <w:sz w:val="24"/>
                <w:szCs w:val="24"/>
              </w:rPr>
              <w:br/>
              <w:t xml:space="preserve">ул. Первомайская, ул. Шевченко, ул. Трактовая, ул. Комсомольская, </w:t>
            </w:r>
          </w:p>
          <w:p w:rsidR="00D54930" w:rsidRDefault="00D54930" w:rsidP="00D54930">
            <w:pPr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Достоевского, ул. Кольцова, ул. Некрасова, ул. Артиллерийская, ул. Луначарского, ул. Гоголя, ул. Воровского, ул. Зеленая,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Кирова с № 40 по № 97, ул. Чапаева № 2, ул. Ленина с № 32 по № 40,  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Бр. Давыдовых с № 2 по № 14 ул. Пушкина с № 2 по № 20 (четная сторона), с № 5 по № 23 (нечетная сторона),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ул. Красина № 2, 4, 3, 5, 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Калинина № 1, 2, ул. Жданова с № 10 по № 24, 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Островского № 2, 3, 4, 5,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ул. Чернышевского № 1, 2, 3, 4, 5, 6, 8, 10, 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М. Горького № 2, 2А, 4, 6, с 7 по № 11 (нечетная сторона), № 13, 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Ким № 20, 22, 56, 58 (четная сторона),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 № 47 по № 63 (нечетная сторона),</w:t>
            </w:r>
          </w:p>
          <w:p w:rsidR="00C955E4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Халтурина с № 1 по № 5, с № 21 по № 25, с № 57 по № 71, № 6, 8, 10, 12, с № 14 по № 28 (четная сторона),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ул. Ворошилова, ул. Олимпийская, </w:t>
            </w:r>
            <w:r>
              <w:rPr>
                <w:color w:val="000000"/>
                <w:sz w:val="24"/>
                <w:szCs w:val="24"/>
              </w:rPr>
              <w:br/>
              <w:t>ул. Лермонтова, ул. Заводская, ул. Тихая, ул. Ударников, ул. Южная, ул. Трудовая,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ул. Х Пятилетки, ул. Солнечная,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пер. Березовый, пер. Зеленый, пер. Юный, 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пер. Детский, проезд Академика Сахарова, ул. Дальняя, 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Дачная,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ул. Кооперативная, ул. Восточная, ул. Садовая, пер. Новый, пер.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Почтовый, ул. Нагорная, ул. Юбилейная, пер. Тупиковый, </w:t>
            </w:r>
            <w:r>
              <w:rPr>
                <w:color w:val="000000"/>
                <w:sz w:val="24"/>
                <w:szCs w:val="24"/>
              </w:rPr>
              <w:br/>
              <w:t>пер. Стадионный, дом подсобного хозяйства ОАО «АМЗ».</w:t>
            </w:r>
          </w:p>
          <w:p w:rsidR="00D54930" w:rsidRDefault="00D54930" w:rsidP="00D54930">
            <w:pPr>
              <w:spacing w:line="28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пос. Луньевка, пос. Башмаки, </w:t>
            </w:r>
            <w:r>
              <w:rPr>
                <w:rFonts w:eastAsia="Calibri"/>
                <w:color w:val="000000"/>
                <w:sz w:val="24"/>
                <w:szCs w:val="24"/>
              </w:rPr>
              <w:t>дер. Малая Вильва, дер. Усть-Лытва</w:t>
            </w:r>
          </w:p>
          <w:p w:rsidR="00D54930" w:rsidRDefault="00D54930" w:rsidP="00D54930">
            <w:pPr>
              <w:snapToGrid w:val="0"/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пос. Лытвенский</w:t>
            </w:r>
          </w:p>
        </w:tc>
      </w:tr>
      <w:tr w:rsidR="00D54930" w:rsidTr="00C955E4"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930" w:rsidRDefault="006757D5" w:rsidP="00D54930">
            <w:pPr>
              <w:snapToGrid w:val="0"/>
              <w:spacing w:line="28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930" w:rsidRDefault="00C955E4" w:rsidP="00E87E4D">
            <w:pPr>
              <w:snapToGrid w:val="0"/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D54930">
              <w:rPr>
                <w:sz w:val="24"/>
                <w:szCs w:val="24"/>
              </w:rPr>
              <w:t>униципальное бюджетное общеобразовательное учреждение «Средняя общеобразовательная школа</w:t>
            </w:r>
            <w:r w:rsidR="00D54930">
              <w:rPr>
                <w:sz w:val="24"/>
                <w:szCs w:val="24"/>
              </w:rPr>
              <w:br/>
              <w:t>№ 6»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930" w:rsidRDefault="00D54930" w:rsidP="00E87E4D">
            <w:pPr>
              <w:snapToGrid w:val="0"/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618320, Пермский край,</w:t>
            </w:r>
          </w:p>
          <w:p w:rsidR="00D54930" w:rsidRDefault="00D54930" w:rsidP="00E87E4D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Александровск,</w:t>
            </w:r>
          </w:p>
          <w:p w:rsidR="00D54930" w:rsidRDefault="00D54930" w:rsidP="00E87E4D">
            <w:pPr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19</w:t>
            </w:r>
          </w:p>
        </w:tc>
        <w:tc>
          <w:tcPr>
            <w:tcW w:w="2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930" w:rsidRDefault="00D54930" w:rsidP="00D54930">
            <w:pPr>
              <w:snapToGrid w:val="0"/>
              <w:spacing w:line="28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Александровск: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Ленина с № 1 по № 30, ул. Кирова с № 1 по № 37 (нечетная сторона), с </w:t>
            </w:r>
            <w:r w:rsidR="00E87E4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№ 2 по № 44 (четная сторона),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ул. Машиностроителей № 1, 3, 5,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Войкова с №</w:t>
            </w:r>
            <w:r w:rsidR="00E87E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8 по №</w:t>
            </w:r>
            <w:r w:rsidR="00E87E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24 (четная сторона), 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Мехоношина с № 2 по № 12 (четная сторона), № 8А, с № 18 по № 22, с </w:t>
            </w:r>
            <w:r w:rsidR="00E87E4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№ 50 по № 86 (четная сторона), с № 1 по № 75 (нечетная сторона),</w:t>
            </w:r>
          </w:p>
          <w:p w:rsidR="00C955E4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Пушкина № 30, 33, 35, 37,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ул. Островского № 7, </w:t>
            </w:r>
          </w:p>
          <w:p w:rsidR="00D54930" w:rsidRDefault="00D54930" w:rsidP="00D54930">
            <w:pPr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пер. Инструментальный</w:t>
            </w:r>
            <w:r w:rsidR="00C955E4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ул. Калинина № 4, 6, 6А, 10, 12, 15, 17,</w:t>
            </w:r>
          </w:p>
          <w:p w:rsidR="00D54930" w:rsidRDefault="00D54930" w:rsidP="00C955E4">
            <w:pPr>
              <w:spacing w:line="28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Ким с № 37 по № 45 (нечетная сторона), № 19, с № 4 по № 18 (четная сторона),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ул. Красина № 17, 19,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ул. Мира, ул. Полевая, ул. Чехова, </w:t>
            </w:r>
            <w:r>
              <w:rPr>
                <w:color w:val="000000"/>
                <w:sz w:val="24"/>
                <w:szCs w:val="24"/>
              </w:rPr>
              <w:br/>
              <w:t>ул. Уральская,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ул. Лесная, ул. Северная, ул. 8 Марта,</w:t>
            </w:r>
            <w:r w:rsidR="00C955E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ул. Октябрьская, пер. Электровозный, </w:t>
            </w:r>
            <w:r w:rsidR="00C955E4"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ер. Кузнечный</w:t>
            </w:r>
          </w:p>
        </w:tc>
      </w:tr>
      <w:tr w:rsidR="006757D5" w:rsidTr="002D10F9">
        <w:tc>
          <w:tcPr>
            <w:tcW w:w="183" w:type="pc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757D5" w:rsidRDefault="006757D5" w:rsidP="006757D5">
            <w:pPr>
              <w:snapToGrid w:val="0"/>
              <w:spacing w:line="28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6757D5" w:rsidRDefault="006757D5" w:rsidP="00E87E4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пос. Яйва»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757D5" w:rsidRDefault="006757D5" w:rsidP="00E87E4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618340, Пермский край, г. Александровск,</w:t>
            </w:r>
          </w:p>
          <w:p w:rsidR="006757D5" w:rsidRDefault="006757D5" w:rsidP="00E87E4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Яйва, ул. 6-ой Пятилетки, 24</w:t>
            </w:r>
          </w:p>
        </w:tc>
        <w:tc>
          <w:tcPr>
            <w:tcW w:w="2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7D5" w:rsidRDefault="006757D5" w:rsidP="006757D5">
            <w:pPr>
              <w:snapToGrid w:val="0"/>
              <w:spacing w:line="28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пос. Яйва</w:t>
            </w:r>
          </w:p>
          <w:p w:rsidR="006757D5" w:rsidRDefault="006757D5" w:rsidP="006757D5">
            <w:pPr>
              <w:snapToGrid w:val="0"/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дер. Клестово, дер. Замельничная, с. Подслудное, пос. База, пос. Галка, </w:t>
            </w:r>
            <w:r>
              <w:rPr>
                <w:color w:val="000000"/>
                <w:sz w:val="24"/>
                <w:szCs w:val="24"/>
              </w:rPr>
              <w:br/>
              <w:t>дер. Средняя, дер. Нижняя, пос. Люзень, пос. Камень, дер. Вижай, пос. Скопкортная, пос. Сухая, пос. Чикман, село Верх-Яйва, дер. Махнёва</w:t>
            </w:r>
          </w:p>
        </w:tc>
      </w:tr>
      <w:tr w:rsidR="00C955E4" w:rsidTr="002D10F9"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955E4" w:rsidRDefault="00C955E4" w:rsidP="00D54930">
            <w:pPr>
              <w:snapToGrid w:val="0"/>
              <w:spacing w:line="280" w:lineRule="exact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11" w:type="pct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955E4" w:rsidRDefault="00C955E4" w:rsidP="00E87E4D">
            <w:pPr>
              <w:snapToGrid w:val="0"/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общеобразовательное учреждение «Основная общеобразовательная школа № 8 им. А.П. Чехова»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5E4" w:rsidRDefault="00C955E4" w:rsidP="00E87E4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618334, Пермский край, г. Александровск,</w:t>
            </w:r>
          </w:p>
          <w:p w:rsidR="00C955E4" w:rsidRDefault="00C955E4" w:rsidP="00E87E4D">
            <w:pPr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п. Всеволодо</w:t>
            </w:r>
            <w:bookmarkStart w:id="2" w:name="_GoBack"/>
            <w:bookmarkEnd w:id="2"/>
            <w:r>
              <w:rPr>
                <w:sz w:val="24"/>
                <w:szCs w:val="24"/>
              </w:rPr>
              <w:t>-Вильва,</w:t>
            </w:r>
            <w:r>
              <w:rPr>
                <w:sz w:val="24"/>
                <w:szCs w:val="24"/>
              </w:rPr>
              <w:br/>
              <w:t>ул. Лоскутова, 7</w:t>
            </w:r>
          </w:p>
        </w:tc>
        <w:tc>
          <w:tcPr>
            <w:tcW w:w="2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5E4" w:rsidRDefault="00C955E4" w:rsidP="00D54930">
            <w:pPr>
              <w:snapToGrid w:val="0"/>
              <w:spacing w:line="28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пос. Всеволодо–Вильва, пос. Ивакинский Карьер </w:t>
            </w:r>
          </w:p>
          <w:p w:rsidR="00C955E4" w:rsidRDefault="00C955E4" w:rsidP="00D54930">
            <w:pPr>
              <w:snapToGrid w:val="0"/>
              <w:spacing w:line="28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Усть–Игум, дер. Гора, дер. Усть–Игум, дер. Гарново, дер. Напалкова, дер. Шумково, дер. Гремяча, дер. Тунегово, дер. Зачерная, дер. Булатово, пос. Большая Вильва, пос. Ивака</w:t>
            </w:r>
          </w:p>
        </w:tc>
      </w:tr>
      <w:tr w:rsidR="00C955E4" w:rsidTr="002D10F9">
        <w:tc>
          <w:tcPr>
            <w:tcW w:w="183" w:type="pct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955E4" w:rsidRDefault="00C955E4" w:rsidP="00D54930">
            <w:pPr>
              <w:snapToGrid w:val="0"/>
              <w:spacing w:line="28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11" w:type="pct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955E4" w:rsidRDefault="00C955E4" w:rsidP="00D54930">
            <w:pPr>
              <w:snapToGrid w:val="0"/>
              <w:spacing w:line="28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5E4" w:rsidRDefault="00C955E4" w:rsidP="00E87E4D">
            <w:pPr>
              <w:snapToGrid w:val="0"/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618333, Пермский край, г. Александровск,</w:t>
            </w:r>
          </w:p>
          <w:p w:rsidR="00C955E4" w:rsidRDefault="00C955E4" w:rsidP="00E87E4D">
            <w:pPr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п. Карьер-Известняк,</w:t>
            </w:r>
            <w:r>
              <w:rPr>
                <w:sz w:val="24"/>
                <w:szCs w:val="24"/>
              </w:rPr>
              <w:br/>
              <w:t>ул. М.Горького, 6</w:t>
            </w:r>
          </w:p>
        </w:tc>
        <w:tc>
          <w:tcPr>
            <w:tcW w:w="2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5E4" w:rsidRDefault="00C955E4" w:rsidP="00D54930">
            <w:pPr>
              <w:snapToGrid w:val="0"/>
              <w:spacing w:line="28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пос. Карьер – Известняк </w:t>
            </w:r>
          </w:p>
        </w:tc>
      </w:tr>
      <w:tr w:rsidR="00D54930" w:rsidTr="00C955E4">
        <w:tc>
          <w:tcPr>
            <w:tcW w:w="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930" w:rsidRDefault="00C955E4" w:rsidP="00D54930">
            <w:pPr>
              <w:snapToGrid w:val="0"/>
              <w:spacing w:line="28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930" w:rsidRDefault="00C955E4" w:rsidP="00E87E4D">
            <w:pPr>
              <w:snapToGrid w:val="0"/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D54930">
              <w:rPr>
                <w:sz w:val="24"/>
                <w:szCs w:val="24"/>
              </w:rPr>
              <w:t>униципальное казённое образовательное учреждение «Яйвинская специальная общеобразовательная школа-интернат»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4930" w:rsidRDefault="00D54930" w:rsidP="00E87E4D">
            <w:pPr>
              <w:snapToGrid w:val="0"/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618340, Пермский край, </w:t>
            </w:r>
            <w:r>
              <w:rPr>
                <w:sz w:val="24"/>
                <w:szCs w:val="24"/>
              </w:rPr>
              <w:br/>
              <w:t>г. Александровск,</w:t>
            </w:r>
          </w:p>
          <w:p w:rsidR="00D54930" w:rsidRDefault="00D54930" w:rsidP="00E87E4D">
            <w:pPr>
              <w:spacing w:line="280" w:lineRule="exac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п. Яйва, ул. Коммунистическая, 9</w:t>
            </w:r>
          </w:p>
        </w:tc>
        <w:tc>
          <w:tcPr>
            <w:tcW w:w="2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930" w:rsidRDefault="00D54930" w:rsidP="00D54930">
            <w:pPr>
              <w:snapToGrid w:val="0"/>
              <w:spacing w:line="280" w:lineRule="exact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Александровский муниципальный округ (вся территория)</w:t>
            </w:r>
          </w:p>
        </w:tc>
      </w:tr>
    </w:tbl>
    <w:p w:rsidR="00C955E4" w:rsidRDefault="00C955E4" w:rsidP="00C955E4">
      <w:pPr>
        <w:pStyle w:val="a5"/>
        <w:shd w:val="clear" w:color="auto" w:fill="FFFFFF"/>
        <w:tabs>
          <w:tab w:val="left" w:pos="567"/>
          <w:tab w:val="left" w:pos="709"/>
          <w:tab w:val="left" w:pos="4035"/>
        </w:tabs>
        <w:ind w:firstLine="0"/>
        <w:rPr>
          <w:color w:val="000000"/>
          <w:spacing w:val="-3"/>
          <w:szCs w:val="28"/>
        </w:rPr>
        <w:sectPr w:rsidR="00C955E4" w:rsidSect="00D54930">
          <w:headerReference w:type="even" r:id="rId13"/>
          <w:headerReference w:type="default" r:id="rId14"/>
          <w:footerReference w:type="default" r:id="rId15"/>
          <w:pgSz w:w="16838" w:h="11906" w:orient="landscape" w:code="9"/>
          <w:pgMar w:top="1418" w:right="1134" w:bottom="295" w:left="1134" w:header="720" w:footer="612" w:gutter="0"/>
          <w:pgNumType w:start="1"/>
          <w:cols w:space="708"/>
          <w:docGrid w:linePitch="360"/>
        </w:sectPr>
      </w:pPr>
    </w:p>
    <w:p w:rsidR="00C955E4" w:rsidRDefault="007561D9" w:rsidP="00C955E4">
      <w:pPr>
        <w:pStyle w:val="a5"/>
        <w:shd w:val="clear" w:color="auto" w:fill="FFFFFF"/>
        <w:tabs>
          <w:tab w:val="left" w:pos="567"/>
          <w:tab w:val="left" w:pos="709"/>
          <w:tab w:val="left" w:pos="4035"/>
        </w:tabs>
        <w:ind w:firstLine="0"/>
        <w:rPr>
          <w:color w:val="000000"/>
          <w:spacing w:val="-3"/>
          <w:szCs w:val="28"/>
        </w:rPr>
      </w:pPr>
      <w:r>
        <w:rPr>
          <w:noProof/>
          <w:color w:val="000000"/>
          <w:spacing w:val="-3"/>
          <w:szCs w:val="28"/>
        </w:rPr>
        <w:lastRenderedPageBreak/>
        <w:pict>
          <v:roundrect id="_x0000_s1062" style="position:absolute;left:0;text-align:left;margin-left:241.85pt;margin-top:-20.7pt;width:48pt;height:18pt;z-index:251659776" arcsize="10923f" stroked="f"/>
        </w:pict>
      </w:r>
      <w:r w:rsidR="00C955E4">
        <w:rPr>
          <w:color w:val="000000"/>
          <w:spacing w:val="-3"/>
          <w:szCs w:val="28"/>
        </w:rPr>
        <w:t>Рассылается: дело, Управление образования, прокуратура, сайт АМО</w:t>
      </w:r>
    </w:p>
    <w:p w:rsidR="00C955E4" w:rsidRDefault="00C955E4" w:rsidP="00C955E4">
      <w:pPr>
        <w:pStyle w:val="a5"/>
        <w:shd w:val="clear" w:color="auto" w:fill="FFFFFF"/>
        <w:tabs>
          <w:tab w:val="left" w:pos="567"/>
          <w:tab w:val="left" w:pos="709"/>
          <w:tab w:val="left" w:pos="4035"/>
        </w:tabs>
        <w:ind w:firstLine="0"/>
        <w:rPr>
          <w:color w:val="000000"/>
          <w:spacing w:val="-3"/>
          <w:szCs w:val="28"/>
        </w:rPr>
      </w:pPr>
    </w:p>
    <w:p w:rsidR="00CC7F71" w:rsidRPr="00532F7E" w:rsidRDefault="00CC7F71" w:rsidP="00D52328">
      <w:pPr>
        <w:pStyle w:val="a5"/>
        <w:shd w:val="clear" w:color="auto" w:fill="FFFFFF"/>
        <w:tabs>
          <w:tab w:val="left" w:pos="567"/>
          <w:tab w:val="left" w:pos="709"/>
          <w:tab w:val="left" w:pos="4035"/>
        </w:tabs>
        <w:ind w:firstLine="0"/>
      </w:pPr>
    </w:p>
    <w:sectPr w:rsidR="00CC7F71" w:rsidRPr="00532F7E" w:rsidSect="007561D9">
      <w:pgSz w:w="11906" w:h="16838" w:code="9"/>
      <w:pgMar w:top="1134" w:right="0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73E" w:rsidRDefault="00DB573E">
      <w:r>
        <w:separator/>
      </w:r>
    </w:p>
  </w:endnote>
  <w:endnote w:type="continuationSeparator" w:id="0">
    <w:p w:rsidR="00DB573E" w:rsidRDefault="00DB57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54" w:rsidRPr="00D52328" w:rsidRDefault="00DC4554">
    <w:pPr>
      <w:pStyle w:val="aa"/>
      <w:rPr>
        <w:sz w:val="20"/>
      </w:rPr>
    </w:pPr>
    <w:r w:rsidRPr="00D52328">
      <w:rPr>
        <w:sz w:val="20"/>
      </w:rPr>
      <w:fldChar w:fldCharType="begin"/>
    </w:r>
    <w:r w:rsidRPr="00D52328">
      <w:rPr>
        <w:sz w:val="20"/>
      </w:rPr>
      <w:instrText xml:space="preserve"> FILENAME </w:instrText>
    </w:r>
    <w:r w:rsidRPr="00D52328">
      <w:rPr>
        <w:sz w:val="20"/>
      </w:rPr>
      <w:fldChar w:fldCharType="separate"/>
    </w:r>
    <w:r w:rsidR="001077A8">
      <w:rPr>
        <w:noProof/>
        <w:sz w:val="20"/>
      </w:rPr>
      <w:t>105 сайт</w:t>
    </w:r>
    <w:r w:rsidRPr="00D52328">
      <w:rPr>
        <w:sz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54" w:rsidRPr="00E87E4D" w:rsidRDefault="00DC4554">
    <w:pPr>
      <w:pStyle w:val="aa"/>
      <w:rPr>
        <w:sz w:val="20"/>
      </w:rPr>
    </w:pPr>
    <w:r w:rsidRPr="00E87E4D">
      <w:rPr>
        <w:sz w:val="20"/>
      </w:rPr>
      <w:t>13336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54" w:rsidRPr="00D52328" w:rsidRDefault="00DC4554" w:rsidP="00D52328">
    <w:pPr>
      <w:pStyle w:val="aa"/>
      <w:rPr>
        <w:sz w:val="20"/>
      </w:rPr>
    </w:pPr>
    <w:r>
      <w:rPr>
        <w:sz w:val="20"/>
      </w:rPr>
      <w:t>13336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73E" w:rsidRDefault="00DB573E">
      <w:r>
        <w:separator/>
      </w:r>
    </w:p>
  </w:footnote>
  <w:footnote w:type="continuationSeparator" w:id="0">
    <w:p w:rsidR="00DB573E" w:rsidRDefault="00DB57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54" w:rsidRDefault="00DC4554" w:rsidP="003C2081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C4554" w:rsidRDefault="00DC455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54" w:rsidRDefault="00DC4554" w:rsidP="003C2081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DC4554" w:rsidRDefault="00DC4554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54" w:rsidRDefault="00DC4554" w:rsidP="00AA351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C4554" w:rsidRDefault="00DC4554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54" w:rsidRDefault="00DC4554" w:rsidP="00AA351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D68E1">
      <w:rPr>
        <w:rStyle w:val="ab"/>
        <w:noProof/>
      </w:rPr>
      <w:t>3</w:t>
    </w:r>
    <w:r>
      <w:rPr>
        <w:rStyle w:val="ab"/>
      </w:rPr>
      <w:fldChar w:fldCharType="end"/>
    </w:r>
  </w:p>
  <w:p w:rsidR="00DC4554" w:rsidRDefault="00DC455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A1474"/>
    <w:multiLevelType w:val="hybridMultilevel"/>
    <w:tmpl w:val="B22AA54C"/>
    <w:lvl w:ilvl="0" w:tplc="407E7C00">
      <w:start w:val="2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7F350A"/>
    <w:multiLevelType w:val="hybridMultilevel"/>
    <w:tmpl w:val="EA2C31C2"/>
    <w:lvl w:ilvl="0" w:tplc="3D1474F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174A9B"/>
    <w:multiLevelType w:val="hybridMultilevel"/>
    <w:tmpl w:val="C524A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02EA"/>
    <w:rsid w:val="00002CBB"/>
    <w:rsid w:val="000040A4"/>
    <w:rsid w:val="0001061A"/>
    <w:rsid w:val="0001396E"/>
    <w:rsid w:val="00020EE6"/>
    <w:rsid w:val="000219C9"/>
    <w:rsid w:val="00022431"/>
    <w:rsid w:val="00022822"/>
    <w:rsid w:val="000240BE"/>
    <w:rsid w:val="00024EDD"/>
    <w:rsid w:val="0002709A"/>
    <w:rsid w:val="00027190"/>
    <w:rsid w:val="000302EA"/>
    <w:rsid w:val="000310C6"/>
    <w:rsid w:val="00033342"/>
    <w:rsid w:val="000343F2"/>
    <w:rsid w:val="00036145"/>
    <w:rsid w:val="000369EC"/>
    <w:rsid w:val="00037A71"/>
    <w:rsid w:val="00042D11"/>
    <w:rsid w:val="00053208"/>
    <w:rsid w:val="00054594"/>
    <w:rsid w:val="000554DD"/>
    <w:rsid w:val="00062603"/>
    <w:rsid w:val="0006595C"/>
    <w:rsid w:val="0007362E"/>
    <w:rsid w:val="00073FB6"/>
    <w:rsid w:val="000755F0"/>
    <w:rsid w:val="00080374"/>
    <w:rsid w:val="0008665C"/>
    <w:rsid w:val="000873A4"/>
    <w:rsid w:val="00090D78"/>
    <w:rsid w:val="00097B2D"/>
    <w:rsid w:val="000A5EB9"/>
    <w:rsid w:val="000A69CC"/>
    <w:rsid w:val="000B0E58"/>
    <w:rsid w:val="000B1901"/>
    <w:rsid w:val="000B1FCC"/>
    <w:rsid w:val="000B2291"/>
    <w:rsid w:val="000B616F"/>
    <w:rsid w:val="000C0192"/>
    <w:rsid w:val="000C0710"/>
    <w:rsid w:val="000C1DF0"/>
    <w:rsid w:val="000C4617"/>
    <w:rsid w:val="000C4C0D"/>
    <w:rsid w:val="000C55DE"/>
    <w:rsid w:val="000D073D"/>
    <w:rsid w:val="000D0C64"/>
    <w:rsid w:val="000D4132"/>
    <w:rsid w:val="000D68E1"/>
    <w:rsid w:val="000E02C8"/>
    <w:rsid w:val="000E4BB1"/>
    <w:rsid w:val="000F0D0D"/>
    <w:rsid w:val="000F0DCE"/>
    <w:rsid w:val="001017BE"/>
    <w:rsid w:val="00106BA8"/>
    <w:rsid w:val="001077A8"/>
    <w:rsid w:val="00110246"/>
    <w:rsid w:val="0011153A"/>
    <w:rsid w:val="0012062F"/>
    <w:rsid w:val="00121AD8"/>
    <w:rsid w:val="00122322"/>
    <w:rsid w:val="0012781F"/>
    <w:rsid w:val="001307FE"/>
    <w:rsid w:val="00140FB8"/>
    <w:rsid w:val="0014249E"/>
    <w:rsid w:val="00144C09"/>
    <w:rsid w:val="0014519A"/>
    <w:rsid w:val="00145B05"/>
    <w:rsid w:val="00145C0A"/>
    <w:rsid w:val="00152518"/>
    <w:rsid w:val="0015417D"/>
    <w:rsid w:val="0015702D"/>
    <w:rsid w:val="001656F4"/>
    <w:rsid w:val="00167663"/>
    <w:rsid w:val="00173D9E"/>
    <w:rsid w:val="00173EA2"/>
    <w:rsid w:val="001745D3"/>
    <w:rsid w:val="001776FF"/>
    <w:rsid w:val="0018231E"/>
    <w:rsid w:val="00183F2C"/>
    <w:rsid w:val="0018495D"/>
    <w:rsid w:val="00186128"/>
    <w:rsid w:val="00192D54"/>
    <w:rsid w:val="0019470B"/>
    <w:rsid w:val="00194FC5"/>
    <w:rsid w:val="00196358"/>
    <w:rsid w:val="001969E1"/>
    <w:rsid w:val="001A07B7"/>
    <w:rsid w:val="001A2873"/>
    <w:rsid w:val="001A33B1"/>
    <w:rsid w:val="001B0EC2"/>
    <w:rsid w:val="001B2D00"/>
    <w:rsid w:val="001B65CC"/>
    <w:rsid w:val="001B671F"/>
    <w:rsid w:val="001C5963"/>
    <w:rsid w:val="001D7136"/>
    <w:rsid w:val="001E476F"/>
    <w:rsid w:val="001F014A"/>
    <w:rsid w:val="001F01F9"/>
    <w:rsid w:val="001F0C5E"/>
    <w:rsid w:val="001F4909"/>
    <w:rsid w:val="001F5F92"/>
    <w:rsid w:val="00202288"/>
    <w:rsid w:val="00207BC4"/>
    <w:rsid w:val="00210213"/>
    <w:rsid w:val="00211017"/>
    <w:rsid w:val="00211D8C"/>
    <w:rsid w:val="00214E91"/>
    <w:rsid w:val="00226B7E"/>
    <w:rsid w:val="0022720E"/>
    <w:rsid w:val="002311EB"/>
    <w:rsid w:val="00233B5E"/>
    <w:rsid w:val="00233DFF"/>
    <w:rsid w:val="00234AFC"/>
    <w:rsid w:val="002400C7"/>
    <w:rsid w:val="0024198E"/>
    <w:rsid w:val="00242E0C"/>
    <w:rsid w:val="00243376"/>
    <w:rsid w:val="00246001"/>
    <w:rsid w:val="00247C0E"/>
    <w:rsid w:val="00251B5B"/>
    <w:rsid w:val="00252D84"/>
    <w:rsid w:val="00260FA3"/>
    <w:rsid w:val="002624C6"/>
    <w:rsid w:val="002628DA"/>
    <w:rsid w:val="00266BD7"/>
    <w:rsid w:val="00271D10"/>
    <w:rsid w:val="00272CB6"/>
    <w:rsid w:val="002824F4"/>
    <w:rsid w:val="00284493"/>
    <w:rsid w:val="00293487"/>
    <w:rsid w:val="00293C1E"/>
    <w:rsid w:val="002A1862"/>
    <w:rsid w:val="002A2685"/>
    <w:rsid w:val="002A2D57"/>
    <w:rsid w:val="002A6668"/>
    <w:rsid w:val="002B3DCD"/>
    <w:rsid w:val="002B5A8A"/>
    <w:rsid w:val="002C09E2"/>
    <w:rsid w:val="002C1CA6"/>
    <w:rsid w:val="002C3B0B"/>
    <w:rsid w:val="002D076A"/>
    <w:rsid w:val="002D0D77"/>
    <w:rsid w:val="002D10F9"/>
    <w:rsid w:val="002D7EF7"/>
    <w:rsid w:val="002E0041"/>
    <w:rsid w:val="002E117C"/>
    <w:rsid w:val="002E35AA"/>
    <w:rsid w:val="002E3E80"/>
    <w:rsid w:val="002E5D79"/>
    <w:rsid w:val="002E6FD2"/>
    <w:rsid w:val="002E77D7"/>
    <w:rsid w:val="002F13A4"/>
    <w:rsid w:val="002F1B26"/>
    <w:rsid w:val="00301892"/>
    <w:rsid w:val="003075F5"/>
    <w:rsid w:val="00311FC7"/>
    <w:rsid w:val="003172E1"/>
    <w:rsid w:val="00330A94"/>
    <w:rsid w:val="003348C1"/>
    <w:rsid w:val="0033626C"/>
    <w:rsid w:val="00336665"/>
    <w:rsid w:val="0035626C"/>
    <w:rsid w:val="003617ED"/>
    <w:rsid w:val="00365914"/>
    <w:rsid w:val="00365D90"/>
    <w:rsid w:val="00370954"/>
    <w:rsid w:val="00380257"/>
    <w:rsid w:val="00381165"/>
    <w:rsid w:val="00382A61"/>
    <w:rsid w:val="00386730"/>
    <w:rsid w:val="00386C8A"/>
    <w:rsid w:val="0039195A"/>
    <w:rsid w:val="00393898"/>
    <w:rsid w:val="00395F8E"/>
    <w:rsid w:val="003972C6"/>
    <w:rsid w:val="003976A3"/>
    <w:rsid w:val="00397EF1"/>
    <w:rsid w:val="003A09CF"/>
    <w:rsid w:val="003A42BB"/>
    <w:rsid w:val="003B35B5"/>
    <w:rsid w:val="003B706E"/>
    <w:rsid w:val="003B7DE7"/>
    <w:rsid w:val="003C1D58"/>
    <w:rsid w:val="003C2081"/>
    <w:rsid w:val="003C427B"/>
    <w:rsid w:val="003C5B1C"/>
    <w:rsid w:val="003D11C4"/>
    <w:rsid w:val="003D4EBF"/>
    <w:rsid w:val="003D655B"/>
    <w:rsid w:val="003E0B1D"/>
    <w:rsid w:val="003E4E5D"/>
    <w:rsid w:val="003F02B3"/>
    <w:rsid w:val="003F37A6"/>
    <w:rsid w:val="003F5E80"/>
    <w:rsid w:val="003F7518"/>
    <w:rsid w:val="00404385"/>
    <w:rsid w:val="00407050"/>
    <w:rsid w:val="00415461"/>
    <w:rsid w:val="0042085F"/>
    <w:rsid w:val="0042503D"/>
    <w:rsid w:val="004275ED"/>
    <w:rsid w:val="00427AE6"/>
    <w:rsid w:val="00433933"/>
    <w:rsid w:val="004344AA"/>
    <w:rsid w:val="00434C73"/>
    <w:rsid w:val="0043667C"/>
    <w:rsid w:val="00436F6D"/>
    <w:rsid w:val="0044422B"/>
    <w:rsid w:val="0044682F"/>
    <w:rsid w:val="004507D5"/>
    <w:rsid w:val="00450A42"/>
    <w:rsid w:val="00450AFD"/>
    <w:rsid w:val="004525D6"/>
    <w:rsid w:val="004545F0"/>
    <w:rsid w:val="004552A8"/>
    <w:rsid w:val="00456812"/>
    <w:rsid w:val="00463106"/>
    <w:rsid w:val="0047168D"/>
    <w:rsid w:val="00472187"/>
    <w:rsid w:val="0047229E"/>
    <w:rsid w:val="00474DB1"/>
    <w:rsid w:val="00482025"/>
    <w:rsid w:val="00485158"/>
    <w:rsid w:val="004902A0"/>
    <w:rsid w:val="0049270F"/>
    <w:rsid w:val="00493D41"/>
    <w:rsid w:val="004A3E8A"/>
    <w:rsid w:val="004A7D3C"/>
    <w:rsid w:val="004D0C76"/>
    <w:rsid w:val="004D592A"/>
    <w:rsid w:val="004D6F48"/>
    <w:rsid w:val="004E6787"/>
    <w:rsid w:val="004E740C"/>
    <w:rsid w:val="004F29BF"/>
    <w:rsid w:val="004F3C92"/>
    <w:rsid w:val="005037E3"/>
    <w:rsid w:val="00506E10"/>
    <w:rsid w:val="0050739F"/>
    <w:rsid w:val="00520A75"/>
    <w:rsid w:val="005212C6"/>
    <w:rsid w:val="005225E5"/>
    <w:rsid w:val="00522B2A"/>
    <w:rsid w:val="00524A3A"/>
    <w:rsid w:val="00525D67"/>
    <w:rsid w:val="005279CC"/>
    <w:rsid w:val="00532F7E"/>
    <w:rsid w:val="005445C0"/>
    <w:rsid w:val="005453C8"/>
    <w:rsid w:val="00545462"/>
    <w:rsid w:val="00547CBC"/>
    <w:rsid w:val="00551C53"/>
    <w:rsid w:val="005522F7"/>
    <w:rsid w:val="00556465"/>
    <w:rsid w:val="005569C7"/>
    <w:rsid w:val="00562D44"/>
    <w:rsid w:val="00565373"/>
    <w:rsid w:val="00566148"/>
    <w:rsid w:val="00566520"/>
    <w:rsid w:val="005674AA"/>
    <w:rsid w:val="00575F54"/>
    <w:rsid w:val="0058049D"/>
    <w:rsid w:val="005813E0"/>
    <w:rsid w:val="005851E1"/>
    <w:rsid w:val="00590179"/>
    <w:rsid w:val="005952D3"/>
    <w:rsid w:val="005974A0"/>
    <w:rsid w:val="005A011A"/>
    <w:rsid w:val="005A0CBC"/>
    <w:rsid w:val="005A10BA"/>
    <w:rsid w:val="005A2B1B"/>
    <w:rsid w:val="005B1987"/>
    <w:rsid w:val="005B306E"/>
    <w:rsid w:val="005B35C8"/>
    <w:rsid w:val="005B4059"/>
    <w:rsid w:val="005B7DE4"/>
    <w:rsid w:val="005C1C91"/>
    <w:rsid w:val="005C2E45"/>
    <w:rsid w:val="005C5752"/>
    <w:rsid w:val="005C59F1"/>
    <w:rsid w:val="005D76F6"/>
    <w:rsid w:val="005E10B0"/>
    <w:rsid w:val="005E57E3"/>
    <w:rsid w:val="006019C9"/>
    <w:rsid w:val="006041CF"/>
    <w:rsid w:val="006042D1"/>
    <w:rsid w:val="0060501E"/>
    <w:rsid w:val="006063D5"/>
    <w:rsid w:val="00613C8C"/>
    <w:rsid w:val="00614A97"/>
    <w:rsid w:val="00617649"/>
    <w:rsid w:val="0062202B"/>
    <w:rsid w:val="00622F3C"/>
    <w:rsid w:val="0062721A"/>
    <w:rsid w:val="00631C89"/>
    <w:rsid w:val="006327EC"/>
    <w:rsid w:val="00633A74"/>
    <w:rsid w:val="006500ED"/>
    <w:rsid w:val="00655EC3"/>
    <w:rsid w:val="00656216"/>
    <w:rsid w:val="00657A25"/>
    <w:rsid w:val="006612E6"/>
    <w:rsid w:val="00661CCB"/>
    <w:rsid w:val="00671DAD"/>
    <w:rsid w:val="006736CD"/>
    <w:rsid w:val="00673C93"/>
    <w:rsid w:val="006757BC"/>
    <w:rsid w:val="006757D5"/>
    <w:rsid w:val="00676D56"/>
    <w:rsid w:val="00687696"/>
    <w:rsid w:val="006933F6"/>
    <w:rsid w:val="006949F0"/>
    <w:rsid w:val="006A0D22"/>
    <w:rsid w:val="006A1A41"/>
    <w:rsid w:val="006A2AF0"/>
    <w:rsid w:val="006B1E90"/>
    <w:rsid w:val="006B4191"/>
    <w:rsid w:val="006B4684"/>
    <w:rsid w:val="006B5DE9"/>
    <w:rsid w:val="006C0B20"/>
    <w:rsid w:val="006D1F49"/>
    <w:rsid w:val="006D3A63"/>
    <w:rsid w:val="006D5D8E"/>
    <w:rsid w:val="006D703C"/>
    <w:rsid w:val="006E3648"/>
    <w:rsid w:val="006F35B1"/>
    <w:rsid w:val="006F3F74"/>
    <w:rsid w:val="006F4E14"/>
    <w:rsid w:val="006F585A"/>
    <w:rsid w:val="006F7A7D"/>
    <w:rsid w:val="00703B7A"/>
    <w:rsid w:val="00704799"/>
    <w:rsid w:val="00705D78"/>
    <w:rsid w:val="00705FDF"/>
    <w:rsid w:val="007073B9"/>
    <w:rsid w:val="0071282A"/>
    <w:rsid w:val="0071310A"/>
    <w:rsid w:val="00713D3B"/>
    <w:rsid w:val="007167B1"/>
    <w:rsid w:val="00716FC4"/>
    <w:rsid w:val="0072416A"/>
    <w:rsid w:val="00726D51"/>
    <w:rsid w:val="0073115D"/>
    <w:rsid w:val="00732F46"/>
    <w:rsid w:val="00734713"/>
    <w:rsid w:val="00742B3E"/>
    <w:rsid w:val="007430E0"/>
    <w:rsid w:val="007432A8"/>
    <w:rsid w:val="00744321"/>
    <w:rsid w:val="00746780"/>
    <w:rsid w:val="00746DAE"/>
    <w:rsid w:val="007474B2"/>
    <w:rsid w:val="007474F0"/>
    <w:rsid w:val="007508F4"/>
    <w:rsid w:val="007511AA"/>
    <w:rsid w:val="00754387"/>
    <w:rsid w:val="00755221"/>
    <w:rsid w:val="007561D9"/>
    <w:rsid w:val="00756222"/>
    <w:rsid w:val="0076143E"/>
    <w:rsid w:val="007647C2"/>
    <w:rsid w:val="00766234"/>
    <w:rsid w:val="00770BC8"/>
    <w:rsid w:val="00772D1D"/>
    <w:rsid w:val="00777E27"/>
    <w:rsid w:val="00781A32"/>
    <w:rsid w:val="00782FB4"/>
    <w:rsid w:val="00785E96"/>
    <w:rsid w:val="00786730"/>
    <w:rsid w:val="00794591"/>
    <w:rsid w:val="007A0062"/>
    <w:rsid w:val="007A6EF7"/>
    <w:rsid w:val="007B4018"/>
    <w:rsid w:val="007B5702"/>
    <w:rsid w:val="007B62D6"/>
    <w:rsid w:val="007C1207"/>
    <w:rsid w:val="007C5F44"/>
    <w:rsid w:val="007D30EE"/>
    <w:rsid w:val="007D6280"/>
    <w:rsid w:val="007E37DA"/>
    <w:rsid w:val="007E41C0"/>
    <w:rsid w:val="007E532B"/>
    <w:rsid w:val="007E5C74"/>
    <w:rsid w:val="007F1C63"/>
    <w:rsid w:val="007F2734"/>
    <w:rsid w:val="0081039D"/>
    <w:rsid w:val="00810D37"/>
    <w:rsid w:val="0081202B"/>
    <w:rsid w:val="00812EF0"/>
    <w:rsid w:val="008130D1"/>
    <w:rsid w:val="00814C2F"/>
    <w:rsid w:val="00823F59"/>
    <w:rsid w:val="00823FFC"/>
    <w:rsid w:val="00824A67"/>
    <w:rsid w:val="00825B07"/>
    <w:rsid w:val="00825CE5"/>
    <w:rsid w:val="00826891"/>
    <w:rsid w:val="00831E77"/>
    <w:rsid w:val="0083244A"/>
    <w:rsid w:val="008363C2"/>
    <w:rsid w:val="008441DE"/>
    <w:rsid w:val="008448C2"/>
    <w:rsid w:val="00845FE8"/>
    <w:rsid w:val="00851E26"/>
    <w:rsid w:val="00852690"/>
    <w:rsid w:val="0085446B"/>
    <w:rsid w:val="008551E1"/>
    <w:rsid w:val="00862C42"/>
    <w:rsid w:val="008630B7"/>
    <w:rsid w:val="00866B9E"/>
    <w:rsid w:val="0086700E"/>
    <w:rsid w:val="008701D3"/>
    <w:rsid w:val="008706A6"/>
    <w:rsid w:val="00872AD7"/>
    <w:rsid w:val="008758B4"/>
    <w:rsid w:val="008828A9"/>
    <w:rsid w:val="00886A9D"/>
    <w:rsid w:val="00893095"/>
    <w:rsid w:val="00895270"/>
    <w:rsid w:val="008A124A"/>
    <w:rsid w:val="008A1380"/>
    <w:rsid w:val="008A4CBA"/>
    <w:rsid w:val="008A60A8"/>
    <w:rsid w:val="008A74BC"/>
    <w:rsid w:val="008B0A16"/>
    <w:rsid w:val="008C002C"/>
    <w:rsid w:val="008C2668"/>
    <w:rsid w:val="008D2BA2"/>
    <w:rsid w:val="008D4C68"/>
    <w:rsid w:val="008E1F38"/>
    <w:rsid w:val="008E5E8E"/>
    <w:rsid w:val="008E7109"/>
    <w:rsid w:val="008F18EA"/>
    <w:rsid w:val="008F6FFF"/>
    <w:rsid w:val="008F7676"/>
    <w:rsid w:val="008F7707"/>
    <w:rsid w:val="0090020F"/>
    <w:rsid w:val="009008D3"/>
    <w:rsid w:val="00900A00"/>
    <w:rsid w:val="00902FF7"/>
    <w:rsid w:val="009036FD"/>
    <w:rsid w:val="00903739"/>
    <w:rsid w:val="00905C53"/>
    <w:rsid w:val="009065F6"/>
    <w:rsid w:val="00907858"/>
    <w:rsid w:val="00907B50"/>
    <w:rsid w:val="00911D97"/>
    <w:rsid w:val="00913520"/>
    <w:rsid w:val="009166E5"/>
    <w:rsid w:val="00925D7C"/>
    <w:rsid w:val="0092670C"/>
    <w:rsid w:val="00926D39"/>
    <w:rsid w:val="00927B8E"/>
    <w:rsid w:val="009320D1"/>
    <w:rsid w:val="009325B6"/>
    <w:rsid w:val="00936F18"/>
    <w:rsid w:val="00941A53"/>
    <w:rsid w:val="009433E3"/>
    <w:rsid w:val="00944AAA"/>
    <w:rsid w:val="009461A3"/>
    <w:rsid w:val="00954E7B"/>
    <w:rsid w:val="00954FED"/>
    <w:rsid w:val="00960B25"/>
    <w:rsid w:val="00974294"/>
    <w:rsid w:val="009777AB"/>
    <w:rsid w:val="00977BE9"/>
    <w:rsid w:val="00980FCA"/>
    <w:rsid w:val="0098230F"/>
    <w:rsid w:val="00985B5E"/>
    <w:rsid w:val="00987653"/>
    <w:rsid w:val="00991856"/>
    <w:rsid w:val="0099198D"/>
    <w:rsid w:val="00992C47"/>
    <w:rsid w:val="0099789E"/>
    <w:rsid w:val="009A4050"/>
    <w:rsid w:val="009B1341"/>
    <w:rsid w:val="009B6A0B"/>
    <w:rsid w:val="009B7B87"/>
    <w:rsid w:val="009C5593"/>
    <w:rsid w:val="009C6E41"/>
    <w:rsid w:val="009D1214"/>
    <w:rsid w:val="009D28EC"/>
    <w:rsid w:val="009D3268"/>
    <w:rsid w:val="009D4899"/>
    <w:rsid w:val="009D4B6B"/>
    <w:rsid w:val="009D5CAE"/>
    <w:rsid w:val="009D78A2"/>
    <w:rsid w:val="009E1D26"/>
    <w:rsid w:val="009E2025"/>
    <w:rsid w:val="009E32C1"/>
    <w:rsid w:val="009E37C9"/>
    <w:rsid w:val="009F11A9"/>
    <w:rsid w:val="009F3BA4"/>
    <w:rsid w:val="009F4221"/>
    <w:rsid w:val="009F56CF"/>
    <w:rsid w:val="009F7B2E"/>
    <w:rsid w:val="00A00920"/>
    <w:rsid w:val="00A031DA"/>
    <w:rsid w:val="00A11F14"/>
    <w:rsid w:val="00A1351A"/>
    <w:rsid w:val="00A14FBD"/>
    <w:rsid w:val="00A157C6"/>
    <w:rsid w:val="00A15BC7"/>
    <w:rsid w:val="00A25898"/>
    <w:rsid w:val="00A274AB"/>
    <w:rsid w:val="00A307C7"/>
    <w:rsid w:val="00A437CD"/>
    <w:rsid w:val="00A45D99"/>
    <w:rsid w:val="00A478C9"/>
    <w:rsid w:val="00A47C78"/>
    <w:rsid w:val="00A51E7F"/>
    <w:rsid w:val="00A6184E"/>
    <w:rsid w:val="00A638E1"/>
    <w:rsid w:val="00A655E4"/>
    <w:rsid w:val="00A65C31"/>
    <w:rsid w:val="00A65D6F"/>
    <w:rsid w:val="00A66F79"/>
    <w:rsid w:val="00A70E4D"/>
    <w:rsid w:val="00A71B16"/>
    <w:rsid w:val="00A74E79"/>
    <w:rsid w:val="00A842FC"/>
    <w:rsid w:val="00A846C8"/>
    <w:rsid w:val="00A85A8E"/>
    <w:rsid w:val="00A91FD6"/>
    <w:rsid w:val="00A931BE"/>
    <w:rsid w:val="00A93C62"/>
    <w:rsid w:val="00A94191"/>
    <w:rsid w:val="00A97B3A"/>
    <w:rsid w:val="00AA3517"/>
    <w:rsid w:val="00AB0CCC"/>
    <w:rsid w:val="00AB1DD3"/>
    <w:rsid w:val="00AB4186"/>
    <w:rsid w:val="00AB457C"/>
    <w:rsid w:val="00AB467F"/>
    <w:rsid w:val="00AB78CB"/>
    <w:rsid w:val="00AC66B7"/>
    <w:rsid w:val="00AC7075"/>
    <w:rsid w:val="00AD2B6E"/>
    <w:rsid w:val="00AD33AE"/>
    <w:rsid w:val="00AD399A"/>
    <w:rsid w:val="00AE2D60"/>
    <w:rsid w:val="00AE4157"/>
    <w:rsid w:val="00AF20E8"/>
    <w:rsid w:val="00AF6AE3"/>
    <w:rsid w:val="00AF7DC8"/>
    <w:rsid w:val="00B007A6"/>
    <w:rsid w:val="00B02546"/>
    <w:rsid w:val="00B02C59"/>
    <w:rsid w:val="00B047F0"/>
    <w:rsid w:val="00B07F6B"/>
    <w:rsid w:val="00B10281"/>
    <w:rsid w:val="00B1176F"/>
    <w:rsid w:val="00B128CD"/>
    <w:rsid w:val="00B12E52"/>
    <w:rsid w:val="00B23B63"/>
    <w:rsid w:val="00B25E03"/>
    <w:rsid w:val="00B269E9"/>
    <w:rsid w:val="00B27717"/>
    <w:rsid w:val="00B32BF0"/>
    <w:rsid w:val="00B33909"/>
    <w:rsid w:val="00B369C8"/>
    <w:rsid w:val="00B413E2"/>
    <w:rsid w:val="00B41FC2"/>
    <w:rsid w:val="00B42D1E"/>
    <w:rsid w:val="00B5559E"/>
    <w:rsid w:val="00B5589B"/>
    <w:rsid w:val="00B5605F"/>
    <w:rsid w:val="00B56120"/>
    <w:rsid w:val="00B6430B"/>
    <w:rsid w:val="00B64FDB"/>
    <w:rsid w:val="00B6622B"/>
    <w:rsid w:val="00B669A4"/>
    <w:rsid w:val="00B66CE1"/>
    <w:rsid w:val="00B675B1"/>
    <w:rsid w:val="00B752FA"/>
    <w:rsid w:val="00B75FE8"/>
    <w:rsid w:val="00B8035E"/>
    <w:rsid w:val="00B80AD7"/>
    <w:rsid w:val="00B85E61"/>
    <w:rsid w:val="00B90A58"/>
    <w:rsid w:val="00B93BB1"/>
    <w:rsid w:val="00B93E06"/>
    <w:rsid w:val="00B9659E"/>
    <w:rsid w:val="00BA1A0C"/>
    <w:rsid w:val="00BA2892"/>
    <w:rsid w:val="00BA41A8"/>
    <w:rsid w:val="00BB0A5C"/>
    <w:rsid w:val="00BB0E1D"/>
    <w:rsid w:val="00BB1798"/>
    <w:rsid w:val="00BB2EDE"/>
    <w:rsid w:val="00BB71FD"/>
    <w:rsid w:val="00BC327E"/>
    <w:rsid w:val="00BC346F"/>
    <w:rsid w:val="00BC50E1"/>
    <w:rsid w:val="00BD006D"/>
    <w:rsid w:val="00BD05DB"/>
    <w:rsid w:val="00BD2668"/>
    <w:rsid w:val="00BD40AC"/>
    <w:rsid w:val="00BD634E"/>
    <w:rsid w:val="00BE1B30"/>
    <w:rsid w:val="00BE46A5"/>
    <w:rsid w:val="00BE4780"/>
    <w:rsid w:val="00BE66A1"/>
    <w:rsid w:val="00BF4882"/>
    <w:rsid w:val="00BF57CD"/>
    <w:rsid w:val="00C02A2D"/>
    <w:rsid w:val="00C04615"/>
    <w:rsid w:val="00C10396"/>
    <w:rsid w:val="00C17AE8"/>
    <w:rsid w:val="00C2106B"/>
    <w:rsid w:val="00C22A18"/>
    <w:rsid w:val="00C23C86"/>
    <w:rsid w:val="00C25E8D"/>
    <w:rsid w:val="00C277CB"/>
    <w:rsid w:val="00C34EF6"/>
    <w:rsid w:val="00C35610"/>
    <w:rsid w:val="00C40B9C"/>
    <w:rsid w:val="00C43CA8"/>
    <w:rsid w:val="00C45BF0"/>
    <w:rsid w:val="00C51C28"/>
    <w:rsid w:val="00C51DE2"/>
    <w:rsid w:val="00C61E2B"/>
    <w:rsid w:val="00C64652"/>
    <w:rsid w:val="00C75F04"/>
    <w:rsid w:val="00C81371"/>
    <w:rsid w:val="00C8144C"/>
    <w:rsid w:val="00C81A5C"/>
    <w:rsid w:val="00C854D8"/>
    <w:rsid w:val="00C921DC"/>
    <w:rsid w:val="00C937E1"/>
    <w:rsid w:val="00C955E4"/>
    <w:rsid w:val="00C971A2"/>
    <w:rsid w:val="00CA5689"/>
    <w:rsid w:val="00CA67D3"/>
    <w:rsid w:val="00CB32B4"/>
    <w:rsid w:val="00CB6119"/>
    <w:rsid w:val="00CC19D7"/>
    <w:rsid w:val="00CC4E8F"/>
    <w:rsid w:val="00CC7F71"/>
    <w:rsid w:val="00CD37FB"/>
    <w:rsid w:val="00CD651D"/>
    <w:rsid w:val="00CE38A8"/>
    <w:rsid w:val="00CE44AD"/>
    <w:rsid w:val="00CE7063"/>
    <w:rsid w:val="00CF2414"/>
    <w:rsid w:val="00CF29E5"/>
    <w:rsid w:val="00CF71D1"/>
    <w:rsid w:val="00CF74B7"/>
    <w:rsid w:val="00D00A48"/>
    <w:rsid w:val="00D03C65"/>
    <w:rsid w:val="00D050A7"/>
    <w:rsid w:val="00D07378"/>
    <w:rsid w:val="00D07C61"/>
    <w:rsid w:val="00D07F4F"/>
    <w:rsid w:val="00D10A3C"/>
    <w:rsid w:val="00D1209A"/>
    <w:rsid w:val="00D13470"/>
    <w:rsid w:val="00D13EEE"/>
    <w:rsid w:val="00D1478B"/>
    <w:rsid w:val="00D16585"/>
    <w:rsid w:val="00D1730B"/>
    <w:rsid w:val="00D225C5"/>
    <w:rsid w:val="00D22D74"/>
    <w:rsid w:val="00D27827"/>
    <w:rsid w:val="00D27C29"/>
    <w:rsid w:val="00D347E2"/>
    <w:rsid w:val="00D37EB0"/>
    <w:rsid w:val="00D42270"/>
    <w:rsid w:val="00D42C18"/>
    <w:rsid w:val="00D45250"/>
    <w:rsid w:val="00D4598F"/>
    <w:rsid w:val="00D4746B"/>
    <w:rsid w:val="00D52328"/>
    <w:rsid w:val="00D54930"/>
    <w:rsid w:val="00D57B0A"/>
    <w:rsid w:val="00D61217"/>
    <w:rsid w:val="00D616A5"/>
    <w:rsid w:val="00D62C55"/>
    <w:rsid w:val="00D72A26"/>
    <w:rsid w:val="00D753DD"/>
    <w:rsid w:val="00D75919"/>
    <w:rsid w:val="00D76D5C"/>
    <w:rsid w:val="00D77F1C"/>
    <w:rsid w:val="00D82431"/>
    <w:rsid w:val="00D8504C"/>
    <w:rsid w:val="00D85CC3"/>
    <w:rsid w:val="00D9692B"/>
    <w:rsid w:val="00DA454A"/>
    <w:rsid w:val="00DA507B"/>
    <w:rsid w:val="00DA61EC"/>
    <w:rsid w:val="00DB208B"/>
    <w:rsid w:val="00DB573E"/>
    <w:rsid w:val="00DB5D39"/>
    <w:rsid w:val="00DB6C5A"/>
    <w:rsid w:val="00DB7B35"/>
    <w:rsid w:val="00DC094F"/>
    <w:rsid w:val="00DC442F"/>
    <w:rsid w:val="00DC4554"/>
    <w:rsid w:val="00DD25E9"/>
    <w:rsid w:val="00DD7772"/>
    <w:rsid w:val="00DF073C"/>
    <w:rsid w:val="00DF0D2D"/>
    <w:rsid w:val="00DF1970"/>
    <w:rsid w:val="00DF3261"/>
    <w:rsid w:val="00DF37B1"/>
    <w:rsid w:val="00DF49AC"/>
    <w:rsid w:val="00E05B5B"/>
    <w:rsid w:val="00E07046"/>
    <w:rsid w:val="00E0754F"/>
    <w:rsid w:val="00E11EC5"/>
    <w:rsid w:val="00E15191"/>
    <w:rsid w:val="00E175C0"/>
    <w:rsid w:val="00E17C37"/>
    <w:rsid w:val="00E2065A"/>
    <w:rsid w:val="00E208FE"/>
    <w:rsid w:val="00E20E85"/>
    <w:rsid w:val="00E219C8"/>
    <w:rsid w:val="00E232FA"/>
    <w:rsid w:val="00E23A19"/>
    <w:rsid w:val="00E323AF"/>
    <w:rsid w:val="00E32AA9"/>
    <w:rsid w:val="00E37028"/>
    <w:rsid w:val="00E370A1"/>
    <w:rsid w:val="00E41947"/>
    <w:rsid w:val="00E41B75"/>
    <w:rsid w:val="00E41FF8"/>
    <w:rsid w:val="00E42052"/>
    <w:rsid w:val="00E42EEE"/>
    <w:rsid w:val="00E46DAA"/>
    <w:rsid w:val="00E47F46"/>
    <w:rsid w:val="00E53775"/>
    <w:rsid w:val="00E54515"/>
    <w:rsid w:val="00E546A0"/>
    <w:rsid w:val="00E56098"/>
    <w:rsid w:val="00E57B98"/>
    <w:rsid w:val="00E60467"/>
    <w:rsid w:val="00E63C89"/>
    <w:rsid w:val="00E666B4"/>
    <w:rsid w:val="00E66FB5"/>
    <w:rsid w:val="00E72127"/>
    <w:rsid w:val="00E729AF"/>
    <w:rsid w:val="00E73299"/>
    <w:rsid w:val="00E75A1D"/>
    <w:rsid w:val="00E86591"/>
    <w:rsid w:val="00E86759"/>
    <w:rsid w:val="00E8742F"/>
    <w:rsid w:val="00E87E4D"/>
    <w:rsid w:val="00E92E42"/>
    <w:rsid w:val="00E93A97"/>
    <w:rsid w:val="00E96B66"/>
    <w:rsid w:val="00EA1449"/>
    <w:rsid w:val="00EA1C2B"/>
    <w:rsid w:val="00EA2302"/>
    <w:rsid w:val="00EA325E"/>
    <w:rsid w:val="00EA4034"/>
    <w:rsid w:val="00EA5D8C"/>
    <w:rsid w:val="00EA7C17"/>
    <w:rsid w:val="00EC1CA3"/>
    <w:rsid w:val="00EC7B55"/>
    <w:rsid w:val="00ED2FC9"/>
    <w:rsid w:val="00ED5414"/>
    <w:rsid w:val="00ED6A42"/>
    <w:rsid w:val="00ED754D"/>
    <w:rsid w:val="00EE272B"/>
    <w:rsid w:val="00EE2C9C"/>
    <w:rsid w:val="00EE39C0"/>
    <w:rsid w:val="00EE5288"/>
    <w:rsid w:val="00EE5525"/>
    <w:rsid w:val="00EF21CF"/>
    <w:rsid w:val="00EF3468"/>
    <w:rsid w:val="00EF421E"/>
    <w:rsid w:val="00F0244C"/>
    <w:rsid w:val="00F07DC9"/>
    <w:rsid w:val="00F109C7"/>
    <w:rsid w:val="00F1524F"/>
    <w:rsid w:val="00F157AA"/>
    <w:rsid w:val="00F15FBD"/>
    <w:rsid w:val="00F172E4"/>
    <w:rsid w:val="00F1758B"/>
    <w:rsid w:val="00F247E0"/>
    <w:rsid w:val="00F24A80"/>
    <w:rsid w:val="00F25752"/>
    <w:rsid w:val="00F26B70"/>
    <w:rsid w:val="00F27CEC"/>
    <w:rsid w:val="00F344CF"/>
    <w:rsid w:val="00F35B15"/>
    <w:rsid w:val="00F36447"/>
    <w:rsid w:val="00F365FF"/>
    <w:rsid w:val="00F4031E"/>
    <w:rsid w:val="00F40400"/>
    <w:rsid w:val="00F41695"/>
    <w:rsid w:val="00F430B1"/>
    <w:rsid w:val="00F440D3"/>
    <w:rsid w:val="00F45DE0"/>
    <w:rsid w:val="00F521F2"/>
    <w:rsid w:val="00F52630"/>
    <w:rsid w:val="00F550A0"/>
    <w:rsid w:val="00F57D88"/>
    <w:rsid w:val="00F62EDA"/>
    <w:rsid w:val="00F712E4"/>
    <w:rsid w:val="00F71D0A"/>
    <w:rsid w:val="00F71E77"/>
    <w:rsid w:val="00F75EDF"/>
    <w:rsid w:val="00F778E8"/>
    <w:rsid w:val="00F848AE"/>
    <w:rsid w:val="00F85A38"/>
    <w:rsid w:val="00F901AF"/>
    <w:rsid w:val="00F91D98"/>
    <w:rsid w:val="00F9489C"/>
    <w:rsid w:val="00FA243F"/>
    <w:rsid w:val="00FA4BF5"/>
    <w:rsid w:val="00FA5285"/>
    <w:rsid w:val="00FA6164"/>
    <w:rsid w:val="00FB28AE"/>
    <w:rsid w:val="00FB293C"/>
    <w:rsid w:val="00FB4279"/>
    <w:rsid w:val="00FB5499"/>
    <w:rsid w:val="00FB662A"/>
    <w:rsid w:val="00FB71FF"/>
    <w:rsid w:val="00FC0213"/>
    <w:rsid w:val="00FC4AE4"/>
    <w:rsid w:val="00FD0523"/>
    <w:rsid w:val="00FD2FBA"/>
    <w:rsid w:val="00FD302F"/>
    <w:rsid w:val="00FD3EA5"/>
    <w:rsid w:val="00FD3FFE"/>
    <w:rsid w:val="00FD7432"/>
    <w:rsid w:val="00FE2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rsid w:val="00CC7F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a8">
    <w:name w:val="Содержимое таблицы"/>
    <w:basedOn w:val="a"/>
    <w:rsid w:val="00EA325E"/>
    <w:pPr>
      <w:suppressLineNumbers/>
      <w:suppressAutoHyphens/>
    </w:pPr>
    <w:rPr>
      <w:rFonts w:eastAsia="SimSun"/>
      <w:sz w:val="24"/>
      <w:szCs w:val="24"/>
      <w:lang w:eastAsia="ar-SA"/>
    </w:rPr>
  </w:style>
  <w:style w:type="paragraph" w:styleId="a9">
    <w:name w:val="header"/>
    <w:basedOn w:val="a"/>
    <w:rsid w:val="00EA325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EA325E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EA325E"/>
  </w:style>
  <w:style w:type="character" w:customStyle="1" w:styleId="ac">
    <w:name w:val="Основной текст_"/>
    <w:rsid w:val="00532F7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a00">
    <w:name w:val="a0"/>
    <w:basedOn w:val="a"/>
    <w:rsid w:val="00754387"/>
    <w:pPr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unhideWhenUsed/>
    <w:rsid w:val="001F0C5E"/>
    <w:rPr>
      <w:color w:val="000080"/>
      <w:u w:val="single"/>
    </w:rPr>
  </w:style>
  <w:style w:type="paragraph" w:styleId="2">
    <w:name w:val="Body Text 2"/>
    <w:basedOn w:val="a"/>
    <w:rsid w:val="00CC7F71"/>
    <w:pPr>
      <w:spacing w:after="120" w:line="480" w:lineRule="auto"/>
    </w:pPr>
  </w:style>
  <w:style w:type="paragraph" w:styleId="ae">
    <w:name w:val="Balloon Text"/>
    <w:basedOn w:val="a"/>
    <w:semiHidden/>
    <w:rsid w:val="00BB0A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BLANK\14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146</Template>
  <TotalTime>1</TotalTime>
  <Pages>4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закреплении муниципальных</vt:lpstr>
    </vt:vector>
  </TitlesOfParts>
  <Company>XXXXX</Company>
  <LinksUpToDate>false</LinksUpToDate>
  <CharactersWithSpaces>5754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закреплении муниципальных</dc:title>
  <dc:creator>OVZIMINA</dc:creator>
  <cp:lastModifiedBy>Администратор</cp:lastModifiedBy>
  <cp:revision>2</cp:revision>
  <cp:lastPrinted>2026-02-04T09:30:00Z</cp:lastPrinted>
  <dcterms:created xsi:type="dcterms:W3CDTF">2026-02-04T10:53:00Z</dcterms:created>
  <dcterms:modified xsi:type="dcterms:W3CDTF">2026-02-04T10:53:00Z</dcterms:modified>
</cp:coreProperties>
</file>