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32C" w:rsidRPr="00110F12" w:rsidRDefault="00110F12" w:rsidP="00110F12">
      <w:pPr>
        <w:spacing w:line="240" w:lineRule="exact"/>
        <w:ind w:right="5336"/>
        <w:jc w:val="both"/>
        <w:rPr>
          <w:spacing w:val="-4"/>
        </w:rPr>
      </w:pPr>
      <w:r w:rsidRPr="00110F12">
        <w:rPr>
          <w:noProof/>
          <w:spacing w:val="-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5" type="#_x0000_t202" style="position:absolute;left:0;text-align:left;margin-left:426.2pt;margin-top:182.7pt;width:102.85pt;height:18pt;z-index:251662848;mso-position-horizontal-relative:page;mso-position-vertical-relative:page" filled="f" stroked="f">
            <v:textbox style="mso-next-textbox:#_x0000_s1105" inset="0,0,0,0">
              <w:txbxContent>
                <w:p w:rsidR="00110F12" w:rsidRPr="003F627B" w:rsidRDefault="003F627B" w:rsidP="003F627B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1026</w:t>
                  </w:r>
                </w:p>
              </w:txbxContent>
            </v:textbox>
            <w10:wrap anchorx="page" anchory="page"/>
          </v:shape>
        </w:pict>
      </w:r>
      <w:r w:rsidRPr="00110F12">
        <w:rPr>
          <w:noProof/>
          <w:spacing w:val="-4"/>
        </w:rPr>
        <w:pict>
          <v:shape id="_x0000_s1106" type="#_x0000_t202" style="position:absolute;left:0;text-align:left;margin-left:127pt;margin-top:182.7pt;width:108pt;height:18pt;z-index:251663872;mso-position-horizontal-relative:page;mso-position-vertical-relative:page" filled="f" stroked="f">
            <v:textbox style="mso-next-textbox:#_x0000_s1106" inset="0,0,0,0">
              <w:txbxContent>
                <w:p w:rsidR="00110F12" w:rsidRPr="003F627B" w:rsidRDefault="003F627B" w:rsidP="003F627B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05.09.2025</w:t>
                  </w:r>
                </w:p>
              </w:txbxContent>
            </v:textbox>
            <w10:wrap anchorx="page" anchory="page"/>
          </v:shape>
        </w:pict>
      </w:r>
      <w:r w:rsidR="00C17697">
        <w:rPr>
          <w:noProof/>
          <w:spacing w:val="-4"/>
        </w:rPr>
        <w:drawing>
          <wp:anchor distT="0" distB="0" distL="114300" distR="114300" simplePos="0" relativeHeight="25166182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377190</wp:posOffset>
            </wp:positionV>
            <wp:extent cx="5819775" cy="2647950"/>
            <wp:effectExtent l="19050" t="0" r="9525" b="0"/>
            <wp:wrapTopAndBottom/>
            <wp:docPr id="7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332C" w:rsidRPr="00110F12">
        <w:rPr>
          <w:noProof/>
          <w:spacing w:val="-4"/>
        </w:rPr>
        <w:pict>
          <v:shape id="Text Box 268" o:spid="_x0000_s1086" type="#_x0000_t202" style="position:absolute;left:0;text-align:left;margin-left:351.55pt;margin-top:97.8pt;width:209.75pt;height:105.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style="mso-next-textbox:#Text Box 268" inset="0,0,0,0">
              <w:txbxContent>
                <w:p w:rsidR="00F86DC1" w:rsidRDefault="00F86DC1" w:rsidP="00B4332C"/>
              </w:txbxContent>
            </v:textbox>
            <w10:wrap anchorx="page" anchory="page"/>
          </v:shape>
        </w:pict>
      </w:r>
      <w:r w:rsidR="00B4332C" w:rsidRPr="00110F12">
        <w:rPr>
          <w:noProof/>
          <w:spacing w:val="-4"/>
        </w:rPr>
        <w:pict>
          <v:shape id="Text Box 267" o:spid="_x0000_s1084" type="#_x0000_t202" style="position:absolute;left:0;text-align:left;margin-left:192.8pt;margin-top:194.7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F86DC1" w:rsidRPr="001A2849" w:rsidRDefault="00F86DC1" w:rsidP="00B4332C"/>
              </w:txbxContent>
            </v:textbox>
            <w10:wrap anchorx="page" anchory="page"/>
          </v:shape>
        </w:pict>
      </w:r>
      <w:r w:rsidR="00B4332C" w:rsidRPr="00110F12">
        <w:rPr>
          <w:noProof/>
          <w:spacing w:val="-4"/>
        </w:rPr>
        <w:pict>
          <v:shape id="Text Box 266" o:spid="_x0000_s1083" type="#_x0000_t202" style="position:absolute;left:0;text-align:left;margin-left:110.55pt;margin-top:194.75pt;width:63.8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F86DC1" w:rsidRPr="00F919B8" w:rsidRDefault="00F86DC1" w:rsidP="00B4332C"/>
              </w:txbxContent>
            </v:textbox>
            <w10:wrap anchorx="page" anchory="page"/>
          </v:shape>
        </w:pict>
      </w:r>
      <w:r w:rsidR="00B4332C" w:rsidRPr="00110F12">
        <w:rPr>
          <w:noProof/>
          <w:spacing w:val="-4"/>
        </w:rPr>
        <w:pict>
          <v:shape id="Text Box 265" o:spid="_x0000_s1082" type="#_x0000_t202" style="position:absolute;left:0;text-align:left;margin-left:192.8pt;margin-top:172.95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F86DC1" w:rsidRPr="001A2849" w:rsidRDefault="00F86DC1" w:rsidP="00B4332C"/>
              </w:txbxContent>
            </v:textbox>
            <w10:wrap anchorx="page" anchory="page"/>
          </v:shape>
        </w:pict>
      </w:r>
      <w:r w:rsidR="00B4332C" w:rsidRPr="00110F12">
        <w:rPr>
          <w:noProof/>
          <w:spacing w:val="-4"/>
        </w:rPr>
        <w:pict>
          <v:shape id="Text Box 264" o:spid="_x0000_s1081" type="#_x0000_t202" style="position:absolute;left:0;text-align:left;margin-left:85.05pt;margin-top:172.95pt;width:89.3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F86DC1" w:rsidRPr="00F919B8" w:rsidRDefault="00F86DC1" w:rsidP="00B4332C"/>
              </w:txbxContent>
            </v:textbox>
            <w10:wrap anchorx="page" anchory="page"/>
          </v:shape>
        </w:pict>
      </w:r>
      <w:r w:rsidRPr="00110F12">
        <w:rPr>
          <w:spacing w:val="-4"/>
        </w:rPr>
        <w:t xml:space="preserve">О внесении изменений в состав </w:t>
      </w:r>
      <w:r w:rsidR="00B4332C" w:rsidRPr="00110F12">
        <w:rPr>
          <w:spacing w:val="-4"/>
        </w:rPr>
        <w:t>комиссии</w:t>
      </w:r>
      <w:r w:rsidRPr="00110F12">
        <w:rPr>
          <w:spacing w:val="-4"/>
        </w:rPr>
        <w:t xml:space="preserve"> по профилактике право</w:t>
      </w:r>
      <w:r w:rsidR="00B4332C" w:rsidRPr="00110F12">
        <w:rPr>
          <w:spacing w:val="-4"/>
        </w:rPr>
        <w:t>нарушений в Александ</w:t>
      </w:r>
      <w:r w:rsidR="00340FFC">
        <w:rPr>
          <w:spacing w:val="-4"/>
        </w:rPr>
        <w:t>-</w:t>
      </w:r>
      <w:r w:rsidR="00B4332C" w:rsidRPr="00110F12">
        <w:rPr>
          <w:spacing w:val="-4"/>
        </w:rPr>
        <w:t>ров</w:t>
      </w:r>
      <w:r w:rsidR="00340FFC">
        <w:rPr>
          <w:spacing w:val="-4"/>
        </w:rPr>
        <w:t>с</w:t>
      </w:r>
      <w:r w:rsidR="00B4332C" w:rsidRPr="00110F12">
        <w:rPr>
          <w:spacing w:val="-4"/>
        </w:rPr>
        <w:t xml:space="preserve">ком муниципальном округе, утвержденный постановлением администрации </w:t>
      </w:r>
      <w:r w:rsidRPr="00110F12">
        <w:rPr>
          <w:spacing w:val="-4"/>
        </w:rPr>
        <w:t xml:space="preserve">Александровского </w:t>
      </w:r>
      <w:r w:rsidR="00B4332C" w:rsidRPr="00110F12">
        <w:rPr>
          <w:spacing w:val="-4"/>
        </w:rPr>
        <w:t>муниципальн</w:t>
      </w:r>
      <w:r w:rsidR="00B4332C" w:rsidRPr="00110F12">
        <w:rPr>
          <w:spacing w:val="-4"/>
        </w:rPr>
        <w:t>о</w:t>
      </w:r>
      <w:r w:rsidRPr="00110F12">
        <w:rPr>
          <w:spacing w:val="-4"/>
        </w:rPr>
        <w:t xml:space="preserve">го округа от </w:t>
      </w:r>
      <w:r w:rsidR="00094736">
        <w:rPr>
          <w:spacing w:val="-4"/>
        </w:rPr>
        <w:t>14</w:t>
      </w:r>
      <w:r w:rsidR="00340FFC">
        <w:rPr>
          <w:spacing w:val="-4"/>
        </w:rPr>
        <w:t> </w:t>
      </w:r>
      <w:r w:rsidR="00094736">
        <w:rPr>
          <w:spacing w:val="-4"/>
        </w:rPr>
        <w:t>февраля</w:t>
      </w:r>
      <w:r w:rsidR="001617F0">
        <w:rPr>
          <w:spacing w:val="-4"/>
        </w:rPr>
        <w:t xml:space="preserve"> </w:t>
      </w:r>
      <w:r w:rsidR="00B4332C" w:rsidRPr="00110F12">
        <w:rPr>
          <w:spacing w:val="-4"/>
        </w:rPr>
        <w:t>202</w:t>
      </w:r>
      <w:r w:rsidR="00094736">
        <w:rPr>
          <w:spacing w:val="-4"/>
        </w:rPr>
        <w:t>3</w:t>
      </w:r>
      <w:r w:rsidR="00340FFC">
        <w:rPr>
          <w:spacing w:val="-4"/>
        </w:rPr>
        <w:t> </w:t>
      </w:r>
      <w:r w:rsidR="00B4332C" w:rsidRPr="00110F12">
        <w:rPr>
          <w:spacing w:val="-4"/>
        </w:rPr>
        <w:t>г</w:t>
      </w:r>
      <w:r w:rsidRPr="00110F12">
        <w:rPr>
          <w:spacing w:val="-4"/>
        </w:rPr>
        <w:t xml:space="preserve">. </w:t>
      </w:r>
      <w:r w:rsidR="00B4332C" w:rsidRPr="00110F12">
        <w:rPr>
          <w:spacing w:val="-4"/>
        </w:rPr>
        <w:t>№</w:t>
      </w:r>
      <w:r w:rsidR="00340FFC">
        <w:rPr>
          <w:spacing w:val="-4"/>
        </w:rPr>
        <w:t> </w:t>
      </w:r>
      <w:r w:rsidR="001617F0">
        <w:rPr>
          <w:spacing w:val="-4"/>
        </w:rPr>
        <w:t>1</w:t>
      </w:r>
      <w:r w:rsidR="00094736">
        <w:rPr>
          <w:spacing w:val="-4"/>
        </w:rPr>
        <w:t>61</w:t>
      </w:r>
    </w:p>
    <w:p w:rsidR="00710D43" w:rsidRDefault="00710D43" w:rsidP="00110F12">
      <w:pPr>
        <w:pStyle w:val="a6"/>
        <w:spacing w:after="360"/>
      </w:pPr>
    </w:p>
    <w:p w:rsidR="00710D43" w:rsidRPr="00710D43" w:rsidRDefault="00710D43" w:rsidP="00110F12">
      <w:pPr>
        <w:pStyle w:val="a5"/>
        <w:suppressAutoHyphens/>
        <w:ind w:firstLine="709"/>
        <w:rPr>
          <w:b w:val="0"/>
        </w:rPr>
      </w:pPr>
      <w:r w:rsidRPr="00710D43">
        <w:rPr>
          <w:b w:val="0"/>
        </w:rPr>
        <w:t>Во исполнение Федерального закона от 23</w:t>
      </w:r>
      <w:r w:rsidR="00340FFC">
        <w:rPr>
          <w:b w:val="0"/>
        </w:rPr>
        <w:t> </w:t>
      </w:r>
      <w:r w:rsidR="00FD17E7">
        <w:rPr>
          <w:b w:val="0"/>
        </w:rPr>
        <w:t>июня </w:t>
      </w:r>
      <w:smartTag w:uri="urn:schemas-microsoft-com:office:smarttags" w:element="metricconverter">
        <w:smartTagPr>
          <w:attr w:name="ProductID" w:val="2016 г"/>
        </w:smartTagPr>
        <w:r w:rsidRPr="00710D43">
          <w:rPr>
            <w:b w:val="0"/>
          </w:rPr>
          <w:t>2016</w:t>
        </w:r>
        <w:r w:rsidR="00340FFC">
          <w:rPr>
            <w:b w:val="0"/>
          </w:rPr>
          <w:t> </w:t>
        </w:r>
        <w:r w:rsidRPr="00710D43">
          <w:rPr>
            <w:b w:val="0"/>
          </w:rPr>
          <w:t>г</w:t>
        </w:r>
      </w:smartTag>
      <w:r w:rsidRPr="00710D43">
        <w:rPr>
          <w:b w:val="0"/>
        </w:rPr>
        <w:t>.</w:t>
      </w:r>
      <w:r w:rsidRPr="00710D43">
        <w:rPr>
          <w:b w:val="0"/>
        </w:rPr>
        <w:br/>
        <w:t>№</w:t>
      </w:r>
      <w:r w:rsidR="00340FFC">
        <w:rPr>
          <w:b w:val="0"/>
        </w:rPr>
        <w:t> </w:t>
      </w:r>
      <w:r w:rsidRPr="00710D43">
        <w:rPr>
          <w:b w:val="0"/>
        </w:rPr>
        <w:t>182</w:t>
      </w:r>
      <w:r w:rsidR="00340FFC">
        <w:rPr>
          <w:b w:val="0"/>
        </w:rPr>
        <w:t>-</w:t>
      </w:r>
      <w:r w:rsidRPr="00710D43">
        <w:rPr>
          <w:b w:val="0"/>
        </w:rPr>
        <w:t>ФЗ «Об основах системы профилактики правонарушений в Российской Федерации», Закона Пермского края от 6</w:t>
      </w:r>
      <w:r w:rsidR="00340FFC">
        <w:rPr>
          <w:b w:val="0"/>
        </w:rPr>
        <w:t> </w:t>
      </w:r>
      <w:r w:rsidRPr="00710D43">
        <w:rPr>
          <w:b w:val="0"/>
        </w:rPr>
        <w:t xml:space="preserve">ноября </w:t>
      </w:r>
      <w:smartTag w:uri="urn:schemas-microsoft-com:office:smarttags" w:element="metricconverter">
        <w:smartTagPr>
          <w:attr w:name="ProductID" w:val="2019 г"/>
        </w:smartTagPr>
        <w:r w:rsidRPr="00710D43">
          <w:rPr>
            <w:b w:val="0"/>
          </w:rPr>
          <w:t>2019</w:t>
        </w:r>
        <w:r w:rsidR="00340FFC">
          <w:rPr>
            <w:b w:val="0"/>
          </w:rPr>
          <w:t> </w:t>
        </w:r>
        <w:r w:rsidRPr="00710D43">
          <w:rPr>
            <w:b w:val="0"/>
          </w:rPr>
          <w:t>г</w:t>
        </w:r>
      </w:smartTag>
      <w:r w:rsidRPr="00710D43">
        <w:rPr>
          <w:b w:val="0"/>
        </w:rPr>
        <w:t>. №</w:t>
      </w:r>
      <w:r w:rsidR="00340FFC">
        <w:rPr>
          <w:b w:val="0"/>
        </w:rPr>
        <w:t> </w:t>
      </w:r>
      <w:r w:rsidR="0006524B">
        <w:rPr>
          <w:b w:val="0"/>
        </w:rPr>
        <w:t>462-ПК</w:t>
      </w:r>
      <w:r w:rsidR="0006524B">
        <w:rPr>
          <w:b w:val="0"/>
        </w:rPr>
        <w:br/>
      </w:r>
      <w:r w:rsidRPr="00710D43">
        <w:rPr>
          <w:b w:val="0"/>
        </w:rPr>
        <w:t xml:space="preserve">«О профилактике правонарушений в Пермском крае», </w:t>
      </w:r>
      <w:r w:rsidR="0006524B">
        <w:rPr>
          <w:b w:val="0"/>
        </w:rPr>
        <w:t>У</w:t>
      </w:r>
      <w:r w:rsidRPr="00710D43">
        <w:rPr>
          <w:b w:val="0"/>
        </w:rPr>
        <w:t>каза губернатора Пермского края от 7</w:t>
      </w:r>
      <w:r w:rsidR="00340FFC">
        <w:rPr>
          <w:b w:val="0"/>
        </w:rPr>
        <w:t> </w:t>
      </w:r>
      <w:r w:rsidRPr="00710D43">
        <w:rPr>
          <w:b w:val="0"/>
        </w:rPr>
        <w:t xml:space="preserve">августа </w:t>
      </w:r>
      <w:smartTag w:uri="urn:schemas-microsoft-com:office:smarttags" w:element="metricconverter">
        <w:smartTagPr>
          <w:attr w:name="ProductID" w:val="2012 г"/>
        </w:smartTagPr>
        <w:r w:rsidRPr="00710D43">
          <w:rPr>
            <w:b w:val="0"/>
          </w:rPr>
          <w:t>2012</w:t>
        </w:r>
        <w:r w:rsidR="00340FFC">
          <w:rPr>
            <w:b w:val="0"/>
          </w:rPr>
          <w:t> </w:t>
        </w:r>
        <w:r w:rsidRPr="00710D43">
          <w:rPr>
            <w:b w:val="0"/>
          </w:rPr>
          <w:t>г</w:t>
        </w:r>
      </w:smartTag>
      <w:r w:rsidRPr="00710D43">
        <w:rPr>
          <w:b w:val="0"/>
        </w:rPr>
        <w:t>. №</w:t>
      </w:r>
      <w:r w:rsidR="00340FFC">
        <w:rPr>
          <w:b w:val="0"/>
        </w:rPr>
        <w:t> </w:t>
      </w:r>
      <w:r w:rsidRPr="00710D43">
        <w:rPr>
          <w:b w:val="0"/>
        </w:rPr>
        <w:t>50 «О создании комиссии по профилактике правонарушений в Пермском крае», в целях эффективной координации деятельности субъектов профилактики правонарушений в Александровском муниципальном округе</w:t>
      </w:r>
      <w:r w:rsidRPr="00710D43">
        <w:rPr>
          <w:rFonts w:eastAsia="Arial" w:cs="Arial"/>
          <w:b w:val="0"/>
          <w:color w:val="000000"/>
        </w:rPr>
        <w:t>, руководствуясь Уставом Александровского муниципального округа Пермского края,</w:t>
      </w:r>
      <w:r w:rsidRPr="00710D43">
        <w:t xml:space="preserve"> </w:t>
      </w:r>
      <w:r w:rsidRPr="00710D43">
        <w:rPr>
          <w:b w:val="0"/>
        </w:rPr>
        <w:t>в связи с кадровыми изменениями</w:t>
      </w:r>
      <w:r w:rsidRPr="00710D43">
        <w:rPr>
          <w:rFonts w:eastAsia="Arial" w:cs="Arial"/>
          <w:b w:val="0"/>
        </w:rPr>
        <w:t>,</w:t>
      </w:r>
    </w:p>
    <w:p w:rsidR="00710D43" w:rsidRPr="00710D43" w:rsidRDefault="00710D43" w:rsidP="00110F12">
      <w:pPr>
        <w:pStyle w:val="a5"/>
        <w:suppressAutoHyphens/>
        <w:ind w:firstLine="709"/>
        <w:rPr>
          <w:b w:val="0"/>
        </w:rPr>
      </w:pPr>
      <w:r w:rsidRPr="00710D43">
        <w:rPr>
          <w:b w:val="0"/>
        </w:rPr>
        <w:t>администрация Александровского муниципального округа ПОСТАНОВЛЯЕТ:</w:t>
      </w:r>
    </w:p>
    <w:p w:rsidR="00710D43" w:rsidRPr="00B05684" w:rsidRDefault="007F6FFB" w:rsidP="00110F12">
      <w:pPr>
        <w:suppressAutoHyphens/>
        <w:spacing w:line="360" w:lineRule="exact"/>
        <w:ind w:firstLine="709"/>
        <w:jc w:val="both"/>
        <w:rPr>
          <w:b w:val="0"/>
        </w:rPr>
      </w:pPr>
      <w:r>
        <w:rPr>
          <w:b w:val="0"/>
        </w:rPr>
        <w:t>1. </w:t>
      </w:r>
      <w:r w:rsidR="00710D43" w:rsidRPr="00710D43">
        <w:rPr>
          <w:b w:val="0"/>
        </w:rPr>
        <w:t xml:space="preserve">Внести в состав </w:t>
      </w:r>
      <w:r w:rsidR="00F86DC1" w:rsidRPr="00F86DC1">
        <w:rPr>
          <w:b w:val="0"/>
        </w:rPr>
        <w:t xml:space="preserve">комиссии по профилактике правонарушений в </w:t>
      </w:r>
      <w:r w:rsidR="00F86DC1" w:rsidRPr="00B05684">
        <w:rPr>
          <w:b w:val="0"/>
        </w:rPr>
        <w:t>Александровском муниципальном округе</w:t>
      </w:r>
      <w:r w:rsidR="00710D43" w:rsidRPr="00B05684">
        <w:rPr>
          <w:b w:val="0"/>
        </w:rPr>
        <w:t>, утвержденный</w:t>
      </w:r>
      <w:r w:rsidR="00110F12" w:rsidRPr="00B05684">
        <w:rPr>
          <w:b w:val="0"/>
        </w:rPr>
        <w:t xml:space="preserve"> постановлением </w:t>
      </w:r>
      <w:r w:rsidR="00710D43" w:rsidRPr="00B05684">
        <w:rPr>
          <w:b w:val="0"/>
        </w:rPr>
        <w:t>администрации Александр</w:t>
      </w:r>
      <w:r w:rsidR="00D40D8F">
        <w:rPr>
          <w:b w:val="0"/>
        </w:rPr>
        <w:t>овского муниципального округа</w:t>
      </w:r>
      <w:r w:rsidR="00710D43" w:rsidRPr="00B05684">
        <w:rPr>
          <w:b w:val="0"/>
        </w:rPr>
        <w:t xml:space="preserve"> </w:t>
      </w:r>
      <w:r w:rsidR="00D40D8F" w:rsidRPr="00B05684">
        <w:rPr>
          <w:b w:val="0"/>
        </w:rPr>
        <w:t>от 14 февраля 2023 г</w:t>
      </w:r>
      <w:r w:rsidR="009C0BE1">
        <w:rPr>
          <w:b w:val="0"/>
        </w:rPr>
        <w:t>ода</w:t>
      </w:r>
      <w:r w:rsidR="00D40D8F" w:rsidRPr="00B05684">
        <w:rPr>
          <w:b w:val="0"/>
        </w:rPr>
        <w:t xml:space="preserve"> № 161</w:t>
      </w:r>
      <w:r w:rsidR="00710D43" w:rsidRPr="00B05684">
        <w:rPr>
          <w:b w:val="0"/>
        </w:rPr>
        <w:t xml:space="preserve"> «</w:t>
      </w:r>
      <w:r w:rsidR="00710D43" w:rsidRPr="00B05684">
        <w:rPr>
          <w:b w:val="0"/>
          <w:noProof/>
        </w:rPr>
        <w:pict>
          <v:shape id="_x0000_s1093" type="#_x0000_t202" style="position:absolute;left:0;text-align:left;margin-left:351.55pt;margin-top:97.8pt;width:209.75pt;height:105.5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F86DC1" w:rsidRDefault="00F86DC1" w:rsidP="00710D43"/>
              </w:txbxContent>
            </v:textbox>
            <w10:wrap anchorx="page" anchory="page"/>
          </v:shape>
        </w:pict>
      </w:r>
      <w:r w:rsidR="00710D43" w:rsidRPr="00B05684">
        <w:rPr>
          <w:b w:val="0"/>
          <w:noProof/>
        </w:rPr>
        <w:pict>
          <v:shape id="_x0000_s1091" type="#_x0000_t202" style="position:absolute;left:0;text-align:left;margin-left:192.8pt;margin-top:194.7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F86DC1" w:rsidRPr="001A2849" w:rsidRDefault="00F86DC1" w:rsidP="00710D43"/>
              </w:txbxContent>
            </v:textbox>
            <w10:wrap anchorx="page" anchory="page"/>
          </v:shape>
        </w:pict>
      </w:r>
      <w:r w:rsidR="00710D43" w:rsidRPr="00B05684">
        <w:rPr>
          <w:b w:val="0"/>
          <w:noProof/>
        </w:rPr>
        <w:pict>
          <v:shape id="_x0000_s1090" type="#_x0000_t202" style="position:absolute;left:0;text-align:left;margin-left:110.55pt;margin-top:194.75pt;width:63.8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F86DC1" w:rsidRPr="00F919B8" w:rsidRDefault="00F86DC1" w:rsidP="00710D43"/>
              </w:txbxContent>
            </v:textbox>
            <w10:wrap anchorx="page" anchory="page"/>
          </v:shape>
        </w:pict>
      </w:r>
      <w:r w:rsidR="00710D43" w:rsidRPr="00B05684">
        <w:rPr>
          <w:b w:val="0"/>
          <w:noProof/>
        </w:rPr>
        <w:pict>
          <v:shape id="_x0000_s1089" type="#_x0000_t202" style="position:absolute;left:0;text-align:left;margin-left:192.8pt;margin-top:172.9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F86DC1" w:rsidRPr="001A2849" w:rsidRDefault="00F86DC1" w:rsidP="00710D43"/>
              </w:txbxContent>
            </v:textbox>
            <w10:wrap anchorx="page" anchory="page"/>
          </v:shape>
        </w:pict>
      </w:r>
      <w:r w:rsidR="00710D43" w:rsidRPr="00B05684">
        <w:rPr>
          <w:b w:val="0"/>
          <w:noProof/>
        </w:rPr>
        <w:pict>
          <v:shape id="_x0000_s1088" type="#_x0000_t202" style="position:absolute;left:0;text-align:left;margin-left:85.05pt;margin-top:172.95pt;width:89.3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F86DC1" w:rsidRPr="00F919B8" w:rsidRDefault="00F86DC1" w:rsidP="00710D43"/>
              </w:txbxContent>
            </v:textbox>
            <w10:wrap anchorx="page" anchory="page"/>
          </v:shape>
        </w:pict>
      </w:r>
      <w:r w:rsidR="00710D43" w:rsidRPr="00B05684">
        <w:rPr>
          <w:b w:val="0"/>
        </w:rPr>
        <w:t>О</w:t>
      </w:r>
      <w:r w:rsidR="00121AD6" w:rsidRPr="00B05684">
        <w:rPr>
          <w:b w:val="0"/>
        </w:rPr>
        <w:t xml:space="preserve"> создании комиссии по профилактике правонарушений в Александровском муниципальном округе </w:t>
      </w:r>
      <w:r w:rsidR="00710D43" w:rsidRPr="00B05684">
        <w:rPr>
          <w:b w:val="0"/>
        </w:rPr>
        <w:t>», изменения, изложив его в редакции согласно приложению к настоящему постановлению.</w:t>
      </w:r>
    </w:p>
    <w:p w:rsidR="00B05684" w:rsidRPr="00B05684" w:rsidRDefault="00710D43" w:rsidP="00B05684">
      <w:pPr>
        <w:suppressAutoHyphens/>
        <w:spacing w:line="360" w:lineRule="exact"/>
        <w:ind w:firstLine="709"/>
        <w:jc w:val="both"/>
        <w:rPr>
          <w:b w:val="0"/>
        </w:rPr>
      </w:pPr>
      <w:r w:rsidRPr="00B05684">
        <w:rPr>
          <w:b w:val="0"/>
        </w:rPr>
        <w:t>2.</w:t>
      </w:r>
      <w:r w:rsidR="007F6FFB">
        <w:rPr>
          <w:b w:val="0"/>
          <w:color w:val="000000"/>
        </w:rPr>
        <w:t> </w:t>
      </w:r>
      <w:r w:rsidR="00B05684" w:rsidRPr="00B05684">
        <w:rPr>
          <w:b w:val="0"/>
        </w:rPr>
        <w:t xml:space="preserve">Признать утратившим силу постановление администрации Александровского </w:t>
      </w:r>
      <w:r w:rsidR="00B05684" w:rsidRPr="00B05684">
        <w:rPr>
          <w:rFonts w:eastAsia="Arial" w:cs="Arial"/>
          <w:b w:val="0"/>
        </w:rPr>
        <w:t xml:space="preserve">муниципального округа от </w:t>
      </w:r>
      <w:r w:rsidR="009A2DD6">
        <w:rPr>
          <w:rFonts w:eastAsia="Arial" w:cs="Arial"/>
          <w:b w:val="0"/>
        </w:rPr>
        <w:t>2</w:t>
      </w:r>
      <w:r w:rsidR="009C0BE1">
        <w:rPr>
          <w:rFonts w:eastAsia="Arial" w:cs="Arial"/>
          <w:b w:val="0"/>
        </w:rPr>
        <w:t>3</w:t>
      </w:r>
      <w:r w:rsidR="00B05684" w:rsidRPr="00B05684">
        <w:rPr>
          <w:rFonts w:eastAsia="Arial" w:cs="Arial"/>
          <w:b w:val="0"/>
        </w:rPr>
        <w:t> </w:t>
      </w:r>
      <w:r w:rsidR="009C0BE1">
        <w:rPr>
          <w:rFonts w:eastAsia="Arial" w:cs="Arial"/>
          <w:b w:val="0"/>
        </w:rPr>
        <w:t>октября</w:t>
      </w:r>
      <w:r w:rsidR="008F35B4">
        <w:rPr>
          <w:rFonts w:eastAsia="Arial" w:cs="Arial"/>
          <w:b w:val="0"/>
        </w:rPr>
        <w:t xml:space="preserve"> 2</w:t>
      </w:r>
      <w:r w:rsidR="00B05684" w:rsidRPr="00B05684">
        <w:rPr>
          <w:rFonts w:eastAsia="Arial" w:cs="Arial"/>
          <w:b w:val="0"/>
        </w:rPr>
        <w:t>02</w:t>
      </w:r>
      <w:r w:rsidR="00284C00">
        <w:rPr>
          <w:rFonts w:eastAsia="Arial" w:cs="Arial"/>
          <w:b w:val="0"/>
        </w:rPr>
        <w:t>4</w:t>
      </w:r>
      <w:r w:rsidR="00B05684" w:rsidRPr="00B05684">
        <w:rPr>
          <w:rFonts w:eastAsia="Arial" w:cs="Arial"/>
          <w:b w:val="0"/>
        </w:rPr>
        <w:t> г</w:t>
      </w:r>
      <w:r w:rsidR="009C0BE1">
        <w:rPr>
          <w:rFonts w:eastAsia="Arial" w:cs="Arial"/>
          <w:b w:val="0"/>
        </w:rPr>
        <w:t>ода</w:t>
      </w:r>
      <w:r w:rsidR="00B05684" w:rsidRPr="00B05684">
        <w:rPr>
          <w:rFonts w:eastAsia="Arial" w:cs="Arial"/>
          <w:b w:val="0"/>
        </w:rPr>
        <w:t xml:space="preserve"> № </w:t>
      </w:r>
      <w:r w:rsidR="009A2DD6">
        <w:rPr>
          <w:rFonts w:eastAsia="Arial" w:cs="Arial"/>
          <w:b w:val="0"/>
        </w:rPr>
        <w:t>17</w:t>
      </w:r>
      <w:r w:rsidR="009C0BE1">
        <w:rPr>
          <w:rFonts w:eastAsia="Arial" w:cs="Arial"/>
          <w:b w:val="0"/>
        </w:rPr>
        <w:t>16</w:t>
      </w:r>
      <w:r w:rsidR="00B05684" w:rsidRPr="00B05684">
        <w:rPr>
          <w:rFonts w:eastAsia="Arial" w:cs="Arial"/>
          <w:b w:val="0"/>
        </w:rPr>
        <w:br/>
      </w:r>
      <w:r w:rsidR="00B05684" w:rsidRPr="00B05684">
        <w:rPr>
          <w:b w:val="0"/>
        </w:rPr>
        <w:t xml:space="preserve">«О внесении изменений в состав </w:t>
      </w:r>
      <w:r w:rsidR="00B05684" w:rsidRPr="00F86DC1">
        <w:rPr>
          <w:b w:val="0"/>
        </w:rPr>
        <w:t xml:space="preserve">комиссии по профилактике правонарушений в </w:t>
      </w:r>
      <w:r w:rsidR="00B05684" w:rsidRPr="00B05684">
        <w:rPr>
          <w:b w:val="0"/>
        </w:rPr>
        <w:t>Александровском муниципальном округе, утвержденный постановлением администрации Александров</w:t>
      </w:r>
      <w:r w:rsidR="0026032B">
        <w:rPr>
          <w:b w:val="0"/>
        </w:rPr>
        <w:t>ского муниципального округа от 22 августа 2024</w:t>
      </w:r>
      <w:r w:rsidR="00B05684" w:rsidRPr="00B05684">
        <w:rPr>
          <w:b w:val="0"/>
        </w:rPr>
        <w:t> г</w:t>
      </w:r>
      <w:r w:rsidR="005D5672">
        <w:rPr>
          <w:b w:val="0"/>
        </w:rPr>
        <w:t>ода</w:t>
      </w:r>
      <w:r w:rsidR="0026032B">
        <w:rPr>
          <w:b w:val="0"/>
        </w:rPr>
        <w:t xml:space="preserve"> № 1270</w:t>
      </w:r>
      <w:r w:rsidR="00B05684" w:rsidRPr="00B05684">
        <w:rPr>
          <w:b w:val="0"/>
        </w:rPr>
        <w:t>».</w:t>
      </w:r>
    </w:p>
    <w:p w:rsidR="00710D43" w:rsidRDefault="00B05684" w:rsidP="00923BF0">
      <w:pPr>
        <w:pStyle w:val="a5"/>
        <w:suppressAutoHyphens/>
        <w:ind w:firstLine="709"/>
        <w:rPr>
          <w:b w:val="0"/>
        </w:rPr>
      </w:pPr>
      <w:r>
        <w:rPr>
          <w:b w:val="0"/>
          <w:color w:val="000000"/>
        </w:rPr>
        <w:lastRenderedPageBreak/>
        <w:t>3.</w:t>
      </w:r>
      <w:r w:rsidR="007F6FFB">
        <w:rPr>
          <w:b w:val="0"/>
          <w:color w:val="000000"/>
        </w:rPr>
        <w:t> </w:t>
      </w:r>
      <w:r w:rsidR="008849E2">
        <w:rPr>
          <w:b w:val="0"/>
          <w:color w:val="000000"/>
        </w:rPr>
        <w:t>Настоящее п</w:t>
      </w:r>
      <w:r w:rsidR="00710D43" w:rsidRPr="00710D43">
        <w:rPr>
          <w:b w:val="0"/>
        </w:rPr>
        <w:t>остановление вступает в силу с момента подписания.</w:t>
      </w:r>
    </w:p>
    <w:p w:rsidR="00266AF5" w:rsidRPr="00266AF5" w:rsidRDefault="007F6FFB" w:rsidP="00923BF0">
      <w:pPr>
        <w:pStyle w:val="a5"/>
        <w:suppressAutoHyphens/>
        <w:ind w:firstLine="709"/>
        <w:rPr>
          <w:b w:val="0"/>
        </w:rPr>
      </w:pPr>
      <w:r>
        <w:rPr>
          <w:b w:val="0"/>
        </w:rPr>
        <w:t>4. </w:t>
      </w:r>
      <w:r w:rsidR="00266AF5" w:rsidRPr="00266AF5">
        <w:rPr>
          <w:b w:val="0"/>
        </w:rPr>
        <w:t>Опубликовать настоящее постановление в сетевом издании «Официальный сайт органов местного самоуправления Александровского муниципального округа Пермского края» (aleksraion.ru).</w:t>
      </w:r>
    </w:p>
    <w:p w:rsidR="00266AF5" w:rsidRPr="00710D43" w:rsidRDefault="007F6FFB" w:rsidP="00923BF0">
      <w:pPr>
        <w:pStyle w:val="a5"/>
        <w:suppressAutoHyphens/>
        <w:ind w:firstLine="709"/>
        <w:rPr>
          <w:b w:val="0"/>
        </w:rPr>
      </w:pPr>
      <w:r>
        <w:rPr>
          <w:b w:val="0"/>
        </w:rPr>
        <w:t>5</w:t>
      </w:r>
      <w:r w:rsidR="00266AF5" w:rsidRPr="00266AF5">
        <w:rPr>
          <w:b w:val="0"/>
        </w:rPr>
        <w:t>.</w:t>
      </w:r>
      <w:r>
        <w:rPr>
          <w:b w:val="0"/>
        </w:rPr>
        <w:t> </w:t>
      </w:r>
      <w:r w:rsidR="00266AF5" w:rsidRPr="00266AF5">
        <w:rPr>
          <w:b w:val="0"/>
        </w:rPr>
        <w:t>Контроль за исполнением постановления возложить на первого заместителя главы администрации округа по жилищно-коммунальному хозяйству и благоустройству.</w:t>
      </w:r>
    </w:p>
    <w:p w:rsidR="0011008B" w:rsidRDefault="0011008B" w:rsidP="00110F12">
      <w:pPr>
        <w:pStyle w:val="a5"/>
        <w:ind w:firstLine="0"/>
        <w:jc w:val="left"/>
        <w:rPr>
          <w:b w:val="0"/>
          <w:color w:val="000000"/>
        </w:rPr>
      </w:pPr>
    </w:p>
    <w:p w:rsidR="00CA645E" w:rsidRDefault="00CA645E" w:rsidP="00110F12">
      <w:pPr>
        <w:pStyle w:val="a5"/>
        <w:ind w:firstLine="0"/>
        <w:jc w:val="left"/>
        <w:rPr>
          <w:b w:val="0"/>
          <w:color w:val="000000"/>
        </w:rPr>
      </w:pPr>
    </w:p>
    <w:p w:rsidR="0011008B" w:rsidRDefault="0011008B" w:rsidP="00710D43">
      <w:pPr>
        <w:pStyle w:val="a5"/>
        <w:spacing w:line="240" w:lineRule="exact"/>
        <w:ind w:firstLine="0"/>
        <w:jc w:val="left"/>
        <w:rPr>
          <w:b w:val="0"/>
          <w:color w:val="000000"/>
        </w:rPr>
      </w:pPr>
    </w:p>
    <w:p w:rsidR="00710D43" w:rsidRPr="0011008B" w:rsidRDefault="00710D43" w:rsidP="00710D43">
      <w:pPr>
        <w:pStyle w:val="a5"/>
        <w:spacing w:line="240" w:lineRule="exact"/>
        <w:ind w:firstLine="0"/>
        <w:jc w:val="left"/>
        <w:rPr>
          <w:b w:val="0"/>
          <w:color w:val="000000"/>
        </w:rPr>
      </w:pPr>
      <w:r w:rsidRPr="0011008B">
        <w:rPr>
          <w:b w:val="0"/>
          <w:color w:val="000000"/>
        </w:rPr>
        <w:t>Глава муниципального округа -</w:t>
      </w:r>
      <w:r w:rsidRPr="0011008B">
        <w:rPr>
          <w:b w:val="0"/>
          <w:color w:val="000000"/>
        </w:rPr>
        <w:br/>
        <w:t>глава администрации Александровск</w:t>
      </w:r>
      <w:r w:rsidR="0084107E">
        <w:rPr>
          <w:b w:val="0"/>
          <w:color w:val="000000"/>
        </w:rPr>
        <w:t>ого</w:t>
      </w:r>
      <w:r w:rsidR="0084107E">
        <w:rPr>
          <w:b w:val="0"/>
          <w:color w:val="000000"/>
        </w:rPr>
        <w:br/>
        <w:t>муни</w:t>
      </w:r>
      <w:r w:rsidR="00B6462C">
        <w:rPr>
          <w:b w:val="0"/>
          <w:color w:val="000000"/>
        </w:rPr>
        <w:t>ципального округа</w:t>
      </w:r>
      <w:r w:rsidR="00B6462C">
        <w:rPr>
          <w:b w:val="0"/>
          <w:color w:val="000000"/>
        </w:rPr>
        <w:tab/>
      </w:r>
      <w:r w:rsidR="00B6462C">
        <w:rPr>
          <w:b w:val="0"/>
          <w:color w:val="000000"/>
        </w:rPr>
        <w:tab/>
      </w:r>
      <w:r w:rsidR="00B6462C">
        <w:rPr>
          <w:b w:val="0"/>
          <w:color w:val="000000"/>
        </w:rPr>
        <w:tab/>
      </w:r>
      <w:r w:rsidR="0084107E">
        <w:rPr>
          <w:b w:val="0"/>
          <w:color w:val="000000"/>
        </w:rPr>
        <w:tab/>
      </w:r>
      <w:r w:rsidR="00B6462C">
        <w:rPr>
          <w:b w:val="0"/>
          <w:color w:val="000000"/>
        </w:rPr>
        <w:tab/>
        <w:t xml:space="preserve">         </w:t>
      </w:r>
      <w:r w:rsidRPr="0011008B">
        <w:rPr>
          <w:b w:val="0"/>
          <w:color w:val="000000"/>
        </w:rPr>
        <w:t>О.Э.</w:t>
      </w:r>
      <w:r w:rsidR="0006524B">
        <w:rPr>
          <w:b w:val="0"/>
          <w:color w:val="000000"/>
        </w:rPr>
        <w:t> </w:t>
      </w:r>
      <w:r w:rsidR="0084107E">
        <w:rPr>
          <w:b w:val="0"/>
          <w:color w:val="000000"/>
        </w:rPr>
        <w:t>Белобаржевская</w:t>
      </w:r>
    </w:p>
    <w:p w:rsidR="00110F12" w:rsidRDefault="00110F12" w:rsidP="00710D43">
      <w:pPr>
        <w:pStyle w:val="a5"/>
        <w:spacing w:line="240" w:lineRule="exact"/>
        <w:ind w:firstLine="0"/>
        <w:jc w:val="left"/>
        <w:rPr>
          <w:color w:val="000000"/>
        </w:rPr>
        <w:sectPr w:rsidR="00110F12" w:rsidSect="00923BF0">
          <w:headerReference w:type="default" r:id="rId8"/>
          <w:footerReference w:type="default" r:id="rId9"/>
          <w:pgSz w:w="11906" w:h="16838" w:code="9"/>
          <w:pgMar w:top="1134" w:right="851" w:bottom="851" w:left="1418" w:header="720" w:footer="0" w:gutter="0"/>
          <w:cols w:space="708"/>
          <w:docGrid w:linePitch="360"/>
        </w:sectPr>
      </w:pPr>
    </w:p>
    <w:p w:rsidR="00FD17E7" w:rsidRDefault="00710D43" w:rsidP="00B05684">
      <w:pPr>
        <w:suppressAutoHyphens/>
        <w:spacing w:line="260" w:lineRule="exact"/>
        <w:ind w:left="5608"/>
        <w:rPr>
          <w:b w:val="0"/>
        </w:rPr>
      </w:pPr>
      <w:r w:rsidRPr="0011008B">
        <w:rPr>
          <w:b w:val="0"/>
        </w:rPr>
        <w:lastRenderedPageBreak/>
        <w:t xml:space="preserve">Приложение </w:t>
      </w:r>
    </w:p>
    <w:p w:rsidR="00710D43" w:rsidRPr="0011008B" w:rsidRDefault="00710D43" w:rsidP="00B05684">
      <w:pPr>
        <w:suppressAutoHyphens/>
        <w:spacing w:line="260" w:lineRule="exact"/>
        <w:ind w:left="5608"/>
        <w:rPr>
          <w:b w:val="0"/>
        </w:rPr>
      </w:pPr>
      <w:r w:rsidRPr="0011008B">
        <w:rPr>
          <w:b w:val="0"/>
        </w:rPr>
        <w:t>к постановлению</w:t>
      </w:r>
    </w:p>
    <w:p w:rsidR="00710D43" w:rsidRPr="0011008B" w:rsidRDefault="00710D43" w:rsidP="00B05684">
      <w:pPr>
        <w:suppressAutoHyphens/>
        <w:spacing w:line="260" w:lineRule="exact"/>
        <w:ind w:left="5608"/>
        <w:rPr>
          <w:b w:val="0"/>
        </w:rPr>
      </w:pPr>
      <w:r w:rsidRPr="0011008B">
        <w:rPr>
          <w:b w:val="0"/>
        </w:rPr>
        <w:t>администрации Александровского муниципал</w:t>
      </w:r>
      <w:r w:rsidRPr="0011008B">
        <w:rPr>
          <w:b w:val="0"/>
        </w:rPr>
        <w:t>ь</w:t>
      </w:r>
      <w:r w:rsidRPr="0011008B">
        <w:rPr>
          <w:b w:val="0"/>
        </w:rPr>
        <w:t>ного округа</w:t>
      </w:r>
    </w:p>
    <w:p w:rsidR="00710D43" w:rsidRPr="0011008B" w:rsidRDefault="0006524B" w:rsidP="00B05684">
      <w:pPr>
        <w:suppressAutoHyphens/>
        <w:spacing w:line="260" w:lineRule="exact"/>
        <w:ind w:left="5608"/>
        <w:rPr>
          <w:b w:val="0"/>
        </w:rPr>
      </w:pPr>
      <w:r>
        <w:rPr>
          <w:b w:val="0"/>
        </w:rPr>
        <w:t>от</w:t>
      </w:r>
      <w:r w:rsidR="002A5D8E">
        <w:rPr>
          <w:b w:val="0"/>
        </w:rPr>
        <w:t xml:space="preserve"> 05.09.2025 </w:t>
      </w:r>
      <w:r w:rsidR="008F35B4">
        <w:rPr>
          <w:b w:val="0"/>
        </w:rPr>
        <w:t xml:space="preserve">№ </w:t>
      </w:r>
      <w:r w:rsidR="002A5D8E">
        <w:rPr>
          <w:b w:val="0"/>
        </w:rPr>
        <w:t>1026</w:t>
      </w:r>
    </w:p>
    <w:p w:rsidR="00710D43" w:rsidRPr="0011008B" w:rsidRDefault="00710D43" w:rsidP="00B05684">
      <w:pPr>
        <w:suppressAutoHyphens/>
        <w:spacing w:line="260" w:lineRule="exact"/>
        <w:ind w:left="5610"/>
        <w:rPr>
          <w:b w:val="0"/>
        </w:rPr>
      </w:pPr>
    </w:p>
    <w:p w:rsidR="00710D43" w:rsidRPr="0011008B" w:rsidRDefault="00710D43" w:rsidP="00B05684">
      <w:pPr>
        <w:suppressAutoHyphens/>
        <w:spacing w:line="260" w:lineRule="exact"/>
        <w:ind w:left="5610"/>
        <w:rPr>
          <w:b w:val="0"/>
        </w:rPr>
      </w:pPr>
      <w:r w:rsidRPr="0011008B">
        <w:rPr>
          <w:b w:val="0"/>
        </w:rPr>
        <w:t>Утвержден постановлением администрации Александровского муниципального округа</w:t>
      </w:r>
    </w:p>
    <w:p w:rsidR="00710D43" w:rsidRPr="0011008B" w:rsidRDefault="0006524B" w:rsidP="00B05684">
      <w:pPr>
        <w:suppressAutoHyphens/>
        <w:spacing w:line="260" w:lineRule="exact"/>
        <w:ind w:left="5610"/>
        <w:rPr>
          <w:b w:val="0"/>
        </w:rPr>
      </w:pPr>
      <w:r>
        <w:rPr>
          <w:b w:val="0"/>
        </w:rPr>
        <w:t xml:space="preserve">от </w:t>
      </w:r>
      <w:r w:rsidR="0011008B">
        <w:rPr>
          <w:b w:val="0"/>
        </w:rPr>
        <w:t>14.02</w:t>
      </w:r>
      <w:r w:rsidR="00710D43" w:rsidRPr="0011008B">
        <w:rPr>
          <w:b w:val="0"/>
        </w:rPr>
        <w:t>.202</w:t>
      </w:r>
      <w:r w:rsidR="0011008B">
        <w:rPr>
          <w:b w:val="0"/>
        </w:rPr>
        <w:t>3</w:t>
      </w:r>
      <w:r>
        <w:rPr>
          <w:b w:val="0"/>
        </w:rPr>
        <w:t> г.</w:t>
      </w:r>
      <w:r w:rsidR="00710D43" w:rsidRPr="0011008B">
        <w:rPr>
          <w:b w:val="0"/>
        </w:rPr>
        <w:t xml:space="preserve"> №</w:t>
      </w:r>
      <w:r>
        <w:rPr>
          <w:b w:val="0"/>
        </w:rPr>
        <w:t> </w:t>
      </w:r>
      <w:r w:rsidR="0011008B">
        <w:rPr>
          <w:b w:val="0"/>
        </w:rPr>
        <w:t>161</w:t>
      </w:r>
      <w:r w:rsidR="00710D43" w:rsidRPr="0011008B">
        <w:rPr>
          <w:b w:val="0"/>
        </w:rPr>
        <w:t xml:space="preserve"> </w:t>
      </w:r>
    </w:p>
    <w:p w:rsidR="0011008B" w:rsidRDefault="0011008B" w:rsidP="004635A3">
      <w:pPr>
        <w:pStyle w:val="a6"/>
      </w:pPr>
    </w:p>
    <w:p w:rsidR="0011008B" w:rsidRPr="0006524B" w:rsidRDefault="0011008B" w:rsidP="0006524B">
      <w:pPr>
        <w:jc w:val="center"/>
        <w:rPr>
          <w:spacing w:val="30"/>
        </w:rPr>
      </w:pPr>
      <w:r w:rsidRPr="0006524B">
        <w:rPr>
          <w:spacing w:val="30"/>
        </w:rPr>
        <w:t>СОСТАВ</w:t>
      </w:r>
    </w:p>
    <w:p w:rsidR="0011008B" w:rsidRPr="00110F12" w:rsidRDefault="0011008B" w:rsidP="0006524B">
      <w:pPr>
        <w:jc w:val="center"/>
      </w:pPr>
      <w:r w:rsidRPr="00110F12">
        <w:t xml:space="preserve">комиссии по профилактике правонарушений в Александровском муниципальном округе </w:t>
      </w:r>
    </w:p>
    <w:p w:rsidR="0011008B" w:rsidRPr="00110F12" w:rsidRDefault="0011008B" w:rsidP="0011008B">
      <w:pPr>
        <w:pStyle w:val="a5"/>
        <w:rPr>
          <w:rStyle w:val="FontStyle18"/>
          <w:sz w:val="28"/>
          <w:szCs w:val="28"/>
        </w:rPr>
      </w:pPr>
    </w:p>
    <w:tbl>
      <w:tblPr>
        <w:tblW w:w="9606" w:type="dxa"/>
        <w:tblLayout w:type="fixed"/>
        <w:tblLook w:val="0000"/>
      </w:tblPr>
      <w:tblGrid>
        <w:gridCol w:w="3360"/>
        <w:gridCol w:w="6246"/>
      </w:tblGrid>
      <w:tr w:rsidR="0011008B" w:rsidRPr="0011008B" w:rsidTr="00CE6586">
        <w:tc>
          <w:tcPr>
            <w:tcW w:w="3360" w:type="dxa"/>
          </w:tcPr>
          <w:p w:rsidR="00CE6586" w:rsidRDefault="009A2DD6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>
              <w:rPr>
                <w:b w:val="0"/>
              </w:rPr>
              <w:t>Белобаржевская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110F12">
              <w:rPr>
                <w:b w:val="0"/>
              </w:rPr>
              <w:t>Ольга Эдуардовна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</w:p>
        </w:tc>
        <w:tc>
          <w:tcPr>
            <w:tcW w:w="6246" w:type="dxa"/>
          </w:tcPr>
          <w:p w:rsidR="0011008B" w:rsidRPr="00110F12" w:rsidRDefault="0011008B" w:rsidP="00CE6586">
            <w:pPr>
              <w:pStyle w:val="a5"/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 w:rsidRPr="00110F12">
              <w:rPr>
                <w:b w:val="0"/>
              </w:rPr>
              <w:t>-</w:t>
            </w:r>
            <w:r w:rsidR="00CE6586">
              <w:rPr>
                <w:b w:val="0"/>
              </w:rPr>
              <w:t> </w:t>
            </w:r>
            <w:r w:rsidRPr="00110F12">
              <w:rPr>
                <w:b w:val="0"/>
              </w:rPr>
              <w:t xml:space="preserve">глава муниципального округа - глава администрации Александровского муниципального округа, </w:t>
            </w:r>
            <w:r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>председатель комиссии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right="-108" w:firstLine="0"/>
              <w:jc w:val="left"/>
              <w:rPr>
                <w:b w:val="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110F12" w:rsidRDefault="00CE6586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>
              <w:rPr>
                <w:rStyle w:val="FontStyle18"/>
                <w:b w:val="0"/>
                <w:color w:val="000000"/>
                <w:sz w:val="28"/>
                <w:szCs w:val="28"/>
              </w:rPr>
              <w:t>Захарова</w:t>
            </w:r>
            <w:r w:rsidR="0011008B"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</w:t>
            </w:r>
          </w:p>
          <w:p w:rsidR="0011008B" w:rsidRPr="00110F12" w:rsidRDefault="00CE6586" w:rsidP="0011008B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b w:val="0"/>
              </w:rPr>
            </w:pPr>
            <w:r>
              <w:rPr>
                <w:b w:val="0"/>
                <w:color w:val="000000"/>
              </w:rPr>
              <w:t>Елена Васильевна</w:t>
            </w:r>
          </w:p>
        </w:tc>
        <w:tc>
          <w:tcPr>
            <w:tcW w:w="6246" w:type="dxa"/>
          </w:tcPr>
          <w:p w:rsidR="0011008B" w:rsidRPr="00110F12" w:rsidRDefault="00CE6586" w:rsidP="00CE6586">
            <w:pPr>
              <w:pStyle w:val="a5"/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- исполняющий обязанности </w:t>
            </w:r>
            <w:r w:rsidR="0011008B"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>перв</w:t>
            </w:r>
            <w:r>
              <w:rPr>
                <w:rStyle w:val="FontStyle18"/>
                <w:b w:val="0"/>
                <w:color w:val="000000"/>
                <w:sz w:val="28"/>
                <w:szCs w:val="28"/>
              </w:rPr>
              <w:t>ого</w:t>
            </w:r>
            <w:r w:rsidR="0011008B"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заместител</w:t>
            </w:r>
            <w:r>
              <w:rPr>
                <w:rStyle w:val="FontStyle18"/>
                <w:b w:val="0"/>
                <w:color w:val="000000"/>
                <w:sz w:val="28"/>
                <w:szCs w:val="28"/>
              </w:rPr>
              <w:t>я</w:t>
            </w:r>
            <w:r w:rsidR="0011008B"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главы администрации округа по жилищно-коммунальному хозяйству и благоустройству, заместитель председателя комиссии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right="-108" w:firstLine="0"/>
              <w:jc w:val="left"/>
              <w:rPr>
                <w:b w:val="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Default="001514B0" w:rsidP="0011008B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>
              <w:rPr>
                <w:rStyle w:val="FontStyle18"/>
                <w:b w:val="0"/>
                <w:sz w:val="28"/>
                <w:szCs w:val="28"/>
              </w:rPr>
              <w:t>Голдобин</w:t>
            </w:r>
          </w:p>
          <w:p w:rsidR="001514B0" w:rsidRPr="00110F12" w:rsidRDefault="001514B0" w:rsidP="0011008B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>
              <w:rPr>
                <w:rStyle w:val="FontStyle18"/>
                <w:b w:val="0"/>
                <w:sz w:val="28"/>
                <w:szCs w:val="28"/>
              </w:rPr>
              <w:t xml:space="preserve">Вячеслав </w:t>
            </w:r>
            <w:r w:rsidR="00AE6537">
              <w:rPr>
                <w:rStyle w:val="FontStyle18"/>
                <w:b w:val="0"/>
                <w:sz w:val="28"/>
                <w:szCs w:val="28"/>
              </w:rPr>
              <w:t>Александрович</w:t>
            </w:r>
          </w:p>
        </w:tc>
        <w:tc>
          <w:tcPr>
            <w:tcW w:w="6246" w:type="dxa"/>
          </w:tcPr>
          <w:p w:rsidR="0011008B" w:rsidRPr="00110F12" w:rsidRDefault="0011008B" w:rsidP="00CE6586">
            <w:pPr>
              <w:pStyle w:val="a5"/>
              <w:tabs>
                <w:tab w:val="left" w:pos="7559"/>
              </w:tabs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>-</w:t>
            </w:r>
            <w:r w:rsidR="00CE6586">
              <w:rPr>
                <w:rStyle w:val="FontStyle18"/>
                <w:b w:val="0"/>
                <w:color w:val="000000"/>
                <w:sz w:val="28"/>
                <w:szCs w:val="28"/>
              </w:rPr>
              <w:t> </w:t>
            </w:r>
            <w:r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>начальник отделения МВД России по Александровскому муниципальному округу, заместитель председателя комиссии (по согласованию)</w:t>
            </w:r>
          </w:p>
          <w:p w:rsidR="0011008B" w:rsidRPr="00110F12" w:rsidRDefault="0011008B" w:rsidP="0011008B">
            <w:pPr>
              <w:pStyle w:val="a5"/>
              <w:tabs>
                <w:tab w:val="left" w:pos="7559"/>
              </w:tabs>
              <w:spacing w:line="204" w:lineRule="auto"/>
              <w:ind w:right="-108" w:firstLine="0"/>
              <w:jc w:val="left"/>
              <w:rPr>
                <w:b w:val="0"/>
              </w:rPr>
            </w:pPr>
          </w:p>
        </w:tc>
      </w:tr>
      <w:tr w:rsidR="0011008B" w:rsidRPr="0011008B" w:rsidTr="00E36201">
        <w:trPr>
          <w:trHeight w:val="1172"/>
        </w:trPr>
        <w:tc>
          <w:tcPr>
            <w:tcW w:w="3360" w:type="dxa"/>
          </w:tcPr>
          <w:p w:rsidR="002B654C" w:rsidRDefault="008F35B4" w:rsidP="008F35B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>
              <w:rPr>
                <w:rStyle w:val="FontStyle18"/>
                <w:b w:val="0"/>
                <w:sz w:val="28"/>
                <w:szCs w:val="28"/>
              </w:rPr>
              <w:t xml:space="preserve">Крюкова </w:t>
            </w:r>
          </w:p>
          <w:p w:rsidR="0011008B" w:rsidRPr="00110F12" w:rsidRDefault="008F35B4" w:rsidP="008F35B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>
              <w:rPr>
                <w:rStyle w:val="FontStyle18"/>
                <w:b w:val="0"/>
                <w:sz w:val="28"/>
                <w:szCs w:val="28"/>
              </w:rPr>
              <w:t>Анна Михайловна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b w:val="0"/>
              </w:rPr>
            </w:pPr>
          </w:p>
        </w:tc>
        <w:tc>
          <w:tcPr>
            <w:tcW w:w="6246" w:type="dxa"/>
          </w:tcPr>
          <w:p w:rsidR="0011008B" w:rsidRDefault="00CE6586" w:rsidP="00CE6586">
            <w:pPr>
              <w:pStyle w:val="a5"/>
              <w:tabs>
                <w:tab w:val="left" w:pos="6467"/>
              </w:tabs>
              <w:snapToGrid w:val="0"/>
              <w:spacing w:line="204" w:lineRule="auto"/>
              <w:ind w:firstLine="0"/>
              <w:rPr>
                <w:rStyle w:val="FontStyle18"/>
                <w:b w:val="0"/>
                <w:sz w:val="28"/>
                <w:szCs w:val="28"/>
              </w:rPr>
            </w:pPr>
            <w:r>
              <w:rPr>
                <w:rStyle w:val="FontStyle18"/>
                <w:b w:val="0"/>
                <w:sz w:val="28"/>
                <w:szCs w:val="28"/>
              </w:rPr>
              <w:t>- </w:t>
            </w:r>
            <w:r w:rsidR="008F35B4">
              <w:rPr>
                <w:rStyle w:val="FontStyle18"/>
                <w:b w:val="0"/>
                <w:sz w:val="28"/>
                <w:szCs w:val="28"/>
              </w:rPr>
              <w:t>консультант</w:t>
            </w:r>
            <w:r w:rsidR="0011008B" w:rsidRPr="00110F12">
              <w:rPr>
                <w:rStyle w:val="FontStyle18"/>
                <w:b w:val="0"/>
                <w:sz w:val="28"/>
                <w:szCs w:val="28"/>
              </w:rPr>
              <w:t xml:space="preserve"> отдела по территориальной безопасности, по ГО и ЧС администрации округа, секретарь комиссии</w:t>
            </w:r>
          </w:p>
          <w:p w:rsidR="00110F12" w:rsidRPr="00110F12" w:rsidRDefault="00110F12" w:rsidP="0011008B">
            <w:pPr>
              <w:pStyle w:val="a5"/>
              <w:tabs>
                <w:tab w:val="left" w:pos="6467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110F12">
              <w:rPr>
                <w:rStyle w:val="FontStyle18"/>
                <w:b w:val="0"/>
                <w:sz w:val="28"/>
                <w:szCs w:val="28"/>
              </w:rPr>
              <w:t>Члены комиссии: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</w:p>
        </w:tc>
        <w:tc>
          <w:tcPr>
            <w:tcW w:w="6246" w:type="dxa"/>
          </w:tcPr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2B654C" w:rsidRDefault="0011008B" w:rsidP="002B654C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2"/>
                <w:b w:val="0"/>
                <w:sz w:val="28"/>
                <w:szCs w:val="28"/>
              </w:rPr>
            </w:pPr>
            <w:r w:rsidRPr="00110F12">
              <w:rPr>
                <w:rStyle w:val="FontStyle12"/>
                <w:b w:val="0"/>
                <w:sz w:val="28"/>
                <w:szCs w:val="28"/>
              </w:rPr>
              <w:t>Абраменко</w:t>
            </w:r>
          </w:p>
          <w:p w:rsidR="0011008B" w:rsidRPr="00110F12" w:rsidRDefault="0011008B" w:rsidP="002B654C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2"/>
                <w:b w:val="0"/>
                <w:sz w:val="28"/>
                <w:szCs w:val="28"/>
              </w:rPr>
            </w:pPr>
            <w:r w:rsidRPr="00110F12">
              <w:rPr>
                <w:rStyle w:val="FontStyle12"/>
                <w:b w:val="0"/>
                <w:sz w:val="28"/>
                <w:szCs w:val="28"/>
              </w:rPr>
              <w:t>Бела Викторовна</w:t>
            </w:r>
          </w:p>
        </w:tc>
        <w:tc>
          <w:tcPr>
            <w:tcW w:w="6246" w:type="dxa"/>
          </w:tcPr>
          <w:p w:rsidR="0011008B" w:rsidRPr="00110F12" w:rsidRDefault="0011008B" w:rsidP="00CE6586">
            <w:pPr>
              <w:pStyle w:val="a5"/>
              <w:snapToGrid w:val="0"/>
              <w:spacing w:line="204" w:lineRule="auto"/>
              <w:ind w:left="-3" w:right="-78" w:firstLine="0"/>
              <w:rPr>
                <w:rStyle w:val="FontStyle12"/>
                <w:b w:val="0"/>
                <w:sz w:val="28"/>
                <w:szCs w:val="28"/>
              </w:rPr>
            </w:pPr>
            <w:r w:rsidRPr="00110F12">
              <w:rPr>
                <w:rStyle w:val="FontStyle12"/>
                <w:b w:val="0"/>
                <w:sz w:val="28"/>
                <w:szCs w:val="28"/>
              </w:rPr>
              <w:t>-</w:t>
            </w:r>
            <w:r w:rsidR="00CE6586">
              <w:rPr>
                <w:rStyle w:val="FontStyle12"/>
                <w:b w:val="0"/>
                <w:sz w:val="28"/>
                <w:szCs w:val="28"/>
              </w:rPr>
              <w:t> </w:t>
            </w:r>
            <w:r w:rsidRPr="00110F12">
              <w:rPr>
                <w:rStyle w:val="FontStyle12"/>
                <w:b w:val="0"/>
                <w:sz w:val="28"/>
                <w:szCs w:val="28"/>
              </w:rPr>
              <w:t>начальник ТО по г.</w:t>
            </w:r>
            <w:r w:rsidR="00CE6586">
              <w:rPr>
                <w:rStyle w:val="FontStyle12"/>
                <w:b w:val="0"/>
                <w:sz w:val="28"/>
                <w:szCs w:val="28"/>
              </w:rPr>
              <w:t> </w:t>
            </w:r>
            <w:r w:rsidRPr="00110F12">
              <w:rPr>
                <w:rStyle w:val="FontStyle12"/>
                <w:b w:val="0"/>
                <w:sz w:val="28"/>
                <w:szCs w:val="28"/>
              </w:rPr>
              <w:t xml:space="preserve">Александровску ГКУ ЦЗН         </w:t>
            </w:r>
            <w:r w:rsidRPr="00110F12">
              <w:rPr>
                <w:rStyle w:val="FontStyle12"/>
                <w:b w:val="0"/>
                <w:sz w:val="28"/>
                <w:szCs w:val="28"/>
              </w:rPr>
              <w:br/>
              <w:t>г.</w:t>
            </w:r>
            <w:r w:rsidR="00CE6586">
              <w:rPr>
                <w:rStyle w:val="FontStyle12"/>
                <w:b w:val="0"/>
                <w:sz w:val="28"/>
                <w:szCs w:val="28"/>
              </w:rPr>
              <w:t> </w:t>
            </w:r>
            <w:r w:rsidRPr="00110F12">
              <w:rPr>
                <w:rStyle w:val="FontStyle12"/>
                <w:b w:val="0"/>
                <w:sz w:val="28"/>
                <w:szCs w:val="28"/>
              </w:rPr>
              <w:t>Александровска Пермского края</w:t>
            </w:r>
            <w:r w:rsidRPr="00110F12">
              <w:rPr>
                <w:rStyle w:val="FontStyle12"/>
                <w:b w:val="0"/>
                <w:sz w:val="28"/>
                <w:szCs w:val="28"/>
              </w:rPr>
              <w:br/>
              <w:t>(по согласованию)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left="-3" w:right="-78" w:firstLine="0"/>
              <w:jc w:val="left"/>
              <w:rPr>
                <w:b w:val="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CE6586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 xml:space="preserve">Башков 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>Андрей Витальевич</w:t>
            </w:r>
          </w:p>
        </w:tc>
        <w:tc>
          <w:tcPr>
            <w:tcW w:w="6246" w:type="dxa"/>
          </w:tcPr>
          <w:p w:rsidR="0011008B" w:rsidRPr="00110F12" w:rsidRDefault="0011008B" w:rsidP="00E36201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>-</w:t>
            </w:r>
            <w:r w:rsidR="00E36201">
              <w:rPr>
                <w:b w:val="0"/>
                <w:color w:val="000000"/>
              </w:rPr>
              <w:t> </w:t>
            </w:r>
            <w:r w:rsidRPr="00110F12">
              <w:rPr>
                <w:b w:val="0"/>
                <w:color w:val="000000"/>
              </w:rPr>
              <w:t>начальник отдела по территориальной безопасности, по ГО и ЧС администрации округа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110F12" w:rsidRDefault="0011008B" w:rsidP="0011008B">
            <w:pPr>
              <w:snapToGrid w:val="0"/>
              <w:spacing w:line="204" w:lineRule="auto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 xml:space="preserve">Борцова </w:t>
            </w:r>
          </w:p>
          <w:p w:rsidR="0011008B" w:rsidRPr="00110F12" w:rsidRDefault="0011008B" w:rsidP="0011008B">
            <w:pPr>
              <w:snapToGrid w:val="0"/>
              <w:spacing w:line="204" w:lineRule="auto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>Елена Леонидовна</w:t>
            </w:r>
          </w:p>
          <w:p w:rsidR="0011008B" w:rsidRPr="00110F12" w:rsidRDefault="0011008B" w:rsidP="0011008B">
            <w:pPr>
              <w:snapToGrid w:val="0"/>
              <w:spacing w:line="204" w:lineRule="auto"/>
              <w:rPr>
                <w:b w:val="0"/>
                <w:color w:val="000000"/>
              </w:rPr>
            </w:pPr>
          </w:p>
        </w:tc>
        <w:tc>
          <w:tcPr>
            <w:tcW w:w="6246" w:type="dxa"/>
          </w:tcPr>
          <w:p w:rsidR="0011008B" w:rsidRPr="00110F12" w:rsidRDefault="0011008B" w:rsidP="00E36201">
            <w:pPr>
              <w:snapToGrid w:val="0"/>
              <w:spacing w:line="204" w:lineRule="auto"/>
              <w:jc w:val="both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>-</w:t>
            </w:r>
            <w:r w:rsidR="00E36201">
              <w:rPr>
                <w:b w:val="0"/>
                <w:color w:val="000000"/>
              </w:rPr>
              <w:t> </w:t>
            </w:r>
            <w:r w:rsidRPr="00110F12">
              <w:rPr>
                <w:b w:val="0"/>
                <w:color w:val="000000"/>
              </w:rPr>
              <w:t>заместитель начальника управления образования администрации округа</w:t>
            </w:r>
          </w:p>
          <w:p w:rsidR="0011008B" w:rsidRPr="00110F12" w:rsidRDefault="0011008B" w:rsidP="0011008B">
            <w:pPr>
              <w:snapToGrid w:val="0"/>
              <w:spacing w:line="204" w:lineRule="auto"/>
              <w:rPr>
                <w:b w:val="0"/>
                <w:color w:val="00000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110F12">
              <w:rPr>
                <w:rStyle w:val="FontStyle18"/>
                <w:b w:val="0"/>
                <w:sz w:val="28"/>
                <w:szCs w:val="28"/>
              </w:rPr>
              <w:t>Демшина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110F12">
              <w:rPr>
                <w:rStyle w:val="FontStyle18"/>
                <w:b w:val="0"/>
                <w:sz w:val="28"/>
                <w:szCs w:val="28"/>
              </w:rPr>
              <w:t>Елена Геннадьевна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</w:p>
        </w:tc>
        <w:tc>
          <w:tcPr>
            <w:tcW w:w="6246" w:type="dxa"/>
          </w:tcPr>
          <w:p w:rsidR="0011008B" w:rsidRPr="00110F12" w:rsidRDefault="0011008B" w:rsidP="00E36201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rStyle w:val="FontStyle18"/>
                <w:b w:val="0"/>
                <w:sz w:val="28"/>
                <w:szCs w:val="28"/>
              </w:rPr>
            </w:pPr>
            <w:r w:rsidRPr="00110F12">
              <w:rPr>
                <w:rStyle w:val="FontStyle18"/>
                <w:b w:val="0"/>
                <w:sz w:val="28"/>
                <w:szCs w:val="28"/>
              </w:rPr>
              <w:t>-</w:t>
            </w:r>
            <w:r w:rsidR="00E36201">
              <w:rPr>
                <w:rStyle w:val="FontStyle18"/>
                <w:b w:val="0"/>
                <w:sz w:val="28"/>
                <w:szCs w:val="28"/>
              </w:rPr>
              <w:t> </w:t>
            </w:r>
            <w:r w:rsidRPr="00110F12">
              <w:rPr>
                <w:rStyle w:val="FontStyle18"/>
                <w:b w:val="0"/>
                <w:sz w:val="28"/>
                <w:szCs w:val="28"/>
              </w:rPr>
              <w:t>начальник отдела экономики администрации округа</w:t>
            </w:r>
          </w:p>
          <w:p w:rsidR="0011008B" w:rsidRDefault="0011008B" w:rsidP="0011008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jc w:val="left"/>
              <w:rPr>
                <w:b w:val="0"/>
              </w:rPr>
            </w:pPr>
          </w:p>
          <w:p w:rsidR="00E36201" w:rsidRPr="00110F12" w:rsidRDefault="00E36201" w:rsidP="0011008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jc w:val="left"/>
              <w:rPr>
                <w:b w:val="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2B654C" w:rsidRDefault="0011008B" w:rsidP="002B654C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110F12">
              <w:rPr>
                <w:b w:val="0"/>
              </w:rPr>
              <w:lastRenderedPageBreak/>
              <w:t>Махнёва</w:t>
            </w:r>
          </w:p>
          <w:p w:rsidR="0011008B" w:rsidRPr="00110F12" w:rsidRDefault="0011008B" w:rsidP="002B654C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110F12">
              <w:rPr>
                <w:b w:val="0"/>
              </w:rPr>
              <w:t>Лариса Евгеньевна</w:t>
            </w:r>
          </w:p>
        </w:tc>
        <w:tc>
          <w:tcPr>
            <w:tcW w:w="6246" w:type="dxa"/>
          </w:tcPr>
          <w:p w:rsidR="0011008B" w:rsidRPr="00110F12" w:rsidRDefault="0011008B" w:rsidP="00E36201">
            <w:pPr>
              <w:pStyle w:val="a5"/>
              <w:snapToGrid w:val="0"/>
              <w:spacing w:line="204" w:lineRule="auto"/>
              <w:ind w:right="-108" w:firstLine="0"/>
              <w:rPr>
                <w:rStyle w:val="FontStyle18"/>
                <w:b w:val="0"/>
                <w:sz w:val="28"/>
                <w:szCs w:val="28"/>
              </w:rPr>
            </w:pPr>
            <w:r w:rsidRPr="00110F12">
              <w:rPr>
                <w:rStyle w:val="FontStyle18"/>
                <w:b w:val="0"/>
                <w:sz w:val="28"/>
                <w:szCs w:val="28"/>
              </w:rPr>
              <w:t>-</w:t>
            </w:r>
            <w:r w:rsidR="00E36201">
              <w:rPr>
                <w:rStyle w:val="FontStyle18"/>
                <w:b w:val="0"/>
                <w:sz w:val="28"/>
                <w:szCs w:val="28"/>
              </w:rPr>
              <w:t> </w:t>
            </w:r>
            <w:r w:rsidRPr="00110F12">
              <w:rPr>
                <w:rStyle w:val="FontStyle18"/>
                <w:b w:val="0"/>
                <w:sz w:val="28"/>
                <w:szCs w:val="28"/>
              </w:rPr>
              <w:t xml:space="preserve">начальник филиала </w:t>
            </w:r>
            <w:r w:rsidRPr="00110F12">
              <w:rPr>
                <w:rStyle w:val="FontStyle12"/>
                <w:b w:val="0"/>
                <w:sz w:val="28"/>
                <w:szCs w:val="28"/>
              </w:rPr>
              <w:t xml:space="preserve">по Александровскому округу ФКУ УИИ ГУФСИН России по Пермскому краю </w:t>
            </w:r>
            <w:r w:rsidRPr="00110F12">
              <w:rPr>
                <w:rStyle w:val="FontStyle18"/>
                <w:b w:val="0"/>
                <w:sz w:val="28"/>
                <w:szCs w:val="28"/>
              </w:rPr>
              <w:t>(по согласованию)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right="919" w:firstLine="0"/>
              <w:jc w:val="left"/>
              <w:rPr>
                <w:b w:val="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 xml:space="preserve">Мерцалова 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>Елена Анатольевна</w:t>
            </w:r>
          </w:p>
        </w:tc>
        <w:tc>
          <w:tcPr>
            <w:tcW w:w="6246" w:type="dxa"/>
          </w:tcPr>
          <w:p w:rsidR="0011008B" w:rsidRPr="00110F12" w:rsidRDefault="0011008B" w:rsidP="00E36201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  <w:r w:rsidRPr="00110F12">
              <w:rPr>
                <w:b w:val="0"/>
                <w:color w:val="000000"/>
              </w:rPr>
              <w:t>-</w:t>
            </w:r>
            <w:r w:rsidR="00E36201">
              <w:rPr>
                <w:b w:val="0"/>
                <w:color w:val="000000"/>
              </w:rPr>
              <w:t> </w:t>
            </w:r>
            <w:r w:rsidRPr="00110F12">
              <w:rPr>
                <w:b w:val="0"/>
                <w:color w:val="000000"/>
              </w:rPr>
              <w:t>и</w:t>
            </w:r>
            <w:r w:rsidR="00E36201">
              <w:rPr>
                <w:b w:val="0"/>
                <w:color w:val="000000"/>
              </w:rPr>
              <w:t>сполняющий обязанности</w:t>
            </w:r>
            <w:r w:rsidRPr="00110F12">
              <w:rPr>
                <w:b w:val="0"/>
                <w:color w:val="000000"/>
              </w:rPr>
              <w:t xml:space="preserve"> заместителя главы администрации округа по социальной политике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Default="003F54AC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Габриелян</w:t>
            </w:r>
          </w:p>
          <w:p w:rsidR="003F54AC" w:rsidRPr="00110F12" w:rsidRDefault="003F54AC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Хоришан Рантиковна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</w:p>
        </w:tc>
        <w:tc>
          <w:tcPr>
            <w:tcW w:w="6246" w:type="dxa"/>
          </w:tcPr>
          <w:p w:rsidR="0011008B" w:rsidRPr="00110F12" w:rsidRDefault="0011008B" w:rsidP="00E36201">
            <w:pPr>
              <w:pStyle w:val="a5"/>
              <w:snapToGrid w:val="0"/>
              <w:spacing w:line="204" w:lineRule="auto"/>
              <w:ind w:firstLine="0"/>
              <w:rPr>
                <w:b w:val="0"/>
                <w:bCs/>
                <w:color w:val="000000"/>
              </w:rPr>
            </w:pPr>
            <w:r w:rsidRPr="00110F12">
              <w:rPr>
                <w:b w:val="0"/>
                <w:color w:val="000000"/>
              </w:rPr>
              <w:t>-</w:t>
            </w:r>
            <w:r w:rsidR="00E36201">
              <w:rPr>
                <w:b w:val="0"/>
                <w:color w:val="000000"/>
              </w:rPr>
              <w:t> </w:t>
            </w:r>
            <w:r w:rsidR="006046C9">
              <w:rPr>
                <w:b w:val="0"/>
                <w:color w:val="000000"/>
              </w:rPr>
              <w:t>консультант</w:t>
            </w:r>
            <w:r w:rsidRPr="00110F12">
              <w:rPr>
                <w:b w:val="0"/>
                <w:color w:val="000000"/>
              </w:rPr>
              <w:t xml:space="preserve"> отдела</w:t>
            </w:r>
            <w:r w:rsidR="00E36201">
              <w:rPr>
                <w:b w:val="0"/>
                <w:bCs/>
                <w:color w:val="000000"/>
              </w:rPr>
              <w:t xml:space="preserve"> культуры, спорта, туризма </w:t>
            </w:r>
            <w:r w:rsidRPr="00110F12">
              <w:rPr>
                <w:b w:val="0"/>
                <w:bCs/>
                <w:color w:val="000000"/>
              </w:rPr>
              <w:t>и молодежной политики администрации округа</w:t>
            </w:r>
          </w:p>
          <w:p w:rsidR="0011008B" w:rsidRPr="00110F12" w:rsidRDefault="0011008B" w:rsidP="0011008B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bCs/>
                <w:color w:val="000000"/>
              </w:rPr>
            </w:pPr>
          </w:p>
        </w:tc>
      </w:tr>
      <w:tr w:rsidR="0011008B" w:rsidRPr="0011008B" w:rsidTr="00CE6586">
        <w:tc>
          <w:tcPr>
            <w:tcW w:w="3360" w:type="dxa"/>
          </w:tcPr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110F12">
              <w:rPr>
                <w:b w:val="0"/>
              </w:rPr>
              <w:t xml:space="preserve">Новикова </w:t>
            </w:r>
          </w:p>
          <w:p w:rsidR="0011008B" w:rsidRPr="00110F12" w:rsidRDefault="0011008B" w:rsidP="0011008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110F12">
              <w:rPr>
                <w:b w:val="0"/>
              </w:rPr>
              <w:t>Светлана Александровна</w:t>
            </w:r>
          </w:p>
        </w:tc>
        <w:tc>
          <w:tcPr>
            <w:tcW w:w="6246" w:type="dxa"/>
          </w:tcPr>
          <w:p w:rsidR="0011008B" w:rsidRPr="00110F12" w:rsidRDefault="0011008B" w:rsidP="000F7ACC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b w:val="0"/>
                <w:color w:val="000000"/>
              </w:rPr>
            </w:pPr>
            <w:r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>-</w:t>
            </w:r>
            <w:r w:rsidR="00E36201">
              <w:rPr>
                <w:rStyle w:val="FontStyle18"/>
                <w:b w:val="0"/>
                <w:color w:val="000000"/>
                <w:sz w:val="28"/>
                <w:szCs w:val="28"/>
              </w:rPr>
              <w:t> </w:t>
            </w:r>
            <w:r w:rsidR="00D842AA" w:rsidRPr="00D842AA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начальник территориального управления Министерства труда и социального развития Пермского края по Александровскому и Кизеловскому муниципальным округами </w:t>
            </w:r>
            <w:r w:rsidRPr="00110F12">
              <w:rPr>
                <w:rStyle w:val="FontStyle18"/>
                <w:b w:val="0"/>
                <w:color w:val="000000"/>
                <w:sz w:val="28"/>
                <w:szCs w:val="28"/>
              </w:rPr>
              <w:t>(по согласованию)</w:t>
            </w:r>
          </w:p>
        </w:tc>
      </w:tr>
    </w:tbl>
    <w:p w:rsidR="00110F12" w:rsidRDefault="00110F12" w:rsidP="0011008B">
      <w:pPr>
        <w:pStyle w:val="a5"/>
        <w:spacing w:line="240" w:lineRule="exact"/>
        <w:ind w:firstLine="0"/>
        <w:rPr>
          <w:b w:val="0"/>
          <w:color w:val="000000"/>
        </w:rPr>
        <w:sectPr w:rsidR="00110F12" w:rsidSect="002E6083">
          <w:pgSz w:w="11906" w:h="16838" w:code="9"/>
          <w:pgMar w:top="1134" w:right="851" w:bottom="1134" w:left="1418" w:header="720" w:footer="720" w:gutter="0"/>
          <w:pgNumType w:start="1"/>
          <w:cols w:space="708"/>
          <w:docGrid w:linePitch="360"/>
        </w:sectPr>
      </w:pPr>
    </w:p>
    <w:p w:rsidR="0011008B" w:rsidRPr="0011008B" w:rsidRDefault="0011008B" w:rsidP="0011008B">
      <w:pPr>
        <w:pStyle w:val="a5"/>
        <w:spacing w:line="240" w:lineRule="exact"/>
        <w:ind w:firstLine="0"/>
        <w:rPr>
          <w:b w:val="0"/>
          <w:color w:val="000000"/>
        </w:rPr>
      </w:pPr>
      <w:r w:rsidRPr="0011008B">
        <w:rPr>
          <w:b w:val="0"/>
          <w:color w:val="000000"/>
        </w:rPr>
        <w:lastRenderedPageBreak/>
        <w:t xml:space="preserve">Рассылается: дело, </w:t>
      </w:r>
      <w:r w:rsidR="00BA1211">
        <w:rPr>
          <w:b w:val="0"/>
          <w:color w:val="000000"/>
        </w:rPr>
        <w:t>Захарова Е.В.</w:t>
      </w:r>
      <w:r w:rsidRPr="0011008B">
        <w:rPr>
          <w:b w:val="0"/>
          <w:color w:val="000000"/>
        </w:rPr>
        <w:t xml:space="preserve">, </w:t>
      </w:r>
      <w:r w:rsidR="000523E9">
        <w:rPr>
          <w:b w:val="0"/>
          <w:color w:val="000000"/>
        </w:rPr>
        <w:t xml:space="preserve">Крюкова А.М., </w:t>
      </w:r>
      <w:r w:rsidR="00EE3A5B">
        <w:rPr>
          <w:b w:val="0"/>
          <w:color w:val="000000"/>
        </w:rPr>
        <w:t>Голдобин В.А.</w:t>
      </w:r>
      <w:r w:rsidRPr="0011008B">
        <w:rPr>
          <w:b w:val="0"/>
          <w:color w:val="000000"/>
        </w:rPr>
        <w:t>, члены комиссии (8), сайт, прокуратура.</w:t>
      </w:r>
    </w:p>
    <w:p w:rsidR="0011008B" w:rsidRPr="0011008B" w:rsidRDefault="0011008B" w:rsidP="0011008B">
      <w:pPr>
        <w:tabs>
          <w:tab w:val="left" w:pos="3210"/>
        </w:tabs>
        <w:rPr>
          <w:b w:val="0"/>
        </w:rPr>
      </w:pPr>
    </w:p>
    <w:p w:rsidR="004635A3" w:rsidRPr="004635A3" w:rsidRDefault="004635A3" w:rsidP="004635A3">
      <w:pPr>
        <w:pStyle w:val="a6"/>
      </w:pPr>
    </w:p>
    <w:sectPr w:rsidR="004635A3" w:rsidRPr="004635A3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EAC" w:rsidRDefault="00800EAC">
      <w:r>
        <w:separator/>
      </w:r>
    </w:p>
  </w:endnote>
  <w:endnote w:type="continuationSeparator" w:id="0">
    <w:p w:rsidR="00800EAC" w:rsidRDefault="00800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F0" w:rsidRPr="00923BF0" w:rsidRDefault="00923BF0">
    <w:pPr>
      <w:pStyle w:val="ab"/>
      <w:rPr>
        <w:b w:val="0"/>
        <w:sz w:val="20"/>
        <w:szCs w:val="20"/>
      </w:rPr>
    </w:pPr>
    <w:r w:rsidRPr="00923BF0">
      <w:rPr>
        <w:b w:val="0"/>
        <w:sz w:val="20"/>
        <w:szCs w:val="20"/>
      </w:rPr>
      <w:t>11814</w:t>
    </w:r>
  </w:p>
  <w:p w:rsidR="00923BF0" w:rsidRDefault="00923BF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EAC" w:rsidRDefault="00800EAC">
      <w:r>
        <w:separator/>
      </w:r>
    </w:p>
  </w:footnote>
  <w:footnote w:type="continuationSeparator" w:id="0">
    <w:p w:rsidR="00800EAC" w:rsidRDefault="00800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83" w:rsidRPr="002E6083" w:rsidRDefault="002E6083" w:rsidP="002E6083">
    <w:pPr>
      <w:pStyle w:val="a9"/>
      <w:jc w:val="center"/>
      <w:rPr>
        <w:b w:val="0"/>
      </w:rPr>
    </w:pPr>
    <w:r w:rsidRPr="002E6083">
      <w:rPr>
        <w:rStyle w:val="ae"/>
        <w:b w:val="0"/>
      </w:rPr>
      <w:fldChar w:fldCharType="begin"/>
    </w:r>
    <w:r w:rsidRPr="002E6083">
      <w:rPr>
        <w:rStyle w:val="ae"/>
        <w:b w:val="0"/>
      </w:rPr>
      <w:instrText xml:space="preserve"> PAGE </w:instrText>
    </w:r>
    <w:r w:rsidRPr="002E6083">
      <w:rPr>
        <w:rStyle w:val="ae"/>
        <w:b w:val="0"/>
      </w:rPr>
      <w:fldChar w:fldCharType="separate"/>
    </w:r>
    <w:r w:rsidR="00C17697">
      <w:rPr>
        <w:rStyle w:val="ae"/>
        <w:b w:val="0"/>
        <w:noProof/>
      </w:rPr>
      <w:t>1</w:t>
    </w:r>
    <w:r w:rsidRPr="002E6083">
      <w:rPr>
        <w:rStyle w:val="ae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523E9"/>
    <w:rsid w:val="00064595"/>
    <w:rsid w:val="0006524B"/>
    <w:rsid w:val="00066153"/>
    <w:rsid w:val="0007188D"/>
    <w:rsid w:val="00094736"/>
    <w:rsid w:val="00097994"/>
    <w:rsid w:val="000C2D90"/>
    <w:rsid w:val="000F7ACC"/>
    <w:rsid w:val="0011008B"/>
    <w:rsid w:val="00110F12"/>
    <w:rsid w:val="00121AD6"/>
    <w:rsid w:val="00143108"/>
    <w:rsid w:val="00144693"/>
    <w:rsid w:val="00145B2E"/>
    <w:rsid w:val="001514B0"/>
    <w:rsid w:val="001617F0"/>
    <w:rsid w:val="00184AF3"/>
    <w:rsid w:val="00197510"/>
    <w:rsid w:val="001B2E61"/>
    <w:rsid w:val="001C7A3F"/>
    <w:rsid w:val="001E1EA2"/>
    <w:rsid w:val="00220C62"/>
    <w:rsid w:val="00231FD9"/>
    <w:rsid w:val="0026032B"/>
    <w:rsid w:val="00266AF5"/>
    <w:rsid w:val="00284C00"/>
    <w:rsid w:val="002A5D8E"/>
    <w:rsid w:val="002B654C"/>
    <w:rsid w:val="002C1795"/>
    <w:rsid w:val="002E41DD"/>
    <w:rsid w:val="002E6083"/>
    <w:rsid w:val="002F7E72"/>
    <w:rsid w:val="00311DAC"/>
    <w:rsid w:val="00321532"/>
    <w:rsid w:val="00333D47"/>
    <w:rsid w:val="00340FFC"/>
    <w:rsid w:val="0036013B"/>
    <w:rsid w:val="003976A8"/>
    <w:rsid w:val="003A6B43"/>
    <w:rsid w:val="003F54AC"/>
    <w:rsid w:val="003F627B"/>
    <w:rsid w:val="00424FDE"/>
    <w:rsid w:val="00454CA0"/>
    <w:rsid w:val="004635A3"/>
    <w:rsid w:val="0047083E"/>
    <w:rsid w:val="00482A25"/>
    <w:rsid w:val="004C02C6"/>
    <w:rsid w:val="004C0D9B"/>
    <w:rsid w:val="004D2C20"/>
    <w:rsid w:val="004E4FF6"/>
    <w:rsid w:val="004E7249"/>
    <w:rsid w:val="004F6BB4"/>
    <w:rsid w:val="005258AC"/>
    <w:rsid w:val="00541B91"/>
    <w:rsid w:val="0054787F"/>
    <w:rsid w:val="005840C7"/>
    <w:rsid w:val="005955BE"/>
    <w:rsid w:val="005D5672"/>
    <w:rsid w:val="006046C9"/>
    <w:rsid w:val="00663957"/>
    <w:rsid w:val="00664A10"/>
    <w:rsid w:val="006F2B94"/>
    <w:rsid w:val="00710D43"/>
    <w:rsid w:val="00715A69"/>
    <w:rsid w:val="0075291D"/>
    <w:rsid w:val="007975AA"/>
    <w:rsid w:val="007F6FFB"/>
    <w:rsid w:val="007F7D2C"/>
    <w:rsid w:val="00800EAC"/>
    <w:rsid w:val="0082672E"/>
    <w:rsid w:val="0084107E"/>
    <w:rsid w:val="008741B6"/>
    <w:rsid w:val="008849E2"/>
    <w:rsid w:val="008936EC"/>
    <w:rsid w:val="008A5DF3"/>
    <w:rsid w:val="008A6640"/>
    <w:rsid w:val="008D50E3"/>
    <w:rsid w:val="008F35B4"/>
    <w:rsid w:val="00913C5C"/>
    <w:rsid w:val="00920A1F"/>
    <w:rsid w:val="00923BF0"/>
    <w:rsid w:val="00926463"/>
    <w:rsid w:val="00951A5F"/>
    <w:rsid w:val="009624CF"/>
    <w:rsid w:val="009A2DD6"/>
    <w:rsid w:val="009C011A"/>
    <w:rsid w:val="009C0BE1"/>
    <w:rsid w:val="009E3881"/>
    <w:rsid w:val="009F2457"/>
    <w:rsid w:val="009F46B0"/>
    <w:rsid w:val="00A16F73"/>
    <w:rsid w:val="00A442D4"/>
    <w:rsid w:val="00A701BA"/>
    <w:rsid w:val="00A91AFF"/>
    <w:rsid w:val="00AB176C"/>
    <w:rsid w:val="00AE0B25"/>
    <w:rsid w:val="00AE6537"/>
    <w:rsid w:val="00B01DB0"/>
    <w:rsid w:val="00B05684"/>
    <w:rsid w:val="00B3081A"/>
    <w:rsid w:val="00B4332C"/>
    <w:rsid w:val="00B6462C"/>
    <w:rsid w:val="00B921B5"/>
    <w:rsid w:val="00BA1211"/>
    <w:rsid w:val="00BB259A"/>
    <w:rsid w:val="00BF0255"/>
    <w:rsid w:val="00BF2670"/>
    <w:rsid w:val="00C11A25"/>
    <w:rsid w:val="00C17697"/>
    <w:rsid w:val="00C17F88"/>
    <w:rsid w:val="00C35DD8"/>
    <w:rsid w:val="00C3698F"/>
    <w:rsid w:val="00C66894"/>
    <w:rsid w:val="00C677AF"/>
    <w:rsid w:val="00C708B3"/>
    <w:rsid w:val="00C80493"/>
    <w:rsid w:val="00CA645E"/>
    <w:rsid w:val="00CE2D85"/>
    <w:rsid w:val="00CE6586"/>
    <w:rsid w:val="00CF0557"/>
    <w:rsid w:val="00D01CF3"/>
    <w:rsid w:val="00D40D8F"/>
    <w:rsid w:val="00D55464"/>
    <w:rsid w:val="00D842AA"/>
    <w:rsid w:val="00D87629"/>
    <w:rsid w:val="00D963F6"/>
    <w:rsid w:val="00D96B95"/>
    <w:rsid w:val="00DF2599"/>
    <w:rsid w:val="00DF3619"/>
    <w:rsid w:val="00E26DE7"/>
    <w:rsid w:val="00E36201"/>
    <w:rsid w:val="00E44A2C"/>
    <w:rsid w:val="00E740A6"/>
    <w:rsid w:val="00E92C9A"/>
    <w:rsid w:val="00EA4D83"/>
    <w:rsid w:val="00EE3A5B"/>
    <w:rsid w:val="00EE5333"/>
    <w:rsid w:val="00F152E8"/>
    <w:rsid w:val="00F22F1F"/>
    <w:rsid w:val="00F31ED4"/>
    <w:rsid w:val="00F46033"/>
    <w:rsid w:val="00F46A4B"/>
    <w:rsid w:val="00F67664"/>
    <w:rsid w:val="00F86DC1"/>
    <w:rsid w:val="00F930DD"/>
    <w:rsid w:val="00FA1248"/>
    <w:rsid w:val="00FC2A96"/>
    <w:rsid w:val="00FD17E7"/>
    <w:rsid w:val="00FD4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rsid w:val="0011008B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rsid w:val="0011008B"/>
    <w:rPr>
      <w:rFonts w:ascii="Times New Roman" w:hAnsi="Times New Roman" w:cs="Times New Roman"/>
      <w:b/>
      <w:bCs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11008B"/>
    <w:rPr>
      <w:b/>
      <w:sz w:val="28"/>
      <w:szCs w:val="28"/>
    </w:rPr>
  </w:style>
  <w:style w:type="character" w:styleId="ae">
    <w:name w:val="page number"/>
    <w:basedOn w:val="a0"/>
    <w:rsid w:val="002E6083"/>
  </w:style>
  <w:style w:type="character" w:customStyle="1" w:styleId="ac">
    <w:name w:val="Нижний колонтитул Знак"/>
    <w:basedOn w:val="a0"/>
    <w:link w:val="ab"/>
    <w:uiPriority w:val="99"/>
    <w:rsid w:val="00923BF0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5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2025-09-08T04:16:00Z</cp:lastPrinted>
  <dcterms:created xsi:type="dcterms:W3CDTF">2025-09-08T06:36:00Z</dcterms:created>
  <dcterms:modified xsi:type="dcterms:W3CDTF">2025-09-08T06:36:00Z</dcterms:modified>
</cp:coreProperties>
</file>