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3D7295E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495675" cy="12858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67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299A97" w14:textId="77777777" w:rsidR="00653A57" w:rsidRPr="00653A57" w:rsidRDefault="00653A57" w:rsidP="00653A57">
                            <w:pPr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53A57">
                              <w:rPr>
                                <w:rStyle w:val="af9"/>
                                <w:color w:val="000000" w:themeColor="text1"/>
                                <w:szCs w:val="28"/>
                                <w:shd w:val="clear" w:color="auto" w:fill="FFFFFF"/>
                              </w:rPr>
                              <w:t xml:space="preserve">Об утверждении Перечня индикаторов риска нарушения обязательных требований при осуществлении муниципального </w:t>
                            </w:r>
                            <w:r w:rsidRPr="00653A57">
                              <w:rPr>
                                <w:b/>
                                <w:color w:val="000000" w:themeColor="text1"/>
                                <w:szCs w:val="28"/>
                              </w:rPr>
                              <w:t>земельного контроля в границах Александровского муниципального округа Пермского края</w:t>
                            </w:r>
                          </w:p>
                          <w:p w14:paraId="1A2A8DD8" w14:textId="05A0BA82" w:rsidR="009112C6" w:rsidRPr="00653A57" w:rsidRDefault="009112C6" w:rsidP="009112C6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75.25pt;height:101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" filled="f" stroked="f">
                <v:textbox inset="0,0,0,0">
                  <w:txbxContent>
                    <w:p w14:paraId="78299A97" w14:textId="77777777" w:rsidR="00653A57" w:rsidRPr="00653A57" w:rsidRDefault="00653A57" w:rsidP="00653A57">
                      <w:pPr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653A57">
                        <w:rPr>
                          <w:rStyle w:val="af9"/>
                          <w:color w:val="000000" w:themeColor="text1"/>
                          <w:szCs w:val="28"/>
                          <w:shd w:val="clear" w:color="auto" w:fill="FFFFFF"/>
                        </w:rPr>
                        <w:t xml:space="preserve">Об утверждении Перечня индикаторов риска нарушения обязательных требований при осуществлении муниципального </w:t>
                      </w:r>
                      <w:r w:rsidRPr="00653A57">
                        <w:rPr>
                          <w:b/>
                          <w:color w:val="000000" w:themeColor="text1"/>
                          <w:szCs w:val="28"/>
                        </w:rPr>
                        <w:t>земельного контроля в границах Александровского муниципального округа Пермского края</w:t>
                      </w:r>
                    </w:p>
                    <w:p w14:paraId="1A2A8DD8" w14:textId="05A0BA82" w:rsidR="009112C6" w:rsidRPr="00653A57" w:rsidRDefault="009112C6" w:rsidP="009112C6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12151104" w:rsidR="008E0D07" w:rsidRPr="009101E3" w:rsidRDefault="00653A57" w:rsidP="00653A57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12151104" w:rsidR="008E0D07" w:rsidRPr="009101E3" w:rsidRDefault="00653A57" w:rsidP="00653A57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66CCE95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25.09.2024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66CCE95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25.09.2024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Pr="00653A57" w:rsidRDefault="00BE165F" w:rsidP="002E3BE0">
      <w:pPr>
        <w:spacing w:before="100" w:beforeAutospacing="1" w:after="100" w:afterAutospacing="1"/>
        <w:ind w:firstLine="720"/>
        <w:jc w:val="both"/>
        <w:rPr>
          <w:sz w:val="16"/>
          <w:szCs w:val="16"/>
        </w:rPr>
      </w:pPr>
    </w:p>
    <w:p w14:paraId="2BC517FE" w14:textId="2E304D27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653A57">
        <w:rPr>
          <w:szCs w:val="28"/>
        </w:rPr>
        <w:t xml:space="preserve"> </w:t>
      </w:r>
      <w:r w:rsidR="00653A57" w:rsidRPr="00653A57">
        <w:rPr>
          <w:szCs w:val="28"/>
        </w:rPr>
        <w:t>с пунктом 26 части 1 статьи 16 Федерального закона от 06.10.2003 № 131-ФЗ «Об общих принципах организации местного самоуправления в Российской Федерации», пунктами 9,10 статьи 23, пунктами 1,2 статьи 24 Федерального закона от 31.07.2020 № 248-ФЗ «О государственном контроле (надзоре) и муниципальном контроле в Российской Федерации», Уставом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2B1EBC42" w14:textId="65A6F6A7" w:rsidR="00432C98" w:rsidRDefault="00432C98" w:rsidP="001D6203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1. </w:t>
      </w:r>
      <w:r w:rsidR="00653A57" w:rsidRPr="00653A57">
        <w:rPr>
          <w:bCs/>
          <w:color w:val="000000"/>
          <w:szCs w:val="28"/>
        </w:rPr>
        <w:t xml:space="preserve">Утвердить перечень индикаторов риска нарушения обязательных требований при осуществлении муниципального земельного контроля в границах Александровского муниципального округа Пермского края, </w:t>
      </w:r>
      <w:proofErr w:type="gramStart"/>
      <w:r w:rsidR="00653A57" w:rsidRPr="00653A57">
        <w:rPr>
          <w:bCs/>
          <w:color w:val="000000"/>
          <w:szCs w:val="28"/>
        </w:rPr>
        <w:t>согласно приложения</w:t>
      </w:r>
      <w:proofErr w:type="gramEnd"/>
      <w:r w:rsidR="00653A57" w:rsidRPr="00653A57">
        <w:rPr>
          <w:bCs/>
          <w:color w:val="000000"/>
          <w:szCs w:val="28"/>
        </w:rPr>
        <w:t xml:space="preserve"> к настоящему решению.</w:t>
      </w:r>
    </w:p>
    <w:p w14:paraId="697636C0" w14:textId="1D60F188" w:rsidR="001D6203" w:rsidRPr="00BE165F" w:rsidRDefault="001D6203" w:rsidP="001D6203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BE165F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BE165F">
        <w:rPr>
          <w:szCs w:val="28"/>
        </w:rPr>
        <w:t>Александровского муниципального округа</w:t>
      </w:r>
      <w:r w:rsidRPr="00BE165F">
        <w:rPr>
          <w:bCs/>
          <w:color w:val="000000"/>
          <w:szCs w:val="28"/>
        </w:rPr>
        <w:t xml:space="preserve"> Пермского края (</w:t>
      </w:r>
      <w:r w:rsidRPr="00BE165F">
        <w:rPr>
          <w:bCs/>
          <w:color w:val="000000"/>
          <w:szCs w:val="28"/>
          <w:lang w:val="en-US"/>
        </w:rPr>
        <w:t>www</w:t>
      </w:r>
      <w:r w:rsidRPr="00BE165F">
        <w:rPr>
          <w:bCs/>
          <w:color w:val="000000"/>
          <w:szCs w:val="28"/>
        </w:rPr>
        <w:t>.</w:t>
      </w:r>
      <w:r w:rsidRPr="00BE165F">
        <w:rPr>
          <w:rFonts w:eastAsia="Arial"/>
          <w:spacing w:val="2"/>
          <w:szCs w:val="28"/>
        </w:rPr>
        <w:t>aleksraion.ru).</w:t>
      </w:r>
    </w:p>
    <w:p w14:paraId="37954FA8" w14:textId="51515DE7" w:rsidR="00931E74" w:rsidRPr="009112C6" w:rsidRDefault="001D6203" w:rsidP="00653A57">
      <w:pPr>
        <w:spacing w:after="200"/>
        <w:ind w:firstLine="709"/>
        <w:contextualSpacing/>
        <w:jc w:val="both"/>
        <w:rPr>
          <w:szCs w:val="28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</w:t>
      </w:r>
      <w:bookmarkStart w:id="0" w:name="_Hlk85196774"/>
      <w:r w:rsidRPr="001D6203">
        <w:rPr>
          <w:rFonts w:eastAsia="Calibri"/>
          <w:szCs w:val="28"/>
          <w:lang w:eastAsia="en-US"/>
        </w:rPr>
        <w:t>.</w:t>
      </w:r>
      <w:bookmarkEnd w:id="0"/>
    </w:p>
    <w:p w14:paraId="58785244" w14:textId="761DB8E5" w:rsidR="005910B1" w:rsidRPr="00653A57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val="x-none"/>
        </w:rPr>
      </w:pPr>
    </w:p>
    <w:p w14:paraId="1961D70A" w14:textId="77777777" w:rsidR="00931E74" w:rsidRPr="00653A57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0AA283A6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E34B47">
        <w:rPr>
          <w:szCs w:val="28"/>
        </w:rPr>
        <w:t xml:space="preserve">В.И. </w:t>
      </w:r>
      <w:proofErr w:type="spellStart"/>
      <w:r w:rsidR="00E34B47">
        <w:rPr>
          <w:szCs w:val="28"/>
        </w:rPr>
        <w:t>Косожихин</w:t>
      </w:r>
      <w:proofErr w:type="spellEnd"/>
    </w:p>
    <w:p w14:paraId="6A81FF8E" w14:textId="77777777" w:rsidR="0031455C" w:rsidRPr="00653A57" w:rsidRDefault="0031455C" w:rsidP="005910B1">
      <w:pPr>
        <w:widowControl w:val="0"/>
        <w:autoSpaceDE w:val="0"/>
        <w:autoSpaceDN w:val="0"/>
        <w:adjustRightInd w:val="0"/>
        <w:jc w:val="both"/>
        <w:rPr>
          <w:sz w:val="20"/>
        </w:rPr>
      </w:pPr>
    </w:p>
    <w:p w14:paraId="63C883BB" w14:textId="77777777" w:rsidR="0031455C" w:rsidRPr="00653A57" w:rsidRDefault="0031455C" w:rsidP="005910B1">
      <w:pPr>
        <w:widowControl w:val="0"/>
        <w:autoSpaceDE w:val="0"/>
        <w:autoSpaceDN w:val="0"/>
        <w:adjustRightInd w:val="0"/>
        <w:jc w:val="both"/>
        <w:rPr>
          <w:sz w:val="20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653A57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02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B072B5" w14:textId="77777777" w:rsidR="004C4398" w:rsidRDefault="004C4398">
      <w:r>
        <w:separator/>
      </w:r>
    </w:p>
    <w:p w14:paraId="1F2D51C3" w14:textId="77777777" w:rsidR="004C4398" w:rsidRDefault="004C4398"/>
  </w:endnote>
  <w:endnote w:type="continuationSeparator" w:id="0">
    <w:p w14:paraId="13F0853E" w14:textId="77777777" w:rsidR="004C4398" w:rsidRDefault="004C4398">
      <w:r>
        <w:continuationSeparator/>
      </w:r>
    </w:p>
    <w:p w14:paraId="0D345D50" w14:textId="77777777" w:rsidR="004C4398" w:rsidRDefault="004C43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B7606" w14:textId="77777777" w:rsidR="004C4398" w:rsidRDefault="004C4398">
      <w:r>
        <w:separator/>
      </w:r>
    </w:p>
    <w:p w14:paraId="6E3B9B78" w14:textId="77777777" w:rsidR="004C4398" w:rsidRDefault="004C4398"/>
  </w:footnote>
  <w:footnote w:type="continuationSeparator" w:id="0">
    <w:p w14:paraId="3FAE3F84" w14:textId="77777777" w:rsidR="004C4398" w:rsidRDefault="004C4398">
      <w:r>
        <w:continuationSeparator/>
      </w:r>
    </w:p>
    <w:p w14:paraId="1AC792E2" w14:textId="77777777" w:rsidR="004C4398" w:rsidRDefault="004C43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617A8"/>
    <w:rsid w:val="00191FB7"/>
    <w:rsid w:val="001D1569"/>
    <w:rsid w:val="001D6203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627A2"/>
    <w:rsid w:val="0047054C"/>
    <w:rsid w:val="00482187"/>
    <w:rsid w:val="004B5BA2"/>
    <w:rsid w:val="004C4398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3A57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trong"/>
    <w:basedOn w:val="a0"/>
    <w:uiPriority w:val="22"/>
    <w:qFormat/>
    <w:rsid w:val="00653A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2024-09-24T11:27:00Z</dcterms:created>
  <dcterms:modified xsi:type="dcterms:W3CDTF">2024-09-24T11:27:00Z</dcterms:modified>
</cp:coreProperties>
</file>