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9207C" w14:textId="03949C44" w:rsidR="007E5F58" w:rsidRDefault="00D17510" w:rsidP="009D375F">
      <w:pPr>
        <w:spacing w:line="360" w:lineRule="exact"/>
      </w:pPr>
      <w:r>
        <w:rPr>
          <w:noProof/>
        </w:rPr>
        <mc:AlternateContent>
          <mc:Choice Requires="wps">
            <w:drawing>
              <wp:anchor distT="0" distB="0" distL="114300" distR="114300" simplePos="0" relativeHeight="251658240" behindDoc="0" locked="0" layoutInCell="1" allowOverlap="1" wp14:anchorId="3EA18D40" wp14:editId="34C35DB4">
                <wp:simplePos x="0" y="0"/>
                <wp:positionH relativeFrom="page">
                  <wp:posOffset>5871210</wp:posOffset>
                </wp:positionH>
                <wp:positionV relativeFrom="page">
                  <wp:posOffset>2117581</wp:posOffset>
                </wp:positionV>
                <wp:extent cx="117030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A4BF3" w14:textId="609F6C8F" w:rsidR="008E0D07" w:rsidRPr="001A2849" w:rsidRDefault="00BC25A5" w:rsidP="00BC25A5">
                            <w:pPr>
                              <w:jc w:val="center"/>
                              <w:rPr>
                                <w:szCs w:val="28"/>
                              </w:rPr>
                            </w:pPr>
                            <w:r>
                              <w:rPr>
                                <w:szCs w:val="28"/>
                              </w:rPr>
                              <w:t>159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A18D40" id="_x0000_t202" coordsize="21600,21600" o:spt="202" path="m,l,21600r21600,l21600,xe">
                <v:stroke joinstyle="miter"/>
                <v:path gradientshapeok="t" o:connecttype="rect"/>
              </v:shapetype>
              <v:shape id="Text Box 265" o:spid="_x0000_s1026" type="#_x0000_t202" style="position:absolute;margin-left:462.3pt;margin-top:166.75pt;width:92.1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" filled="f" stroked="f">
                <v:textbox inset="0,0,0,0">
                  <w:txbxContent>
                    <w:p w14:paraId="359A4BF3" w14:textId="609F6C8F" w:rsidR="008E0D07" w:rsidRPr="001A2849" w:rsidRDefault="00BC25A5" w:rsidP="00BC25A5">
                      <w:pPr>
                        <w:jc w:val="center"/>
                        <w:rPr>
                          <w:szCs w:val="28"/>
                        </w:rPr>
                      </w:pPr>
                      <w:r>
                        <w:rPr>
                          <w:szCs w:val="28"/>
                        </w:rPr>
                        <w:t>159</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5919676C" wp14:editId="29D17D56">
                <wp:simplePos x="0" y="0"/>
                <wp:positionH relativeFrom="page">
                  <wp:posOffset>1651733</wp:posOffset>
                </wp:positionH>
                <wp:positionV relativeFrom="page">
                  <wp:posOffset>2127008</wp:posOffset>
                </wp:positionV>
                <wp:extent cx="1134110"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8B7B5" w14:textId="674E942D" w:rsidR="008E0D07" w:rsidRPr="00F919B8" w:rsidRDefault="00BC25A5" w:rsidP="009D375F">
                            <w:pPr>
                              <w:jc w:val="center"/>
                              <w:rPr>
                                <w:szCs w:val="28"/>
                              </w:rPr>
                            </w:pPr>
                            <w:r>
                              <w:rPr>
                                <w:szCs w:val="28"/>
                              </w:rPr>
                              <w:t>13.08.2026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9676C" id="Text Box 264" o:spid="_x0000_s1027" type="#_x0000_t202" style="position:absolute;margin-left:130.05pt;margin-top:167.5pt;width:89.3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" filled="f" stroked="f">
                <v:textbox inset="0,0,0,0">
                  <w:txbxContent>
                    <w:p w14:paraId="6918B7B5" w14:textId="674E942D" w:rsidR="008E0D07" w:rsidRPr="00F919B8" w:rsidRDefault="00BC25A5" w:rsidP="009D375F">
                      <w:pPr>
                        <w:jc w:val="center"/>
                        <w:rPr>
                          <w:szCs w:val="28"/>
                        </w:rPr>
                      </w:pPr>
                      <w:r>
                        <w:rPr>
                          <w:szCs w:val="28"/>
                        </w:rPr>
                        <w:t>13.08.2026</w:t>
                      </w:r>
                    </w:p>
                  </w:txbxContent>
                </v:textbox>
                <w10:wrap anchorx="page" anchory="page"/>
              </v:shape>
            </w:pict>
          </mc:Fallback>
        </mc:AlternateContent>
      </w:r>
      <w:r w:rsidR="00EE42AB">
        <w:rPr>
          <w:noProof/>
        </w:rPr>
        <mc:AlternateContent>
          <mc:Choice Requires="wps">
            <w:drawing>
              <wp:anchor distT="0" distB="0" distL="114300" distR="114300" simplePos="0" relativeHeight="251659264" behindDoc="0" locked="0" layoutInCell="1" allowOverlap="1" wp14:anchorId="73EFFF13" wp14:editId="63675A17">
                <wp:simplePos x="0" y="0"/>
                <wp:positionH relativeFrom="page">
                  <wp:posOffset>902335</wp:posOffset>
                </wp:positionH>
                <wp:positionV relativeFrom="page">
                  <wp:posOffset>2842260</wp:posOffset>
                </wp:positionV>
                <wp:extent cx="2778125" cy="1110615"/>
                <wp:effectExtent l="0" t="0" r="0" b="0"/>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1110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4B3D5" w14:textId="420543AD" w:rsidR="008E0D07" w:rsidRPr="00BC25A5" w:rsidRDefault="00BC25A5" w:rsidP="00BC25A5">
                            <w:pPr>
                              <w:pStyle w:val="ConsPlusTitle"/>
                              <w:spacing w:line="240" w:lineRule="exact"/>
                              <w:jc w:val="both"/>
                              <w:rPr>
                                <w:sz w:val="28"/>
                                <w:szCs w:val="28"/>
                              </w:rPr>
                            </w:pPr>
                            <w:r w:rsidRPr="00BC25A5">
                              <w:rPr>
                                <w:rFonts w:ascii="Times New Roman" w:hAnsi="Times New Roman" w:cs="Times New Roman"/>
                                <w:sz w:val="28"/>
                                <w:szCs w:val="28"/>
                              </w:rPr>
                              <w:t>Об утверждении Порядка выдви</w:t>
                            </w:r>
                            <w:r>
                              <w:rPr>
                                <w:rFonts w:ascii="Times New Roman" w:hAnsi="Times New Roman" w:cs="Times New Roman"/>
                                <w:sz w:val="28"/>
                                <w:szCs w:val="28"/>
                              </w:rPr>
                              <w:softHyphen/>
                            </w:r>
                            <w:r w:rsidRPr="00BC25A5">
                              <w:rPr>
                                <w:rFonts w:ascii="Times New Roman" w:hAnsi="Times New Roman" w:cs="Times New Roman"/>
                                <w:sz w:val="28"/>
                                <w:szCs w:val="28"/>
                              </w:rPr>
                              <w:t>жения, внесения, обсуждения, рассмотрения инициативных проектов, а также проведения их конкурсного отбора на террито</w:t>
                            </w:r>
                            <w:r>
                              <w:rPr>
                                <w:rFonts w:ascii="Times New Roman" w:hAnsi="Times New Roman" w:cs="Times New Roman"/>
                                <w:sz w:val="28"/>
                                <w:szCs w:val="28"/>
                              </w:rPr>
                              <w:softHyphen/>
                            </w:r>
                            <w:r w:rsidRPr="00BC25A5">
                              <w:rPr>
                                <w:rFonts w:ascii="Times New Roman" w:hAnsi="Times New Roman" w:cs="Times New Roman"/>
                                <w:sz w:val="28"/>
                                <w:szCs w:val="28"/>
                              </w:rPr>
                              <w:t>рии Александровского муници</w:t>
                            </w:r>
                            <w:r>
                              <w:rPr>
                                <w:rFonts w:ascii="Times New Roman" w:hAnsi="Times New Roman" w:cs="Times New Roman"/>
                                <w:sz w:val="28"/>
                                <w:szCs w:val="28"/>
                              </w:rPr>
                              <w:softHyphen/>
                            </w:r>
                            <w:r w:rsidRPr="00BC25A5">
                              <w:rPr>
                                <w:rFonts w:ascii="Times New Roman" w:hAnsi="Times New Roman" w:cs="Times New Roman"/>
                                <w:sz w:val="28"/>
                                <w:szCs w:val="28"/>
                              </w:rPr>
                              <w:t>пального округа Пермского края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FFF13" id="Text Box 268" o:spid="_x0000_s1028" type="#_x0000_t202" style="position:absolute;margin-left:71.05pt;margin-top:223.8pt;width:218.75pt;height:87.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" filled="f" stroked="f">
                <v:textbox inset="0,0,0,0">
                  <w:txbxContent>
                    <w:p w14:paraId="7B64B3D5" w14:textId="420543AD" w:rsidR="008E0D07" w:rsidRPr="00BC25A5" w:rsidRDefault="00BC25A5" w:rsidP="00BC25A5">
                      <w:pPr>
                        <w:pStyle w:val="ConsPlusTitle"/>
                        <w:spacing w:line="240" w:lineRule="exact"/>
                        <w:jc w:val="both"/>
                        <w:rPr>
                          <w:sz w:val="28"/>
                          <w:szCs w:val="28"/>
                        </w:rPr>
                      </w:pPr>
                      <w:r w:rsidRPr="00BC25A5">
                        <w:rPr>
                          <w:rFonts w:ascii="Times New Roman" w:hAnsi="Times New Roman" w:cs="Times New Roman"/>
                          <w:sz w:val="28"/>
                          <w:szCs w:val="28"/>
                        </w:rPr>
                        <w:t>Об утверждении Порядка выдви</w:t>
                      </w:r>
                      <w:r>
                        <w:rPr>
                          <w:rFonts w:ascii="Times New Roman" w:hAnsi="Times New Roman" w:cs="Times New Roman"/>
                          <w:sz w:val="28"/>
                          <w:szCs w:val="28"/>
                        </w:rPr>
                        <w:softHyphen/>
                      </w:r>
                      <w:r w:rsidRPr="00BC25A5">
                        <w:rPr>
                          <w:rFonts w:ascii="Times New Roman" w:hAnsi="Times New Roman" w:cs="Times New Roman"/>
                          <w:sz w:val="28"/>
                          <w:szCs w:val="28"/>
                        </w:rPr>
                        <w:t>жения, внесения, обсуждения, рассмотрения инициативных проектов, а также проведения их конкурсного отбора на террито</w:t>
                      </w:r>
                      <w:r>
                        <w:rPr>
                          <w:rFonts w:ascii="Times New Roman" w:hAnsi="Times New Roman" w:cs="Times New Roman"/>
                          <w:sz w:val="28"/>
                          <w:szCs w:val="28"/>
                        </w:rPr>
                        <w:softHyphen/>
                      </w:r>
                      <w:r w:rsidRPr="00BC25A5">
                        <w:rPr>
                          <w:rFonts w:ascii="Times New Roman" w:hAnsi="Times New Roman" w:cs="Times New Roman"/>
                          <w:sz w:val="28"/>
                          <w:szCs w:val="28"/>
                        </w:rPr>
                        <w:t>рии Александровского муници</w:t>
                      </w:r>
                      <w:r>
                        <w:rPr>
                          <w:rFonts w:ascii="Times New Roman" w:hAnsi="Times New Roman" w:cs="Times New Roman"/>
                          <w:sz w:val="28"/>
                          <w:szCs w:val="28"/>
                        </w:rPr>
                        <w:softHyphen/>
                      </w:r>
                      <w:r w:rsidRPr="00BC25A5">
                        <w:rPr>
                          <w:rFonts w:ascii="Times New Roman" w:hAnsi="Times New Roman" w:cs="Times New Roman"/>
                          <w:sz w:val="28"/>
                          <w:szCs w:val="28"/>
                        </w:rPr>
                        <w:t>пального округа Пермского края</w:t>
                      </w:r>
                    </w:p>
                  </w:txbxContent>
                </v:textbox>
                <w10:wrap anchorx="page" anchory="page"/>
              </v:shape>
            </w:pict>
          </mc:Fallback>
        </mc:AlternateContent>
      </w:r>
      <w:r w:rsidR="00EE42AB">
        <w:rPr>
          <w:noProof/>
        </w:rPr>
        <w:drawing>
          <wp:anchor distT="0" distB="0" distL="114300" distR="114300" simplePos="0" relativeHeight="251656192" behindDoc="0" locked="0" layoutInCell="1" allowOverlap="1" wp14:anchorId="56B4A31F" wp14:editId="3BF0DFAE">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16913" w14:textId="77777777" w:rsidR="00BC25A5" w:rsidRPr="00BC25A5" w:rsidRDefault="00BC25A5" w:rsidP="00BC25A5"/>
    <w:p w14:paraId="6CE64E16" w14:textId="77777777" w:rsidR="00BC25A5" w:rsidRPr="00BC25A5" w:rsidRDefault="00BC25A5" w:rsidP="00BC25A5"/>
    <w:p w14:paraId="11E2B5AE" w14:textId="77777777" w:rsidR="00BC25A5" w:rsidRPr="00BC25A5" w:rsidRDefault="00BC25A5" w:rsidP="00BC25A5"/>
    <w:p w14:paraId="319541D7" w14:textId="77777777" w:rsidR="00BC25A5" w:rsidRPr="00BC25A5" w:rsidRDefault="00BC25A5" w:rsidP="00BC25A5"/>
    <w:p w14:paraId="5ED29700" w14:textId="702AADEC" w:rsidR="00BC25A5" w:rsidRDefault="00BC25A5" w:rsidP="002163AF">
      <w:pPr>
        <w:spacing w:before="240"/>
        <w:ind w:firstLine="709"/>
        <w:jc w:val="both"/>
        <w:rPr>
          <w:szCs w:val="28"/>
        </w:rPr>
      </w:pPr>
      <w:bookmarkStart w:id="0" w:name="_Hlk219722743"/>
      <w:r w:rsidRPr="00BC25A5">
        <w:rPr>
          <w:szCs w:val="28"/>
        </w:rPr>
        <w:t>В соответствии с изменениями, внесенными в постановление Правительства Пермского края от 10.01.2017 № 6-п «Об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Уставом Александровского муниципального округа Пермского края, Дума Александровского муниципального округа</w:t>
      </w:r>
    </w:p>
    <w:p w14:paraId="1A145D1F" w14:textId="77777777" w:rsidR="00BC25A5" w:rsidRPr="00BC25A5" w:rsidRDefault="00BC25A5" w:rsidP="00BC25A5">
      <w:pPr>
        <w:ind w:firstLine="709"/>
        <w:jc w:val="both"/>
        <w:rPr>
          <w:szCs w:val="28"/>
        </w:rPr>
      </w:pPr>
    </w:p>
    <w:bookmarkEnd w:id="0"/>
    <w:p w14:paraId="4FF7B2AA" w14:textId="77777777" w:rsidR="00BC25A5" w:rsidRPr="00BC25A5" w:rsidRDefault="00BC25A5" w:rsidP="00BC25A5">
      <w:pPr>
        <w:ind w:firstLine="426"/>
        <w:jc w:val="both"/>
        <w:rPr>
          <w:b/>
          <w:caps/>
          <w:szCs w:val="28"/>
        </w:rPr>
      </w:pPr>
      <w:r w:rsidRPr="00BC25A5">
        <w:rPr>
          <w:b/>
          <w:caps/>
          <w:szCs w:val="28"/>
        </w:rPr>
        <w:t>решает:</w:t>
      </w:r>
    </w:p>
    <w:p w14:paraId="0A6115E2" w14:textId="77777777" w:rsidR="00BC25A5" w:rsidRDefault="00BC25A5" w:rsidP="00BC25A5">
      <w:pPr>
        <w:pStyle w:val="ConsPlusNormal"/>
        <w:jc w:val="both"/>
        <w:rPr>
          <w:rFonts w:ascii="Times New Roman" w:hAnsi="Times New Roman" w:cs="Times New Roman"/>
          <w:sz w:val="28"/>
          <w:szCs w:val="28"/>
        </w:rPr>
      </w:pPr>
    </w:p>
    <w:p w14:paraId="3F12E646" w14:textId="59AAD959" w:rsidR="00BC25A5" w:rsidRDefault="00BC25A5" w:rsidP="002163A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r w:rsidRPr="00BC25A5">
        <w:rPr>
          <w:rFonts w:ascii="Times New Roman" w:hAnsi="Times New Roman" w:cs="Times New Roman"/>
          <w:sz w:val="28"/>
          <w:szCs w:val="28"/>
        </w:rPr>
        <w:t>Утвердить прилагаемый Порядок выдвижения, внесения, обсуждения, рассмотрения инициативных проектов, а также проведения их конкурсного отбора в Александровском муниципальном округе Пермского края.</w:t>
      </w:r>
    </w:p>
    <w:p w14:paraId="7B2C51B3" w14:textId="77777777" w:rsidR="00BC25A5" w:rsidRDefault="00BC25A5" w:rsidP="002163A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BC25A5">
        <w:rPr>
          <w:rFonts w:ascii="Times New Roman" w:hAnsi="Times New Roman" w:cs="Times New Roman"/>
          <w:sz w:val="28"/>
          <w:szCs w:val="28"/>
        </w:rPr>
        <w:t>Признать утратившим силу решение Думы Александровского муниципального округа от 19 августа 2025 года № 81 «Об утверждении Порядка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14:paraId="0F980998" w14:textId="77777777" w:rsidR="00BC25A5" w:rsidRDefault="00BC25A5" w:rsidP="002163AF">
      <w:pPr>
        <w:pStyle w:val="ConsPlusNormal"/>
        <w:jc w:val="both"/>
        <w:rPr>
          <w:rStyle w:val="af3"/>
          <w:rFonts w:eastAsia="Arial"/>
          <w:sz w:val="28"/>
          <w:szCs w:val="28"/>
        </w:rPr>
      </w:pPr>
      <w:r>
        <w:rPr>
          <w:rFonts w:ascii="Times New Roman" w:hAnsi="Times New Roman" w:cs="Times New Roman"/>
          <w:sz w:val="28"/>
          <w:szCs w:val="28"/>
        </w:rPr>
        <w:t xml:space="preserve">3. </w:t>
      </w:r>
      <w:r w:rsidRPr="00BC25A5">
        <w:rPr>
          <w:rFonts w:ascii="Times New Roman" w:hAnsi="Times New Roman" w:cs="Times New Roman"/>
          <w:color w:val="000000"/>
          <w:sz w:val="28"/>
          <w:szCs w:val="28"/>
        </w:rPr>
        <w:t xml:space="preserve">Опубликовать настоящее решение в газете «Боевой путь» и в сетевом издании официальный сайт </w:t>
      </w:r>
      <w:r w:rsidRPr="00BC25A5">
        <w:rPr>
          <w:rFonts w:ascii="Times New Roman" w:hAnsi="Times New Roman" w:cs="Times New Roman"/>
          <w:sz w:val="28"/>
          <w:szCs w:val="28"/>
        </w:rPr>
        <w:t>Александровского муниципального округа</w:t>
      </w:r>
      <w:r w:rsidRPr="00BC25A5">
        <w:rPr>
          <w:rFonts w:ascii="Times New Roman" w:hAnsi="Times New Roman" w:cs="Times New Roman"/>
          <w:color w:val="000000"/>
          <w:sz w:val="28"/>
          <w:szCs w:val="28"/>
        </w:rPr>
        <w:t xml:space="preserve"> Пермского края (</w:t>
      </w:r>
      <w:hyperlink r:id="rId8" w:history="1">
        <w:r w:rsidRPr="00BC25A5">
          <w:rPr>
            <w:rStyle w:val="af4"/>
            <w:rFonts w:ascii="Times New Roman" w:hAnsi="Times New Roman" w:cs="Times New Roman"/>
            <w:color w:val="auto"/>
            <w:sz w:val="28"/>
            <w:szCs w:val="28"/>
            <w:u w:val="none"/>
            <w:lang w:val="en-US"/>
          </w:rPr>
          <w:t>www</w:t>
        </w:r>
        <w:r w:rsidRPr="00BC25A5">
          <w:rPr>
            <w:rStyle w:val="af4"/>
            <w:rFonts w:ascii="Times New Roman" w:hAnsi="Times New Roman" w:cs="Times New Roman"/>
            <w:color w:val="auto"/>
            <w:sz w:val="28"/>
            <w:szCs w:val="28"/>
            <w:u w:val="none"/>
          </w:rPr>
          <w:t>.</w:t>
        </w:r>
        <w:r w:rsidRPr="00BC25A5">
          <w:rPr>
            <w:rStyle w:val="af4"/>
            <w:rFonts w:ascii="Times New Roman" w:eastAsia="Arial" w:hAnsi="Times New Roman" w:cs="Times New Roman"/>
            <w:color w:val="auto"/>
            <w:spacing w:val="2"/>
            <w:sz w:val="28"/>
            <w:szCs w:val="28"/>
            <w:u w:val="none"/>
          </w:rPr>
          <w:t>aleksraion.ru</w:t>
        </w:r>
      </w:hyperlink>
      <w:r w:rsidRPr="00BC25A5">
        <w:rPr>
          <w:rStyle w:val="af3"/>
          <w:rFonts w:eastAsia="Arial"/>
          <w:sz w:val="28"/>
          <w:szCs w:val="28"/>
        </w:rPr>
        <w:t>).</w:t>
      </w:r>
    </w:p>
    <w:p w14:paraId="01790D87" w14:textId="74E5146C" w:rsidR="00BC25A5" w:rsidRPr="00BC25A5" w:rsidRDefault="00BC25A5" w:rsidP="002163AF">
      <w:pPr>
        <w:pStyle w:val="ConsPlusNormal"/>
        <w:jc w:val="both"/>
        <w:rPr>
          <w:rStyle w:val="af3"/>
          <w:sz w:val="28"/>
          <w:szCs w:val="28"/>
        </w:rPr>
      </w:pPr>
      <w:r>
        <w:rPr>
          <w:rStyle w:val="af3"/>
          <w:rFonts w:eastAsia="Arial"/>
          <w:sz w:val="28"/>
          <w:szCs w:val="28"/>
        </w:rPr>
        <w:t xml:space="preserve">4. </w:t>
      </w:r>
      <w:r w:rsidRPr="00BC25A5">
        <w:rPr>
          <w:rFonts w:ascii="Times New Roman" w:hAnsi="Times New Roman" w:cs="Times New Roman"/>
          <w:sz w:val="28"/>
          <w:szCs w:val="28"/>
        </w:rPr>
        <w:t>Настоящее решение вступает в силу со дня его официального опубликования</w:t>
      </w:r>
      <w:r w:rsidRPr="00BC25A5">
        <w:rPr>
          <w:rStyle w:val="af3"/>
          <w:rFonts w:eastAsia="Arial"/>
          <w:sz w:val="28"/>
          <w:szCs w:val="28"/>
        </w:rPr>
        <w:t>.</w:t>
      </w:r>
      <w:bookmarkStart w:id="1" w:name="_Hlk85196774"/>
    </w:p>
    <w:bookmarkEnd w:id="1"/>
    <w:p w14:paraId="71B58D0D" w14:textId="77777777" w:rsidR="00DC5BFA" w:rsidRPr="00BC25A5" w:rsidRDefault="00DC5BFA" w:rsidP="00BC25A5">
      <w:pPr>
        <w:pStyle w:val="ConsPlusNormal"/>
        <w:ind w:firstLine="426"/>
        <w:jc w:val="both"/>
        <w:rPr>
          <w:rFonts w:ascii="Times New Roman" w:hAnsi="Times New Roman" w:cs="Times New Roman"/>
          <w:sz w:val="28"/>
          <w:szCs w:val="28"/>
        </w:rPr>
      </w:pPr>
    </w:p>
    <w:p w14:paraId="605B1BA6" w14:textId="77777777" w:rsidR="00BC25A5" w:rsidRPr="00DC3EEA" w:rsidRDefault="00BC25A5" w:rsidP="00BC25A5">
      <w:pPr>
        <w:tabs>
          <w:tab w:val="left" w:pos="851"/>
        </w:tabs>
        <w:spacing w:line="240" w:lineRule="exact"/>
        <w:jc w:val="both"/>
      </w:pPr>
      <w:r w:rsidRPr="00DC3EEA">
        <w:t>Председатель Думы</w:t>
      </w:r>
    </w:p>
    <w:p w14:paraId="22409E17" w14:textId="5EF4947A" w:rsidR="00BC25A5" w:rsidRPr="00DC3EEA" w:rsidRDefault="00BC25A5" w:rsidP="00BC25A5">
      <w:pPr>
        <w:tabs>
          <w:tab w:val="left" w:pos="851"/>
        </w:tabs>
        <w:spacing w:line="240" w:lineRule="exact"/>
        <w:jc w:val="both"/>
      </w:pPr>
      <w:r w:rsidRPr="00DC3EEA">
        <w:t>Александровского муниципального округа</w:t>
      </w:r>
      <w:r w:rsidRPr="00DC3EEA">
        <w:tab/>
      </w:r>
      <w:r w:rsidRPr="00DC3EEA">
        <w:tab/>
      </w:r>
      <w:r w:rsidRPr="00DC3EEA">
        <w:tab/>
        <w:t>В.И. Косожихин</w:t>
      </w:r>
    </w:p>
    <w:p w14:paraId="23FD8E02" w14:textId="77777777" w:rsidR="00BC25A5" w:rsidRPr="00DC3EEA" w:rsidRDefault="00BC25A5" w:rsidP="00BC25A5">
      <w:pPr>
        <w:tabs>
          <w:tab w:val="left" w:pos="851"/>
        </w:tabs>
        <w:jc w:val="both"/>
      </w:pPr>
    </w:p>
    <w:p w14:paraId="430896F1" w14:textId="0B4A2974" w:rsidR="00BC25A5" w:rsidRPr="00DC3EEA" w:rsidRDefault="002163AF" w:rsidP="00BC25A5">
      <w:pPr>
        <w:tabs>
          <w:tab w:val="left" w:pos="851"/>
        </w:tabs>
        <w:spacing w:line="240" w:lineRule="exact"/>
        <w:jc w:val="both"/>
      </w:pPr>
      <w:proofErr w:type="spellStart"/>
      <w:r>
        <w:t>И.п</w:t>
      </w:r>
      <w:proofErr w:type="spellEnd"/>
      <w:r>
        <w:t>. г</w:t>
      </w:r>
      <w:r w:rsidR="00BC25A5" w:rsidRPr="00DC3EEA">
        <w:t>лав</w:t>
      </w:r>
      <w:r>
        <w:t>ы</w:t>
      </w:r>
      <w:r w:rsidR="00BC25A5" w:rsidRPr="00DC3EEA">
        <w:t xml:space="preserve"> муниципального округа</w:t>
      </w:r>
      <w:r w:rsidR="00BC25A5">
        <w:t xml:space="preserve"> – </w:t>
      </w:r>
    </w:p>
    <w:p w14:paraId="3B9374A4" w14:textId="5F58CDE1" w:rsidR="00BC25A5" w:rsidRPr="00DC3EEA" w:rsidRDefault="00BC25A5" w:rsidP="00BC25A5">
      <w:pPr>
        <w:tabs>
          <w:tab w:val="left" w:pos="851"/>
        </w:tabs>
        <w:spacing w:line="240" w:lineRule="exact"/>
        <w:jc w:val="both"/>
      </w:pPr>
      <w:r w:rsidRPr="00DC3EEA">
        <w:t>глав</w:t>
      </w:r>
      <w:r w:rsidR="002163AF">
        <w:t>ы</w:t>
      </w:r>
      <w:r w:rsidRPr="00DC3EEA">
        <w:t xml:space="preserve"> администрации</w:t>
      </w:r>
    </w:p>
    <w:p w14:paraId="22EE904C" w14:textId="67F0E6AF" w:rsidR="00BC25A5" w:rsidRPr="00FD5E50" w:rsidRDefault="00BC25A5" w:rsidP="00BC25A5">
      <w:pPr>
        <w:tabs>
          <w:tab w:val="left" w:pos="851"/>
        </w:tabs>
        <w:spacing w:line="240" w:lineRule="exact"/>
        <w:jc w:val="both"/>
      </w:pPr>
      <w:r w:rsidRPr="00DC3EEA">
        <w:t>Александровского муниципального округа</w:t>
      </w:r>
      <w:r>
        <w:tab/>
      </w:r>
      <w:r w:rsidR="002163AF">
        <w:tab/>
      </w:r>
      <w:r w:rsidR="002163AF">
        <w:tab/>
        <w:t>Е.В. Захарова</w:t>
      </w:r>
    </w:p>
    <w:p w14:paraId="7A810277" w14:textId="77777777" w:rsidR="00BC25A5" w:rsidRPr="00E17E13" w:rsidRDefault="00BC25A5" w:rsidP="00BC25A5">
      <w:pPr>
        <w:jc w:val="right"/>
        <w:outlineLvl w:val="0"/>
      </w:pPr>
      <w:r w:rsidRPr="00E17E13">
        <w:lastRenderedPageBreak/>
        <w:t>Приложение</w:t>
      </w:r>
    </w:p>
    <w:p w14:paraId="4248973A" w14:textId="77777777" w:rsidR="00BC25A5" w:rsidRPr="00E17E13" w:rsidRDefault="00BC25A5" w:rsidP="00BC25A5">
      <w:pPr>
        <w:jc w:val="right"/>
      </w:pPr>
      <w:r w:rsidRPr="00E17E13">
        <w:t>к решению</w:t>
      </w:r>
    </w:p>
    <w:p w14:paraId="75DE599E" w14:textId="77777777" w:rsidR="00BC25A5" w:rsidRPr="00E17E13" w:rsidRDefault="00BC25A5" w:rsidP="00BC25A5">
      <w:pPr>
        <w:jc w:val="right"/>
      </w:pPr>
      <w:r w:rsidRPr="00E17E13">
        <w:t>Думы Александровского</w:t>
      </w:r>
    </w:p>
    <w:p w14:paraId="6E210286" w14:textId="77777777" w:rsidR="00BC25A5" w:rsidRPr="00E17E13" w:rsidRDefault="00BC25A5" w:rsidP="00BC25A5">
      <w:pPr>
        <w:jc w:val="right"/>
      </w:pPr>
      <w:r w:rsidRPr="00E17E13">
        <w:t>муниципального округа</w:t>
      </w:r>
    </w:p>
    <w:p w14:paraId="036ABFE6" w14:textId="15130A9A" w:rsidR="00BC25A5" w:rsidRPr="00E17E13" w:rsidRDefault="00BC25A5" w:rsidP="00BC25A5">
      <w:pPr>
        <w:jc w:val="right"/>
      </w:pPr>
      <w:r w:rsidRPr="00E17E13">
        <w:t xml:space="preserve">от </w:t>
      </w:r>
      <w:r w:rsidR="002163AF">
        <w:t>13.08.</w:t>
      </w:r>
      <w:r w:rsidRPr="00E17E13">
        <w:t>20</w:t>
      </w:r>
      <w:r w:rsidR="002163AF">
        <w:t>26</w:t>
      </w:r>
      <w:r w:rsidRPr="00E17E13">
        <w:t xml:space="preserve"> № </w:t>
      </w:r>
      <w:r w:rsidR="002163AF">
        <w:t>159</w:t>
      </w:r>
    </w:p>
    <w:p w14:paraId="31509FB7" w14:textId="77777777" w:rsidR="00BC25A5" w:rsidRPr="00E17E13" w:rsidRDefault="00BC25A5" w:rsidP="00BC25A5">
      <w:pPr>
        <w:jc w:val="both"/>
      </w:pPr>
    </w:p>
    <w:p w14:paraId="7D0BFC0E" w14:textId="77777777" w:rsidR="00BC25A5" w:rsidRPr="002163AF" w:rsidRDefault="00BC25A5" w:rsidP="002163AF">
      <w:pPr>
        <w:pStyle w:val="af6"/>
        <w:jc w:val="center"/>
        <w:rPr>
          <w:b/>
        </w:rPr>
      </w:pPr>
      <w:bookmarkStart w:id="2" w:name="P37"/>
      <w:bookmarkEnd w:id="2"/>
      <w:r w:rsidRPr="002163AF">
        <w:rPr>
          <w:b/>
        </w:rPr>
        <w:t>ПОРЯДОК</w:t>
      </w:r>
    </w:p>
    <w:p w14:paraId="4FD1975A" w14:textId="77777777" w:rsidR="00BC25A5" w:rsidRPr="002163AF" w:rsidRDefault="00BC25A5" w:rsidP="002163AF">
      <w:pPr>
        <w:pStyle w:val="af6"/>
        <w:ind w:left="0"/>
        <w:jc w:val="center"/>
        <w:rPr>
          <w:b/>
        </w:rPr>
      </w:pPr>
      <w:r w:rsidRPr="002163AF">
        <w:rPr>
          <w:b/>
        </w:rPr>
        <w:t>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14:paraId="36A831AF" w14:textId="54B18E8E" w:rsidR="00BC25A5" w:rsidRPr="002163AF" w:rsidRDefault="00BC25A5" w:rsidP="002163AF">
      <w:pPr>
        <w:pStyle w:val="af6"/>
        <w:jc w:val="center"/>
        <w:rPr>
          <w:b/>
        </w:rPr>
      </w:pPr>
      <w:r w:rsidRPr="002163AF">
        <w:rPr>
          <w:b/>
        </w:rPr>
        <w:t>ПЕРМСКОГО КРАЯ</w:t>
      </w:r>
    </w:p>
    <w:p w14:paraId="6D86E62E" w14:textId="77777777" w:rsidR="00BC25A5" w:rsidRPr="002163AF" w:rsidRDefault="00BC25A5" w:rsidP="002163AF">
      <w:pPr>
        <w:jc w:val="both"/>
        <w:rPr>
          <w:sz w:val="24"/>
          <w:szCs w:val="24"/>
        </w:rPr>
      </w:pPr>
    </w:p>
    <w:p w14:paraId="6B396A38" w14:textId="77777777" w:rsidR="00BC25A5" w:rsidRPr="002163AF" w:rsidRDefault="00BC25A5" w:rsidP="002163AF">
      <w:pPr>
        <w:pStyle w:val="af6"/>
        <w:jc w:val="center"/>
        <w:outlineLvl w:val="1"/>
        <w:rPr>
          <w:b/>
        </w:rPr>
      </w:pPr>
      <w:r w:rsidRPr="002163AF">
        <w:rPr>
          <w:b/>
        </w:rPr>
        <w:t>1. Общие положения</w:t>
      </w:r>
    </w:p>
    <w:p w14:paraId="14ACDBC2" w14:textId="77777777" w:rsidR="00BC25A5" w:rsidRPr="002163AF" w:rsidRDefault="00BC25A5" w:rsidP="002163AF">
      <w:pPr>
        <w:jc w:val="both"/>
        <w:rPr>
          <w:sz w:val="24"/>
          <w:szCs w:val="24"/>
        </w:rPr>
      </w:pPr>
    </w:p>
    <w:p w14:paraId="46776D3B" w14:textId="77777777" w:rsidR="00BC25A5" w:rsidRPr="002163AF" w:rsidRDefault="00BC25A5" w:rsidP="002163AF">
      <w:pPr>
        <w:ind w:firstLine="709"/>
        <w:jc w:val="both"/>
        <w:rPr>
          <w:sz w:val="24"/>
          <w:szCs w:val="24"/>
        </w:rPr>
      </w:pPr>
      <w:r w:rsidRPr="002163AF">
        <w:rPr>
          <w:sz w:val="24"/>
          <w:szCs w:val="24"/>
        </w:rPr>
        <w:t xml:space="preserve">1.1. Настоящий Порядок выдвижения, внесения, обсуждения, рассмотрения инициативных проектов, а также проведения их конкурсного отбора в Александровском муниципальном округе Пермского края (далее - Порядок) разработан в соответствии со </w:t>
      </w:r>
      <w:hyperlink r:id="rId9">
        <w:r w:rsidRPr="002163AF">
          <w:rPr>
            <w:sz w:val="24"/>
            <w:szCs w:val="24"/>
          </w:rPr>
          <w:t>ст. 49</w:t>
        </w:r>
      </w:hyperlink>
      <w:r w:rsidRPr="002163AF">
        <w:rPr>
          <w:sz w:val="24"/>
          <w:szCs w:val="24"/>
        </w:rPr>
        <w:t xml:space="preserve"> Федерального закона от 20.03.2025 № 33-ФЗ «Об общих принципах организации местного самоуправления в единой системе публичной власти» (далее - Федеральный закон № 33-ФЗ), </w:t>
      </w:r>
      <w:hyperlink r:id="rId10">
        <w:r w:rsidRPr="002163AF">
          <w:rPr>
            <w:sz w:val="24"/>
            <w:szCs w:val="24"/>
          </w:rPr>
          <w:t>Постановлением</w:t>
        </w:r>
      </w:hyperlink>
      <w:r w:rsidRPr="002163AF">
        <w:rPr>
          <w:sz w:val="24"/>
          <w:szCs w:val="24"/>
        </w:rPr>
        <w:t xml:space="preserve"> Правительства ПК от 10.01.2017 № 6-п «Об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w:t>
      </w:r>
      <w:hyperlink r:id="rId11">
        <w:r w:rsidRPr="002163AF">
          <w:rPr>
            <w:sz w:val="24"/>
            <w:szCs w:val="24"/>
          </w:rPr>
          <w:t>Уставом</w:t>
        </w:r>
      </w:hyperlink>
      <w:r w:rsidRPr="002163AF">
        <w:rPr>
          <w:sz w:val="24"/>
          <w:szCs w:val="24"/>
        </w:rPr>
        <w:t xml:space="preserve"> Александровского муниципального округа Пермского края.</w:t>
      </w:r>
    </w:p>
    <w:p w14:paraId="6EA63C69" w14:textId="77777777" w:rsidR="00BC25A5" w:rsidRPr="002163AF" w:rsidRDefault="00BC25A5" w:rsidP="002163AF">
      <w:pPr>
        <w:ind w:firstLine="709"/>
        <w:jc w:val="both"/>
        <w:rPr>
          <w:sz w:val="24"/>
          <w:szCs w:val="24"/>
        </w:rPr>
      </w:pPr>
      <w:r w:rsidRPr="002163AF">
        <w:rPr>
          <w:sz w:val="24"/>
          <w:szCs w:val="24"/>
        </w:rPr>
        <w:t xml:space="preserve">1.2. Настоящий Порядок применяется в отношении инициативных проектов, выдвигаемых для получения финансовой поддержки за счет межбюджетных трансфертов из бюджета Пермского края, и устанавливает общую процедуру выдвижения, внесения, обсуждения, рассмотрения инициативных проектов, а также проведения их конкурсного отбора в целях дальнейшего направления для участия в конкурсном отборе проектов инициативного бюджетирования на уровне Пермского края и реализации на территории Александровского муниципального округа Пермского края (с учетом требований федерального законодательства, </w:t>
      </w:r>
      <w:hyperlink r:id="rId12">
        <w:r w:rsidRPr="002163AF">
          <w:rPr>
            <w:sz w:val="24"/>
            <w:szCs w:val="24"/>
          </w:rPr>
          <w:t>Закона</w:t>
        </w:r>
      </w:hyperlink>
      <w:r w:rsidRPr="002163AF">
        <w:rPr>
          <w:sz w:val="24"/>
          <w:szCs w:val="24"/>
        </w:rPr>
        <w:t xml:space="preserve"> Пермского края от 02.06.2016 № 654-ПК «О реализации проектов инициативного бюджетирования в Пермском крае» и настоящего Порядка).</w:t>
      </w:r>
    </w:p>
    <w:p w14:paraId="7A686906" w14:textId="77777777" w:rsidR="00BC25A5" w:rsidRPr="002163AF" w:rsidRDefault="00BC25A5" w:rsidP="002163AF">
      <w:pPr>
        <w:ind w:firstLine="709"/>
        <w:jc w:val="both"/>
        <w:rPr>
          <w:sz w:val="24"/>
          <w:szCs w:val="24"/>
        </w:rPr>
      </w:pPr>
      <w:r w:rsidRPr="002163AF">
        <w:rPr>
          <w:sz w:val="24"/>
          <w:szCs w:val="24"/>
        </w:rPr>
        <w:t>1.3. В настоящем Порядке используются следующие основные понятия:</w:t>
      </w:r>
    </w:p>
    <w:p w14:paraId="12920624" w14:textId="77777777" w:rsidR="00BC25A5" w:rsidRPr="002163AF" w:rsidRDefault="00BC25A5" w:rsidP="002163AF">
      <w:pPr>
        <w:ind w:firstLine="709"/>
        <w:jc w:val="both"/>
        <w:rPr>
          <w:sz w:val="24"/>
          <w:szCs w:val="24"/>
        </w:rPr>
      </w:pPr>
      <w:r w:rsidRPr="002163AF">
        <w:rPr>
          <w:sz w:val="24"/>
          <w:szCs w:val="24"/>
        </w:rPr>
        <w:t>инициативный проект (проект инициативного бюджетирования) понимается проект, посредством которого обеспечивается реализация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Александровского муниципального округа;</w:t>
      </w:r>
    </w:p>
    <w:p w14:paraId="07024968" w14:textId="77777777" w:rsidR="00BC25A5" w:rsidRPr="002163AF" w:rsidRDefault="00BC25A5" w:rsidP="002163AF">
      <w:pPr>
        <w:ind w:firstLine="709"/>
        <w:jc w:val="both"/>
        <w:rPr>
          <w:sz w:val="24"/>
          <w:szCs w:val="24"/>
        </w:rPr>
      </w:pPr>
      <w:r w:rsidRPr="002163AF">
        <w:rPr>
          <w:sz w:val="24"/>
          <w:szCs w:val="24"/>
        </w:rPr>
        <w:t xml:space="preserve">молодежное инициативное бюджетирование - направление инициативного бюджетирования, в котором Проекты инициированы молодежными инициативными группами, в составе которых все участники в возрасте от 16 до 35 лет, и направлены на реализацию мероприятий, указанных в </w:t>
      </w:r>
      <w:hyperlink w:anchor="P112">
        <w:r w:rsidRPr="002163AF">
          <w:rPr>
            <w:sz w:val="24"/>
            <w:szCs w:val="24"/>
          </w:rPr>
          <w:t>пункте 3.2.17</w:t>
        </w:r>
      </w:hyperlink>
      <w:r w:rsidRPr="002163AF">
        <w:rPr>
          <w:sz w:val="24"/>
          <w:szCs w:val="24"/>
        </w:rPr>
        <w:t xml:space="preserve"> настоящего Порядка;</w:t>
      </w:r>
    </w:p>
    <w:p w14:paraId="7DC6C257" w14:textId="77777777" w:rsidR="00BC25A5" w:rsidRPr="002163AF" w:rsidRDefault="00BC25A5" w:rsidP="002163AF">
      <w:pPr>
        <w:ind w:firstLine="709"/>
        <w:jc w:val="both"/>
        <w:rPr>
          <w:sz w:val="24"/>
          <w:szCs w:val="24"/>
        </w:rPr>
      </w:pPr>
      <w:r w:rsidRPr="002163AF">
        <w:rPr>
          <w:sz w:val="24"/>
          <w:szCs w:val="24"/>
        </w:rPr>
        <w:t>молодежное пространство - многофункциональное помещение, организованное с учетом востребованных форм времяпрепровождения молодежи в рамках одного пространства: лекции, мастер-классы, образовательные программы, а также общественное пространство для комфортной индивидуальной и групповой работы, проведения тренингов, комнаты отдыха, спортивные и творческие студии, трансформируемые пространства.</w:t>
      </w:r>
    </w:p>
    <w:p w14:paraId="4D1A8036" w14:textId="77777777" w:rsidR="00BC25A5" w:rsidRPr="002163AF" w:rsidRDefault="00BC25A5" w:rsidP="002163AF">
      <w:pPr>
        <w:ind w:firstLine="709"/>
        <w:jc w:val="both"/>
        <w:rPr>
          <w:sz w:val="24"/>
          <w:szCs w:val="24"/>
        </w:rPr>
      </w:pPr>
      <w:r w:rsidRPr="002163AF">
        <w:rPr>
          <w:sz w:val="24"/>
          <w:szCs w:val="24"/>
        </w:rPr>
        <w:t>1.4. Определить уполномоченным органом по реализации проектов инициативного бюджетирования отдел реализации инвестиционных проектов администрации Александровского муниципального округа (далее - Уполномоченный орган).</w:t>
      </w:r>
    </w:p>
    <w:p w14:paraId="0CB57428" w14:textId="77777777" w:rsidR="00BC25A5" w:rsidRPr="002163AF" w:rsidRDefault="00BC25A5" w:rsidP="002163AF">
      <w:pPr>
        <w:ind w:firstLine="709"/>
        <w:jc w:val="both"/>
        <w:rPr>
          <w:sz w:val="24"/>
          <w:szCs w:val="24"/>
        </w:rPr>
      </w:pPr>
      <w:r w:rsidRPr="002163AF">
        <w:rPr>
          <w:sz w:val="24"/>
          <w:szCs w:val="24"/>
        </w:rPr>
        <w:lastRenderedPageBreak/>
        <w:t>1.5. Проведение конкурсного отбора на территории Александровского муниципального округа осуществляется муниципальной конкурсной комиссией по проведению отбора инициативных проектов на территории Александровского муниципального округа (далее - Конкурсная комиссия).</w:t>
      </w:r>
    </w:p>
    <w:p w14:paraId="2835E286" w14:textId="77777777" w:rsidR="00BC25A5" w:rsidRPr="002163AF" w:rsidRDefault="00BC25A5" w:rsidP="002163AF">
      <w:pPr>
        <w:ind w:firstLine="709"/>
        <w:jc w:val="both"/>
        <w:rPr>
          <w:sz w:val="24"/>
          <w:szCs w:val="24"/>
        </w:rPr>
      </w:pPr>
      <w:r w:rsidRPr="002163AF">
        <w:rPr>
          <w:sz w:val="24"/>
          <w:szCs w:val="24"/>
        </w:rPr>
        <w:t>1.6. Источником финансового обеспечения реализации инициативных проектов являются предусмотренные решением о бюджете Александровского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Пермского края, предоставленных в целях финансового обеспечения соответствующих расходных обязательств Александровского муниципального округа.</w:t>
      </w:r>
    </w:p>
    <w:p w14:paraId="363FE6CD" w14:textId="77777777" w:rsidR="00BC25A5" w:rsidRPr="002163AF" w:rsidRDefault="00BC25A5" w:rsidP="002163AF">
      <w:pPr>
        <w:ind w:firstLine="709"/>
        <w:jc w:val="both"/>
        <w:rPr>
          <w:sz w:val="24"/>
          <w:szCs w:val="24"/>
        </w:rPr>
      </w:pPr>
      <w:r w:rsidRPr="002163AF">
        <w:rPr>
          <w:sz w:val="24"/>
          <w:szCs w:val="24"/>
        </w:rPr>
        <w:t xml:space="preserve">Под инициативными платежами понимаются средства граждан, индивидуальных предпринимателей и юридических лиц, уплачиваемые на добровольной основе и зачисляемые в бюджет Александровского муниципального округа в соответствии с Бюджетным </w:t>
      </w:r>
      <w:hyperlink r:id="rId13">
        <w:r w:rsidRPr="002163AF">
          <w:rPr>
            <w:sz w:val="24"/>
            <w:szCs w:val="24"/>
          </w:rPr>
          <w:t>кодексом</w:t>
        </w:r>
      </w:hyperlink>
      <w:r w:rsidRPr="002163AF">
        <w:rPr>
          <w:sz w:val="24"/>
          <w:szCs w:val="24"/>
        </w:rPr>
        <w:t xml:space="preserve"> Российской Федерации на реализацию инициативных проектов (далее - заинтересованные лица).</w:t>
      </w:r>
    </w:p>
    <w:p w14:paraId="4C86222F" w14:textId="77777777" w:rsidR="00BC25A5" w:rsidRPr="002163AF" w:rsidRDefault="00BC25A5" w:rsidP="002163AF">
      <w:pPr>
        <w:jc w:val="both"/>
        <w:rPr>
          <w:b/>
          <w:sz w:val="24"/>
          <w:szCs w:val="24"/>
        </w:rPr>
      </w:pPr>
    </w:p>
    <w:p w14:paraId="50DA4B80" w14:textId="77777777" w:rsidR="00BC25A5" w:rsidRPr="002163AF" w:rsidRDefault="00BC25A5" w:rsidP="002163AF">
      <w:pPr>
        <w:pStyle w:val="af6"/>
        <w:ind w:left="0"/>
        <w:jc w:val="center"/>
        <w:outlineLvl w:val="1"/>
        <w:rPr>
          <w:b/>
        </w:rPr>
      </w:pPr>
      <w:r w:rsidRPr="002163AF">
        <w:rPr>
          <w:b/>
        </w:rPr>
        <w:t>2. Выдвижение инициативных проектов</w:t>
      </w:r>
    </w:p>
    <w:p w14:paraId="618F52F4" w14:textId="77777777" w:rsidR="00BC25A5" w:rsidRPr="002163AF" w:rsidRDefault="00BC25A5" w:rsidP="002163AF">
      <w:pPr>
        <w:jc w:val="both"/>
        <w:rPr>
          <w:sz w:val="24"/>
          <w:szCs w:val="24"/>
        </w:rPr>
      </w:pPr>
    </w:p>
    <w:p w14:paraId="526E323B" w14:textId="77777777" w:rsidR="00BC25A5" w:rsidRPr="002163AF" w:rsidRDefault="00BC25A5" w:rsidP="002163AF">
      <w:pPr>
        <w:ind w:firstLine="709"/>
        <w:jc w:val="both"/>
        <w:rPr>
          <w:sz w:val="24"/>
          <w:szCs w:val="24"/>
        </w:rPr>
      </w:pPr>
      <w:r w:rsidRPr="002163AF">
        <w:rPr>
          <w:sz w:val="24"/>
          <w:szCs w:val="24"/>
        </w:rPr>
        <w:t>2.1. С инициативой о внесении инициативного проекта вправе выступить (далее - инициаторы проекта):</w:t>
      </w:r>
    </w:p>
    <w:p w14:paraId="6889E83C" w14:textId="77777777" w:rsidR="00BC25A5" w:rsidRPr="002163AF" w:rsidRDefault="00BC25A5" w:rsidP="002163AF">
      <w:pPr>
        <w:ind w:firstLine="709"/>
        <w:jc w:val="both"/>
        <w:rPr>
          <w:sz w:val="24"/>
          <w:szCs w:val="24"/>
        </w:rPr>
      </w:pPr>
      <w:r w:rsidRPr="002163AF">
        <w:rPr>
          <w:sz w:val="24"/>
          <w:szCs w:val="24"/>
        </w:rPr>
        <w:t>2.1.1. инициативная группа численностью не менее десяти граждан, достигших восемнадцатилетнего возраста и проживающих на территории Александровского муниципального округа;</w:t>
      </w:r>
    </w:p>
    <w:p w14:paraId="0D9F27BB" w14:textId="77777777" w:rsidR="00BC25A5" w:rsidRPr="002163AF" w:rsidRDefault="00BC25A5" w:rsidP="002163AF">
      <w:pPr>
        <w:ind w:firstLine="709"/>
        <w:jc w:val="both"/>
        <w:rPr>
          <w:sz w:val="24"/>
          <w:szCs w:val="24"/>
        </w:rPr>
      </w:pPr>
      <w:r w:rsidRPr="002163AF">
        <w:rPr>
          <w:sz w:val="24"/>
          <w:szCs w:val="24"/>
        </w:rPr>
        <w:t>2.1.2. органы территориального общественного самоуправления (далее - ТОС);</w:t>
      </w:r>
    </w:p>
    <w:p w14:paraId="2DC3F3EC" w14:textId="77777777" w:rsidR="00BC25A5" w:rsidRPr="002163AF" w:rsidRDefault="00BC25A5" w:rsidP="002163AF">
      <w:pPr>
        <w:ind w:firstLine="709"/>
        <w:jc w:val="both"/>
        <w:rPr>
          <w:sz w:val="24"/>
          <w:szCs w:val="24"/>
        </w:rPr>
      </w:pPr>
      <w:r w:rsidRPr="002163AF">
        <w:rPr>
          <w:sz w:val="24"/>
          <w:szCs w:val="24"/>
        </w:rPr>
        <w:t>2.1.3. староста сельского населенного пункта;</w:t>
      </w:r>
    </w:p>
    <w:p w14:paraId="5171670C" w14:textId="77777777" w:rsidR="00BC25A5" w:rsidRPr="002163AF" w:rsidRDefault="00BC25A5" w:rsidP="002163AF">
      <w:pPr>
        <w:ind w:firstLine="709"/>
        <w:jc w:val="both"/>
        <w:rPr>
          <w:sz w:val="24"/>
          <w:szCs w:val="24"/>
        </w:rPr>
      </w:pPr>
      <w:r w:rsidRPr="002163AF">
        <w:rPr>
          <w:sz w:val="24"/>
          <w:szCs w:val="24"/>
        </w:rPr>
        <w:t>2.1.4. индивидуальный предприниматель или юридическое лицо, осуществляющие деятельность на территории Александровского муниципального округа;</w:t>
      </w:r>
    </w:p>
    <w:p w14:paraId="068B07B0" w14:textId="77777777" w:rsidR="00BC25A5" w:rsidRPr="002163AF" w:rsidRDefault="00BC25A5" w:rsidP="002163AF">
      <w:pPr>
        <w:ind w:firstLine="709"/>
        <w:jc w:val="both"/>
        <w:rPr>
          <w:sz w:val="24"/>
          <w:szCs w:val="24"/>
        </w:rPr>
      </w:pPr>
      <w:r w:rsidRPr="002163AF">
        <w:rPr>
          <w:sz w:val="24"/>
          <w:szCs w:val="24"/>
        </w:rPr>
        <w:t>2.1.5. молодежная инициативная группа граждан, в составе которой все участники возрастом от 16 до 35 лет, численностью не менее 10 человек.</w:t>
      </w:r>
    </w:p>
    <w:p w14:paraId="1EB293A0" w14:textId="77777777" w:rsidR="00BC25A5" w:rsidRPr="002163AF" w:rsidRDefault="00BC25A5" w:rsidP="002163AF">
      <w:pPr>
        <w:ind w:firstLine="709"/>
        <w:jc w:val="both"/>
        <w:rPr>
          <w:sz w:val="24"/>
          <w:szCs w:val="24"/>
        </w:rPr>
      </w:pPr>
      <w:r w:rsidRPr="002163AF">
        <w:rPr>
          <w:sz w:val="24"/>
          <w:szCs w:val="24"/>
        </w:rPr>
        <w:t xml:space="preserve">2.2. Инициативные проекты, выдвигаемые инициаторами инициативных проектов, составляются по форме согласно </w:t>
      </w:r>
      <w:hyperlink w:anchor="P183">
        <w:r w:rsidRPr="002163AF">
          <w:rPr>
            <w:sz w:val="24"/>
            <w:szCs w:val="24"/>
          </w:rPr>
          <w:t>приложению 1</w:t>
        </w:r>
      </w:hyperlink>
      <w:r w:rsidRPr="002163AF">
        <w:rPr>
          <w:sz w:val="24"/>
          <w:szCs w:val="24"/>
        </w:rPr>
        <w:t xml:space="preserve"> к настоящему Порядку и должны содержать сведения, установленные Федеральным </w:t>
      </w:r>
      <w:hyperlink r:id="rId14">
        <w:r w:rsidRPr="002163AF">
          <w:rPr>
            <w:sz w:val="24"/>
            <w:szCs w:val="24"/>
          </w:rPr>
          <w:t>законом</w:t>
        </w:r>
      </w:hyperlink>
      <w:r w:rsidRPr="002163AF">
        <w:rPr>
          <w:sz w:val="24"/>
          <w:szCs w:val="24"/>
        </w:rPr>
        <w:t xml:space="preserve"> № 33-ФЗ, а также настоящим Порядком.</w:t>
      </w:r>
    </w:p>
    <w:p w14:paraId="43D62CCD" w14:textId="77777777" w:rsidR="00BC25A5" w:rsidRPr="002163AF" w:rsidRDefault="00BC25A5" w:rsidP="002163AF">
      <w:pPr>
        <w:ind w:firstLine="709"/>
        <w:jc w:val="both"/>
        <w:rPr>
          <w:sz w:val="24"/>
          <w:szCs w:val="24"/>
        </w:rPr>
      </w:pPr>
      <w:bookmarkStart w:id="3" w:name="P64"/>
      <w:bookmarkEnd w:id="3"/>
      <w:r w:rsidRPr="002163AF">
        <w:rPr>
          <w:sz w:val="24"/>
          <w:szCs w:val="24"/>
        </w:rPr>
        <w:t>2.3. Инициативный проект должен содержать следующие сведения:</w:t>
      </w:r>
    </w:p>
    <w:p w14:paraId="0A819FD9" w14:textId="77777777" w:rsidR="00BC25A5" w:rsidRPr="002163AF" w:rsidRDefault="00BC25A5" w:rsidP="002163AF">
      <w:pPr>
        <w:ind w:firstLine="709"/>
        <w:jc w:val="both"/>
        <w:rPr>
          <w:sz w:val="24"/>
          <w:szCs w:val="24"/>
        </w:rPr>
      </w:pPr>
      <w:r w:rsidRPr="002163AF">
        <w:rPr>
          <w:sz w:val="24"/>
          <w:szCs w:val="24"/>
        </w:rPr>
        <w:t>описание проблемы, решение которой имеет приоритетное значение для жителей Александровского муниципального округа или его части;</w:t>
      </w:r>
    </w:p>
    <w:p w14:paraId="29DE0679" w14:textId="77777777" w:rsidR="00BC25A5" w:rsidRPr="002163AF" w:rsidRDefault="00BC25A5" w:rsidP="002163AF">
      <w:pPr>
        <w:ind w:firstLine="709"/>
        <w:jc w:val="both"/>
        <w:rPr>
          <w:sz w:val="24"/>
          <w:szCs w:val="24"/>
        </w:rPr>
      </w:pPr>
      <w:r w:rsidRPr="002163AF">
        <w:rPr>
          <w:sz w:val="24"/>
          <w:szCs w:val="24"/>
        </w:rPr>
        <w:t>обоснование предложений по решению указанной проблемы;</w:t>
      </w:r>
    </w:p>
    <w:p w14:paraId="45AB241A" w14:textId="77777777" w:rsidR="00BC25A5" w:rsidRPr="002163AF" w:rsidRDefault="00BC25A5" w:rsidP="002163AF">
      <w:pPr>
        <w:ind w:firstLine="709"/>
        <w:jc w:val="both"/>
        <w:rPr>
          <w:sz w:val="24"/>
          <w:szCs w:val="24"/>
        </w:rPr>
      </w:pPr>
      <w:r w:rsidRPr="002163AF">
        <w:rPr>
          <w:sz w:val="24"/>
          <w:szCs w:val="24"/>
        </w:rPr>
        <w:t>описание ожидаемого результата (ожидаемых результатов) реализации проекта; расчет необходимых расходов на реализацию проекта;</w:t>
      </w:r>
    </w:p>
    <w:p w14:paraId="5194D29C" w14:textId="77777777" w:rsidR="00BC25A5" w:rsidRPr="002163AF" w:rsidRDefault="00BC25A5" w:rsidP="002163AF">
      <w:pPr>
        <w:ind w:firstLine="709"/>
        <w:jc w:val="both"/>
        <w:rPr>
          <w:sz w:val="24"/>
          <w:szCs w:val="24"/>
        </w:rPr>
      </w:pPr>
      <w:r w:rsidRPr="002163AF">
        <w:rPr>
          <w:sz w:val="24"/>
          <w:szCs w:val="24"/>
        </w:rPr>
        <w:t>планируемые сроки реализации проекта;</w:t>
      </w:r>
    </w:p>
    <w:p w14:paraId="55608A5B" w14:textId="77777777" w:rsidR="00BC25A5" w:rsidRPr="002163AF" w:rsidRDefault="00BC25A5" w:rsidP="002163AF">
      <w:pPr>
        <w:ind w:firstLine="709"/>
        <w:jc w:val="both"/>
        <w:rPr>
          <w:sz w:val="24"/>
          <w:szCs w:val="24"/>
        </w:rPr>
      </w:pPr>
      <w:r w:rsidRPr="002163AF">
        <w:rPr>
          <w:sz w:val="24"/>
          <w:szCs w:val="24"/>
        </w:rPr>
        <w:t>сведения о планируемом (возможном) финансовом, имущественном и (или) трудовом участии заинтересованных лиц в реализации проекта;</w:t>
      </w:r>
    </w:p>
    <w:p w14:paraId="73A89D2C" w14:textId="77777777" w:rsidR="00BC25A5" w:rsidRPr="002163AF" w:rsidRDefault="00BC25A5" w:rsidP="002163AF">
      <w:pPr>
        <w:ind w:firstLine="709"/>
        <w:jc w:val="both"/>
        <w:rPr>
          <w:sz w:val="24"/>
          <w:szCs w:val="24"/>
        </w:rPr>
      </w:pPr>
      <w:r w:rsidRPr="002163AF">
        <w:rPr>
          <w:sz w:val="24"/>
          <w:szCs w:val="24"/>
        </w:rPr>
        <w:t>указание на территорию Александровского муниципального округа или его часть, в границах которой будет реализовываться инициативный проект.</w:t>
      </w:r>
    </w:p>
    <w:p w14:paraId="26A29234" w14:textId="77777777" w:rsidR="00BC25A5" w:rsidRPr="002163AF" w:rsidRDefault="00BC25A5" w:rsidP="002163AF">
      <w:pPr>
        <w:ind w:firstLine="709"/>
        <w:jc w:val="both"/>
        <w:rPr>
          <w:sz w:val="24"/>
          <w:szCs w:val="24"/>
        </w:rPr>
      </w:pPr>
      <w:r w:rsidRPr="002163AF">
        <w:rPr>
          <w:sz w:val="24"/>
          <w:szCs w:val="24"/>
        </w:rPr>
        <w:t>2.4. Инициативный проект до его внесения в Уполномоченный орган подлежит рассмотрению на сходе, собрании или конференции граждан, в том числе на собрании или конференции граждан по вопросам осуществления ТОС,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w:t>
      </w:r>
    </w:p>
    <w:p w14:paraId="45CF9A0D" w14:textId="77777777" w:rsidR="00BC25A5" w:rsidRPr="002163AF" w:rsidRDefault="00BC25A5" w:rsidP="002163AF">
      <w:pPr>
        <w:ind w:firstLine="709"/>
        <w:jc w:val="both"/>
        <w:rPr>
          <w:sz w:val="24"/>
          <w:szCs w:val="24"/>
        </w:rPr>
      </w:pPr>
      <w:r w:rsidRPr="002163AF">
        <w:rPr>
          <w:sz w:val="24"/>
          <w:szCs w:val="24"/>
        </w:rPr>
        <w:lastRenderedPageBreak/>
        <w:t>Порядок назначения и проведения собраний граждан в целях рассмотрения и обсуждения вопросов внесения инициативных проектов на территории муниципального округа устанавливается решением Думы Александровского муниципального округа.</w:t>
      </w:r>
    </w:p>
    <w:p w14:paraId="4855B14D" w14:textId="77777777" w:rsidR="00BC25A5" w:rsidRPr="002163AF" w:rsidRDefault="00BC25A5" w:rsidP="002163AF">
      <w:pPr>
        <w:ind w:firstLine="709"/>
        <w:jc w:val="both"/>
        <w:rPr>
          <w:sz w:val="24"/>
          <w:szCs w:val="24"/>
        </w:rPr>
      </w:pPr>
      <w:r w:rsidRPr="002163AF">
        <w:rPr>
          <w:sz w:val="24"/>
          <w:szCs w:val="24"/>
        </w:rPr>
        <w:t>При этом возможно рассмотрение нескольких инициативных проектов на одном сходе, одном собрании или на одной конференции граждан.</w:t>
      </w:r>
    </w:p>
    <w:p w14:paraId="1A7FA2E1" w14:textId="77777777" w:rsidR="00BC25A5" w:rsidRPr="002163AF" w:rsidRDefault="00BC25A5" w:rsidP="002163AF">
      <w:pPr>
        <w:ind w:firstLine="709"/>
        <w:jc w:val="both"/>
        <w:rPr>
          <w:sz w:val="24"/>
          <w:szCs w:val="24"/>
        </w:rPr>
      </w:pPr>
      <w:r w:rsidRPr="002163AF">
        <w:rPr>
          <w:sz w:val="24"/>
          <w:szCs w:val="24"/>
        </w:rPr>
        <w:t>2.5. Выявление мнения граждан по вопросу о поддержке инициативного проекта возможно также путем опроса граждан, сбора их подписей, проводимых в порядке, установленном решением Думы Александровского муниципального округа.</w:t>
      </w:r>
    </w:p>
    <w:p w14:paraId="2D98454A" w14:textId="77777777" w:rsidR="00BC25A5" w:rsidRPr="002163AF" w:rsidRDefault="00BC25A5" w:rsidP="002163AF">
      <w:pPr>
        <w:jc w:val="both"/>
        <w:rPr>
          <w:sz w:val="24"/>
          <w:szCs w:val="24"/>
        </w:rPr>
      </w:pPr>
    </w:p>
    <w:p w14:paraId="45A70086" w14:textId="77777777" w:rsidR="00BC25A5" w:rsidRPr="002163AF" w:rsidRDefault="00BC25A5" w:rsidP="002163AF">
      <w:pPr>
        <w:pStyle w:val="af6"/>
        <w:ind w:left="0"/>
        <w:jc w:val="center"/>
        <w:outlineLvl w:val="1"/>
        <w:rPr>
          <w:b/>
        </w:rPr>
      </w:pPr>
      <w:r w:rsidRPr="002163AF">
        <w:rPr>
          <w:b/>
        </w:rPr>
        <w:t>3. Внесение, обсуждение, рассмотрение инициативных проектов</w:t>
      </w:r>
    </w:p>
    <w:p w14:paraId="32CBE9F3" w14:textId="77777777" w:rsidR="00BC25A5" w:rsidRPr="002163AF" w:rsidRDefault="00BC25A5" w:rsidP="002163AF">
      <w:pPr>
        <w:jc w:val="both"/>
        <w:rPr>
          <w:sz w:val="24"/>
          <w:szCs w:val="24"/>
        </w:rPr>
      </w:pPr>
    </w:p>
    <w:p w14:paraId="53DADDE0" w14:textId="77777777" w:rsidR="00BC25A5" w:rsidRPr="002163AF" w:rsidRDefault="00BC25A5" w:rsidP="002163AF">
      <w:pPr>
        <w:ind w:firstLine="709"/>
        <w:jc w:val="both"/>
        <w:rPr>
          <w:sz w:val="24"/>
          <w:szCs w:val="24"/>
        </w:rPr>
      </w:pPr>
      <w:r w:rsidRPr="002163AF">
        <w:rPr>
          <w:sz w:val="24"/>
          <w:szCs w:val="24"/>
        </w:rPr>
        <w:t>3.1. Для организации внесения, обсуждения, рассмотрения инициативных проектов, а также проведения их конкурсного отбора Уполномоченный орган:</w:t>
      </w:r>
    </w:p>
    <w:p w14:paraId="0E7EC8F9" w14:textId="77777777" w:rsidR="00BC25A5" w:rsidRPr="002163AF" w:rsidRDefault="00BC25A5" w:rsidP="002163AF">
      <w:pPr>
        <w:ind w:firstLine="709"/>
        <w:jc w:val="both"/>
        <w:rPr>
          <w:sz w:val="24"/>
          <w:szCs w:val="24"/>
        </w:rPr>
      </w:pPr>
      <w:r w:rsidRPr="002163AF">
        <w:rPr>
          <w:sz w:val="24"/>
          <w:szCs w:val="24"/>
        </w:rPr>
        <w:t>3.1.1. определяет дату проведения конкурсного отбора;</w:t>
      </w:r>
    </w:p>
    <w:p w14:paraId="30F0AFD5" w14:textId="77777777" w:rsidR="00BC25A5" w:rsidRPr="002163AF" w:rsidRDefault="00BC25A5" w:rsidP="002163AF">
      <w:pPr>
        <w:ind w:firstLine="709"/>
        <w:jc w:val="both"/>
        <w:rPr>
          <w:sz w:val="24"/>
          <w:szCs w:val="24"/>
        </w:rPr>
      </w:pPr>
      <w:r w:rsidRPr="002163AF">
        <w:rPr>
          <w:sz w:val="24"/>
          <w:szCs w:val="24"/>
        </w:rPr>
        <w:t xml:space="preserve">3.1.2. готовит извещение о проведении конкурсного отбора и публикует его в средствах </w:t>
      </w:r>
      <w:r w:rsidRPr="0083130A">
        <w:rPr>
          <w:sz w:val="24"/>
          <w:szCs w:val="24"/>
        </w:rPr>
        <w:t xml:space="preserve">массовой информации (газета «Боевой путь» и сайт Александровского муниципального округа </w:t>
      </w:r>
      <w:hyperlink r:id="rId15" w:history="1">
        <w:r w:rsidRPr="0083130A">
          <w:rPr>
            <w:rStyle w:val="af4"/>
            <w:color w:val="auto"/>
            <w:sz w:val="24"/>
            <w:szCs w:val="24"/>
            <w:u w:val="none"/>
          </w:rPr>
          <w:t>https://aleksandrovskij-r57.gosweb.gosuslugi.ru/</w:t>
        </w:r>
      </w:hyperlink>
      <w:r w:rsidRPr="002163AF">
        <w:rPr>
          <w:sz w:val="24"/>
          <w:szCs w:val="24"/>
        </w:rPr>
        <w:t>).</w:t>
      </w:r>
    </w:p>
    <w:p w14:paraId="1C963AC6" w14:textId="77777777" w:rsidR="00BC25A5" w:rsidRPr="002163AF" w:rsidRDefault="00BC25A5" w:rsidP="002163AF">
      <w:pPr>
        <w:ind w:firstLine="709"/>
        <w:jc w:val="both"/>
        <w:rPr>
          <w:sz w:val="24"/>
          <w:szCs w:val="24"/>
        </w:rPr>
      </w:pPr>
      <w:r w:rsidRPr="002163AF">
        <w:rPr>
          <w:sz w:val="24"/>
          <w:szCs w:val="24"/>
        </w:rPr>
        <w:t xml:space="preserve">Извещение должно содержать адрес, дату начала и окончания приема документов, необходимых для участия в конкурсном отборе, а также сведения о максимальном количестве принимаемых на конкурсный отбор инициативных проектов в соответствии с количеством проектов инициативного бюджетирования, направляемых на конкурсный отбор проектов инициативного бюджетирования на уровне Пермского края и установленных </w:t>
      </w:r>
      <w:hyperlink r:id="rId16">
        <w:r w:rsidRPr="002163AF">
          <w:rPr>
            <w:sz w:val="24"/>
            <w:szCs w:val="24"/>
          </w:rPr>
          <w:t>пунктом 2.3.8</w:t>
        </w:r>
      </w:hyperlink>
      <w:r w:rsidRPr="002163AF">
        <w:rPr>
          <w:sz w:val="24"/>
          <w:szCs w:val="24"/>
        </w:rPr>
        <w:t xml:space="preserve">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10.01.2017 № 6-п, и утвержденных приказом Министерства территориального развития Пермского края;</w:t>
      </w:r>
    </w:p>
    <w:p w14:paraId="4A5980D7" w14:textId="77777777" w:rsidR="00BC25A5" w:rsidRPr="002163AF" w:rsidRDefault="00BC25A5" w:rsidP="002163AF">
      <w:pPr>
        <w:ind w:firstLine="709"/>
        <w:jc w:val="both"/>
        <w:rPr>
          <w:sz w:val="24"/>
          <w:szCs w:val="24"/>
        </w:rPr>
      </w:pPr>
      <w:r w:rsidRPr="002163AF">
        <w:rPr>
          <w:sz w:val="24"/>
          <w:szCs w:val="24"/>
        </w:rPr>
        <w:t>3.1.3. обеспечивает прием, учет и хранение поступивших инициативных проектов, а также документов и материалов к ним;</w:t>
      </w:r>
    </w:p>
    <w:p w14:paraId="66B099CF" w14:textId="77777777" w:rsidR="00BC25A5" w:rsidRPr="002163AF" w:rsidRDefault="00BC25A5" w:rsidP="002163AF">
      <w:pPr>
        <w:ind w:firstLine="709"/>
        <w:jc w:val="both"/>
        <w:rPr>
          <w:sz w:val="24"/>
          <w:szCs w:val="24"/>
        </w:rPr>
      </w:pPr>
      <w:r w:rsidRPr="002163AF">
        <w:rPr>
          <w:sz w:val="24"/>
          <w:szCs w:val="24"/>
        </w:rPr>
        <w:t>3.1.4. осуществляет техническое обеспечение деятельности Конкурсной комиссии;</w:t>
      </w:r>
    </w:p>
    <w:p w14:paraId="20099502" w14:textId="77777777" w:rsidR="00BC25A5" w:rsidRPr="002163AF" w:rsidRDefault="00BC25A5" w:rsidP="002163AF">
      <w:pPr>
        <w:ind w:firstLine="709"/>
        <w:jc w:val="both"/>
        <w:rPr>
          <w:sz w:val="24"/>
          <w:szCs w:val="24"/>
        </w:rPr>
      </w:pPr>
      <w:r w:rsidRPr="002163AF">
        <w:rPr>
          <w:sz w:val="24"/>
          <w:szCs w:val="24"/>
        </w:rPr>
        <w:t xml:space="preserve">3.1.5. размещает информацию о внесении инициативного проекта на официальном сайте Александровского муниципального округа в информационно-телекоммуникационной сети «Интернет» в течение трех рабочих дней со дня внесения инициативного проекта, информация должна содержать сведения, указанные в </w:t>
      </w:r>
      <w:hyperlink w:anchor="P64">
        <w:r w:rsidRPr="002163AF">
          <w:rPr>
            <w:sz w:val="24"/>
            <w:szCs w:val="24"/>
          </w:rPr>
          <w:t>п. 2.3</w:t>
        </w:r>
      </w:hyperlink>
      <w:r w:rsidRPr="002163AF">
        <w:rPr>
          <w:sz w:val="24"/>
          <w:szCs w:val="24"/>
        </w:rPr>
        <w:t xml:space="preserve"> настоящего Порядка, а также сведения об инициаторах проекта. Одновременно граждане информируются о возможности представления в уполномоченный орган своих замечаний и предложений по инициативному проекту с указанием срока их представления, который не может составлять менее 5 рабочих дней;</w:t>
      </w:r>
    </w:p>
    <w:p w14:paraId="2AA63C67" w14:textId="77777777" w:rsidR="00BC25A5" w:rsidRPr="002163AF" w:rsidRDefault="00BC25A5" w:rsidP="002163AF">
      <w:pPr>
        <w:ind w:firstLine="709"/>
        <w:jc w:val="both"/>
        <w:rPr>
          <w:sz w:val="24"/>
          <w:szCs w:val="24"/>
        </w:rPr>
      </w:pPr>
      <w:r w:rsidRPr="002163AF">
        <w:rPr>
          <w:sz w:val="24"/>
          <w:szCs w:val="24"/>
        </w:rPr>
        <w:t>3.1.6. организует заседание Конкурсной комиссии не позднее 20 рабочих дней со дня окончания приема заявок на участие в конкурсном отборе;</w:t>
      </w:r>
    </w:p>
    <w:p w14:paraId="46680A9E" w14:textId="77777777" w:rsidR="00BC25A5" w:rsidRPr="002163AF" w:rsidRDefault="00BC25A5" w:rsidP="002163AF">
      <w:pPr>
        <w:ind w:firstLine="709"/>
        <w:jc w:val="both"/>
        <w:rPr>
          <w:sz w:val="24"/>
          <w:szCs w:val="24"/>
        </w:rPr>
      </w:pPr>
      <w:r w:rsidRPr="002163AF">
        <w:rPr>
          <w:sz w:val="24"/>
          <w:szCs w:val="24"/>
        </w:rPr>
        <w:t>3.1.7. доводит до сведения участников конкурсного отбора его результаты;</w:t>
      </w:r>
    </w:p>
    <w:p w14:paraId="206C2904" w14:textId="77777777" w:rsidR="00BC25A5" w:rsidRPr="002163AF" w:rsidRDefault="00BC25A5" w:rsidP="002163AF">
      <w:pPr>
        <w:ind w:firstLine="709"/>
        <w:jc w:val="both"/>
        <w:rPr>
          <w:sz w:val="24"/>
          <w:szCs w:val="24"/>
        </w:rPr>
      </w:pPr>
      <w:r w:rsidRPr="002163AF">
        <w:rPr>
          <w:sz w:val="24"/>
          <w:szCs w:val="24"/>
        </w:rPr>
        <w:t>3.1.8. размещает информацию о рассмотрении инициативного проекта, о ходе его реализации, в том числе об использовании денежных средств, об имущественном и (или) трудовом участии заинтересованных в его реализации лиц на официальном сайте Александровского муниципального округа в информационно-телекоммуникационной сети «Интернет»;</w:t>
      </w:r>
    </w:p>
    <w:p w14:paraId="706E3B38" w14:textId="77777777" w:rsidR="00BC25A5" w:rsidRPr="002163AF" w:rsidRDefault="00BC25A5" w:rsidP="002163AF">
      <w:pPr>
        <w:ind w:firstLine="709"/>
        <w:jc w:val="both"/>
        <w:rPr>
          <w:sz w:val="24"/>
          <w:szCs w:val="24"/>
        </w:rPr>
      </w:pPr>
      <w:r w:rsidRPr="002163AF">
        <w:rPr>
          <w:sz w:val="24"/>
          <w:szCs w:val="24"/>
        </w:rPr>
        <w:t>3.1.9. в течение 30 календарных дней со дня завершения реализации инициативного проекта размещает отчет об итогах реализации инициативного проекта на официальном сайте Александровского муниципального округа в информационно-телекоммуникационной сети «Интернет».</w:t>
      </w:r>
    </w:p>
    <w:p w14:paraId="4FE2B919" w14:textId="77777777" w:rsidR="00BC25A5" w:rsidRPr="002163AF" w:rsidRDefault="00BC25A5" w:rsidP="002163AF">
      <w:pPr>
        <w:ind w:firstLine="709"/>
        <w:jc w:val="both"/>
        <w:rPr>
          <w:sz w:val="24"/>
          <w:szCs w:val="24"/>
        </w:rPr>
      </w:pPr>
      <w:bookmarkStart w:id="4" w:name="P89"/>
      <w:bookmarkEnd w:id="4"/>
      <w:r w:rsidRPr="002163AF">
        <w:rPr>
          <w:sz w:val="24"/>
          <w:szCs w:val="24"/>
        </w:rPr>
        <w:t>3.2. Для участия в конкурсном отборе инициаторы проекта направляют в Уполномоченный орган в срок, указанный в извещении, следующие документы:</w:t>
      </w:r>
    </w:p>
    <w:p w14:paraId="47E3C155" w14:textId="77777777" w:rsidR="00BC25A5" w:rsidRPr="002163AF" w:rsidRDefault="00BC25A5" w:rsidP="002163AF">
      <w:pPr>
        <w:ind w:firstLine="709"/>
        <w:jc w:val="both"/>
        <w:rPr>
          <w:sz w:val="24"/>
          <w:szCs w:val="24"/>
        </w:rPr>
      </w:pPr>
      <w:bookmarkStart w:id="5" w:name="P90"/>
      <w:bookmarkEnd w:id="5"/>
      <w:r w:rsidRPr="002163AF">
        <w:rPr>
          <w:sz w:val="24"/>
          <w:szCs w:val="24"/>
        </w:rPr>
        <w:lastRenderedPageBreak/>
        <w:t xml:space="preserve">3.2.1. инициативный проект по форме согласно </w:t>
      </w:r>
      <w:hyperlink w:anchor="P183">
        <w:r w:rsidRPr="002163AF">
          <w:rPr>
            <w:sz w:val="24"/>
            <w:szCs w:val="24"/>
          </w:rPr>
          <w:t>приложению 1</w:t>
        </w:r>
      </w:hyperlink>
      <w:r w:rsidRPr="002163AF">
        <w:rPr>
          <w:sz w:val="24"/>
          <w:szCs w:val="24"/>
        </w:rPr>
        <w:t xml:space="preserve"> к настоящему Порядку;</w:t>
      </w:r>
    </w:p>
    <w:p w14:paraId="077CBE23" w14:textId="77777777" w:rsidR="00BC25A5" w:rsidRPr="002163AF" w:rsidRDefault="00BC25A5" w:rsidP="002163AF">
      <w:pPr>
        <w:ind w:firstLine="709"/>
        <w:jc w:val="both"/>
        <w:rPr>
          <w:sz w:val="24"/>
          <w:szCs w:val="24"/>
        </w:rPr>
      </w:pPr>
      <w:r w:rsidRPr="002163AF">
        <w:rPr>
          <w:sz w:val="24"/>
          <w:szCs w:val="24"/>
        </w:rPr>
        <w:t xml:space="preserve">3.2.2. </w:t>
      </w:r>
      <w:hyperlink w:anchor="P396">
        <w:r w:rsidRPr="002163AF">
          <w:rPr>
            <w:sz w:val="24"/>
            <w:szCs w:val="24"/>
          </w:rPr>
          <w:t>протокол</w:t>
        </w:r>
      </w:hyperlink>
      <w:r w:rsidRPr="002163AF">
        <w:rPr>
          <w:sz w:val="24"/>
          <w:szCs w:val="24"/>
        </w:rPr>
        <w:t xml:space="preserve">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 сход, собрание или конференция граждан), проведенных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согласно приложению 2 к настоящему Порядку;</w:t>
      </w:r>
    </w:p>
    <w:p w14:paraId="5796F98A" w14:textId="77777777" w:rsidR="00BC25A5" w:rsidRPr="002163AF" w:rsidRDefault="00BC25A5" w:rsidP="002163AF">
      <w:pPr>
        <w:ind w:firstLine="709"/>
        <w:jc w:val="both"/>
        <w:rPr>
          <w:sz w:val="24"/>
          <w:szCs w:val="24"/>
        </w:rPr>
      </w:pPr>
      <w:r w:rsidRPr="002163AF">
        <w:rPr>
          <w:sz w:val="24"/>
          <w:szCs w:val="24"/>
        </w:rPr>
        <w:t xml:space="preserve">3.2.3. видеозапись схода, собрания или конференции граждан (при наличии) в формате </w:t>
      </w:r>
      <w:proofErr w:type="spellStart"/>
      <w:r w:rsidRPr="002163AF">
        <w:rPr>
          <w:sz w:val="24"/>
          <w:szCs w:val="24"/>
        </w:rPr>
        <w:t>avi</w:t>
      </w:r>
      <w:proofErr w:type="spellEnd"/>
      <w:r w:rsidRPr="002163AF">
        <w:rPr>
          <w:sz w:val="24"/>
          <w:szCs w:val="24"/>
        </w:rPr>
        <w:t xml:space="preserve">, mp4, </w:t>
      </w:r>
      <w:proofErr w:type="spellStart"/>
      <w:r w:rsidRPr="002163AF">
        <w:rPr>
          <w:sz w:val="24"/>
          <w:szCs w:val="24"/>
        </w:rPr>
        <w:t>mpg</w:t>
      </w:r>
      <w:proofErr w:type="spellEnd"/>
      <w:r w:rsidRPr="002163AF">
        <w:rPr>
          <w:sz w:val="24"/>
          <w:szCs w:val="24"/>
        </w:rPr>
        <w:t>;</w:t>
      </w:r>
    </w:p>
    <w:p w14:paraId="55EFFF25" w14:textId="77777777" w:rsidR="00BC25A5" w:rsidRPr="002163AF" w:rsidRDefault="00BC25A5" w:rsidP="002163AF">
      <w:pPr>
        <w:ind w:firstLine="709"/>
        <w:jc w:val="both"/>
        <w:rPr>
          <w:sz w:val="24"/>
          <w:szCs w:val="24"/>
        </w:rPr>
      </w:pPr>
      <w:r w:rsidRPr="002163AF">
        <w:rPr>
          <w:sz w:val="24"/>
          <w:szCs w:val="24"/>
        </w:rPr>
        <w:t>3.2.4. документы и (или) их копии, подтверждающие продвижение инициативного проекта среди жителей Александровского муниципального округа или его части с использованием одного или нескольких информационных каналов (при наличии), в том числе:</w:t>
      </w:r>
    </w:p>
    <w:p w14:paraId="731C0A60" w14:textId="77777777" w:rsidR="00BC25A5" w:rsidRPr="002163AF" w:rsidRDefault="00BC25A5" w:rsidP="002163AF">
      <w:pPr>
        <w:ind w:firstLine="709"/>
        <w:jc w:val="both"/>
        <w:rPr>
          <w:sz w:val="24"/>
          <w:szCs w:val="24"/>
        </w:rPr>
      </w:pPr>
      <w:r w:rsidRPr="002163AF">
        <w:rPr>
          <w:sz w:val="24"/>
          <w:szCs w:val="24"/>
        </w:rPr>
        <w:t>информационные стенды (листовки, объявления, брошюры, буклеты);</w:t>
      </w:r>
    </w:p>
    <w:p w14:paraId="15C70036" w14:textId="77777777" w:rsidR="00BC25A5" w:rsidRPr="002163AF" w:rsidRDefault="00BC25A5" w:rsidP="002163AF">
      <w:pPr>
        <w:ind w:firstLine="709"/>
        <w:jc w:val="both"/>
        <w:rPr>
          <w:sz w:val="24"/>
          <w:szCs w:val="24"/>
        </w:rPr>
      </w:pPr>
      <w:r w:rsidRPr="002163AF">
        <w:rPr>
          <w:sz w:val="24"/>
          <w:szCs w:val="24"/>
        </w:rPr>
        <w:t>газета «Боевой путь»;</w:t>
      </w:r>
    </w:p>
    <w:p w14:paraId="0E5FCA7F" w14:textId="77777777" w:rsidR="00BC25A5" w:rsidRPr="0083130A" w:rsidRDefault="00BC25A5" w:rsidP="002163AF">
      <w:pPr>
        <w:ind w:firstLine="709"/>
        <w:jc w:val="both"/>
        <w:rPr>
          <w:sz w:val="24"/>
          <w:szCs w:val="24"/>
        </w:rPr>
      </w:pPr>
      <w:r w:rsidRPr="002163AF">
        <w:rPr>
          <w:sz w:val="24"/>
          <w:szCs w:val="24"/>
        </w:rPr>
        <w:t xml:space="preserve">сайт Александровского муниципального </w:t>
      </w:r>
      <w:r w:rsidRPr="0083130A">
        <w:rPr>
          <w:sz w:val="24"/>
          <w:szCs w:val="24"/>
        </w:rPr>
        <w:t xml:space="preserve">округа </w:t>
      </w:r>
      <w:hyperlink r:id="rId17" w:history="1">
        <w:r w:rsidRPr="0083130A">
          <w:rPr>
            <w:rStyle w:val="af4"/>
            <w:color w:val="auto"/>
            <w:sz w:val="24"/>
            <w:szCs w:val="24"/>
            <w:u w:val="none"/>
          </w:rPr>
          <w:t>https://aleksandrovskij-r57.gosweb.gosuslugi.ru/</w:t>
        </w:r>
      </w:hyperlink>
      <w:r w:rsidRPr="0083130A">
        <w:rPr>
          <w:sz w:val="24"/>
          <w:szCs w:val="24"/>
        </w:rPr>
        <w:t>;</w:t>
      </w:r>
    </w:p>
    <w:p w14:paraId="0BE82A6E" w14:textId="77777777" w:rsidR="00BC25A5" w:rsidRPr="002163AF" w:rsidRDefault="00BC25A5" w:rsidP="002163AF">
      <w:pPr>
        <w:ind w:firstLine="709"/>
        <w:jc w:val="both"/>
        <w:rPr>
          <w:sz w:val="24"/>
          <w:szCs w:val="24"/>
        </w:rPr>
      </w:pPr>
      <w:r w:rsidRPr="002163AF">
        <w:rPr>
          <w:sz w:val="24"/>
          <w:szCs w:val="24"/>
        </w:rPr>
        <w:t>социальные сети;</w:t>
      </w:r>
    </w:p>
    <w:p w14:paraId="64B06B97" w14:textId="77777777" w:rsidR="00BC25A5" w:rsidRPr="002163AF" w:rsidRDefault="00BC25A5" w:rsidP="002163AF">
      <w:pPr>
        <w:ind w:firstLine="709"/>
        <w:jc w:val="both"/>
        <w:rPr>
          <w:sz w:val="24"/>
          <w:szCs w:val="24"/>
        </w:rPr>
      </w:pPr>
      <w:r w:rsidRPr="002163AF">
        <w:rPr>
          <w:sz w:val="24"/>
          <w:szCs w:val="24"/>
        </w:rPr>
        <w:t>3.2.5. документы, определяющие визуальное представление инициативного проекта и отражающие планируемый итоговый результат реализации проекта (при наличии);</w:t>
      </w:r>
    </w:p>
    <w:p w14:paraId="5F1C7172" w14:textId="77777777" w:rsidR="00BC25A5" w:rsidRPr="002163AF" w:rsidRDefault="00BC25A5" w:rsidP="002163AF">
      <w:pPr>
        <w:ind w:firstLine="709"/>
        <w:jc w:val="both"/>
        <w:rPr>
          <w:sz w:val="24"/>
          <w:szCs w:val="24"/>
        </w:rPr>
      </w:pPr>
      <w:r w:rsidRPr="002163AF">
        <w:rPr>
          <w:sz w:val="24"/>
          <w:szCs w:val="24"/>
        </w:rPr>
        <w:t xml:space="preserve">3.2.6. </w:t>
      </w:r>
      <w:hyperlink w:anchor="P556">
        <w:r w:rsidRPr="002163AF">
          <w:rPr>
            <w:sz w:val="24"/>
            <w:szCs w:val="24"/>
          </w:rPr>
          <w:t>смету</w:t>
        </w:r>
      </w:hyperlink>
      <w:r w:rsidRPr="002163AF">
        <w:rPr>
          <w:sz w:val="24"/>
          <w:szCs w:val="24"/>
        </w:rPr>
        <w:t xml:space="preserve">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муниципального округа - главой администрации Александровского муниципального округа, подтверждающие полную стоимость Проекта;</w:t>
      </w:r>
    </w:p>
    <w:p w14:paraId="61390A57" w14:textId="77777777" w:rsidR="00BC25A5" w:rsidRPr="002163AF" w:rsidRDefault="00BC25A5" w:rsidP="002163AF">
      <w:pPr>
        <w:ind w:firstLine="709"/>
        <w:jc w:val="both"/>
        <w:rPr>
          <w:sz w:val="24"/>
          <w:szCs w:val="24"/>
        </w:rPr>
      </w:pPr>
      <w:r w:rsidRPr="002163AF">
        <w:rPr>
          <w:sz w:val="24"/>
          <w:szCs w:val="24"/>
        </w:rPr>
        <w:t xml:space="preserve">3.2.7. гарантийные </w:t>
      </w:r>
      <w:hyperlink w:anchor="P649">
        <w:r w:rsidRPr="002163AF">
          <w:rPr>
            <w:sz w:val="24"/>
            <w:szCs w:val="24"/>
          </w:rPr>
          <w:t>письма</w:t>
        </w:r>
      </w:hyperlink>
      <w:r w:rsidRPr="002163AF">
        <w:rPr>
          <w:sz w:val="24"/>
          <w:szCs w:val="24"/>
        </w:rPr>
        <w:t>, подтверждающие обязательства по внесению инициативных платежей, подписанные представителем(-</w:t>
      </w:r>
      <w:proofErr w:type="spellStart"/>
      <w:r w:rsidRPr="002163AF">
        <w:rPr>
          <w:sz w:val="24"/>
          <w:szCs w:val="24"/>
        </w:rPr>
        <w:t>ями</w:t>
      </w:r>
      <w:proofErr w:type="spellEnd"/>
      <w:r w:rsidRPr="002163AF">
        <w:rPr>
          <w:sz w:val="24"/>
          <w:szCs w:val="24"/>
        </w:rPr>
        <w:t>) инициатора инициативного проекта, по форме согласно приложению 4 к настоящему Порядку;</w:t>
      </w:r>
    </w:p>
    <w:p w14:paraId="644E82F8" w14:textId="77777777" w:rsidR="00BC25A5" w:rsidRPr="002163AF" w:rsidRDefault="00BC25A5" w:rsidP="002163AF">
      <w:pPr>
        <w:ind w:firstLine="709"/>
        <w:jc w:val="both"/>
        <w:rPr>
          <w:sz w:val="24"/>
          <w:szCs w:val="24"/>
        </w:rPr>
      </w:pPr>
      <w:r w:rsidRPr="002163AF">
        <w:rPr>
          <w:sz w:val="24"/>
          <w:szCs w:val="24"/>
        </w:rPr>
        <w:t xml:space="preserve">3.2.8. оригинальный творческий видеоролик о проблеме, на решение которой направлен Проект, длительностью от 30 секунд до 2 минут в формате </w:t>
      </w:r>
      <w:proofErr w:type="spellStart"/>
      <w:r w:rsidRPr="002163AF">
        <w:rPr>
          <w:sz w:val="24"/>
          <w:szCs w:val="24"/>
        </w:rPr>
        <w:t>avi</w:t>
      </w:r>
      <w:proofErr w:type="spellEnd"/>
      <w:r w:rsidRPr="002163AF">
        <w:rPr>
          <w:sz w:val="24"/>
          <w:szCs w:val="24"/>
        </w:rPr>
        <w:t xml:space="preserve">, mp4, </w:t>
      </w:r>
      <w:proofErr w:type="spellStart"/>
      <w:r w:rsidRPr="002163AF">
        <w:rPr>
          <w:sz w:val="24"/>
          <w:szCs w:val="24"/>
        </w:rPr>
        <w:t>mpg</w:t>
      </w:r>
      <w:proofErr w:type="spellEnd"/>
      <w:r w:rsidRPr="002163AF">
        <w:rPr>
          <w:sz w:val="24"/>
          <w:szCs w:val="24"/>
        </w:rPr>
        <w:t>. Видеоролик прилагается (при наличии) в случае, если инициатором Проекта выступила молодежная инициативная группа, в составе которой все участники возрастом от 16 до 35 лет;</w:t>
      </w:r>
    </w:p>
    <w:p w14:paraId="33035C5B" w14:textId="77777777" w:rsidR="00BC25A5" w:rsidRPr="002163AF" w:rsidRDefault="00BC25A5" w:rsidP="002163AF">
      <w:pPr>
        <w:ind w:firstLine="709"/>
        <w:jc w:val="both"/>
        <w:rPr>
          <w:sz w:val="24"/>
          <w:szCs w:val="24"/>
        </w:rPr>
      </w:pPr>
      <w:r w:rsidRPr="002163AF">
        <w:rPr>
          <w:sz w:val="24"/>
          <w:szCs w:val="24"/>
        </w:rPr>
        <w:t xml:space="preserve">3.2.9. </w:t>
      </w:r>
      <w:hyperlink w:anchor="P675">
        <w:r w:rsidRPr="002163AF">
          <w:rPr>
            <w:sz w:val="24"/>
            <w:szCs w:val="24"/>
          </w:rPr>
          <w:t>согласие(-я)</w:t>
        </w:r>
      </w:hyperlink>
      <w:r w:rsidRPr="002163AF">
        <w:rPr>
          <w:sz w:val="24"/>
          <w:szCs w:val="24"/>
        </w:rPr>
        <w:t xml:space="preserve"> на обработку персональных данных инициатора(-</w:t>
      </w:r>
      <w:proofErr w:type="spellStart"/>
      <w:r w:rsidRPr="002163AF">
        <w:rPr>
          <w:sz w:val="24"/>
          <w:szCs w:val="24"/>
        </w:rPr>
        <w:t>ов</w:t>
      </w:r>
      <w:proofErr w:type="spellEnd"/>
      <w:r w:rsidRPr="002163AF">
        <w:rPr>
          <w:sz w:val="24"/>
          <w:szCs w:val="24"/>
        </w:rPr>
        <w:t>) инициативного проекта по форме согласно приложению 5 к настоящему Порядку;</w:t>
      </w:r>
    </w:p>
    <w:p w14:paraId="22FAD6FE" w14:textId="77777777" w:rsidR="00BC25A5" w:rsidRPr="002163AF" w:rsidRDefault="00BC25A5" w:rsidP="002163AF">
      <w:pPr>
        <w:ind w:firstLine="709"/>
        <w:jc w:val="both"/>
        <w:rPr>
          <w:sz w:val="24"/>
          <w:szCs w:val="24"/>
        </w:rPr>
      </w:pPr>
      <w:r w:rsidRPr="002163AF">
        <w:rPr>
          <w:sz w:val="24"/>
          <w:szCs w:val="24"/>
        </w:rPr>
        <w:t xml:space="preserve">3.2.10. </w:t>
      </w:r>
      <w:hyperlink w:anchor="P714">
        <w:r w:rsidRPr="002163AF">
          <w:rPr>
            <w:sz w:val="24"/>
            <w:szCs w:val="24"/>
          </w:rPr>
          <w:t>опись</w:t>
        </w:r>
      </w:hyperlink>
      <w:r w:rsidRPr="002163AF">
        <w:rPr>
          <w:sz w:val="24"/>
          <w:szCs w:val="24"/>
        </w:rPr>
        <w:t xml:space="preserve"> представленных документов по форме согласно приложению 6 к настоящему Порядку;</w:t>
      </w:r>
    </w:p>
    <w:p w14:paraId="0C169024" w14:textId="77777777" w:rsidR="00BC25A5" w:rsidRPr="002163AF" w:rsidRDefault="00BC25A5" w:rsidP="002163AF">
      <w:pPr>
        <w:ind w:firstLine="709"/>
        <w:jc w:val="both"/>
        <w:rPr>
          <w:sz w:val="24"/>
          <w:szCs w:val="24"/>
        </w:rPr>
      </w:pPr>
      <w:r w:rsidRPr="002163AF">
        <w:rPr>
          <w:sz w:val="24"/>
          <w:szCs w:val="24"/>
        </w:rPr>
        <w:t>3.2.11. видеопрезентация Проекта (при наличии);</w:t>
      </w:r>
    </w:p>
    <w:p w14:paraId="58A45B97" w14:textId="77777777" w:rsidR="00BC25A5" w:rsidRPr="002163AF" w:rsidRDefault="00BC25A5" w:rsidP="002163AF">
      <w:pPr>
        <w:ind w:firstLine="709"/>
        <w:jc w:val="both"/>
        <w:rPr>
          <w:sz w:val="24"/>
          <w:szCs w:val="24"/>
        </w:rPr>
      </w:pPr>
      <w:r w:rsidRPr="002163AF">
        <w:rPr>
          <w:sz w:val="24"/>
          <w:szCs w:val="24"/>
        </w:rPr>
        <w:t>3.2.12. протоколы встреч с молодежью, направленных на информирование о планируемом Проекте и популяризацию механизма инициативного бюджетирования (при наличии);</w:t>
      </w:r>
    </w:p>
    <w:p w14:paraId="345A97A2" w14:textId="77777777" w:rsidR="00BC25A5" w:rsidRPr="002163AF" w:rsidRDefault="00BC25A5" w:rsidP="002163AF">
      <w:pPr>
        <w:ind w:firstLine="709"/>
        <w:jc w:val="both"/>
        <w:rPr>
          <w:sz w:val="24"/>
          <w:szCs w:val="24"/>
        </w:rPr>
      </w:pPr>
      <w:r w:rsidRPr="002163AF">
        <w:rPr>
          <w:sz w:val="24"/>
          <w:szCs w:val="24"/>
        </w:rPr>
        <w:t xml:space="preserve">3.2.13. </w:t>
      </w:r>
      <w:hyperlink w:anchor="P675">
        <w:r w:rsidRPr="002163AF">
          <w:rPr>
            <w:sz w:val="24"/>
            <w:szCs w:val="24"/>
          </w:rPr>
          <w:t>согласие(-я)</w:t>
        </w:r>
      </w:hyperlink>
      <w:r w:rsidRPr="002163AF">
        <w:rPr>
          <w:sz w:val="24"/>
          <w:szCs w:val="24"/>
        </w:rPr>
        <w:t xml:space="preserve"> на обработку персональных данных по форме согласно приложению 5 к настоящему Порядку добровольца(-ев) волонтера(-</w:t>
      </w:r>
      <w:proofErr w:type="spellStart"/>
      <w:r w:rsidRPr="002163AF">
        <w:rPr>
          <w:sz w:val="24"/>
          <w:szCs w:val="24"/>
        </w:rPr>
        <w:t>ов</w:t>
      </w:r>
      <w:proofErr w:type="spellEnd"/>
      <w:r w:rsidRPr="002163AF">
        <w:rPr>
          <w:sz w:val="24"/>
          <w:szCs w:val="24"/>
        </w:rPr>
        <w:t>) Проекта;</w:t>
      </w:r>
    </w:p>
    <w:p w14:paraId="1277EB49" w14:textId="77777777" w:rsidR="00BC25A5" w:rsidRPr="002163AF" w:rsidRDefault="00BC25A5" w:rsidP="002163AF">
      <w:pPr>
        <w:ind w:firstLine="709"/>
        <w:jc w:val="both"/>
        <w:rPr>
          <w:sz w:val="24"/>
          <w:szCs w:val="24"/>
        </w:rPr>
      </w:pPr>
      <w:r w:rsidRPr="002163AF">
        <w:rPr>
          <w:sz w:val="24"/>
          <w:szCs w:val="24"/>
        </w:rPr>
        <w:t>3.2.14. в случае если инициатором проекта является ТОС, дополнительно прилагаются:</w:t>
      </w:r>
    </w:p>
    <w:p w14:paraId="1D8A034C" w14:textId="77777777" w:rsidR="00BC25A5" w:rsidRPr="002163AF" w:rsidRDefault="00BC25A5" w:rsidP="002163AF">
      <w:pPr>
        <w:ind w:firstLine="709"/>
        <w:jc w:val="both"/>
        <w:rPr>
          <w:sz w:val="24"/>
          <w:szCs w:val="24"/>
        </w:rPr>
      </w:pPr>
      <w:bookmarkStart w:id="6" w:name="P108"/>
      <w:bookmarkEnd w:id="6"/>
      <w:r w:rsidRPr="002163AF">
        <w:rPr>
          <w:sz w:val="24"/>
          <w:szCs w:val="24"/>
        </w:rPr>
        <w:t>3.2.14.1. выписка из Устава ТОС, подтверждающая наименование ТОС, которая подписывается председателем ТОС или иным уполномоченным лицом;</w:t>
      </w:r>
    </w:p>
    <w:p w14:paraId="52AD41CA" w14:textId="77777777" w:rsidR="00BC25A5" w:rsidRPr="002163AF" w:rsidRDefault="00BC25A5" w:rsidP="002163AF">
      <w:pPr>
        <w:ind w:firstLine="709"/>
        <w:jc w:val="both"/>
        <w:rPr>
          <w:sz w:val="24"/>
          <w:szCs w:val="24"/>
        </w:rPr>
      </w:pPr>
      <w:bookmarkStart w:id="7" w:name="P109"/>
      <w:bookmarkEnd w:id="7"/>
      <w:r w:rsidRPr="002163AF">
        <w:rPr>
          <w:sz w:val="24"/>
          <w:szCs w:val="24"/>
        </w:rPr>
        <w:t>3.2.14.2.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w:t>
      </w:r>
    </w:p>
    <w:p w14:paraId="5BC1D1A6" w14:textId="77777777" w:rsidR="00BC25A5" w:rsidRPr="002163AF" w:rsidRDefault="00BC25A5" w:rsidP="002163AF">
      <w:pPr>
        <w:ind w:firstLine="709"/>
        <w:jc w:val="both"/>
        <w:rPr>
          <w:sz w:val="24"/>
          <w:szCs w:val="24"/>
        </w:rPr>
      </w:pPr>
      <w:bookmarkStart w:id="8" w:name="P110"/>
      <w:bookmarkEnd w:id="8"/>
      <w:r w:rsidRPr="002163AF">
        <w:rPr>
          <w:sz w:val="24"/>
          <w:szCs w:val="24"/>
        </w:rPr>
        <w:t xml:space="preserve">3.2.15. в случае если Инициативный проект направлен на обустройство источников нецентрализованного водоснабжения (родника, ключа, скважины, колодца), то дополнительно </w:t>
      </w:r>
      <w:r w:rsidRPr="002163AF">
        <w:rPr>
          <w:sz w:val="24"/>
          <w:szCs w:val="24"/>
        </w:rPr>
        <w:lastRenderedPageBreak/>
        <w:t>прилагаются копии документов, подтверждающих качество воды (результаты лабораторных исследований аккредитованной лаборатории, полученные не позднее чем за 2 (два) календарных месяца до даты внесения Инициативного проекта);</w:t>
      </w:r>
    </w:p>
    <w:p w14:paraId="3594C365" w14:textId="77777777" w:rsidR="00BC25A5" w:rsidRPr="002163AF" w:rsidRDefault="00BC25A5" w:rsidP="002163AF">
      <w:pPr>
        <w:ind w:firstLine="709"/>
        <w:jc w:val="both"/>
        <w:rPr>
          <w:sz w:val="24"/>
          <w:szCs w:val="24"/>
        </w:rPr>
      </w:pPr>
      <w:bookmarkStart w:id="9" w:name="P111"/>
      <w:bookmarkEnd w:id="9"/>
      <w:r w:rsidRPr="002163AF">
        <w:rPr>
          <w:sz w:val="24"/>
          <w:szCs w:val="24"/>
        </w:rPr>
        <w:t xml:space="preserve">3.2.16. в случае если инициативный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w:t>
      </w:r>
      <w:hyperlink r:id="rId18">
        <w:r w:rsidRPr="002163AF">
          <w:rPr>
            <w:sz w:val="24"/>
            <w:szCs w:val="24"/>
          </w:rPr>
          <w:t>ст. 49</w:t>
        </w:r>
      </w:hyperlink>
      <w:r w:rsidRPr="002163AF">
        <w:rPr>
          <w:sz w:val="24"/>
          <w:szCs w:val="24"/>
        </w:rPr>
        <w:t xml:space="preserve"> Градостроительного кодекса Российской Федерации и </w:t>
      </w:r>
      <w:hyperlink r:id="rId19">
        <w:r w:rsidRPr="002163AF">
          <w:rPr>
            <w:sz w:val="24"/>
            <w:szCs w:val="24"/>
          </w:rPr>
          <w:t>Положением</w:t>
        </w:r>
      </w:hyperlink>
      <w:r w:rsidRPr="002163AF">
        <w:rPr>
          <w:sz w:val="24"/>
          <w:szCs w:val="24"/>
        </w:rPr>
        <w:t xml:space="preserve">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2718B75C" w14:textId="77777777" w:rsidR="00BC25A5" w:rsidRPr="002163AF" w:rsidRDefault="00BC25A5" w:rsidP="002163AF">
      <w:pPr>
        <w:ind w:firstLine="709"/>
        <w:jc w:val="both"/>
        <w:rPr>
          <w:sz w:val="24"/>
          <w:szCs w:val="24"/>
        </w:rPr>
      </w:pPr>
      <w:bookmarkStart w:id="10" w:name="P112"/>
      <w:bookmarkEnd w:id="10"/>
      <w:r w:rsidRPr="002163AF">
        <w:rPr>
          <w:sz w:val="24"/>
          <w:szCs w:val="24"/>
        </w:rPr>
        <w:t>3.2.17. Проект, направленный в рамках реализации молодежного инициативного бюджетирования, может быть реализован по следующим направлениям:</w:t>
      </w:r>
    </w:p>
    <w:p w14:paraId="7A3F0AB4" w14:textId="77777777" w:rsidR="00BC25A5" w:rsidRPr="002163AF" w:rsidRDefault="00BC25A5" w:rsidP="002163AF">
      <w:pPr>
        <w:ind w:firstLine="709"/>
        <w:jc w:val="both"/>
        <w:rPr>
          <w:sz w:val="24"/>
          <w:szCs w:val="24"/>
        </w:rPr>
      </w:pPr>
      <w:r w:rsidRPr="002163AF">
        <w:rPr>
          <w:sz w:val="24"/>
          <w:szCs w:val="24"/>
        </w:rPr>
        <w:t>обустройство молодежных пространств;</w:t>
      </w:r>
    </w:p>
    <w:p w14:paraId="5F8A83C4" w14:textId="77777777" w:rsidR="00BC25A5" w:rsidRPr="002163AF" w:rsidRDefault="00BC25A5" w:rsidP="002163AF">
      <w:pPr>
        <w:ind w:firstLine="709"/>
        <w:jc w:val="both"/>
        <w:rPr>
          <w:sz w:val="24"/>
          <w:szCs w:val="24"/>
        </w:rPr>
      </w:pPr>
      <w:r w:rsidRPr="002163AF">
        <w:rPr>
          <w:sz w:val="24"/>
          <w:szCs w:val="24"/>
        </w:rPr>
        <w:t>обеспечение условий для развития физической культуры и массового спорта, в том числе по направлениям современных субкультур;</w:t>
      </w:r>
    </w:p>
    <w:p w14:paraId="5FEDD117" w14:textId="77777777" w:rsidR="00BC25A5" w:rsidRPr="0083130A" w:rsidRDefault="00BC25A5" w:rsidP="002163AF">
      <w:pPr>
        <w:ind w:firstLine="709"/>
        <w:jc w:val="both"/>
        <w:rPr>
          <w:b/>
          <w:bCs/>
          <w:sz w:val="24"/>
          <w:szCs w:val="24"/>
        </w:rPr>
      </w:pPr>
      <w:r w:rsidRPr="0083130A">
        <w:rPr>
          <w:rStyle w:val="af5"/>
          <w:b w:val="0"/>
          <w:bCs w:val="0"/>
          <w:color w:val="0F1115"/>
          <w:sz w:val="24"/>
          <w:szCs w:val="24"/>
          <w:shd w:val="clear" w:color="auto" w:fill="FFFFFF"/>
        </w:rPr>
        <w:t>3.2.18. В случае если Проект инициирован молодежной инициативной группой, предоставляются документы, подтверждающие факт размещения Проекта, отклика на Проект от добровольцев (волонтеров) в единой информационной системе в сфере развития добровольчества (волонтерства).</w:t>
      </w:r>
    </w:p>
    <w:p w14:paraId="417B45DC" w14:textId="77777777" w:rsidR="00BC25A5" w:rsidRPr="002163AF" w:rsidRDefault="00BC25A5" w:rsidP="002163AF">
      <w:pPr>
        <w:ind w:firstLine="709"/>
        <w:jc w:val="both"/>
        <w:rPr>
          <w:sz w:val="24"/>
          <w:szCs w:val="24"/>
        </w:rPr>
      </w:pPr>
      <w:r w:rsidRPr="002163AF">
        <w:rPr>
          <w:sz w:val="24"/>
          <w:szCs w:val="24"/>
        </w:rPr>
        <w:t xml:space="preserve">3.3. Инициативный проект подписывается инициатором проекта или его представителем с проставлением даты, подписи. Копии документов, указанных в </w:t>
      </w:r>
      <w:hyperlink w:anchor="P108">
        <w:r w:rsidRPr="002163AF">
          <w:rPr>
            <w:sz w:val="24"/>
            <w:szCs w:val="24"/>
          </w:rPr>
          <w:t>пунктах 3.2.14.1</w:t>
        </w:r>
      </w:hyperlink>
      <w:r w:rsidRPr="002163AF">
        <w:rPr>
          <w:sz w:val="24"/>
          <w:szCs w:val="24"/>
        </w:rPr>
        <w:t xml:space="preserve">, </w:t>
      </w:r>
      <w:hyperlink w:anchor="P109">
        <w:r w:rsidRPr="002163AF">
          <w:rPr>
            <w:sz w:val="24"/>
            <w:szCs w:val="24"/>
          </w:rPr>
          <w:t>3.2.14.2</w:t>
        </w:r>
      </w:hyperlink>
      <w:r w:rsidRPr="002163AF">
        <w:rPr>
          <w:sz w:val="24"/>
          <w:szCs w:val="24"/>
        </w:rPr>
        <w:t xml:space="preserve">, </w:t>
      </w:r>
      <w:hyperlink w:anchor="P110">
        <w:r w:rsidRPr="002163AF">
          <w:rPr>
            <w:sz w:val="24"/>
            <w:szCs w:val="24"/>
          </w:rPr>
          <w:t>3.2.15</w:t>
        </w:r>
      </w:hyperlink>
      <w:r w:rsidRPr="002163AF">
        <w:rPr>
          <w:sz w:val="24"/>
          <w:szCs w:val="24"/>
        </w:rPr>
        <w:t xml:space="preserve">, </w:t>
      </w:r>
      <w:hyperlink w:anchor="P111">
        <w:r w:rsidRPr="002163AF">
          <w:rPr>
            <w:sz w:val="24"/>
            <w:szCs w:val="24"/>
          </w:rPr>
          <w:t>3.2.16</w:t>
        </w:r>
      </w:hyperlink>
      <w:r w:rsidRPr="002163AF">
        <w:rPr>
          <w:sz w:val="24"/>
          <w:szCs w:val="24"/>
        </w:rPr>
        <w:t xml:space="preserve"> настоящего Порядка, заверяются инициатором инициативного проекта или его представителем.</w:t>
      </w:r>
    </w:p>
    <w:p w14:paraId="3133CEFB" w14:textId="77777777" w:rsidR="00BC25A5" w:rsidRPr="002163AF" w:rsidRDefault="00BC25A5" w:rsidP="002163AF">
      <w:pPr>
        <w:ind w:firstLine="709"/>
        <w:jc w:val="both"/>
        <w:rPr>
          <w:sz w:val="24"/>
          <w:szCs w:val="24"/>
        </w:rPr>
      </w:pPr>
      <w:r w:rsidRPr="002163AF">
        <w:rPr>
          <w:sz w:val="24"/>
          <w:szCs w:val="24"/>
        </w:rPr>
        <w:t>3.4. Представленный на конкурсный отбор инициативный проект должен соответствовать следующим требованиям:</w:t>
      </w:r>
    </w:p>
    <w:p w14:paraId="2B9846A8" w14:textId="77777777" w:rsidR="00BC25A5" w:rsidRPr="002163AF" w:rsidRDefault="00BC25A5" w:rsidP="002163AF">
      <w:pPr>
        <w:ind w:firstLine="709"/>
        <w:jc w:val="both"/>
        <w:rPr>
          <w:sz w:val="24"/>
          <w:szCs w:val="24"/>
        </w:rPr>
      </w:pPr>
      <w:r w:rsidRPr="002163AF">
        <w:rPr>
          <w:sz w:val="24"/>
          <w:szCs w:val="24"/>
        </w:rPr>
        <w:t>3.4.1. должен быть ориентирован на решение конкретной проблемы в рамках вопросов местного значения в пределах территории Александровского муниципального округа или его части;</w:t>
      </w:r>
    </w:p>
    <w:p w14:paraId="0BDB5BD9" w14:textId="77777777" w:rsidR="00BC25A5" w:rsidRPr="002163AF" w:rsidRDefault="00BC25A5" w:rsidP="002163AF">
      <w:pPr>
        <w:ind w:firstLine="709"/>
        <w:jc w:val="both"/>
        <w:rPr>
          <w:sz w:val="24"/>
          <w:szCs w:val="24"/>
        </w:rPr>
      </w:pPr>
      <w:r w:rsidRPr="002163AF">
        <w:rPr>
          <w:sz w:val="24"/>
          <w:szCs w:val="24"/>
        </w:rPr>
        <w:t>3.4.2. не содержит мероприятия, направленные на выполнение землеустроительных работ, изготовление технических паспортов объектов, паспортов энергетического обследования объектов, схем тепло-, водоснабжения и водоотведения, разработку зон санитарной защиты скважин, проектно-сметной документации;</w:t>
      </w:r>
    </w:p>
    <w:p w14:paraId="795F4BE0" w14:textId="77777777" w:rsidR="00BC25A5" w:rsidRPr="002163AF" w:rsidRDefault="00BC25A5" w:rsidP="002163AF">
      <w:pPr>
        <w:ind w:firstLine="709"/>
        <w:jc w:val="both"/>
        <w:rPr>
          <w:sz w:val="24"/>
          <w:szCs w:val="24"/>
        </w:rPr>
      </w:pPr>
      <w:r w:rsidRPr="002163AF">
        <w:rPr>
          <w:sz w:val="24"/>
          <w:szCs w:val="24"/>
        </w:rPr>
        <w:t xml:space="preserve">3.4.3. не направлен на строительство, реконструкцию, капитальный ремонт объектов, подлежащих проверке достоверности определения сметной стоимости, за исключением случая, предусмотренного </w:t>
      </w:r>
      <w:hyperlink w:anchor="P111">
        <w:r w:rsidRPr="002163AF">
          <w:rPr>
            <w:sz w:val="24"/>
            <w:szCs w:val="24"/>
          </w:rPr>
          <w:t>пунктом 3.2.16</w:t>
        </w:r>
      </w:hyperlink>
      <w:r w:rsidRPr="002163AF">
        <w:rPr>
          <w:sz w:val="24"/>
          <w:szCs w:val="24"/>
        </w:rPr>
        <w:t xml:space="preserve"> настоящего Порядка;</w:t>
      </w:r>
    </w:p>
    <w:p w14:paraId="57EECB7B" w14:textId="77777777" w:rsidR="00BC25A5" w:rsidRPr="002163AF" w:rsidRDefault="00BC25A5" w:rsidP="002163AF">
      <w:pPr>
        <w:ind w:firstLine="709"/>
        <w:jc w:val="both"/>
        <w:rPr>
          <w:sz w:val="24"/>
          <w:szCs w:val="24"/>
        </w:rPr>
      </w:pPr>
      <w:r w:rsidRPr="002163AF">
        <w:rPr>
          <w:sz w:val="24"/>
          <w:szCs w:val="24"/>
        </w:rPr>
        <w:t>3.4.4. инициативный проект, направленный на обеспечение мер первичной пожарной безопасности, реализуется в рамках мероприятий:</w:t>
      </w:r>
    </w:p>
    <w:p w14:paraId="7F01184E" w14:textId="77777777" w:rsidR="00BC25A5" w:rsidRPr="002163AF" w:rsidRDefault="00BC25A5" w:rsidP="002163AF">
      <w:pPr>
        <w:ind w:firstLine="709"/>
        <w:jc w:val="both"/>
        <w:rPr>
          <w:sz w:val="24"/>
          <w:szCs w:val="24"/>
        </w:rPr>
      </w:pPr>
      <w:r w:rsidRPr="002163AF">
        <w:rPr>
          <w:sz w:val="24"/>
          <w:szCs w:val="24"/>
        </w:rPr>
        <w:t>по ремонту источников противопожарного водоснабжения (противопожарных резервуаров (пожарных водоемов), пожарных пирсов, пожарных гидрантов), являющихся собственностью муниципальных образований;</w:t>
      </w:r>
    </w:p>
    <w:p w14:paraId="680E5461" w14:textId="77777777" w:rsidR="00BC25A5" w:rsidRPr="002163AF" w:rsidRDefault="00BC25A5" w:rsidP="002163AF">
      <w:pPr>
        <w:ind w:firstLine="709"/>
        <w:jc w:val="both"/>
        <w:rPr>
          <w:sz w:val="24"/>
          <w:szCs w:val="24"/>
        </w:rPr>
      </w:pPr>
      <w:r w:rsidRPr="002163AF">
        <w:rPr>
          <w:sz w:val="24"/>
          <w:szCs w:val="24"/>
        </w:rPr>
        <w:t>по приобретению пожарно-технического вооружения, боевой одежды, первичных средств пожаротушения;</w:t>
      </w:r>
    </w:p>
    <w:p w14:paraId="08C80ABF" w14:textId="77777777" w:rsidR="00BC25A5" w:rsidRPr="002163AF" w:rsidRDefault="00BC25A5" w:rsidP="002163AF">
      <w:pPr>
        <w:ind w:firstLine="709"/>
        <w:jc w:val="both"/>
        <w:rPr>
          <w:sz w:val="24"/>
          <w:szCs w:val="24"/>
        </w:rPr>
      </w:pPr>
      <w:r w:rsidRPr="002163AF">
        <w:rPr>
          <w:sz w:val="24"/>
          <w:szCs w:val="24"/>
        </w:rPr>
        <w:t xml:space="preserve">3.4.5. стоимость Проекта, направленного на ремонт дорог с гравийным и (или) щебеночным покрытием, составляет не более 5600000,00 руб. за один километр протяженности ремонтируемого участка и включает в себя перечень работ, предусмотренный </w:t>
      </w:r>
      <w:hyperlink r:id="rId20">
        <w:r w:rsidRPr="002163AF">
          <w:rPr>
            <w:sz w:val="24"/>
            <w:szCs w:val="24"/>
          </w:rPr>
          <w:t>приказом</w:t>
        </w:r>
      </w:hyperlink>
      <w:r w:rsidRPr="002163AF">
        <w:rPr>
          <w:sz w:val="24"/>
          <w:szCs w:val="24"/>
        </w:rPr>
        <w:t xml:space="preserve"> Министерства транспорта Российской Федерации от 16 ноября 2012 г. № 402 «Об утверждении Классификации работ по капитальному ремонту, ремонту и содержанию автомобильных дорог»;</w:t>
      </w:r>
    </w:p>
    <w:p w14:paraId="7D50FE60" w14:textId="77777777" w:rsidR="00BC25A5" w:rsidRPr="002163AF" w:rsidRDefault="00BC25A5" w:rsidP="002163AF">
      <w:pPr>
        <w:ind w:firstLine="709"/>
        <w:jc w:val="both"/>
        <w:rPr>
          <w:sz w:val="24"/>
          <w:szCs w:val="24"/>
        </w:rPr>
      </w:pPr>
      <w:r w:rsidRPr="002163AF">
        <w:rPr>
          <w:sz w:val="24"/>
          <w:szCs w:val="24"/>
        </w:rPr>
        <w:lastRenderedPageBreak/>
        <w:t>3.4.6. размер субсидии, предусмотренный Проектом, составляет не менее 0,5 млн руб., не более 4,0 млн руб. и не превышает 90% стоимости Проекта.</w:t>
      </w:r>
    </w:p>
    <w:p w14:paraId="273BA389" w14:textId="77777777" w:rsidR="00BC25A5" w:rsidRPr="002163AF" w:rsidRDefault="00BC25A5" w:rsidP="002163AF">
      <w:pPr>
        <w:ind w:firstLine="709"/>
        <w:jc w:val="both"/>
        <w:rPr>
          <w:sz w:val="24"/>
          <w:szCs w:val="24"/>
        </w:rPr>
      </w:pPr>
      <w:r w:rsidRPr="002163AF">
        <w:rPr>
          <w:sz w:val="24"/>
          <w:szCs w:val="24"/>
        </w:rPr>
        <w:t xml:space="preserve">3.5. Документы, указанные в </w:t>
      </w:r>
      <w:hyperlink w:anchor="P89">
        <w:r w:rsidRPr="002163AF">
          <w:rPr>
            <w:sz w:val="24"/>
            <w:szCs w:val="24"/>
          </w:rPr>
          <w:t>пункте 3.2</w:t>
        </w:r>
      </w:hyperlink>
      <w:r w:rsidRPr="002163AF">
        <w:rPr>
          <w:sz w:val="24"/>
          <w:szCs w:val="24"/>
        </w:rPr>
        <w:t xml:space="preserve"> настоящего Порядка, предоставляются отдельно на каждый инициативный проект.</w:t>
      </w:r>
    </w:p>
    <w:p w14:paraId="35FD7F95" w14:textId="77777777" w:rsidR="00BC25A5" w:rsidRPr="002163AF" w:rsidRDefault="00BC25A5" w:rsidP="002163AF">
      <w:pPr>
        <w:ind w:firstLine="709"/>
        <w:jc w:val="both"/>
        <w:rPr>
          <w:sz w:val="24"/>
          <w:szCs w:val="24"/>
        </w:rPr>
      </w:pPr>
      <w:r w:rsidRPr="002163AF">
        <w:rPr>
          <w:sz w:val="24"/>
          <w:szCs w:val="24"/>
        </w:rPr>
        <w:t>3.6. Инициаторы инициативного проекта или их представители имеют право отозвать свой инициативный проект не позднее чем за 5 (пять) дней до даты проведения конкурсного отбора и отказаться от участия в конкурсном отборе, сообщив об этом в письменном виде в Уполномоченный орган.</w:t>
      </w:r>
    </w:p>
    <w:p w14:paraId="5914558A" w14:textId="77777777" w:rsidR="00BC25A5" w:rsidRPr="002163AF" w:rsidRDefault="00BC25A5" w:rsidP="002163AF">
      <w:pPr>
        <w:ind w:firstLine="709"/>
        <w:jc w:val="both"/>
        <w:rPr>
          <w:sz w:val="24"/>
          <w:szCs w:val="24"/>
        </w:rPr>
      </w:pPr>
      <w:r w:rsidRPr="002163AF">
        <w:rPr>
          <w:sz w:val="24"/>
          <w:szCs w:val="24"/>
        </w:rPr>
        <w:t>3.7. Представленный инициативный проект для участия в конкурсном отборе подлежит регистрации в журнале регистрации инициативных проектов под порядковым номером с указанием даты и точного времени его представления (часы и минуты). На копии описи представленных документов делается отметка о дате и времени представления инициативного проекта для участия в конкурсном отборе с указанием номера заявки.</w:t>
      </w:r>
      <w:bookmarkStart w:id="11" w:name="P128"/>
      <w:bookmarkEnd w:id="11"/>
    </w:p>
    <w:p w14:paraId="7C2263E0" w14:textId="77777777" w:rsidR="00BC25A5" w:rsidRPr="002163AF" w:rsidRDefault="00BC25A5" w:rsidP="002163AF">
      <w:pPr>
        <w:ind w:firstLine="709"/>
        <w:jc w:val="both"/>
        <w:rPr>
          <w:b/>
          <w:bCs/>
          <w:sz w:val="24"/>
          <w:szCs w:val="24"/>
        </w:rPr>
      </w:pPr>
      <w:r w:rsidRPr="002163AF">
        <w:rPr>
          <w:rStyle w:val="af5"/>
          <w:b w:val="0"/>
          <w:bCs w:val="0"/>
          <w:color w:val="0F1115"/>
          <w:sz w:val="24"/>
          <w:szCs w:val="24"/>
        </w:rPr>
        <w:t>3.8. Информация о внесении инициативного проекта в Уполномоченный орган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в течение 3 (трех) рабочих дней со дня внесения инициативного проекта в Уполномоченный орган и должна содержать сведения, указанные в пункте 2.3 настоящего Порядка, а также об инициаторах инициативного проекта. Одновременно граждане информируются о возможности представления Уполномоченному органу своих замечаний и предложений по инициативному проекту с указанием срока их представления, который не может составлять менее 5 (пяти) рабочих дней. Свои замечания и предложения вправе направлять жители муниципального округа, достигшие шестнадцатилетнего возраста.</w:t>
      </w:r>
    </w:p>
    <w:p w14:paraId="4E5E72EC" w14:textId="77777777" w:rsidR="00BC25A5" w:rsidRPr="002163AF" w:rsidRDefault="00BC25A5" w:rsidP="002163AF">
      <w:pPr>
        <w:pStyle w:val="ConsPlusNormal"/>
        <w:shd w:val="clear" w:color="auto" w:fill="FFFFFF"/>
        <w:ind w:firstLine="709"/>
        <w:jc w:val="both"/>
        <w:rPr>
          <w:rFonts w:ascii="Times New Roman" w:hAnsi="Times New Roman" w:cs="Times New Roman"/>
          <w:b/>
          <w:bCs/>
          <w:color w:val="0F1115"/>
          <w:sz w:val="24"/>
          <w:szCs w:val="24"/>
        </w:rPr>
      </w:pPr>
      <w:r w:rsidRPr="002163AF">
        <w:rPr>
          <w:rStyle w:val="af5"/>
          <w:rFonts w:ascii="Times New Roman" w:hAnsi="Times New Roman" w:cs="Times New Roman"/>
          <w:b w:val="0"/>
          <w:bCs w:val="0"/>
          <w:color w:val="0F1115"/>
          <w:sz w:val="24"/>
          <w:szCs w:val="24"/>
        </w:rPr>
        <w:t>Уполномоченный орган обеспечивает проведение голосования, а также своевременную актуализацию информации о Проекте по мере его реализации на портале «Управляем вместе».</w:t>
      </w:r>
    </w:p>
    <w:p w14:paraId="186BACF7" w14:textId="77777777" w:rsidR="00BC25A5" w:rsidRPr="002163AF" w:rsidRDefault="00BC25A5" w:rsidP="002163AF">
      <w:pPr>
        <w:pStyle w:val="ConsPlusNormal"/>
        <w:shd w:val="clear" w:color="auto" w:fill="FFFFFF"/>
        <w:ind w:firstLine="709"/>
        <w:jc w:val="both"/>
        <w:rPr>
          <w:rFonts w:ascii="Times New Roman" w:hAnsi="Times New Roman" w:cs="Times New Roman"/>
          <w:b/>
          <w:bCs/>
          <w:color w:val="0F1115"/>
          <w:sz w:val="24"/>
          <w:szCs w:val="24"/>
        </w:rPr>
      </w:pPr>
      <w:r w:rsidRPr="002163AF">
        <w:rPr>
          <w:rStyle w:val="af5"/>
          <w:rFonts w:ascii="Times New Roman" w:hAnsi="Times New Roman" w:cs="Times New Roman"/>
          <w:b w:val="0"/>
          <w:bCs w:val="0"/>
          <w:color w:val="0F1115"/>
          <w:sz w:val="24"/>
          <w:szCs w:val="24"/>
        </w:rPr>
        <w:t>Уполномоченный орган организует проведение голосования на информационном портале «Управляем вместе»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 При этом длительность голосования должна составлять не менее 7 календарных дней.</w:t>
      </w:r>
    </w:p>
    <w:p w14:paraId="75D7426A" w14:textId="77777777" w:rsidR="00BC25A5" w:rsidRPr="002163AF" w:rsidRDefault="00BC25A5" w:rsidP="002163AF">
      <w:pPr>
        <w:pStyle w:val="ConsPlusNormal"/>
        <w:shd w:val="clear" w:color="auto" w:fill="FFFFFF"/>
        <w:ind w:firstLine="709"/>
        <w:jc w:val="both"/>
        <w:rPr>
          <w:rFonts w:ascii="Times New Roman" w:hAnsi="Times New Roman" w:cs="Times New Roman"/>
          <w:b/>
          <w:bCs/>
          <w:color w:val="0F1115"/>
          <w:sz w:val="24"/>
          <w:szCs w:val="24"/>
        </w:rPr>
      </w:pPr>
      <w:r w:rsidRPr="002163AF">
        <w:rPr>
          <w:rStyle w:val="af5"/>
          <w:rFonts w:ascii="Times New Roman" w:hAnsi="Times New Roman" w:cs="Times New Roman"/>
          <w:b w:val="0"/>
          <w:bCs w:val="0"/>
          <w:color w:val="0F1115"/>
          <w:sz w:val="24"/>
          <w:szCs w:val="24"/>
        </w:rPr>
        <w:t>Для проектов, инициированных молодежной инициативной группой, Уполномоченный орган обеспечивает проведение голосования в единой информационной системе в сфере развития добровольчества (волонтерства) с обеспечением автоматизированного учета проголосовавших.</w:t>
      </w:r>
      <w:r w:rsidRPr="002163AF">
        <w:rPr>
          <w:rFonts w:ascii="Times New Roman" w:hAnsi="Times New Roman" w:cs="Times New Roman"/>
          <w:b/>
          <w:bCs/>
          <w:color w:val="0F1115"/>
          <w:sz w:val="24"/>
          <w:szCs w:val="24"/>
        </w:rPr>
        <w:t> </w:t>
      </w:r>
    </w:p>
    <w:p w14:paraId="5E1BCFAC" w14:textId="77777777" w:rsidR="00BC25A5" w:rsidRPr="002163AF" w:rsidRDefault="00BC25A5" w:rsidP="002163AF">
      <w:pPr>
        <w:pStyle w:val="ConsPlusNormal"/>
        <w:shd w:val="clear" w:color="auto" w:fill="FFFFFF"/>
        <w:ind w:firstLine="709"/>
        <w:jc w:val="both"/>
        <w:rPr>
          <w:rFonts w:ascii="Times New Roman" w:hAnsi="Times New Roman" w:cs="Times New Roman"/>
          <w:color w:val="0F1115"/>
          <w:sz w:val="24"/>
          <w:szCs w:val="24"/>
        </w:rPr>
      </w:pPr>
      <w:r w:rsidRPr="002163AF">
        <w:rPr>
          <w:rFonts w:ascii="Times New Roman" w:hAnsi="Times New Roman" w:cs="Times New Roman"/>
          <w:color w:val="0F1115"/>
          <w:sz w:val="24"/>
          <w:szCs w:val="24"/>
        </w:rPr>
        <w:t>3.8.1. В случае если от жителей муниципального округа поступили замечания и предложения по инициативному проекту, Уполномоченный орган в течение 1 (одного) рабочего дня со дня поступления таких замечаний и предложений письменно извещает об этом инициатора инициативного проекта или его представителя и предлагает ему в течение 3 (трех) дней совместно рассмотреть поступившие замечания и предложения.</w:t>
      </w:r>
    </w:p>
    <w:p w14:paraId="6BFADA5D" w14:textId="77777777" w:rsidR="00BC25A5" w:rsidRPr="002163AF" w:rsidRDefault="00BC25A5" w:rsidP="002163AF">
      <w:pPr>
        <w:pStyle w:val="ConsPlusNormal"/>
        <w:shd w:val="clear" w:color="auto" w:fill="FFFFFF"/>
        <w:ind w:firstLine="709"/>
        <w:jc w:val="both"/>
        <w:rPr>
          <w:rFonts w:ascii="Times New Roman" w:hAnsi="Times New Roman" w:cs="Times New Roman"/>
          <w:color w:val="0F1115"/>
          <w:sz w:val="24"/>
          <w:szCs w:val="24"/>
        </w:rPr>
      </w:pPr>
      <w:r w:rsidRPr="002163AF">
        <w:rPr>
          <w:rFonts w:ascii="Times New Roman" w:hAnsi="Times New Roman" w:cs="Times New Roman"/>
          <w:color w:val="0F1115"/>
          <w:sz w:val="24"/>
          <w:szCs w:val="24"/>
        </w:rPr>
        <w:t>Инициатор или его представитель вправе по результатам рассмотрения поступивших замечаний и предложений представить в Уполномоченный орган доработанный инициативный проект или мотивированное письменное пояснение об отклонении таких замечаний и предложений.</w:t>
      </w:r>
    </w:p>
    <w:p w14:paraId="11981CAC" w14:textId="77777777" w:rsidR="00BC25A5" w:rsidRPr="002163AF" w:rsidRDefault="00BC25A5" w:rsidP="002163AF">
      <w:pPr>
        <w:ind w:firstLine="709"/>
        <w:jc w:val="both"/>
        <w:rPr>
          <w:sz w:val="24"/>
          <w:szCs w:val="24"/>
        </w:rPr>
      </w:pPr>
      <w:r w:rsidRPr="002163AF">
        <w:rPr>
          <w:sz w:val="24"/>
          <w:szCs w:val="24"/>
        </w:rPr>
        <w:t>3.9. В случае если инициативный проект и приложенные к нему документы соответствуют требованиям, установленным настоящим Порядком, Уполномоченный орган передает документы в Конкурсную комиссию для проведения конкурсного отбора. Инициативный проект подлежит рассмотрению в течение 20 (двадцати) рабочих дней со дня регистрации поступивших документов, необходимых для участия в конкурсном отборе.</w:t>
      </w:r>
    </w:p>
    <w:p w14:paraId="1390A1C4" w14:textId="77777777" w:rsidR="00BC25A5" w:rsidRPr="002163AF" w:rsidRDefault="00BC25A5" w:rsidP="002163AF">
      <w:pPr>
        <w:ind w:firstLine="709"/>
        <w:jc w:val="both"/>
        <w:rPr>
          <w:sz w:val="24"/>
          <w:szCs w:val="24"/>
        </w:rPr>
      </w:pPr>
      <w:r w:rsidRPr="002163AF">
        <w:rPr>
          <w:sz w:val="24"/>
          <w:szCs w:val="24"/>
        </w:rPr>
        <w:t xml:space="preserve">В Конкурсную комиссию передаются в том числе поступившие от жителей муниципального округа замечания и предложения по инициативному проекту в соответствии </w:t>
      </w:r>
      <w:r w:rsidRPr="002163AF">
        <w:rPr>
          <w:sz w:val="24"/>
          <w:szCs w:val="24"/>
        </w:rPr>
        <w:lastRenderedPageBreak/>
        <w:t xml:space="preserve">с </w:t>
      </w:r>
      <w:hyperlink w:anchor="P128">
        <w:r w:rsidRPr="002163AF">
          <w:rPr>
            <w:sz w:val="24"/>
            <w:szCs w:val="24"/>
          </w:rPr>
          <w:t>пунктом 3.8</w:t>
        </w:r>
      </w:hyperlink>
      <w:r w:rsidRPr="002163AF">
        <w:rPr>
          <w:sz w:val="24"/>
          <w:szCs w:val="24"/>
        </w:rPr>
        <w:t xml:space="preserve"> настоящего Порядка и документы о результатах рассмотрения инициатором проекта таких замечаний и предложений, указанные в </w:t>
      </w:r>
      <w:hyperlink w:anchor="P130">
        <w:r w:rsidRPr="002163AF">
          <w:rPr>
            <w:sz w:val="24"/>
            <w:szCs w:val="24"/>
          </w:rPr>
          <w:t>пункте 3.8.1</w:t>
        </w:r>
      </w:hyperlink>
      <w:r w:rsidRPr="002163AF">
        <w:rPr>
          <w:sz w:val="24"/>
          <w:szCs w:val="24"/>
        </w:rPr>
        <w:t xml:space="preserve"> настоящего Порядка.</w:t>
      </w:r>
    </w:p>
    <w:p w14:paraId="2E9AA748" w14:textId="77777777" w:rsidR="00BC25A5" w:rsidRPr="002163AF" w:rsidRDefault="00BC25A5" w:rsidP="002163AF">
      <w:pPr>
        <w:ind w:firstLine="709"/>
        <w:jc w:val="both"/>
        <w:rPr>
          <w:sz w:val="24"/>
          <w:szCs w:val="24"/>
        </w:rPr>
      </w:pPr>
      <w:r w:rsidRPr="002163AF">
        <w:rPr>
          <w:sz w:val="24"/>
          <w:szCs w:val="24"/>
        </w:rPr>
        <w:t xml:space="preserve">3.10. Инициативный проект и приложенные к нему документы, представленные инициатором инициативного проекта или его представителем для конкурсного отбора, не передаются Уполномоченным органом на рассмотрение Конкурсной комиссии в случае, если документы для участия в конкурсном отборе, указанные в </w:t>
      </w:r>
      <w:hyperlink w:anchor="P90">
        <w:r w:rsidRPr="002163AF">
          <w:rPr>
            <w:sz w:val="24"/>
            <w:szCs w:val="24"/>
          </w:rPr>
          <w:t>пункте 3.2.1</w:t>
        </w:r>
      </w:hyperlink>
      <w:r w:rsidRPr="002163AF">
        <w:rPr>
          <w:sz w:val="24"/>
          <w:szCs w:val="24"/>
        </w:rPr>
        <w:t xml:space="preserve"> - </w:t>
      </w:r>
      <w:hyperlink w:anchor="P112">
        <w:r w:rsidRPr="002163AF">
          <w:rPr>
            <w:sz w:val="24"/>
            <w:szCs w:val="24"/>
          </w:rPr>
          <w:t>3.2.1</w:t>
        </w:r>
      </w:hyperlink>
      <w:r w:rsidRPr="002163AF">
        <w:rPr>
          <w:sz w:val="24"/>
          <w:szCs w:val="24"/>
        </w:rPr>
        <w:t>8 настоящего Порядка, поступили по адресу, обозначенному в извещении о проведении конкурсного отбора, после окончания срока их приема.</w:t>
      </w:r>
    </w:p>
    <w:p w14:paraId="7E104F24" w14:textId="77777777" w:rsidR="00BC25A5" w:rsidRPr="002163AF" w:rsidRDefault="00BC25A5" w:rsidP="002163AF">
      <w:pPr>
        <w:jc w:val="both"/>
        <w:rPr>
          <w:b/>
          <w:sz w:val="24"/>
          <w:szCs w:val="24"/>
        </w:rPr>
      </w:pPr>
    </w:p>
    <w:p w14:paraId="52B91E0D" w14:textId="77777777" w:rsidR="00BC25A5" w:rsidRPr="002163AF" w:rsidRDefault="00BC25A5" w:rsidP="002163AF">
      <w:pPr>
        <w:pStyle w:val="af6"/>
        <w:ind w:left="0"/>
        <w:jc w:val="center"/>
        <w:outlineLvl w:val="1"/>
        <w:rPr>
          <w:b/>
        </w:rPr>
      </w:pPr>
      <w:r w:rsidRPr="002163AF">
        <w:rPr>
          <w:b/>
        </w:rPr>
        <w:t>4. Проведение конкурсного отбора</w:t>
      </w:r>
    </w:p>
    <w:p w14:paraId="22C2A9DF" w14:textId="77777777" w:rsidR="00BC25A5" w:rsidRPr="002163AF" w:rsidRDefault="00BC25A5" w:rsidP="002163AF">
      <w:pPr>
        <w:jc w:val="both"/>
        <w:rPr>
          <w:sz w:val="24"/>
          <w:szCs w:val="24"/>
        </w:rPr>
      </w:pPr>
    </w:p>
    <w:p w14:paraId="20FB9EFD" w14:textId="77777777" w:rsidR="00BC25A5" w:rsidRPr="002163AF" w:rsidRDefault="00BC25A5" w:rsidP="002163AF">
      <w:pPr>
        <w:ind w:firstLine="709"/>
        <w:jc w:val="both"/>
        <w:rPr>
          <w:sz w:val="24"/>
          <w:szCs w:val="24"/>
        </w:rPr>
      </w:pPr>
      <w:r w:rsidRPr="002163AF">
        <w:rPr>
          <w:sz w:val="24"/>
          <w:szCs w:val="24"/>
        </w:rPr>
        <w:t>4.1. Конкурсный отбор осуществляется Конкурсной комиссией.</w:t>
      </w:r>
    </w:p>
    <w:p w14:paraId="700F149E" w14:textId="77777777" w:rsidR="00BC25A5" w:rsidRPr="002163AF" w:rsidRDefault="00BC25A5" w:rsidP="002163AF">
      <w:pPr>
        <w:ind w:firstLine="709"/>
        <w:jc w:val="both"/>
        <w:rPr>
          <w:sz w:val="24"/>
          <w:szCs w:val="24"/>
        </w:rPr>
      </w:pPr>
      <w:r w:rsidRPr="002163AF">
        <w:rPr>
          <w:sz w:val="24"/>
          <w:szCs w:val="24"/>
        </w:rPr>
        <w:t>4.2. Порядок формирования и деятельности Комиссии устанавливается решением Думы Александровского муниципального округа (далее - Порядок деятельности комиссии).</w:t>
      </w:r>
    </w:p>
    <w:p w14:paraId="0D96E0E5" w14:textId="77777777" w:rsidR="00BC25A5" w:rsidRPr="002163AF" w:rsidRDefault="00BC25A5" w:rsidP="002163AF">
      <w:pPr>
        <w:ind w:firstLine="709"/>
        <w:jc w:val="both"/>
        <w:rPr>
          <w:sz w:val="24"/>
          <w:szCs w:val="24"/>
        </w:rPr>
      </w:pPr>
      <w:r w:rsidRPr="002163AF">
        <w:rPr>
          <w:sz w:val="24"/>
          <w:szCs w:val="24"/>
        </w:rPr>
        <w:t>4.3. Инициаторам инициативного проекта или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w:t>
      </w:r>
    </w:p>
    <w:p w14:paraId="703E6F74" w14:textId="77777777" w:rsidR="00BC25A5" w:rsidRPr="002163AF" w:rsidRDefault="00BC25A5" w:rsidP="002163AF">
      <w:pPr>
        <w:ind w:firstLine="709"/>
        <w:jc w:val="both"/>
        <w:rPr>
          <w:sz w:val="24"/>
          <w:szCs w:val="24"/>
        </w:rPr>
      </w:pPr>
      <w:r w:rsidRPr="002163AF">
        <w:rPr>
          <w:sz w:val="24"/>
          <w:szCs w:val="24"/>
        </w:rPr>
        <w:t>4.4. Уполномоченный орган информирует инициаторов инициативного проекта или их представителей о заседании Конкурсной комиссии не позднее чем за 3 (три) дня до заседания Конкурсной комиссии. Неявка инициаторов инициативного проекта или их представителей на заседание Конкурсной комиссии, на котором рассматривается внесенный инициативный проект, не является препятствием к проведению конкурсного отбора.</w:t>
      </w:r>
    </w:p>
    <w:p w14:paraId="2646B32C" w14:textId="77777777" w:rsidR="00BC25A5" w:rsidRPr="002163AF" w:rsidRDefault="00BC25A5" w:rsidP="002163AF">
      <w:pPr>
        <w:ind w:firstLine="709"/>
        <w:jc w:val="both"/>
        <w:rPr>
          <w:sz w:val="24"/>
          <w:szCs w:val="24"/>
        </w:rPr>
      </w:pPr>
      <w:r w:rsidRPr="002163AF">
        <w:rPr>
          <w:sz w:val="24"/>
          <w:szCs w:val="24"/>
        </w:rPr>
        <w:t>4.5. Конкурсная комиссия рассматривает инициативные проекты на наличие оснований для отказа в поддержке инициативного проекта и признания их не прошедшими конкурсный отбор в следующих случаях:</w:t>
      </w:r>
    </w:p>
    <w:p w14:paraId="0154668C" w14:textId="77777777" w:rsidR="00BC25A5" w:rsidRPr="002163AF" w:rsidRDefault="00BC25A5" w:rsidP="002163AF">
      <w:pPr>
        <w:ind w:firstLine="709"/>
        <w:jc w:val="both"/>
        <w:rPr>
          <w:sz w:val="24"/>
          <w:szCs w:val="24"/>
        </w:rPr>
      </w:pPr>
      <w:bookmarkStart w:id="12" w:name="P143"/>
      <w:bookmarkEnd w:id="12"/>
      <w:r w:rsidRPr="002163AF">
        <w:rPr>
          <w:sz w:val="24"/>
          <w:szCs w:val="24"/>
        </w:rPr>
        <w:t xml:space="preserve">4.5.1.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w:t>
      </w:r>
      <w:hyperlink r:id="rId21">
        <w:r w:rsidRPr="002163AF">
          <w:rPr>
            <w:sz w:val="24"/>
            <w:szCs w:val="24"/>
          </w:rPr>
          <w:t>Уставу</w:t>
        </w:r>
      </w:hyperlink>
      <w:r w:rsidRPr="002163AF">
        <w:rPr>
          <w:sz w:val="24"/>
          <w:szCs w:val="24"/>
        </w:rPr>
        <w:t xml:space="preserve"> Александровского муниципального округа;</w:t>
      </w:r>
    </w:p>
    <w:p w14:paraId="1DEEA7E2" w14:textId="77777777" w:rsidR="00BC25A5" w:rsidRPr="002163AF" w:rsidRDefault="00BC25A5" w:rsidP="002163AF">
      <w:pPr>
        <w:ind w:firstLine="709"/>
        <w:jc w:val="both"/>
        <w:rPr>
          <w:sz w:val="24"/>
          <w:szCs w:val="24"/>
        </w:rPr>
      </w:pPr>
      <w:r w:rsidRPr="002163AF">
        <w:rPr>
          <w:sz w:val="24"/>
          <w:szCs w:val="24"/>
        </w:rPr>
        <w:t>4.5.2. невозможность реализации инициативного проекта ввиду отсутствия у органов местного самоуправления Александровского муниципального округа необходимых полномочий и прав;</w:t>
      </w:r>
    </w:p>
    <w:p w14:paraId="67AB4438" w14:textId="77777777" w:rsidR="00BC25A5" w:rsidRPr="002163AF" w:rsidRDefault="00BC25A5" w:rsidP="002163AF">
      <w:pPr>
        <w:ind w:firstLine="709"/>
        <w:jc w:val="both"/>
        <w:rPr>
          <w:sz w:val="24"/>
          <w:szCs w:val="24"/>
        </w:rPr>
      </w:pPr>
      <w:r w:rsidRPr="002163AF">
        <w:rPr>
          <w:sz w:val="24"/>
          <w:szCs w:val="24"/>
        </w:rPr>
        <w:t>4.5.3. отсутствие средств бюджета Александровского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14:paraId="306509C0" w14:textId="77777777" w:rsidR="00BC25A5" w:rsidRPr="002163AF" w:rsidRDefault="00BC25A5" w:rsidP="002163AF">
      <w:pPr>
        <w:ind w:firstLine="709"/>
        <w:jc w:val="both"/>
        <w:rPr>
          <w:sz w:val="24"/>
          <w:szCs w:val="24"/>
        </w:rPr>
      </w:pPr>
      <w:r w:rsidRPr="002163AF">
        <w:rPr>
          <w:sz w:val="24"/>
          <w:szCs w:val="24"/>
        </w:rPr>
        <w:t>4.5.4. наличие возможности решения описанной в инициативном проекте проблемы более эффективным способом;</w:t>
      </w:r>
    </w:p>
    <w:p w14:paraId="2F33CE09" w14:textId="77777777" w:rsidR="00BC25A5" w:rsidRPr="002163AF" w:rsidRDefault="00BC25A5" w:rsidP="002163AF">
      <w:pPr>
        <w:ind w:firstLine="709"/>
        <w:jc w:val="both"/>
        <w:rPr>
          <w:sz w:val="24"/>
          <w:szCs w:val="24"/>
        </w:rPr>
      </w:pPr>
      <w:r w:rsidRPr="002163AF">
        <w:rPr>
          <w:sz w:val="24"/>
          <w:szCs w:val="24"/>
        </w:rPr>
        <w:t>4.5.5. несоблюдение установленного порядка внесения инициативного проекта и его рассмотрения;</w:t>
      </w:r>
    </w:p>
    <w:p w14:paraId="71740D74" w14:textId="77777777" w:rsidR="00BC25A5" w:rsidRPr="002163AF" w:rsidRDefault="00BC25A5" w:rsidP="002163AF">
      <w:pPr>
        <w:ind w:firstLine="709"/>
        <w:jc w:val="both"/>
        <w:rPr>
          <w:sz w:val="24"/>
          <w:szCs w:val="24"/>
        </w:rPr>
      </w:pPr>
      <w:bookmarkStart w:id="13" w:name="P148"/>
      <w:bookmarkEnd w:id="13"/>
      <w:r w:rsidRPr="002163AF">
        <w:rPr>
          <w:sz w:val="24"/>
          <w:szCs w:val="24"/>
        </w:rPr>
        <w:t>4.5.6. признание инициативного проекта не прошедшим конкурсный отбор.</w:t>
      </w:r>
    </w:p>
    <w:p w14:paraId="0C350159" w14:textId="77777777" w:rsidR="00BC25A5" w:rsidRPr="002163AF" w:rsidRDefault="00BC25A5" w:rsidP="002163AF">
      <w:pPr>
        <w:ind w:firstLine="709"/>
        <w:jc w:val="both"/>
        <w:rPr>
          <w:sz w:val="24"/>
          <w:szCs w:val="24"/>
        </w:rPr>
      </w:pPr>
      <w:r w:rsidRPr="002163AF">
        <w:rPr>
          <w:sz w:val="24"/>
          <w:szCs w:val="24"/>
        </w:rPr>
        <w:t xml:space="preserve">4.6. Конкурсная комиссия оценивает инициативные проекты путем присвоения баллов в соответствии с критериями оценки инициативных проектов или критериями оценки молодежных Проектов (далее - Критерии) согласно </w:t>
      </w:r>
      <w:hyperlink w:anchor="P776">
        <w:r w:rsidRPr="002163AF">
          <w:rPr>
            <w:sz w:val="24"/>
            <w:szCs w:val="24"/>
          </w:rPr>
          <w:t>приложению 7</w:t>
        </w:r>
      </w:hyperlink>
      <w:r w:rsidRPr="002163AF">
        <w:rPr>
          <w:sz w:val="24"/>
          <w:szCs w:val="24"/>
        </w:rPr>
        <w:t xml:space="preserve">, </w:t>
      </w:r>
      <w:hyperlink w:anchor="P1025">
        <w:r w:rsidRPr="002163AF">
          <w:rPr>
            <w:sz w:val="24"/>
            <w:szCs w:val="24"/>
          </w:rPr>
          <w:t>8</w:t>
        </w:r>
      </w:hyperlink>
      <w:r w:rsidRPr="002163AF">
        <w:rPr>
          <w:sz w:val="24"/>
          <w:szCs w:val="24"/>
        </w:rPr>
        <w:t xml:space="preserve"> к настоящему Порядку, по результатам оценки определяет общее количество баллов для каждого инициативного проекта и определяет победителей конкурсного отбора.</w:t>
      </w:r>
    </w:p>
    <w:p w14:paraId="68815D84" w14:textId="77777777" w:rsidR="00BC25A5" w:rsidRPr="002163AF" w:rsidRDefault="00BC25A5" w:rsidP="002163AF">
      <w:pPr>
        <w:ind w:firstLine="709"/>
        <w:jc w:val="both"/>
        <w:rPr>
          <w:sz w:val="24"/>
          <w:szCs w:val="24"/>
        </w:rPr>
      </w:pPr>
      <w:r w:rsidRPr="002163AF">
        <w:rPr>
          <w:sz w:val="24"/>
          <w:szCs w:val="24"/>
        </w:rPr>
        <w:t xml:space="preserve">В случае если Проект реализуется в рамках молодежного инициативного бюджетирования, Конкурсный отбор на уровне Александровского муниципального округа осуществляется в соответствии с </w:t>
      </w:r>
      <w:hyperlink w:anchor="P1025">
        <w:r w:rsidRPr="002163AF">
          <w:rPr>
            <w:sz w:val="24"/>
            <w:szCs w:val="24"/>
          </w:rPr>
          <w:t>критериями</w:t>
        </w:r>
      </w:hyperlink>
      <w:r w:rsidRPr="002163AF">
        <w:rPr>
          <w:sz w:val="24"/>
          <w:szCs w:val="24"/>
        </w:rPr>
        <w:t xml:space="preserve"> оценки проектов молодежного инициативного бюджетирования на уровне муниципального образования Пермского края, указанными в приложении 8 к настоящему Порядку.</w:t>
      </w:r>
    </w:p>
    <w:p w14:paraId="45ED74E8" w14:textId="77777777" w:rsidR="00BC25A5" w:rsidRPr="002163AF" w:rsidRDefault="00BC25A5" w:rsidP="002163AF">
      <w:pPr>
        <w:ind w:firstLine="709"/>
        <w:jc w:val="both"/>
        <w:rPr>
          <w:sz w:val="24"/>
          <w:szCs w:val="24"/>
        </w:rPr>
      </w:pPr>
      <w:r w:rsidRPr="002163AF">
        <w:rPr>
          <w:sz w:val="24"/>
          <w:szCs w:val="24"/>
        </w:rPr>
        <w:t>4.7. Замечания и предложения по инициативному проекту, представленные Уполномоченному органу от жителей муниципального округа, для Конкурсной комиссии носят рекомендательный характер.</w:t>
      </w:r>
    </w:p>
    <w:p w14:paraId="41AACDF6" w14:textId="77777777" w:rsidR="00BC25A5" w:rsidRPr="002163AF" w:rsidRDefault="00BC25A5" w:rsidP="002163AF">
      <w:pPr>
        <w:ind w:firstLine="709"/>
        <w:jc w:val="both"/>
        <w:rPr>
          <w:sz w:val="24"/>
          <w:szCs w:val="24"/>
        </w:rPr>
      </w:pPr>
      <w:r w:rsidRPr="002163AF">
        <w:rPr>
          <w:sz w:val="24"/>
          <w:szCs w:val="24"/>
        </w:rPr>
        <w:lastRenderedPageBreak/>
        <w:t>4.8. В случае если Конкурсной комиссией рассматривается один инициативный проект, он признается прошедшим конкурсный отбор.</w:t>
      </w:r>
    </w:p>
    <w:p w14:paraId="50AC1C80" w14:textId="77777777" w:rsidR="00BC25A5" w:rsidRPr="002163AF" w:rsidRDefault="00BC25A5" w:rsidP="002163AF">
      <w:pPr>
        <w:ind w:firstLine="709"/>
        <w:jc w:val="both"/>
        <w:rPr>
          <w:b/>
          <w:bCs/>
          <w:sz w:val="24"/>
          <w:szCs w:val="24"/>
        </w:rPr>
      </w:pPr>
      <w:r w:rsidRPr="002163AF">
        <w:rPr>
          <w:rStyle w:val="af5"/>
          <w:b w:val="0"/>
          <w:bCs w:val="0"/>
          <w:color w:val="0F1115"/>
          <w:sz w:val="24"/>
          <w:szCs w:val="24"/>
        </w:rPr>
        <w:t>4.9. Победителем конкурсного отбора считается инициативный проект, набравший по результатам оценки внутри соответствующей группы наибольшее количество баллов.</w:t>
      </w:r>
    </w:p>
    <w:p w14:paraId="75CE34EF" w14:textId="77777777" w:rsidR="00BC25A5" w:rsidRPr="002163AF" w:rsidRDefault="00BC25A5" w:rsidP="002163AF">
      <w:pPr>
        <w:pStyle w:val="ds-markdown-paragraph"/>
        <w:shd w:val="clear" w:color="auto" w:fill="FFFFFF"/>
        <w:spacing w:before="0" w:beforeAutospacing="0" w:after="0" w:afterAutospacing="0"/>
        <w:ind w:firstLine="709"/>
        <w:jc w:val="both"/>
        <w:rPr>
          <w:b/>
          <w:bCs/>
          <w:color w:val="0F1115"/>
        </w:rPr>
      </w:pPr>
      <w:r w:rsidRPr="002163AF">
        <w:rPr>
          <w:rStyle w:val="af5"/>
          <w:b w:val="0"/>
          <w:bCs w:val="0"/>
          <w:color w:val="0F1115"/>
        </w:rPr>
        <w:t>В случае если по результатам оценки на одно призовое место претендуют несколько инициативных проектов, набравших одинаковое количество баллов, муниципальная конкурсная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уполномоченным органом на информационном портале «Управляем вместе». 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 других Проектов.</w:t>
      </w:r>
    </w:p>
    <w:p w14:paraId="02D1BE3F" w14:textId="77777777" w:rsidR="00BC25A5" w:rsidRPr="002163AF" w:rsidRDefault="00BC25A5" w:rsidP="002163AF">
      <w:pPr>
        <w:ind w:firstLine="709"/>
        <w:jc w:val="both"/>
        <w:rPr>
          <w:sz w:val="24"/>
          <w:szCs w:val="24"/>
        </w:rPr>
      </w:pPr>
      <w:bookmarkStart w:id="14" w:name="P155"/>
      <w:bookmarkEnd w:id="14"/>
      <w:r w:rsidRPr="002163AF">
        <w:rPr>
          <w:sz w:val="24"/>
          <w:szCs w:val="24"/>
        </w:rPr>
        <w:t>4.10. По результатам конкурсного отбора Конкурсная комиссия принимает одно из следующих решений:</w:t>
      </w:r>
    </w:p>
    <w:p w14:paraId="437C2F75" w14:textId="77777777" w:rsidR="00BC25A5" w:rsidRPr="002163AF" w:rsidRDefault="00BC25A5" w:rsidP="002163AF">
      <w:pPr>
        <w:ind w:firstLine="709"/>
        <w:jc w:val="both"/>
        <w:rPr>
          <w:sz w:val="24"/>
          <w:szCs w:val="24"/>
        </w:rPr>
      </w:pPr>
      <w:r w:rsidRPr="002163AF">
        <w:rPr>
          <w:sz w:val="24"/>
          <w:szCs w:val="24"/>
        </w:rPr>
        <w:t>4.10.1. признать инициативный проект прошедшим конкурсный отбор, поддержать и направить его для участия в конкурсном отборе проектов инициативного бюджетирования на уровне Пермского края;</w:t>
      </w:r>
    </w:p>
    <w:p w14:paraId="0E357AAB" w14:textId="77777777" w:rsidR="00BC25A5" w:rsidRPr="002163AF" w:rsidRDefault="00BC25A5" w:rsidP="002163AF">
      <w:pPr>
        <w:ind w:firstLine="709"/>
        <w:jc w:val="both"/>
        <w:rPr>
          <w:sz w:val="24"/>
          <w:szCs w:val="24"/>
        </w:rPr>
      </w:pPr>
      <w:r w:rsidRPr="002163AF">
        <w:rPr>
          <w:sz w:val="24"/>
          <w:szCs w:val="24"/>
        </w:rPr>
        <w:t xml:space="preserve">4.10.2. признать инициативный проект не прошедшим конкурсный отбор по основаниям, указанным в </w:t>
      </w:r>
      <w:hyperlink w:anchor="P143">
        <w:r w:rsidRPr="002163AF">
          <w:rPr>
            <w:sz w:val="24"/>
            <w:szCs w:val="24"/>
          </w:rPr>
          <w:t>пунктах 4.5.1</w:t>
        </w:r>
      </w:hyperlink>
      <w:r w:rsidRPr="002163AF">
        <w:rPr>
          <w:sz w:val="24"/>
          <w:szCs w:val="24"/>
        </w:rPr>
        <w:t xml:space="preserve"> - </w:t>
      </w:r>
      <w:hyperlink w:anchor="P148">
        <w:r w:rsidRPr="002163AF">
          <w:rPr>
            <w:sz w:val="24"/>
            <w:szCs w:val="24"/>
          </w:rPr>
          <w:t>4.5.6</w:t>
        </w:r>
      </w:hyperlink>
      <w:r w:rsidRPr="002163AF">
        <w:rPr>
          <w:sz w:val="24"/>
          <w:szCs w:val="24"/>
        </w:rPr>
        <w:t xml:space="preserve"> настоящего Порядка, отказать в поддержке инициативного проекта и вернуть его инициаторам проекта с указанием причин отказа в поддержке инициативного проекта.</w:t>
      </w:r>
    </w:p>
    <w:p w14:paraId="34AFB076" w14:textId="77777777" w:rsidR="00BC25A5" w:rsidRPr="002163AF" w:rsidRDefault="00BC25A5" w:rsidP="002163AF">
      <w:pPr>
        <w:ind w:firstLine="709"/>
        <w:jc w:val="both"/>
        <w:rPr>
          <w:sz w:val="24"/>
          <w:szCs w:val="24"/>
        </w:rPr>
      </w:pPr>
      <w:r w:rsidRPr="002163AF">
        <w:rPr>
          <w:sz w:val="24"/>
          <w:szCs w:val="24"/>
        </w:rPr>
        <w:t xml:space="preserve">4.11. О принятом в соответствии с </w:t>
      </w:r>
      <w:hyperlink w:anchor="P155">
        <w:r w:rsidRPr="002163AF">
          <w:rPr>
            <w:sz w:val="24"/>
            <w:szCs w:val="24"/>
          </w:rPr>
          <w:t>пунктом 4.10</w:t>
        </w:r>
      </w:hyperlink>
      <w:r w:rsidRPr="002163AF">
        <w:rPr>
          <w:sz w:val="24"/>
          <w:szCs w:val="24"/>
        </w:rPr>
        <w:t xml:space="preserve"> настоящего Порядка решении администрация Александровского муниципального округа письмом уведомляет инициаторов проекта в течение 5 рабочих дней со дня принятия такого решения.</w:t>
      </w:r>
    </w:p>
    <w:p w14:paraId="53117D80" w14:textId="77777777" w:rsidR="00BC25A5" w:rsidRPr="002163AF" w:rsidRDefault="00BC25A5" w:rsidP="002163AF">
      <w:pPr>
        <w:ind w:firstLine="709"/>
        <w:jc w:val="both"/>
        <w:rPr>
          <w:sz w:val="24"/>
          <w:szCs w:val="24"/>
        </w:rPr>
      </w:pPr>
      <w:r w:rsidRPr="002163AF">
        <w:rPr>
          <w:sz w:val="24"/>
          <w:szCs w:val="24"/>
        </w:rPr>
        <w:t xml:space="preserve">4.12. Инициативные проекты, не допущенные до участия в конкурсном отборе по основаниям, указанным в 3.10, или не прошедшие Конкурсный отбор по основаниям, указанным в </w:t>
      </w:r>
      <w:hyperlink w:anchor="P143">
        <w:r w:rsidRPr="002163AF">
          <w:rPr>
            <w:sz w:val="24"/>
            <w:szCs w:val="24"/>
          </w:rPr>
          <w:t>пунктах 4.5.1</w:t>
        </w:r>
      </w:hyperlink>
      <w:r w:rsidRPr="002163AF">
        <w:rPr>
          <w:sz w:val="24"/>
          <w:szCs w:val="24"/>
        </w:rPr>
        <w:t xml:space="preserve"> - </w:t>
      </w:r>
      <w:hyperlink w:anchor="P148">
        <w:r w:rsidRPr="002163AF">
          <w:rPr>
            <w:sz w:val="24"/>
            <w:szCs w:val="24"/>
          </w:rPr>
          <w:t>4.5.6</w:t>
        </w:r>
      </w:hyperlink>
      <w:r w:rsidRPr="002163AF">
        <w:rPr>
          <w:sz w:val="24"/>
          <w:szCs w:val="24"/>
        </w:rPr>
        <w:t xml:space="preserve"> настоящего Порядка, могут быть представлены на участие в последующих конкурсных отборах.</w:t>
      </w:r>
    </w:p>
    <w:p w14:paraId="61088126" w14:textId="77777777" w:rsidR="00BC25A5" w:rsidRPr="002163AF" w:rsidRDefault="00BC25A5" w:rsidP="002163AF">
      <w:pPr>
        <w:jc w:val="both"/>
        <w:rPr>
          <w:b/>
          <w:sz w:val="24"/>
          <w:szCs w:val="24"/>
        </w:rPr>
      </w:pPr>
    </w:p>
    <w:p w14:paraId="1E4F6CFE" w14:textId="77777777" w:rsidR="00BC25A5" w:rsidRPr="002163AF" w:rsidRDefault="00BC25A5" w:rsidP="002163AF">
      <w:pPr>
        <w:pStyle w:val="af6"/>
        <w:ind w:left="0"/>
        <w:jc w:val="center"/>
        <w:outlineLvl w:val="1"/>
        <w:rPr>
          <w:b/>
        </w:rPr>
      </w:pPr>
      <w:r w:rsidRPr="002163AF">
        <w:rPr>
          <w:b/>
        </w:rPr>
        <w:t>5. Информация о рассмотрении и ходе реализации инициативного проекта</w:t>
      </w:r>
    </w:p>
    <w:p w14:paraId="68150C1C" w14:textId="77777777" w:rsidR="00BC25A5" w:rsidRPr="002163AF" w:rsidRDefault="00BC25A5" w:rsidP="002163AF">
      <w:pPr>
        <w:jc w:val="both"/>
        <w:rPr>
          <w:sz w:val="24"/>
          <w:szCs w:val="24"/>
        </w:rPr>
      </w:pPr>
    </w:p>
    <w:p w14:paraId="0A7E8516" w14:textId="77777777" w:rsidR="00BC25A5" w:rsidRPr="002163AF" w:rsidRDefault="00BC25A5" w:rsidP="002163AF">
      <w:pPr>
        <w:ind w:firstLine="709"/>
        <w:jc w:val="both"/>
        <w:rPr>
          <w:sz w:val="24"/>
          <w:szCs w:val="24"/>
        </w:rPr>
      </w:pPr>
      <w:r w:rsidRPr="002163AF">
        <w:rPr>
          <w:sz w:val="24"/>
          <w:szCs w:val="24"/>
        </w:rPr>
        <w:t>5.1. Информация о рассмотрении инициативного проекта,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w:t>
      </w:r>
    </w:p>
    <w:p w14:paraId="32C45A96" w14:textId="77777777" w:rsidR="00BC25A5" w:rsidRPr="002163AF" w:rsidRDefault="00BC25A5" w:rsidP="002163AF">
      <w:pPr>
        <w:ind w:firstLine="709"/>
        <w:jc w:val="both"/>
        <w:rPr>
          <w:sz w:val="24"/>
          <w:szCs w:val="24"/>
        </w:rPr>
      </w:pPr>
      <w:r w:rsidRPr="002163AF">
        <w:rPr>
          <w:sz w:val="24"/>
          <w:szCs w:val="24"/>
        </w:rPr>
        <w:t>5.2. Инициаторы, другие граждане, проживающие на территории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31D3EBCF" w14:textId="77777777" w:rsidR="00BC25A5" w:rsidRPr="002163AF" w:rsidRDefault="00BC25A5" w:rsidP="002163AF">
      <w:pPr>
        <w:ind w:firstLine="709"/>
        <w:jc w:val="both"/>
        <w:rPr>
          <w:sz w:val="24"/>
          <w:szCs w:val="24"/>
        </w:rPr>
      </w:pPr>
      <w:r w:rsidRPr="002163AF">
        <w:rPr>
          <w:sz w:val="24"/>
          <w:szCs w:val="24"/>
        </w:rPr>
        <w:t>5.3. Отчет Уполномоченного органа об итогах реализации инициативного проекта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w:t>
      </w:r>
    </w:p>
    <w:p w14:paraId="2A0A2A55" w14:textId="77777777" w:rsidR="00BC25A5" w:rsidRPr="002163AF" w:rsidRDefault="00BC25A5" w:rsidP="002163AF">
      <w:pPr>
        <w:ind w:firstLine="709"/>
        <w:jc w:val="both"/>
        <w:rPr>
          <w:sz w:val="24"/>
          <w:szCs w:val="24"/>
        </w:rPr>
      </w:pPr>
      <w:r w:rsidRPr="002163AF">
        <w:rPr>
          <w:sz w:val="24"/>
          <w:szCs w:val="24"/>
        </w:rPr>
        <w:t>5.4. В сельском населенном пункте информация, указанная в пунктах 5.1, 5.3 настоящего Порядка, может доводиться до сведения граждан старостой сельского населенного пункта.</w:t>
      </w:r>
    </w:p>
    <w:p w14:paraId="6306D951" w14:textId="77777777" w:rsidR="00BC25A5" w:rsidRDefault="00BC25A5" w:rsidP="00BC25A5">
      <w:pPr>
        <w:jc w:val="both"/>
        <w:sectPr w:rsidR="00BC25A5" w:rsidSect="00BC25A5">
          <w:type w:val="continuous"/>
          <w:pgSz w:w="11906" w:h="16838"/>
          <w:pgMar w:top="1134" w:right="851" w:bottom="1134" w:left="1418" w:header="709" w:footer="709" w:gutter="0"/>
          <w:cols w:space="708"/>
          <w:docGrid w:linePitch="360"/>
        </w:sectPr>
      </w:pPr>
    </w:p>
    <w:p w14:paraId="18CBDB7C" w14:textId="77777777" w:rsidR="00BC25A5" w:rsidRPr="002163AF" w:rsidRDefault="00BC25A5" w:rsidP="00BC25A5">
      <w:pPr>
        <w:jc w:val="right"/>
        <w:outlineLvl w:val="1"/>
        <w:rPr>
          <w:sz w:val="24"/>
          <w:szCs w:val="24"/>
        </w:rPr>
      </w:pPr>
      <w:r w:rsidRPr="002163AF">
        <w:rPr>
          <w:sz w:val="24"/>
          <w:szCs w:val="24"/>
        </w:rPr>
        <w:lastRenderedPageBreak/>
        <w:t>Приложение 1</w:t>
      </w:r>
    </w:p>
    <w:p w14:paraId="5FAFDC77" w14:textId="77777777" w:rsidR="00BC25A5" w:rsidRPr="002163AF" w:rsidRDefault="00BC25A5" w:rsidP="00BC25A5">
      <w:pPr>
        <w:jc w:val="right"/>
        <w:rPr>
          <w:sz w:val="24"/>
          <w:szCs w:val="24"/>
        </w:rPr>
      </w:pPr>
      <w:r w:rsidRPr="002163AF">
        <w:rPr>
          <w:sz w:val="24"/>
          <w:szCs w:val="24"/>
        </w:rPr>
        <w:t>к Порядку</w:t>
      </w:r>
    </w:p>
    <w:p w14:paraId="78A9B8D0" w14:textId="77777777" w:rsidR="00BC25A5" w:rsidRPr="002163AF" w:rsidRDefault="00BC25A5" w:rsidP="00BC25A5">
      <w:pPr>
        <w:jc w:val="right"/>
        <w:rPr>
          <w:sz w:val="24"/>
          <w:szCs w:val="24"/>
        </w:rPr>
      </w:pPr>
      <w:r w:rsidRPr="002163AF">
        <w:rPr>
          <w:sz w:val="24"/>
          <w:szCs w:val="24"/>
        </w:rPr>
        <w:t>выдвижения, внесения, обсуждения,</w:t>
      </w:r>
    </w:p>
    <w:p w14:paraId="2223FFDF" w14:textId="77777777" w:rsidR="00BC25A5" w:rsidRPr="002163AF" w:rsidRDefault="00BC25A5" w:rsidP="00BC25A5">
      <w:pPr>
        <w:jc w:val="right"/>
        <w:rPr>
          <w:sz w:val="24"/>
          <w:szCs w:val="24"/>
        </w:rPr>
      </w:pPr>
      <w:r w:rsidRPr="002163AF">
        <w:rPr>
          <w:sz w:val="24"/>
          <w:szCs w:val="24"/>
        </w:rPr>
        <w:t>рассмотрения инициативных проектов,</w:t>
      </w:r>
    </w:p>
    <w:p w14:paraId="5A1BCEAC" w14:textId="77777777" w:rsidR="00BC25A5" w:rsidRPr="002163AF" w:rsidRDefault="00BC25A5" w:rsidP="00BC25A5">
      <w:pPr>
        <w:jc w:val="right"/>
        <w:rPr>
          <w:sz w:val="24"/>
          <w:szCs w:val="24"/>
        </w:rPr>
      </w:pPr>
      <w:r w:rsidRPr="002163AF">
        <w:rPr>
          <w:sz w:val="24"/>
          <w:szCs w:val="24"/>
        </w:rPr>
        <w:t>а также проведения их конкурсного</w:t>
      </w:r>
    </w:p>
    <w:p w14:paraId="77D49351" w14:textId="77777777" w:rsidR="00BC25A5" w:rsidRPr="002163AF" w:rsidRDefault="00BC25A5" w:rsidP="00BC25A5">
      <w:pPr>
        <w:jc w:val="right"/>
        <w:rPr>
          <w:sz w:val="24"/>
          <w:szCs w:val="24"/>
        </w:rPr>
      </w:pPr>
      <w:r w:rsidRPr="002163AF">
        <w:rPr>
          <w:sz w:val="24"/>
          <w:szCs w:val="24"/>
        </w:rPr>
        <w:t>отбора в Александровском</w:t>
      </w:r>
    </w:p>
    <w:p w14:paraId="31248DC7" w14:textId="77777777" w:rsidR="00BC25A5" w:rsidRPr="002163AF" w:rsidRDefault="00BC25A5" w:rsidP="00BC25A5">
      <w:pPr>
        <w:jc w:val="right"/>
        <w:rPr>
          <w:sz w:val="24"/>
          <w:szCs w:val="24"/>
        </w:rPr>
      </w:pPr>
      <w:r w:rsidRPr="002163AF">
        <w:rPr>
          <w:sz w:val="24"/>
          <w:szCs w:val="24"/>
        </w:rPr>
        <w:t>муниципальном округе</w:t>
      </w:r>
    </w:p>
    <w:p w14:paraId="625FCECD" w14:textId="77777777" w:rsidR="00BC25A5" w:rsidRPr="002163AF" w:rsidRDefault="00BC25A5" w:rsidP="00BC25A5">
      <w:pPr>
        <w:jc w:val="both"/>
        <w:rPr>
          <w:sz w:val="22"/>
          <w:szCs w:val="22"/>
        </w:rPr>
      </w:pPr>
    </w:p>
    <w:p w14:paraId="108D8191" w14:textId="77777777" w:rsidR="00BC25A5" w:rsidRPr="002163AF" w:rsidRDefault="00BC25A5" w:rsidP="00BC25A5">
      <w:pPr>
        <w:jc w:val="right"/>
        <w:rPr>
          <w:sz w:val="22"/>
          <w:szCs w:val="22"/>
        </w:rPr>
      </w:pPr>
      <w:r w:rsidRPr="002163AF">
        <w:rPr>
          <w:sz w:val="22"/>
          <w:szCs w:val="22"/>
        </w:rPr>
        <w:t>(форма)</w:t>
      </w:r>
    </w:p>
    <w:p w14:paraId="1FB04B27" w14:textId="77777777" w:rsidR="00BC25A5" w:rsidRPr="002163AF" w:rsidRDefault="00BC25A5" w:rsidP="00BC25A5">
      <w:pPr>
        <w:jc w:val="both"/>
        <w:rPr>
          <w:sz w:val="22"/>
          <w:szCs w:val="22"/>
        </w:rPr>
      </w:pPr>
    </w:p>
    <w:p w14:paraId="493FE8D7" w14:textId="77777777" w:rsidR="00BC25A5" w:rsidRPr="002163AF" w:rsidRDefault="00BC25A5" w:rsidP="00BC25A5">
      <w:pPr>
        <w:jc w:val="center"/>
        <w:rPr>
          <w:sz w:val="22"/>
          <w:szCs w:val="22"/>
        </w:rPr>
      </w:pPr>
      <w:bookmarkStart w:id="15" w:name="P183"/>
      <w:bookmarkEnd w:id="15"/>
      <w:r w:rsidRPr="002163AF">
        <w:rPr>
          <w:sz w:val="22"/>
          <w:szCs w:val="22"/>
        </w:rPr>
        <w:t>ПАСПОРТ</w:t>
      </w:r>
    </w:p>
    <w:p w14:paraId="33D4597F" w14:textId="77777777" w:rsidR="00BC25A5" w:rsidRPr="002163AF" w:rsidRDefault="00BC25A5" w:rsidP="00BC25A5">
      <w:pPr>
        <w:jc w:val="center"/>
        <w:rPr>
          <w:sz w:val="22"/>
          <w:szCs w:val="22"/>
        </w:rPr>
      </w:pPr>
      <w:r w:rsidRPr="002163AF">
        <w:rPr>
          <w:sz w:val="22"/>
          <w:szCs w:val="22"/>
        </w:rPr>
        <w:t>проекта инициативного бюджетирования для участия</w:t>
      </w:r>
    </w:p>
    <w:p w14:paraId="747A2B5C" w14:textId="77777777" w:rsidR="00BC25A5" w:rsidRPr="002163AF" w:rsidRDefault="00BC25A5" w:rsidP="00BC25A5">
      <w:pPr>
        <w:jc w:val="center"/>
        <w:rPr>
          <w:sz w:val="22"/>
          <w:szCs w:val="22"/>
        </w:rPr>
      </w:pPr>
      <w:r w:rsidRPr="002163AF">
        <w:rPr>
          <w:sz w:val="22"/>
          <w:szCs w:val="22"/>
        </w:rPr>
        <w:t>в конкурсном отборе проектов инициативного бюджетирования</w:t>
      </w:r>
    </w:p>
    <w:p w14:paraId="0DDE5A8B" w14:textId="77777777" w:rsidR="00BC25A5" w:rsidRPr="002163AF" w:rsidRDefault="00BC25A5" w:rsidP="00BC25A5">
      <w:pPr>
        <w:jc w:val="center"/>
        <w:rPr>
          <w:sz w:val="22"/>
          <w:szCs w:val="22"/>
        </w:rPr>
      </w:pPr>
      <w:r w:rsidRPr="002163AF">
        <w:rPr>
          <w:sz w:val="22"/>
          <w:szCs w:val="22"/>
        </w:rPr>
        <w:t>на уровне Александровского муниципального округа</w:t>
      </w:r>
    </w:p>
    <w:p w14:paraId="26442C30" w14:textId="77777777" w:rsidR="00BC25A5" w:rsidRPr="002163AF" w:rsidRDefault="00BC25A5" w:rsidP="00BC25A5">
      <w:pPr>
        <w:jc w:val="center"/>
        <w:rPr>
          <w:sz w:val="22"/>
          <w:szCs w:val="22"/>
        </w:rPr>
      </w:pPr>
      <w:r w:rsidRPr="002163AF">
        <w:rPr>
          <w:sz w:val="22"/>
          <w:szCs w:val="22"/>
        </w:rPr>
        <w:t>№ _________ &lt;1&gt;</w:t>
      </w:r>
    </w:p>
    <w:p w14:paraId="205FEEED" w14:textId="77777777" w:rsidR="00BC25A5" w:rsidRPr="002163AF" w:rsidRDefault="00BC25A5" w:rsidP="00BC25A5">
      <w:pPr>
        <w:jc w:val="both"/>
        <w:rPr>
          <w:sz w:val="22"/>
          <w:szCs w:val="22"/>
        </w:rPr>
      </w:pPr>
    </w:p>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6224"/>
        <w:gridCol w:w="2554"/>
      </w:tblGrid>
      <w:tr w:rsidR="00BC25A5" w:rsidRPr="002163AF" w14:paraId="7BD665D0" w14:textId="77777777" w:rsidTr="00EE42AB">
        <w:trPr>
          <w:trHeight w:val="499"/>
        </w:trPr>
        <w:tc>
          <w:tcPr>
            <w:tcW w:w="784" w:type="dxa"/>
            <w:vAlign w:val="center"/>
          </w:tcPr>
          <w:p w14:paraId="1B5DCA80" w14:textId="77777777" w:rsidR="00BC25A5" w:rsidRPr="002163AF" w:rsidRDefault="00BC25A5" w:rsidP="00133606">
            <w:pPr>
              <w:jc w:val="center"/>
              <w:rPr>
                <w:sz w:val="22"/>
                <w:szCs w:val="22"/>
              </w:rPr>
            </w:pPr>
            <w:r w:rsidRPr="002163AF">
              <w:rPr>
                <w:sz w:val="22"/>
                <w:szCs w:val="22"/>
              </w:rPr>
              <w:t>1</w:t>
            </w:r>
          </w:p>
        </w:tc>
        <w:tc>
          <w:tcPr>
            <w:tcW w:w="6224" w:type="dxa"/>
            <w:vAlign w:val="center"/>
          </w:tcPr>
          <w:p w14:paraId="782E4027" w14:textId="77777777" w:rsidR="00BC25A5" w:rsidRPr="002163AF" w:rsidRDefault="00BC25A5" w:rsidP="00133606">
            <w:pPr>
              <w:jc w:val="center"/>
              <w:rPr>
                <w:sz w:val="22"/>
                <w:szCs w:val="22"/>
              </w:rPr>
            </w:pPr>
            <w:r w:rsidRPr="002163AF">
              <w:rPr>
                <w:sz w:val="22"/>
                <w:szCs w:val="22"/>
              </w:rPr>
              <w:t>Наименование проекта инициативного бюджетирования (далее - Проект)</w:t>
            </w:r>
          </w:p>
        </w:tc>
        <w:tc>
          <w:tcPr>
            <w:tcW w:w="2552" w:type="dxa"/>
            <w:vAlign w:val="center"/>
          </w:tcPr>
          <w:p w14:paraId="21600617" w14:textId="77777777" w:rsidR="00BC25A5" w:rsidRPr="002163AF" w:rsidRDefault="00BC25A5" w:rsidP="00133606">
            <w:pPr>
              <w:rPr>
                <w:sz w:val="22"/>
                <w:szCs w:val="22"/>
              </w:rPr>
            </w:pPr>
          </w:p>
        </w:tc>
      </w:tr>
      <w:tr w:rsidR="00BC25A5" w:rsidRPr="002163AF" w14:paraId="66830ECD" w14:textId="77777777" w:rsidTr="00EE42AB">
        <w:trPr>
          <w:trHeight w:val="69"/>
        </w:trPr>
        <w:tc>
          <w:tcPr>
            <w:tcW w:w="784" w:type="dxa"/>
            <w:vAlign w:val="center"/>
          </w:tcPr>
          <w:p w14:paraId="6B0CC503" w14:textId="77777777" w:rsidR="00BC25A5" w:rsidRPr="002163AF" w:rsidRDefault="00BC25A5" w:rsidP="00133606">
            <w:pPr>
              <w:jc w:val="center"/>
              <w:rPr>
                <w:sz w:val="22"/>
                <w:szCs w:val="22"/>
              </w:rPr>
            </w:pPr>
            <w:r w:rsidRPr="002163AF">
              <w:rPr>
                <w:sz w:val="22"/>
                <w:szCs w:val="22"/>
              </w:rPr>
              <w:t>2</w:t>
            </w:r>
          </w:p>
        </w:tc>
        <w:tc>
          <w:tcPr>
            <w:tcW w:w="6224" w:type="dxa"/>
            <w:vAlign w:val="center"/>
          </w:tcPr>
          <w:p w14:paraId="63EEE605" w14:textId="77777777" w:rsidR="00BC25A5" w:rsidRPr="002163AF" w:rsidRDefault="00BC25A5" w:rsidP="00133606">
            <w:pPr>
              <w:jc w:val="center"/>
              <w:rPr>
                <w:sz w:val="22"/>
                <w:szCs w:val="22"/>
              </w:rPr>
            </w:pPr>
            <w:r w:rsidRPr="002163AF">
              <w:rPr>
                <w:sz w:val="22"/>
                <w:szCs w:val="22"/>
              </w:rPr>
              <w:t>Финансирование Проекта:</w:t>
            </w:r>
          </w:p>
        </w:tc>
        <w:tc>
          <w:tcPr>
            <w:tcW w:w="2552" w:type="dxa"/>
            <w:vAlign w:val="center"/>
          </w:tcPr>
          <w:p w14:paraId="5EFB373D" w14:textId="77777777" w:rsidR="00BC25A5" w:rsidRPr="002163AF" w:rsidRDefault="00BC25A5" w:rsidP="00133606">
            <w:pPr>
              <w:jc w:val="center"/>
              <w:rPr>
                <w:sz w:val="22"/>
                <w:szCs w:val="22"/>
              </w:rPr>
            </w:pPr>
            <w:r w:rsidRPr="002163AF">
              <w:rPr>
                <w:sz w:val="22"/>
                <w:szCs w:val="22"/>
              </w:rPr>
              <w:t>Сумма (руб.)</w:t>
            </w:r>
          </w:p>
        </w:tc>
      </w:tr>
      <w:tr w:rsidR="00BC25A5" w:rsidRPr="002163AF" w14:paraId="7DB687C7" w14:textId="77777777" w:rsidTr="00EE42AB">
        <w:tc>
          <w:tcPr>
            <w:tcW w:w="784" w:type="dxa"/>
            <w:vAlign w:val="center"/>
          </w:tcPr>
          <w:p w14:paraId="4CDBC10A" w14:textId="77777777" w:rsidR="00BC25A5" w:rsidRPr="002163AF" w:rsidRDefault="00BC25A5" w:rsidP="00133606">
            <w:pPr>
              <w:jc w:val="center"/>
              <w:rPr>
                <w:sz w:val="22"/>
                <w:szCs w:val="22"/>
              </w:rPr>
            </w:pPr>
            <w:r w:rsidRPr="002163AF">
              <w:rPr>
                <w:sz w:val="22"/>
                <w:szCs w:val="22"/>
              </w:rPr>
              <w:t>2.1</w:t>
            </w:r>
          </w:p>
        </w:tc>
        <w:tc>
          <w:tcPr>
            <w:tcW w:w="6224" w:type="dxa"/>
            <w:vAlign w:val="center"/>
          </w:tcPr>
          <w:p w14:paraId="25896C0F" w14:textId="77777777" w:rsidR="00BC25A5" w:rsidRPr="002163AF" w:rsidRDefault="00BC25A5" w:rsidP="00133606">
            <w:pPr>
              <w:pBdr>
                <w:top w:val="none" w:sz="4" w:space="0" w:color="000000"/>
                <w:left w:val="none" w:sz="4" w:space="0" w:color="000000"/>
                <w:bottom w:val="none" w:sz="4" w:space="0" w:color="000000"/>
                <w:right w:val="none" w:sz="4" w:space="0" w:color="000000"/>
              </w:pBdr>
              <w:spacing w:line="240" w:lineRule="exact"/>
              <w:rPr>
                <w:sz w:val="22"/>
                <w:szCs w:val="22"/>
              </w:rPr>
            </w:pPr>
            <w:r w:rsidRPr="002163AF">
              <w:rPr>
                <w:sz w:val="22"/>
                <w:szCs w:val="22"/>
              </w:rPr>
              <w:t>стоимость Проекта (рассчитывается в соответствии с пунктом 2.5.5 Порядка предоставления субсидий из бюджета Пермского края бюджетам муниципальных</w:t>
            </w:r>
          </w:p>
          <w:p w14:paraId="2403439B" w14:textId="77777777" w:rsidR="00BC25A5" w:rsidRPr="002163AF" w:rsidRDefault="00BC25A5" w:rsidP="00133606">
            <w:pPr>
              <w:pBdr>
                <w:top w:val="none" w:sz="4" w:space="0" w:color="000000"/>
                <w:left w:val="none" w:sz="4" w:space="0" w:color="000000"/>
                <w:bottom w:val="none" w:sz="4" w:space="0" w:color="000000"/>
                <w:right w:val="none" w:sz="4" w:space="0" w:color="000000"/>
              </w:pBdr>
              <w:spacing w:line="240" w:lineRule="exact"/>
              <w:rPr>
                <w:sz w:val="22"/>
                <w:szCs w:val="22"/>
              </w:rPr>
            </w:pPr>
            <w:r w:rsidRPr="002163AF">
              <w:rPr>
                <w:sz w:val="22"/>
                <w:szCs w:val="22"/>
              </w:rPr>
              <w:t>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 6-п), из них:</w:t>
            </w:r>
          </w:p>
        </w:tc>
        <w:tc>
          <w:tcPr>
            <w:tcW w:w="2552" w:type="dxa"/>
            <w:vAlign w:val="center"/>
          </w:tcPr>
          <w:p w14:paraId="2C456814" w14:textId="77777777" w:rsidR="00BC25A5" w:rsidRPr="002163AF" w:rsidRDefault="00BC25A5" w:rsidP="00133606">
            <w:pPr>
              <w:rPr>
                <w:sz w:val="22"/>
                <w:szCs w:val="22"/>
              </w:rPr>
            </w:pPr>
          </w:p>
        </w:tc>
      </w:tr>
      <w:tr w:rsidR="00BC25A5" w:rsidRPr="002163AF" w14:paraId="35C35806" w14:textId="77777777" w:rsidTr="00EE42AB">
        <w:tc>
          <w:tcPr>
            <w:tcW w:w="784" w:type="dxa"/>
            <w:vAlign w:val="center"/>
          </w:tcPr>
          <w:p w14:paraId="5E83C631" w14:textId="77777777" w:rsidR="00BC25A5" w:rsidRPr="002163AF" w:rsidRDefault="00BC25A5" w:rsidP="00133606">
            <w:pPr>
              <w:jc w:val="center"/>
              <w:rPr>
                <w:sz w:val="22"/>
                <w:szCs w:val="22"/>
              </w:rPr>
            </w:pPr>
            <w:r w:rsidRPr="002163AF">
              <w:rPr>
                <w:sz w:val="22"/>
                <w:szCs w:val="22"/>
              </w:rPr>
              <w:t>2.1.1</w:t>
            </w:r>
          </w:p>
        </w:tc>
        <w:tc>
          <w:tcPr>
            <w:tcW w:w="6224" w:type="dxa"/>
            <w:vAlign w:val="center"/>
          </w:tcPr>
          <w:p w14:paraId="00572B08" w14:textId="77777777" w:rsidR="00BC25A5" w:rsidRPr="002163AF" w:rsidRDefault="00BC25A5" w:rsidP="00133606">
            <w:pPr>
              <w:rPr>
                <w:sz w:val="22"/>
                <w:szCs w:val="22"/>
              </w:rPr>
            </w:pPr>
            <w:r w:rsidRPr="002163AF">
              <w:rPr>
                <w:sz w:val="22"/>
                <w:szCs w:val="22"/>
              </w:rPr>
              <w:t>средства бюджета Пермского края (не более 90% от стоимости Проекта)</w:t>
            </w:r>
          </w:p>
        </w:tc>
        <w:tc>
          <w:tcPr>
            <w:tcW w:w="2552" w:type="dxa"/>
            <w:vAlign w:val="center"/>
          </w:tcPr>
          <w:p w14:paraId="2B1A9498" w14:textId="77777777" w:rsidR="00BC25A5" w:rsidRPr="002163AF" w:rsidRDefault="00BC25A5" w:rsidP="00133606">
            <w:pPr>
              <w:rPr>
                <w:sz w:val="22"/>
                <w:szCs w:val="22"/>
              </w:rPr>
            </w:pPr>
          </w:p>
        </w:tc>
      </w:tr>
      <w:tr w:rsidR="00BC25A5" w:rsidRPr="002163AF" w14:paraId="2BCC9DAC" w14:textId="77777777" w:rsidTr="00EE42AB">
        <w:tc>
          <w:tcPr>
            <w:tcW w:w="784" w:type="dxa"/>
            <w:vAlign w:val="center"/>
          </w:tcPr>
          <w:p w14:paraId="2214A703" w14:textId="77777777" w:rsidR="00BC25A5" w:rsidRPr="002163AF" w:rsidRDefault="00BC25A5" w:rsidP="00133606">
            <w:pPr>
              <w:jc w:val="center"/>
              <w:rPr>
                <w:sz w:val="22"/>
                <w:szCs w:val="22"/>
              </w:rPr>
            </w:pPr>
            <w:r w:rsidRPr="002163AF">
              <w:rPr>
                <w:sz w:val="22"/>
                <w:szCs w:val="22"/>
              </w:rPr>
              <w:t>2.1.2</w:t>
            </w:r>
          </w:p>
        </w:tc>
        <w:tc>
          <w:tcPr>
            <w:tcW w:w="6224" w:type="dxa"/>
            <w:vAlign w:val="center"/>
          </w:tcPr>
          <w:p w14:paraId="0D57E6D9" w14:textId="77777777" w:rsidR="00BC25A5" w:rsidRPr="002163AF" w:rsidRDefault="00BC25A5" w:rsidP="00133606">
            <w:pPr>
              <w:rPr>
                <w:sz w:val="22"/>
                <w:szCs w:val="22"/>
              </w:rPr>
            </w:pPr>
            <w:r w:rsidRPr="002163AF">
              <w:rPr>
                <w:sz w:val="22"/>
                <w:szCs w:val="22"/>
              </w:rPr>
              <w:t>средства местного бюджета (не менее 10% от стоимости Проекта), из них:</w:t>
            </w:r>
          </w:p>
        </w:tc>
        <w:tc>
          <w:tcPr>
            <w:tcW w:w="2552" w:type="dxa"/>
            <w:vAlign w:val="center"/>
          </w:tcPr>
          <w:p w14:paraId="003FD4A0" w14:textId="77777777" w:rsidR="00BC25A5" w:rsidRPr="002163AF" w:rsidRDefault="00BC25A5" w:rsidP="00133606">
            <w:pPr>
              <w:rPr>
                <w:sz w:val="22"/>
                <w:szCs w:val="22"/>
              </w:rPr>
            </w:pPr>
          </w:p>
        </w:tc>
      </w:tr>
      <w:tr w:rsidR="00BC25A5" w:rsidRPr="002163AF" w14:paraId="7FD5E646" w14:textId="77777777" w:rsidTr="00EE42AB">
        <w:tc>
          <w:tcPr>
            <w:tcW w:w="784" w:type="dxa"/>
            <w:vAlign w:val="center"/>
          </w:tcPr>
          <w:p w14:paraId="63C99504" w14:textId="77777777" w:rsidR="00BC25A5" w:rsidRPr="002163AF" w:rsidRDefault="00BC25A5" w:rsidP="00133606">
            <w:pPr>
              <w:jc w:val="center"/>
              <w:rPr>
                <w:sz w:val="22"/>
                <w:szCs w:val="22"/>
              </w:rPr>
            </w:pPr>
            <w:r w:rsidRPr="002163AF">
              <w:rPr>
                <w:sz w:val="22"/>
                <w:szCs w:val="22"/>
              </w:rPr>
              <w:t>2.1.2.1</w:t>
            </w:r>
          </w:p>
        </w:tc>
        <w:tc>
          <w:tcPr>
            <w:tcW w:w="6224" w:type="dxa"/>
            <w:vAlign w:val="center"/>
          </w:tcPr>
          <w:p w14:paraId="4766B842" w14:textId="77777777" w:rsidR="00BC25A5" w:rsidRPr="002163AF" w:rsidRDefault="00BC25A5" w:rsidP="00133606">
            <w:pPr>
              <w:rPr>
                <w:sz w:val="22"/>
                <w:szCs w:val="22"/>
              </w:rPr>
            </w:pPr>
            <w:r w:rsidRPr="002163AF">
              <w:rPr>
                <w:sz w:val="22"/>
                <w:szCs w:val="22"/>
              </w:rPr>
              <w:t>собственные средства местного бюджета (не менее 5% от стоимости Проекта) &lt;2&gt;</w:t>
            </w:r>
          </w:p>
        </w:tc>
        <w:tc>
          <w:tcPr>
            <w:tcW w:w="2552" w:type="dxa"/>
            <w:vAlign w:val="center"/>
          </w:tcPr>
          <w:p w14:paraId="4AB794D7" w14:textId="77777777" w:rsidR="00BC25A5" w:rsidRPr="002163AF" w:rsidRDefault="00BC25A5" w:rsidP="00133606">
            <w:pPr>
              <w:rPr>
                <w:sz w:val="22"/>
                <w:szCs w:val="22"/>
              </w:rPr>
            </w:pPr>
          </w:p>
        </w:tc>
      </w:tr>
      <w:tr w:rsidR="00BC25A5" w:rsidRPr="002163AF" w14:paraId="1333BDB6" w14:textId="77777777" w:rsidTr="00EE42AB">
        <w:tc>
          <w:tcPr>
            <w:tcW w:w="784" w:type="dxa"/>
            <w:vAlign w:val="center"/>
          </w:tcPr>
          <w:p w14:paraId="4BF01A64" w14:textId="77777777" w:rsidR="00BC25A5" w:rsidRPr="002163AF" w:rsidRDefault="00BC25A5" w:rsidP="00133606">
            <w:pPr>
              <w:jc w:val="center"/>
              <w:rPr>
                <w:sz w:val="22"/>
                <w:szCs w:val="22"/>
              </w:rPr>
            </w:pPr>
            <w:r w:rsidRPr="002163AF">
              <w:rPr>
                <w:sz w:val="22"/>
                <w:szCs w:val="22"/>
              </w:rPr>
              <w:t>2.1.2.2</w:t>
            </w:r>
          </w:p>
        </w:tc>
        <w:tc>
          <w:tcPr>
            <w:tcW w:w="6224" w:type="dxa"/>
            <w:vAlign w:val="center"/>
          </w:tcPr>
          <w:p w14:paraId="55315E0C" w14:textId="77777777" w:rsidR="00BC25A5" w:rsidRPr="002163AF" w:rsidRDefault="00BC25A5" w:rsidP="00133606">
            <w:pPr>
              <w:rPr>
                <w:sz w:val="22"/>
                <w:szCs w:val="22"/>
              </w:rPr>
            </w:pPr>
            <w:r w:rsidRPr="002163AF">
              <w:rPr>
                <w:sz w:val="22"/>
                <w:szCs w:val="22"/>
              </w:rPr>
              <w:t>денежные средства граждан</w:t>
            </w:r>
          </w:p>
        </w:tc>
        <w:tc>
          <w:tcPr>
            <w:tcW w:w="2552" w:type="dxa"/>
            <w:vAlign w:val="center"/>
          </w:tcPr>
          <w:p w14:paraId="61F1C587" w14:textId="77777777" w:rsidR="00BC25A5" w:rsidRPr="002163AF" w:rsidRDefault="00BC25A5" w:rsidP="00133606">
            <w:pPr>
              <w:rPr>
                <w:sz w:val="22"/>
                <w:szCs w:val="22"/>
              </w:rPr>
            </w:pPr>
          </w:p>
        </w:tc>
      </w:tr>
      <w:tr w:rsidR="00BC25A5" w:rsidRPr="002163AF" w14:paraId="2E48318C" w14:textId="77777777" w:rsidTr="00EE42AB">
        <w:tc>
          <w:tcPr>
            <w:tcW w:w="784" w:type="dxa"/>
            <w:vAlign w:val="center"/>
          </w:tcPr>
          <w:p w14:paraId="4301B7A6" w14:textId="77777777" w:rsidR="00BC25A5" w:rsidRPr="002163AF" w:rsidRDefault="00BC25A5" w:rsidP="00133606">
            <w:pPr>
              <w:jc w:val="center"/>
              <w:rPr>
                <w:sz w:val="22"/>
                <w:szCs w:val="22"/>
              </w:rPr>
            </w:pPr>
            <w:r w:rsidRPr="002163AF">
              <w:rPr>
                <w:sz w:val="22"/>
                <w:szCs w:val="22"/>
              </w:rPr>
              <w:t>2.1.2.3</w:t>
            </w:r>
          </w:p>
        </w:tc>
        <w:tc>
          <w:tcPr>
            <w:tcW w:w="6224" w:type="dxa"/>
            <w:vAlign w:val="center"/>
          </w:tcPr>
          <w:p w14:paraId="33EF2E8D" w14:textId="77777777" w:rsidR="00BC25A5" w:rsidRPr="002163AF" w:rsidRDefault="00BC25A5" w:rsidP="00133606">
            <w:pPr>
              <w:rPr>
                <w:sz w:val="22"/>
                <w:szCs w:val="22"/>
              </w:rPr>
            </w:pPr>
            <w:r w:rsidRPr="002163AF">
              <w:rPr>
                <w:sz w:val="22"/>
                <w:szCs w:val="22"/>
              </w:rPr>
              <w:t>денежные средства индивидуальных предпринимателей и юридических лиц &lt;3&gt;</w:t>
            </w:r>
          </w:p>
        </w:tc>
        <w:tc>
          <w:tcPr>
            <w:tcW w:w="2552" w:type="dxa"/>
            <w:vAlign w:val="center"/>
          </w:tcPr>
          <w:p w14:paraId="79D9A97E" w14:textId="77777777" w:rsidR="00BC25A5" w:rsidRPr="002163AF" w:rsidRDefault="00BC25A5" w:rsidP="00133606">
            <w:pPr>
              <w:rPr>
                <w:sz w:val="22"/>
                <w:szCs w:val="22"/>
              </w:rPr>
            </w:pPr>
          </w:p>
        </w:tc>
      </w:tr>
      <w:tr w:rsidR="00BC25A5" w:rsidRPr="002163AF" w14:paraId="2C1CBE62" w14:textId="77777777" w:rsidTr="00EE42AB">
        <w:tc>
          <w:tcPr>
            <w:tcW w:w="784" w:type="dxa"/>
            <w:vAlign w:val="center"/>
          </w:tcPr>
          <w:p w14:paraId="22A19B8E" w14:textId="77777777" w:rsidR="00BC25A5" w:rsidRPr="002163AF" w:rsidRDefault="00BC25A5" w:rsidP="00133606">
            <w:pPr>
              <w:jc w:val="center"/>
              <w:rPr>
                <w:sz w:val="22"/>
                <w:szCs w:val="22"/>
              </w:rPr>
            </w:pPr>
            <w:r w:rsidRPr="002163AF">
              <w:rPr>
                <w:sz w:val="22"/>
                <w:szCs w:val="22"/>
              </w:rPr>
              <w:t>3</w:t>
            </w:r>
          </w:p>
        </w:tc>
        <w:tc>
          <w:tcPr>
            <w:tcW w:w="8778" w:type="dxa"/>
            <w:gridSpan w:val="2"/>
            <w:vAlign w:val="center"/>
          </w:tcPr>
          <w:p w14:paraId="2CD96C4E" w14:textId="77777777" w:rsidR="00BC25A5" w:rsidRPr="002163AF" w:rsidRDefault="00BC25A5" w:rsidP="00133606">
            <w:pPr>
              <w:rPr>
                <w:sz w:val="22"/>
                <w:szCs w:val="22"/>
              </w:rPr>
            </w:pPr>
            <w:r w:rsidRPr="002163AF">
              <w:rPr>
                <w:sz w:val="22"/>
                <w:szCs w:val="22"/>
              </w:rPr>
              <w:t>Сведения об инициаторе Проекта (необходимо заполнить одну из предложенных строк 3.1 - 3.4):</w:t>
            </w:r>
          </w:p>
        </w:tc>
      </w:tr>
      <w:tr w:rsidR="00BC25A5" w:rsidRPr="002163AF" w14:paraId="1F9B9E7F" w14:textId="77777777" w:rsidTr="00EE42AB">
        <w:tc>
          <w:tcPr>
            <w:tcW w:w="784" w:type="dxa"/>
            <w:vAlign w:val="center"/>
          </w:tcPr>
          <w:p w14:paraId="65C08B78" w14:textId="77777777" w:rsidR="00BC25A5" w:rsidRPr="002163AF" w:rsidRDefault="00BC25A5" w:rsidP="00133606">
            <w:pPr>
              <w:jc w:val="center"/>
              <w:rPr>
                <w:sz w:val="22"/>
                <w:szCs w:val="22"/>
              </w:rPr>
            </w:pPr>
            <w:r w:rsidRPr="002163AF">
              <w:rPr>
                <w:sz w:val="22"/>
                <w:szCs w:val="22"/>
              </w:rPr>
              <w:t>3.1</w:t>
            </w:r>
          </w:p>
        </w:tc>
        <w:tc>
          <w:tcPr>
            <w:tcW w:w="6224" w:type="dxa"/>
            <w:vAlign w:val="center"/>
          </w:tcPr>
          <w:p w14:paraId="26B35A94" w14:textId="77777777" w:rsidR="00BC25A5" w:rsidRPr="002163AF" w:rsidRDefault="00BC25A5" w:rsidP="00133606">
            <w:pPr>
              <w:rPr>
                <w:sz w:val="22"/>
                <w:szCs w:val="22"/>
              </w:rPr>
            </w:pPr>
            <w:r w:rsidRPr="002163AF">
              <w:rPr>
                <w:sz w:val="22"/>
                <w:szCs w:val="22"/>
              </w:rPr>
              <w:t>инициативная группа жителей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с указанием количества человек, ФИО, даты рождения</w:t>
            </w:r>
          </w:p>
        </w:tc>
        <w:tc>
          <w:tcPr>
            <w:tcW w:w="2552" w:type="dxa"/>
            <w:vAlign w:val="center"/>
          </w:tcPr>
          <w:p w14:paraId="49A6AD64" w14:textId="77777777" w:rsidR="00BC25A5" w:rsidRPr="002163AF" w:rsidRDefault="00BC25A5" w:rsidP="00133606">
            <w:pPr>
              <w:rPr>
                <w:sz w:val="22"/>
                <w:szCs w:val="22"/>
              </w:rPr>
            </w:pPr>
            <w:r w:rsidRPr="002163AF">
              <w:rPr>
                <w:sz w:val="22"/>
                <w:szCs w:val="22"/>
              </w:rPr>
              <w:t>Количество человек ____</w:t>
            </w:r>
          </w:p>
          <w:p w14:paraId="1A56B610" w14:textId="77777777" w:rsidR="00BC25A5" w:rsidRPr="002163AF" w:rsidRDefault="00BC25A5" w:rsidP="00133606">
            <w:pPr>
              <w:rPr>
                <w:sz w:val="22"/>
                <w:szCs w:val="22"/>
              </w:rPr>
            </w:pPr>
            <w:r w:rsidRPr="002163AF">
              <w:rPr>
                <w:sz w:val="22"/>
                <w:szCs w:val="22"/>
              </w:rPr>
              <w:t>1.</w:t>
            </w:r>
          </w:p>
          <w:p w14:paraId="0B934A66" w14:textId="77777777" w:rsidR="00BC25A5" w:rsidRPr="002163AF" w:rsidRDefault="00BC25A5" w:rsidP="00133606">
            <w:pPr>
              <w:rPr>
                <w:sz w:val="22"/>
                <w:szCs w:val="22"/>
              </w:rPr>
            </w:pPr>
            <w:r w:rsidRPr="002163AF">
              <w:rPr>
                <w:sz w:val="22"/>
                <w:szCs w:val="22"/>
              </w:rPr>
              <w:t>2.</w:t>
            </w:r>
          </w:p>
          <w:p w14:paraId="2C99E294" w14:textId="77777777" w:rsidR="00BC25A5" w:rsidRPr="002163AF" w:rsidRDefault="00BC25A5" w:rsidP="00133606">
            <w:pPr>
              <w:rPr>
                <w:sz w:val="22"/>
                <w:szCs w:val="22"/>
              </w:rPr>
            </w:pPr>
            <w:r w:rsidRPr="002163AF">
              <w:rPr>
                <w:sz w:val="22"/>
                <w:szCs w:val="22"/>
              </w:rPr>
              <w:t>3.</w:t>
            </w:r>
          </w:p>
          <w:p w14:paraId="26961219" w14:textId="77777777" w:rsidR="00BC25A5" w:rsidRPr="002163AF" w:rsidRDefault="00BC25A5" w:rsidP="00133606">
            <w:pPr>
              <w:rPr>
                <w:sz w:val="22"/>
                <w:szCs w:val="22"/>
              </w:rPr>
            </w:pPr>
            <w:r w:rsidRPr="002163AF">
              <w:rPr>
                <w:sz w:val="22"/>
                <w:szCs w:val="22"/>
              </w:rPr>
              <w:t>4.</w:t>
            </w:r>
          </w:p>
          <w:p w14:paraId="664103C0" w14:textId="77777777" w:rsidR="00BC25A5" w:rsidRPr="002163AF" w:rsidRDefault="00BC25A5" w:rsidP="00133606">
            <w:pPr>
              <w:rPr>
                <w:sz w:val="22"/>
                <w:szCs w:val="22"/>
              </w:rPr>
            </w:pPr>
            <w:r w:rsidRPr="002163AF">
              <w:rPr>
                <w:sz w:val="22"/>
                <w:szCs w:val="22"/>
              </w:rPr>
              <w:t>5.</w:t>
            </w:r>
          </w:p>
          <w:p w14:paraId="6739BF34" w14:textId="77777777" w:rsidR="00BC25A5" w:rsidRPr="002163AF" w:rsidRDefault="00BC25A5" w:rsidP="00133606">
            <w:pPr>
              <w:rPr>
                <w:sz w:val="22"/>
                <w:szCs w:val="22"/>
              </w:rPr>
            </w:pPr>
            <w:r w:rsidRPr="002163AF">
              <w:rPr>
                <w:sz w:val="22"/>
                <w:szCs w:val="22"/>
              </w:rPr>
              <w:t>6.</w:t>
            </w:r>
          </w:p>
          <w:p w14:paraId="2D6921A8" w14:textId="77777777" w:rsidR="00BC25A5" w:rsidRPr="002163AF" w:rsidRDefault="00BC25A5" w:rsidP="00133606">
            <w:pPr>
              <w:rPr>
                <w:sz w:val="22"/>
                <w:szCs w:val="22"/>
              </w:rPr>
            </w:pPr>
            <w:r w:rsidRPr="002163AF">
              <w:rPr>
                <w:sz w:val="22"/>
                <w:szCs w:val="22"/>
              </w:rPr>
              <w:t>7.</w:t>
            </w:r>
          </w:p>
          <w:p w14:paraId="353CF5DC" w14:textId="77777777" w:rsidR="00BC25A5" w:rsidRPr="002163AF" w:rsidRDefault="00BC25A5" w:rsidP="00133606">
            <w:pPr>
              <w:rPr>
                <w:sz w:val="22"/>
                <w:szCs w:val="22"/>
              </w:rPr>
            </w:pPr>
            <w:r w:rsidRPr="002163AF">
              <w:rPr>
                <w:sz w:val="22"/>
                <w:szCs w:val="22"/>
              </w:rPr>
              <w:t>8.</w:t>
            </w:r>
          </w:p>
          <w:p w14:paraId="7EB0CBDD" w14:textId="77777777" w:rsidR="00BC25A5" w:rsidRPr="002163AF" w:rsidRDefault="00BC25A5" w:rsidP="00133606">
            <w:pPr>
              <w:rPr>
                <w:sz w:val="22"/>
                <w:szCs w:val="22"/>
              </w:rPr>
            </w:pPr>
            <w:r w:rsidRPr="002163AF">
              <w:rPr>
                <w:sz w:val="22"/>
                <w:szCs w:val="22"/>
              </w:rPr>
              <w:t>9.</w:t>
            </w:r>
          </w:p>
          <w:p w14:paraId="5F89E068" w14:textId="77777777" w:rsidR="00BC25A5" w:rsidRPr="002163AF" w:rsidRDefault="00BC25A5" w:rsidP="00133606">
            <w:pPr>
              <w:rPr>
                <w:sz w:val="22"/>
                <w:szCs w:val="22"/>
              </w:rPr>
            </w:pPr>
            <w:r w:rsidRPr="002163AF">
              <w:rPr>
                <w:sz w:val="22"/>
                <w:szCs w:val="22"/>
              </w:rPr>
              <w:t>10.</w:t>
            </w:r>
          </w:p>
          <w:p w14:paraId="4772F130" w14:textId="77777777" w:rsidR="00BC25A5" w:rsidRPr="002163AF" w:rsidRDefault="00BC25A5" w:rsidP="00133606">
            <w:pPr>
              <w:rPr>
                <w:sz w:val="22"/>
                <w:szCs w:val="22"/>
              </w:rPr>
            </w:pPr>
            <w:r w:rsidRPr="002163AF">
              <w:rPr>
                <w:sz w:val="22"/>
                <w:szCs w:val="22"/>
              </w:rPr>
              <w:lastRenderedPageBreak/>
              <w:t>...</w:t>
            </w:r>
          </w:p>
        </w:tc>
      </w:tr>
      <w:tr w:rsidR="00BC25A5" w:rsidRPr="002163AF" w14:paraId="0326054B" w14:textId="77777777" w:rsidTr="00EE42AB">
        <w:tc>
          <w:tcPr>
            <w:tcW w:w="784" w:type="dxa"/>
            <w:vAlign w:val="center"/>
          </w:tcPr>
          <w:p w14:paraId="301C42BB" w14:textId="77777777" w:rsidR="00BC25A5" w:rsidRPr="002163AF" w:rsidRDefault="00BC25A5" w:rsidP="00133606">
            <w:pPr>
              <w:jc w:val="center"/>
              <w:rPr>
                <w:sz w:val="22"/>
                <w:szCs w:val="22"/>
              </w:rPr>
            </w:pPr>
            <w:r w:rsidRPr="002163AF">
              <w:rPr>
                <w:sz w:val="22"/>
                <w:szCs w:val="22"/>
              </w:rPr>
              <w:lastRenderedPageBreak/>
              <w:t>3.2</w:t>
            </w:r>
          </w:p>
        </w:tc>
        <w:tc>
          <w:tcPr>
            <w:tcW w:w="6224" w:type="dxa"/>
            <w:vAlign w:val="center"/>
          </w:tcPr>
          <w:p w14:paraId="4738DC8B" w14:textId="77777777" w:rsidR="00BC25A5" w:rsidRPr="002163AF" w:rsidRDefault="00BC25A5" w:rsidP="00133606">
            <w:pPr>
              <w:rPr>
                <w:sz w:val="22"/>
                <w:szCs w:val="22"/>
              </w:rPr>
            </w:pPr>
            <w:r w:rsidRPr="002163AF">
              <w:rPr>
                <w:sz w:val="22"/>
                <w:szCs w:val="22"/>
              </w:rPr>
              <w:t>орган территориального общественного самоуправления (далее - ТОС), с указанием наименования ТОС</w:t>
            </w:r>
          </w:p>
        </w:tc>
        <w:tc>
          <w:tcPr>
            <w:tcW w:w="2552" w:type="dxa"/>
            <w:vAlign w:val="center"/>
          </w:tcPr>
          <w:p w14:paraId="6B71ADD0" w14:textId="77777777" w:rsidR="00BC25A5" w:rsidRPr="002163AF" w:rsidRDefault="00BC25A5" w:rsidP="00133606">
            <w:pPr>
              <w:rPr>
                <w:sz w:val="22"/>
                <w:szCs w:val="22"/>
              </w:rPr>
            </w:pPr>
          </w:p>
        </w:tc>
      </w:tr>
      <w:tr w:rsidR="00BC25A5" w:rsidRPr="002163AF" w14:paraId="113A0B01" w14:textId="77777777" w:rsidTr="00EE42AB">
        <w:tc>
          <w:tcPr>
            <w:tcW w:w="784" w:type="dxa"/>
            <w:vAlign w:val="center"/>
          </w:tcPr>
          <w:p w14:paraId="64A5C41E" w14:textId="77777777" w:rsidR="00BC25A5" w:rsidRPr="002163AF" w:rsidRDefault="00BC25A5" w:rsidP="00133606">
            <w:pPr>
              <w:jc w:val="center"/>
              <w:rPr>
                <w:sz w:val="22"/>
                <w:szCs w:val="22"/>
              </w:rPr>
            </w:pPr>
            <w:r w:rsidRPr="002163AF">
              <w:rPr>
                <w:sz w:val="22"/>
                <w:szCs w:val="22"/>
              </w:rPr>
              <w:t>3.3</w:t>
            </w:r>
          </w:p>
        </w:tc>
        <w:tc>
          <w:tcPr>
            <w:tcW w:w="6224" w:type="dxa"/>
            <w:vAlign w:val="center"/>
          </w:tcPr>
          <w:p w14:paraId="4661A3BE" w14:textId="77777777" w:rsidR="00BC25A5" w:rsidRPr="002163AF" w:rsidRDefault="00BC25A5" w:rsidP="00133606">
            <w:pPr>
              <w:rPr>
                <w:sz w:val="22"/>
                <w:szCs w:val="22"/>
              </w:rPr>
            </w:pPr>
            <w:r w:rsidRPr="002163AF">
              <w:rPr>
                <w:sz w:val="22"/>
                <w:szCs w:val="22"/>
              </w:rPr>
              <w:t>староста соответствующего сельского населенного пункта, с указанием реквизитов решения представительного органа муниципального образования о назначении и ФИО старосты</w:t>
            </w:r>
          </w:p>
        </w:tc>
        <w:tc>
          <w:tcPr>
            <w:tcW w:w="2552" w:type="dxa"/>
            <w:vAlign w:val="center"/>
          </w:tcPr>
          <w:p w14:paraId="2AD38FA2" w14:textId="77777777" w:rsidR="00BC25A5" w:rsidRPr="002163AF" w:rsidRDefault="00BC25A5" w:rsidP="00133606">
            <w:pPr>
              <w:rPr>
                <w:sz w:val="22"/>
                <w:szCs w:val="22"/>
              </w:rPr>
            </w:pPr>
          </w:p>
        </w:tc>
      </w:tr>
      <w:tr w:rsidR="00BC25A5" w:rsidRPr="002163AF" w14:paraId="746BE257" w14:textId="77777777" w:rsidTr="00EE42AB">
        <w:tc>
          <w:tcPr>
            <w:tcW w:w="784" w:type="dxa"/>
            <w:vAlign w:val="center"/>
          </w:tcPr>
          <w:p w14:paraId="7AC4CDF9" w14:textId="77777777" w:rsidR="00BC25A5" w:rsidRPr="002163AF" w:rsidRDefault="00BC25A5" w:rsidP="00133606">
            <w:pPr>
              <w:jc w:val="center"/>
              <w:rPr>
                <w:sz w:val="22"/>
                <w:szCs w:val="22"/>
              </w:rPr>
            </w:pPr>
            <w:r w:rsidRPr="002163AF">
              <w:rPr>
                <w:sz w:val="22"/>
                <w:szCs w:val="22"/>
              </w:rPr>
              <w:t>3.4</w:t>
            </w:r>
          </w:p>
        </w:tc>
        <w:tc>
          <w:tcPr>
            <w:tcW w:w="6224" w:type="dxa"/>
            <w:vAlign w:val="center"/>
          </w:tcPr>
          <w:p w14:paraId="6B1EB487" w14:textId="77777777" w:rsidR="00BC25A5" w:rsidRPr="002163AF" w:rsidRDefault="00BC25A5" w:rsidP="00133606">
            <w:pPr>
              <w:rPr>
                <w:sz w:val="22"/>
                <w:szCs w:val="22"/>
              </w:rPr>
            </w:pPr>
            <w:r w:rsidRPr="002163AF">
              <w:rPr>
                <w:sz w:val="22"/>
                <w:szCs w:val="22"/>
              </w:rPr>
              <w:t>иные лица, осуществляющие деятельность на территории соответствующего муниципального образования, с указанием реквизитов решения представительного органа муниципального образования, которым предоставлено право выступить инициатором Проекта</w:t>
            </w:r>
          </w:p>
        </w:tc>
        <w:tc>
          <w:tcPr>
            <w:tcW w:w="2552" w:type="dxa"/>
            <w:vAlign w:val="center"/>
          </w:tcPr>
          <w:p w14:paraId="14008E9D" w14:textId="77777777" w:rsidR="00BC25A5" w:rsidRPr="002163AF" w:rsidRDefault="00BC25A5" w:rsidP="00133606">
            <w:pPr>
              <w:rPr>
                <w:sz w:val="22"/>
                <w:szCs w:val="22"/>
              </w:rPr>
            </w:pPr>
          </w:p>
        </w:tc>
      </w:tr>
      <w:tr w:rsidR="00BC25A5" w:rsidRPr="002163AF" w14:paraId="76C118C2" w14:textId="77777777" w:rsidTr="00EE42AB">
        <w:tc>
          <w:tcPr>
            <w:tcW w:w="784" w:type="dxa"/>
            <w:vAlign w:val="center"/>
          </w:tcPr>
          <w:p w14:paraId="69D7247B" w14:textId="77777777" w:rsidR="00BC25A5" w:rsidRPr="002163AF" w:rsidRDefault="00BC25A5" w:rsidP="00133606">
            <w:pPr>
              <w:jc w:val="center"/>
              <w:rPr>
                <w:sz w:val="22"/>
                <w:szCs w:val="22"/>
              </w:rPr>
            </w:pPr>
            <w:r w:rsidRPr="002163AF">
              <w:rPr>
                <w:sz w:val="22"/>
                <w:szCs w:val="22"/>
              </w:rPr>
              <w:t>3.5</w:t>
            </w:r>
          </w:p>
        </w:tc>
        <w:tc>
          <w:tcPr>
            <w:tcW w:w="6224" w:type="dxa"/>
            <w:vAlign w:val="center"/>
          </w:tcPr>
          <w:p w14:paraId="7D9F6CB4" w14:textId="77777777" w:rsidR="00BC25A5" w:rsidRPr="002163AF" w:rsidRDefault="00BC25A5" w:rsidP="00133606">
            <w:pPr>
              <w:rPr>
                <w:sz w:val="22"/>
                <w:szCs w:val="22"/>
              </w:rPr>
            </w:pPr>
            <w:r w:rsidRPr="002163AF">
              <w:rPr>
                <w:sz w:val="22"/>
                <w:szCs w:val="22"/>
              </w:rPr>
              <w:t>молодежная инициативная группа жителей численностью не менее 10 граждан, в составе которой все участники возрастом от 16 до 35 лет, проживают на территории соответствующего муниципального образования, с указанием количества человек, ФИО, даты рождения</w:t>
            </w:r>
          </w:p>
        </w:tc>
        <w:tc>
          <w:tcPr>
            <w:tcW w:w="2552" w:type="dxa"/>
            <w:vAlign w:val="center"/>
          </w:tcPr>
          <w:p w14:paraId="681A366A" w14:textId="77777777" w:rsidR="00BC25A5" w:rsidRPr="002163AF" w:rsidRDefault="00BC25A5" w:rsidP="00133606">
            <w:pPr>
              <w:rPr>
                <w:sz w:val="22"/>
                <w:szCs w:val="22"/>
              </w:rPr>
            </w:pPr>
            <w:r w:rsidRPr="002163AF">
              <w:rPr>
                <w:sz w:val="22"/>
                <w:szCs w:val="22"/>
              </w:rPr>
              <w:t>Количество человек ____</w:t>
            </w:r>
          </w:p>
          <w:p w14:paraId="50A6789E" w14:textId="77777777" w:rsidR="00BC25A5" w:rsidRPr="002163AF" w:rsidRDefault="00BC25A5" w:rsidP="00133606">
            <w:pPr>
              <w:rPr>
                <w:sz w:val="22"/>
                <w:szCs w:val="22"/>
              </w:rPr>
            </w:pPr>
            <w:r w:rsidRPr="002163AF">
              <w:rPr>
                <w:sz w:val="22"/>
                <w:szCs w:val="22"/>
              </w:rPr>
              <w:t>1.</w:t>
            </w:r>
          </w:p>
          <w:p w14:paraId="1D6E25C2" w14:textId="77777777" w:rsidR="00BC25A5" w:rsidRPr="002163AF" w:rsidRDefault="00BC25A5" w:rsidP="00133606">
            <w:pPr>
              <w:rPr>
                <w:sz w:val="22"/>
                <w:szCs w:val="22"/>
              </w:rPr>
            </w:pPr>
            <w:r w:rsidRPr="002163AF">
              <w:rPr>
                <w:sz w:val="22"/>
                <w:szCs w:val="22"/>
              </w:rPr>
              <w:t>2.</w:t>
            </w:r>
          </w:p>
          <w:p w14:paraId="25AB4D95" w14:textId="77777777" w:rsidR="00BC25A5" w:rsidRPr="002163AF" w:rsidRDefault="00BC25A5" w:rsidP="00133606">
            <w:pPr>
              <w:rPr>
                <w:sz w:val="22"/>
                <w:szCs w:val="22"/>
              </w:rPr>
            </w:pPr>
            <w:r w:rsidRPr="002163AF">
              <w:rPr>
                <w:sz w:val="22"/>
                <w:szCs w:val="22"/>
              </w:rPr>
              <w:t>3.</w:t>
            </w:r>
          </w:p>
          <w:p w14:paraId="37CC1942" w14:textId="77777777" w:rsidR="00BC25A5" w:rsidRPr="002163AF" w:rsidRDefault="00BC25A5" w:rsidP="00133606">
            <w:pPr>
              <w:rPr>
                <w:sz w:val="22"/>
                <w:szCs w:val="22"/>
              </w:rPr>
            </w:pPr>
            <w:r w:rsidRPr="002163AF">
              <w:rPr>
                <w:sz w:val="22"/>
                <w:szCs w:val="22"/>
              </w:rPr>
              <w:t>4.</w:t>
            </w:r>
          </w:p>
          <w:p w14:paraId="2BF1C16F" w14:textId="77777777" w:rsidR="00BC25A5" w:rsidRPr="002163AF" w:rsidRDefault="00BC25A5" w:rsidP="00133606">
            <w:pPr>
              <w:rPr>
                <w:sz w:val="22"/>
                <w:szCs w:val="22"/>
              </w:rPr>
            </w:pPr>
            <w:r w:rsidRPr="002163AF">
              <w:rPr>
                <w:sz w:val="22"/>
                <w:szCs w:val="22"/>
              </w:rPr>
              <w:t>5.</w:t>
            </w:r>
          </w:p>
          <w:p w14:paraId="74968B99" w14:textId="77777777" w:rsidR="00BC25A5" w:rsidRPr="002163AF" w:rsidRDefault="00BC25A5" w:rsidP="00133606">
            <w:pPr>
              <w:rPr>
                <w:sz w:val="22"/>
                <w:szCs w:val="22"/>
              </w:rPr>
            </w:pPr>
            <w:r w:rsidRPr="002163AF">
              <w:rPr>
                <w:sz w:val="22"/>
                <w:szCs w:val="22"/>
              </w:rPr>
              <w:t>6.</w:t>
            </w:r>
          </w:p>
          <w:p w14:paraId="4E766956" w14:textId="77777777" w:rsidR="00BC25A5" w:rsidRPr="002163AF" w:rsidRDefault="00BC25A5" w:rsidP="00133606">
            <w:pPr>
              <w:rPr>
                <w:sz w:val="22"/>
                <w:szCs w:val="22"/>
              </w:rPr>
            </w:pPr>
            <w:r w:rsidRPr="002163AF">
              <w:rPr>
                <w:sz w:val="22"/>
                <w:szCs w:val="22"/>
              </w:rPr>
              <w:t>7.</w:t>
            </w:r>
          </w:p>
          <w:p w14:paraId="2FB3F2B7" w14:textId="77777777" w:rsidR="00BC25A5" w:rsidRPr="002163AF" w:rsidRDefault="00BC25A5" w:rsidP="00133606">
            <w:pPr>
              <w:rPr>
                <w:sz w:val="22"/>
                <w:szCs w:val="22"/>
              </w:rPr>
            </w:pPr>
            <w:r w:rsidRPr="002163AF">
              <w:rPr>
                <w:sz w:val="22"/>
                <w:szCs w:val="22"/>
              </w:rPr>
              <w:t>8.</w:t>
            </w:r>
          </w:p>
          <w:p w14:paraId="25733498" w14:textId="77777777" w:rsidR="00BC25A5" w:rsidRPr="002163AF" w:rsidRDefault="00BC25A5" w:rsidP="00133606">
            <w:pPr>
              <w:rPr>
                <w:sz w:val="22"/>
                <w:szCs w:val="22"/>
              </w:rPr>
            </w:pPr>
            <w:r w:rsidRPr="002163AF">
              <w:rPr>
                <w:sz w:val="22"/>
                <w:szCs w:val="22"/>
              </w:rPr>
              <w:t>9.</w:t>
            </w:r>
          </w:p>
          <w:p w14:paraId="4FB56417" w14:textId="77777777" w:rsidR="00BC25A5" w:rsidRPr="002163AF" w:rsidRDefault="00BC25A5" w:rsidP="00133606">
            <w:pPr>
              <w:rPr>
                <w:sz w:val="22"/>
                <w:szCs w:val="22"/>
              </w:rPr>
            </w:pPr>
            <w:r w:rsidRPr="002163AF">
              <w:rPr>
                <w:sz w:val="22"/>
                <w:szCs w:val="22"/>
              </w:rPr>
              <w:t>10.</w:t>
            </w:r>
          </w:p>
          <w:p w14:paraId="7CCD9B05" w14:textId="77777777" w:rsidR="00BC25A5" w:rsidRPr="002163AF" w:rsidRDefault="00BC25A5" w:rsidP="00133606">
            <w:pPr>
              <w:rPr>
                <w:sz w:val="22"/>
                <w:szCs w:val="22"/>
              </w:rPr>
            </w:pPr>
            <w:r w:rsidRPr="002163AF">
              <w:rPr>
                <w:sz w:val="22"/>
                <w:szCs w:val="22"/>
              </w:rPr>
              <w:t>...</w:t>
            </w:r>
          </w:p>
        </w:tc>
      </w:tr>
      <w:tr w:rsidR="00BC25A5" w:rsidRPr="002163AF" w14:paraId="33D772D2" w14:textId="77777777" w:rsidTr="00EE42AB">
        <w:tc>
          <w:tcPr>
            <w:tcW w:w="784" w:type="dxa"/>
            <w:vAlign w:val="center"/>
          </w:tcPr>
          <w:p w14:paraId="68DFB3C0" w14:textId="77777777" w:rsidR="00BC25A5" w:rsidRPr="002163AF" w:rsidRDefault="00BC25A5" w:rsidP="00133606">
            <w:pPr>
              <w:jc w:val="center"/>
              <w:rPr>
                <w:sz w:val="22"/>
                <w:szCs w:val="22"/>
              </w:rPr>
            </w:pPr>
            <w:r w:rsidRPr="002163AF">
              <w:rPr>
                <w:sz w:val="22"/>
                <w:szCs w:val="22"/>
              </w:rPr>
              <w:t>4</w:t>
            </w:r>
          </w:p>
        </w:tc>
        <w:tc>
          <w:tcPr>
            <w:tcW w:w="8778" w:type="dxa"/>
            <w:gridSpan w:val="2"/>
            <w:vAlign w:val="center"/>
          </w:tcPr>
          <w:p w14:paraId="68FFAE87" w14:textId="77777777" w:rsidR="00BC25A5" w:rsidRPr="002163AF" w:rsidRDefault="00BC25A5" w:rsidP="00133606">
            <w:pPr>
              <w:rPr>
                <w:sz w:val="22"/>
                <w:szCs w:val="22"/>
              </w:rPr>
            </w:pPr>
            <w:r w:rsidRPr="002163AF">
              <w:rPr>
                <w:sz w:val="22"/>
                <w:szCs w:val="22"/>
              </w:rPr>
              <w:t>Адрес размещения Проекта:</w:t>
            </w:r>
          </w:p>
        </w:tc>
      </w:tr>
      <w:tr w:rsidR="00BC25A5" w:rsidRPr="002163AF" w14:paraId="5C5F869F" w14:textId="77777777" w:rsidTr="00EE42AB">
        <w:tc>
          <w:tcPr>
            <w:tcW w:w="784" w:type="dxa"/>
            <w:vAlign w:val="center"/>
          </w:tcPr>
          <w:p w14:paraId="6B5CACD7" w14:textId="77777777" w:rsidR="00BC25A5" w:rsidRPr="002163AF" w:rsidRDefault="00BC25A5" w:rsidP="00133606">
            <w:pPr>
              <w:jc w:val="center"/>
              <w:rPr>
                <w:sz w:val="22"/>
                <w:szCs w:val="22"/>
              </w:rPr>
            </w:pPr>
            <w:r w:rsidRPr="002163AF">
              <w:rPr>
                <w:sz w:val="22"/>
                <w:szCs w:val="22"/>
              </w:rPr>
              <w:t>4.1</w:t>
            </w:r>
          </w:p>
        </w:tc>
        <w:tc>
          <w:tcPr>
            <w:tcW w:w="6224" w:type="dxa"/>
            <w:vAlign w:val="center"/>
          </w:tcPr>
          <w:p w14:paraId="5D5FAA0B" w14:textId="77777777" w:rsidR="00BC25A5" w:rsidRPr="002163AF" w:rsidRDefault="00BC25A5" w:rsidP="00133606">
            <w:pPr>
              <w:rPr>
                <w:sz w:val="22"/>
                <w:szCs w:val="22"/>
              </w:rPr>
            </w:pPr>
            <w:r w:rsidRPr="002163AF">
              <w:rPr>
                <w:sz w:val="22"/>
                <w:szCs w:val="22"/>
              </w:rPr>
              <w:t>муниципальный округ</w:t>
            </w:r>
          </w:p>
        </w:tc>
        <w:tc>
          <w:tcPr>
            <w:tcW w:w="2552" w:type="dxa"/>
            <w:vAlign w:val="center"/>
          </w:tcPr>
          <w:p w14:paraId="3A0B3E3D" w14:textId="77777777" w:rsidR="00BC25A5" w:rsidRPr="002163AF" w:rsidRDefault="00BC25A5" w:rsidP="00133606">
            <w:pPr>
              <w:rPr>
                <w:sz w:val="22"/>
                <w:szCs w:val="22"/>
              </w:rPr>
            </w:pPr>
          </w:p>
        </w:tc>
      </w:tr>
      <w:tr w:rsidR="00BC25A5" w:rsidRPr="002163AF" w14:paraId="606884B0" w14:textId="77777777" w:rsidTr="00EE42AB">
        <w:tc>
          <w:tcPr>
            <w:tcW w:w="784" w:type="dxa"/>
            <w:vAlign w:val="center"/>
          </w:tcPr>
          <w:p w14:paraId="57BC6125" w14:textId="77777777" w:rsidR="00BC25A5" w:rsidRPr="002163AF" w:rsidRDefault="00BC25A5" w:rsidP="00133606">
            <w:pPr>
              <w:jc w:val="center"/>
              <w:rPr>
                <w:sz w:val="22"/>
                <w:szCs w:val="22"/>
              </w:rPr>
            </w:pPr>
            <w:r w:rsidRPr="002163AF">
              <w:rPr>
                <w:sz w:val="22"/>
                <w:szCs w:val="22"/>
              </w:rPr>
              <w:t>4.2</w:t>
            </w:r>
          </w:p>
        </w:tc>
        <w:tc>
          <w:tcPr>
            <w:tcW w:w="6224" w:type="dxa"/>
            <w:vAlign w:val="center"/>
          </w:tcPr>
          <w:p w14:paraId="70E7AB0B" w14:textId="77777777" w:rsidR="00BC25A5" w:rsidRPr="002163AF" w:rsidRDefault="00BC25A5" w:rsidP="00133606">
            <w:pPr>
              <w:rPr>
                <w:sz w:val="22"/>
                <w:szCs w:val="22"/>
              </w:rPr>
            </w:pPr>
            <w:r w:rsidRPr="002163AF">
              <w:rPr>
                <w:sz w:val="22"/>
                <w:szCs w:val="22"/>
              </w:rPr>
              <w:t>населенный пункт</w:t>
            </w:r>
          </w:p>
        </w:tc>
        <w:tc>
          <w:tcPr>
            <w:tcW w:w="2552" w:type="dxa"/>
            <w:vAlign w:val="center"/>
          </w:tcPr>
          <w:p w14:paraId="0299C6B3" w14:textId="77777777" w:rsidR="00BC25A5" w:rsidRPr="002163AF" w:rsidRDefault="00BC25A5" w:rsidP="00133606">
            <w:pPr>
              <w:rPr>
                <w:sz w:val="22"/>
                <w:szCs w:val="22"/>
              </w:rPr>
            </w:pPr>
          </w:p>
        </w:tc>
      </w:tr>
      <w:tr w:rsidR="00BC25A5" w:rsidRPr="002163AF" w14:paraId="1B420727" w14:textId="77777777" w:rsidTr="00EE42AB">
        <w:tc>
          <w:tcPr>
            <w:tcW w:w="784" w:type="dxa"/>
            <w:vAlign w:val="center"/>
          </w:tcPr>
          <w:p w14:paraId="24B72E9B" w14:textId="77777777" w:rsidR="00BC25A5" w:rsidRPr="002163AF" w:rsidRDefault="00BC25A5" w:rsidP="00133606">
            <w:pPr>
              <w:jc w:val="center"/>
              <w:rPr>
                <w:sz w:val="22"/>
                <w:szCs w:val="22"/>
              </w:rPr>
            </w:pPr>
            <w:r w:rsidRPr="002163AF">
              <w:rPr>
                <w:sz w:val="22"/>
                <w:szCs w:val="22"/>
              </w:rPr>
              <w:t>4.3</w:t>
            </w:r>
          </w:p>
        </w:tc>
        <w:tc>
          <w:tcPr>
            <w:tcW w:w="6224" w:type="dxa"/>
            <w:vAlign w:val="center"/>
          </w:tcPr>
          <w:p w14:paraId="2283B28C" w14:textId="77777777" w:rsidR="00BC25A5" w:rsidRPr="002163AF" w:rsidRDefault="00BC25A5" w:rsidP="00133606">
            <w:pPr>
              <w:rPr>
                <w:sz w:val="22"/>
                <w:szCs w:val="22"/>
              </w:rPr>
            </w:pPr>
            <w:r w:rsidRPr="002163AF">
              <w:rPr>
                <w:sz w:val="22"/>
                <w:szCs w:val="22"/>
              </w:rPr>
              <w:t>улица, номер дома (при наличии)</w:t>
            </w:r>
          </w:p>
        </w:tc>
        <w:tc>
          <w:tcPr>
            <w:tcW w:w="2552" w:type="dxa"/>
            <w:vAlign w:val="center"/>
          </w:tcPr>
          <w:p w14:paraId="31656E37" w14:textId="77777777" w:rsidR="00BC25A5" w:rsidRPr="002163AF" w:rsidRDefault="00BC25A5" w:rsidP="00133606">
            <w:pPr>
              <w:rPr>
                <w:sz w:val="22"/>
                <w:szCs w:val="22"/>
              </w:rPr>
            </w:pPr>
          </w:p>
        </w:tc>
      </w:tr>
      <w:tr w:rsidR="00BC25A5" w:rsidRPr="002163AF" w14:paraId="7A26354D" w14:textId="77777777" w:rsidTr="00EE42AB">
        <w:tc>
          <w:tcPr>
            <w:tcW w:w="784" w:type="dxa"/>
            <w:vAlign w:val="center"/>
          </w:tcPr>
          <w:p w14:paraId="4F192E78" w14:textId="77777777" w:rsidR="00BC25A5" w:rsidRPr="002163AF" w:rsidRDefault="00BC25A5" w:rsidP="00133606">
            <w:pPr>
              <w:jc w:val="center"/>
              <w:rPr>
                <w:sz w:val="22"/>
                <w:szCs w:val="22"/>
              </w:rPr>
            </w:pPr>
            <w:r w:rsidRPr="002163AF">
              <w:rPr>
                <w:sz w:val="22"/>
                <w:szCs w:val="22"/>
              </w:rPr>
              <w:t>5</w:t>
            </w:r>
          </w:p>
        </w:tc>
        <w:tc>
          <w:tcPr>
            <w:tcW w:w="6224" w:type="dxa"/>
            <w:vAlign w:val="center"/>
          </w:tcPr>
          <w:p w14:paraId="1418A07E" w14:textId="77777777" w:rsidR="00BC25A5" w:rsidRPr="002163AF" w:rsidRDefault="00BC25A5" w:rsidP="00133606">
            <w:pPr>
              <w:rPr>
                <w:sz w:val="22"/>
                <w:szCs w:val="22"/>
              </w:rPr>
            </w:pPr>
            <w:r w:rsidRPr="002163AF">
              <w:rPr>
                <w:sz w:val="22"/>
                <w:szCs w:val="22"/>
              </w:rPr>
              <w:t xml:space="preserve">Вопрос местного значения (далее - ВМЗ), в рамках которого реализуется Проект, в соответствии со </w:t>
            </w:r>
            <w:hyperlink r:id="rId22">
              <w:r w:rsidRPr="002163AF">
                <w:rPr>
                  <w:sz w:val="22"/>
                  <w:szCs w:val="22"/>
                </w:rPr>
                <w:t>статьей 16</w:t>
              </w:r>
            </w:hyperlink>
            <w:r w:rsidRPr="002163AF">
              <w:rPr>
                <w:sz w:val="22"/>
                <w:szCs w:val="22"/>
              </w:rPr>
              <w:t xml:space="preserve"> Федерального закона от 06 октября 2003 г. № 131-ФЗ «Об общих принципах организации местного самоуправления в Российской Федерации» (указать номер пункта и полное наименование ВМЗ)</w:t>
            </w:r>
          </w:p>
        </w:tc>
        <w:tc>
          <w:tcPr>
            <w:tcW w:w="2552" w:type="dxa"/>
            <w:vAlign w:val="center"/>
          </w:tcPr>
          <w:p w14:paraId="0FD1AEA9" w14:textId="77777777" w:rsidR="00BC25A5" w:rsidRPr="002163AF" w:rsidRDefault="00BC25A5" w:rsidP="00133606">
            <w:pPr>
              <w:rPr>
                <w:sz w:val="22"/>
                <w:szCs w:val="22"/>
              </w:rPr>
            </w:pPr>
          </w:p>
        </w:tc>
      </w:tr>
      <w:tr w:rsidR="00BC25A5" w:rsidRPr="002163AF" w14:paraId="6B2EDF58" w14:textId="77777777" w:rsidTr="00EE42AB">
        <w:tc>
          <w:tcPr>
            <w:tcW w:w="784" w:type="dxa"/>
            <w:vAlign w:val="center"/>
          </w:tcPr>
          <w:p w14:paraId="26D7B5BF" w14:textId="77777777" w:rsidR="00BC25A5" w:rsidRPr="002163AF" w:rsidRDefault="00BC25A5" w:rsidP="00133606">
            <w:pPr>
              <w:jc w:val="center"/>
              <w:rPr>
                <w:sz w:val="22"/>
                <w:szCs w:val="22"/>
              </w:rPr>
            </w:pPr>
            <w:r w:rsidRPr="002163AF">
              <w:rPr>
                <w:sz w:val="22"/>
                <w:szCs w:val="22"/>
              </w:rPr>
              <w:t>6</w:t>
            </w:r>
          </w:p>
        </w:tc>
        <w:tc>
          <w:tcPr>
            <w:tcW w:w="8778" w:type="dxa"/>
            <w:gridSpan w:val="2"/>
            <w:vAlign w:val="center"/>
          </w:tcPr>
          <w:p w14:paraId="3C643415" w14:textId="77777777" w:rsidR="00BC25A5" w:rsidRPr="002163AF" w:rsidRDefault="00BC25A5" w:rsidP="00133606">
            <w:pPr>
              <w:rPr>
                <w:sz w:val="22"/>
                <w:szCs w:val="22"/>
              </w:rPr>
            </w:pPr>
            <w:r w:rsidRPr="002163AF">
              <w:rPr>
                <w:sz w:val="22"/>
                <w:szCs w:val="22"/>
              </w:rPr>
              <w:t>Описание Проекта:</w:t>
            </w:r>
          </w:p>
        </w:tc>
      </w:tr>
      <w:tr w:rsidR="00BC25A5" w:rsidRPr="002163AF" w14:paraId="6BD97EA5" w14:textId="77777777" w:rsidTr="00EE42AB">
        <w:tc>
          <w:tcPr>
            <w:tcW w:w="784" w:type="dxa"/>
            <w:vAlign w:val="center"/>
          </w:tcPr>
          <w:p w14:paraId="003B2B62" w14:textId="77777777" w:rsidR="00BC25A5" w:rsidRPr="002163AF" w:rsidRDefault="00BC25A5" w:rsidP="00133606">
            <w:pPr>
              <w:jc w:val="center"/>
              <w:rPr>
                <w:sz w:val="22"/>
                <w:szCs w:val="22"/>
              </w:rPr>
            </w:pPr>
            <w:r w:rsidRPr="002163AF">
              <w:rPr>
                <w:sz w:val="22"/>
                <w:szCs w:val="22"/>
              </w:rPr>
              <w:t>6.1</w:t>
            </w:r>
          </w:p>
        </w:tc>
        <w:tc>
          <w:tcPr>
            <w:tcW w:w="6224" w:type="dxa"/>
            <w:vAlign w:val="center"/>
          </w:tcPr>
          <w:p w14:paraId="78FBFE2E" w14:textId="77777777" w:rsidR="00BC25A5" w:rsidRPr="002163AF" w:rsidRDefault="00BC25A5" w:rsidP="00133606">
            <w:pPr>
              <w:rPr>
                <w:sz w:val="22"/>
                <w:szCs w:val="22"/>
              </w:rPr>
            </w:pPr>
            <w:r w:rsidRPr="002163AF">
              <w:rPr>
                <w:sz w:val="22"/>
                <w:szCs w:val="22"/>
              </w:rPr>
              <w:t>суть проблемы, на решение которой направлен Проект</w:t>
            </w:r>
          </w:p>
        </w:tc>
        <w:tc>
          <w:tcPr>
            <w:tcW w:w="2552" w:type="dxa"/>
            <w:vAlign w:val="center"/>
          </w:tcPr>
          <w:p w14:paraId="765311A9" w14:textId="77777777" w:rsidR="00BC25A5" w:rsidRPr="002163AF" w:rsidRDefault="00BC25A5" w:rsidP="00133606">
            <w:pPr>
              <w:rPr>
                <w:sz w:val="22"/>
                <w:szCs w:val="22"/>
              </w:rPr>
            </w:pPr>
          </w:p>
        </w:tc>
      </w:tr>
      <w:tr w:rsidR="00BC25A5" w:rsidRPr="002163AF" w14:paraId="2C80B51C" w14:textId="77777777" w:rsidTr="00EE42AB">
        <w:tc>
          <w:tcPr>
            <w:tcW w:w="784" w:type="dxa"/>
            <w:vAlign w:val="center"/>
          </w:tcPr>
          <w:p w14:paraId="11DC82B2" w14:textId="77777777" w:rsidR="00BC25A5" w:rsidRPr="002163AF" w:rsidRDefault="00BC25A5" w:rsidP="00133606">
            <w:pPr>
              <w:jc w:val="center"/>
              <w:rPr>
                <w:sz w:val="22"/>
                <w:szCs w:val="22"/>
              </w:rPr>
            </w:pPr>
            <w:r w:rsidRPr="002163AF">
              <w:rPr>
                <w:sz w:val="22"/>
                <w:szCs w:val="22"/>
              </w:rPr>
              <w:t>6.2</w:t>
            </w:r>
          </w:p>
        </w:tc>
        <w:tc>
          <w:tcPr>
            <w:tcW w:w="6224" w:type="dxa"/>
            <w:vAlign w:val="center"/>
          </w:tcPr>
          <w:p w14:paraId="538E98CA" w14:textId="77777777" w:rsidR="00BC25A5" w:rsidRPr="002163AF" w:rsidRDefault="00BC25A5" w:rsidP="00133606">
            <w:pPr>
              <w:rPr>
                <w:sz w:val="22"/>
                <w:szCs w:val="22"/>
              </w:rPr>
            </w:pPr>
            <w:r w:rsidRPr="002163AF">
              <w:rPr>
                <w:sz w:val="22"/>
                <w:szCs w:val="22"/>
              </w:rPr>
              <w:t>описание ожидаемого результата (ожидаемых результатов) реализации Проекта</w:t>
            </w:r>
          </w:p>
        </w:tc>
        <w:tc>
          <w:tcPr>
            <w:tcW w:w="2552" w:type="dxa"/>
            <w:vAlign w:val="center"/>
          </w:tcPr>
          <w:p w14:paraId="20886B14" w14:textId="77777777" w:rsidR="00BC25A5" w:rsidRPr="002163AF" w:rsidRDefault="00BC25A5" w:rsidP="00133606">
            <w:pPr>
              <w:rPr>
                <w:sz w:val="22"/>
                <w:szCs w:val="22"/>
              </w:rPr>
            </w:pPr>
          </w:p>
        </w:tc>
      </w:tr>
      <w:tr w:rsidR="00BC25A5" w:rsidRPr="002163AF" w14:paraId="4F3BD2FB" w14:textId="77777777" w:rsidTr="00EE42AB">
        <w:tc>
          <w:tcPr>
            <w:tcW w:w="784" w:type="dxa"/>
            <w:vAlign w:val="center"/>
          </w:tcPr>
          <w:p w14:paraId="60B0BAA7" w14:textId="77777777" w:rsidR="00BC25A5" w:rsidRPr="002163AF" w:rsidRDefault="00BC25A5" w:rsidP="00133606">
            <w:pPr>
              <w:jc w:val="center"/>
              <w:rPr>
                <w:sz w:val="22"/>
                <w:szCs w:val="22"/>
              </w:rPr>
            </w:pPr>
            <w:r w:rsidRPr="002163AF">
              <w:rPr>
                <w:sz w:val="22"/>
                <w:szCs w:val="22"/>
              </w:rPr>
              <w:t>6.3</w:t>
            </w:r>
          </w:p>
        </w:tc>
        <w:tc>
          <w:tcPr>
            <w:tcW w:w="6224" w:type="dxa"/>
            <w:vAlign w:val="center"/>
          </w:tcPr>
          <w:p w14:paraId="76F57D72" w14:textId="77777777" w:rsidR="00BC25A5" w:rsidRPr="002163AF" w:rsidRDefault="00BC25A5" w:rsidP="00133606">
            <w:pPr>
              <w:rPr>
                <w:sz w:val="22"/>
                <w:szCs w:val="22"/>
              </w:rPr>
            </w:pPr>
            <w:r w:rsidRPr="002163AF">
              <w:rPr>
                <w:sz w:val="22"/>
                <w:szCs w:val="22"/>
              </w:rPr>
              <w:t>планируемые сроки реализации Проекта (не более 1 года)</w:t>
            </w:r>
          </w:p>
        </w:tc>
        <w:tc>
          <w:tcPr>
            <w:tcW w:w="2552" w:type="dxa"/>
            <w:vAlign w:val="center"/>
          </w:tcPr>
          <w:p w14:paraId="42DA6404" w14:textId="77777777" w:rsidR="00BC25A5" w:rsidRPr="002163AF" w:rsidRDefault="00BC25A5" w:rsidP="00133606">
            <w:pPr>
              <w:rPr>
                <w:sz w:val="22"/>
                <w:szCs w:val="22"/>
              </w:rPr>
            </w:pPr>
          </w:p>
        </w:tc>
      </w:tr>
      <w:tr w:rsidR="00BC25A5" w:rsidRPr="002163AF" w14:paraId="5F5C97B2" w14:textId="77777777" w:rsidTr="00EE42AB">
        <w:tc>
          <w:tcPr>
            <w:tcW w:w="784" w:type="dxa"/>
            <w:vAlign w:val="center"/>
          </w:tcPr>
          <w:p w14:paraId="4519C5BE" w14:textId="77777777" w:rsidR="00BC25A5" w:rsidRPr="002163AF" w:rsidRDefault="00BC25A5" w:rsidP="00133606">
            <w:pPr>
              <w:jc w:val="center"/>
              <w:rPr>
                <w:sz w:val="22"/>
                <w:szCs w:val="22"/>
              </w:rPr>
            </w:pPr>
            <w:r w:rsidRPr="002163AF">
              <w:rPr>
                <w:sz w:val="22"/>
                <w:szCs w:val="22"/>
              </w:rPr>
              <w:t>7</w:t>
            </w:r>
          </w:p>
        </w:tc>
        <w:tc>
          <w:tcPr>
            <w:tcW w:w="8778" w:type="dxa"/>
            <w:gridSpan w:val="2"/>
            <w:vAlign w:val="center"/>
          </w:tcPr>
          <w:p w14:paraId="08C3ECB5" w14:textId="77777777" w:rsidR="00BC25A5" w:rsidRPr="002163AF" w:rsidRDefault="00BC25A5" w:rsidP="00133606">
            <w:pPr>
              <w:rPr>
                <w:sz w:val="22"/>
                <w:szCs w:val="22"/>
              </w:rPr>
            </w:pPr>
            <w:r w:rsidRPr="002163AF">
              <w:rPr>
                <w:sz w:val="22"/>
                <w:szCs w:val="22"/>
              </w:rPr>
              <w:t>Сведения о смете Проекта (проставить символ «V» в строках 7.1 и (или) 7.2):</w:t>
            </w:r>
          </w:p>
        </w:tc>
      </w:tr>
      <w:tr w:rsidR="00BC25A5" w:rsidRPr="002163AF" w14:paraId="326ACB4E" w14:textId="77777777" w:rsidTr="00EE42AB">
        <w:tc>
          <w:tcPr>
            <w:tcW w:w="784" w:type="dxa"/>
            <w:vAlign w:val="center"/>
          </w:tcPr>
          <w:p w14:paraId="7E346D7D" w14:textId="77777777" w:rsidR="00BC25A5" w:rsidRPr="002163AF" w:rsidRDefault="00BC25A5" w:rsidP="00133606">
            <w:pPr>
              <w:jc w:val="center"/>
              <w:rPr>
                <w:sz w:val="22"/>
                <w:szCs w:val="22"/>
              </w:rPr>
            </w:pPr>
            <w:r w:rsidRPr="002163AF">
              <w:rPr>
                <w:sz w:val="22"/>
                <w:szCs w:val="22"/>
              </w:rPr>
              <w:t>7.1</w:t>
            </w:r>
          </w:p>
        </w:tc>
        <w:tc>
          <w:tcPr>
            <w:tcW w:w="6224" w:type="dxa"/>
            <w:vAlign w:val="center"/>
          </w:tcPr>
          <w:p w14:paraId="3C594ED8" w14:textId="77777777" w:rsidR="00BC25A5" w:rsidRPr="002163AF" w:rsidRDefault="00BC25A5" w:rsidP="00133606">
            <w:pPr>
              <w:rPr>
                <w:sz w:val="22"/>
                <w:szCs w:val="22"/>
              </w:rPr>
            </w:pPr>
            <w:r w:rsidRPr="002163AF">
              <w:rPr>
                <w:sz w:val="22"/>
                <w:szCs w:val="22"/>
              </w:rPr>
              <w:t>унифицированная форма локально-сметного расчета</w:t>
            </w:r>
          </w:p>
        </w:tc>
        <w:tc>
          <w:tcPr>
            <w:tcW w:w="2552" w:type="dxa"/>
            <w:vAlign w:val="center"/>
          </w:tcPr>
          <w:p w14:paraId="493286D1" w14:textId="77777777" w:rsidR="00BC25A5" w:rsidRPr="002163AF" w:rsidRDefault="00BC25A5" w:rsidP="00133606">
            <w:pPr>
              <w:rPr>
                <w:sz w:val="22"/>
                <w:szCs w:val="22"/>
              </w:rPr>
            </w:pPr>
          </w:p>
        </w:tc>
      </w:tr>
      <w:tr w:rsidR="00BC25A5" w:rsidRPr="002163AF" w14:paraId="426B9593" w14:textId="77777777" w:rsidTr="00EE42AB">
        <w:tc>
          <w:tcPr>
            <w:tcW w:w="784" w:type="dxa"/>
            <w:vAlign w:val="center"/>
          </w:tcPr>
          <w:p w14:paraId="46063ED6" w14:textId="77777777" w:rsidR="00BC25A5" w:rsidRPr="002163AF" w:rsidRDefault="00BC25A5" w:rsidP="00133606">
            <w:pPr>
              <w:jc w:val="center"/>
              <w:rPr>
                <w:sz w:val="22"/>
                <w:szCs w:val="22"/>
              </w:rPr>
            </w:pPr>
            <w:r w:rsidRPr="002163AF">
              <w:rPr>
                <w:sz w:val="22"/>
                <w:szCs w:val="22"/>
              </w:rPr>
              <w:t>7.2</w:t>
            </w:r>
          </w:p>
        </w:tc>
        <w:tc>
          <w:tcPr>
            <w:tcW w:w="6224" w:type="dxa"/>
            <w:vAlign w:val="center"/>
          </w:tcPr>
          <w:p w14:paraId="78A566DD" w14:textId="77777777" w:rsidR="00BC25A5" w:rsidRPr="002163AF" w:rsidRDefault="00BC25A5" w:rsidP="00133606">
            <w:pPr>
              <w:rPr>
                <w:sz w:val="22"/>
                <w:szCs w:val="22"/>
              </w:rPr>
            </w:pPr>
            <w:hyperlink w:anchor="P556">
              <w:r w:rsidRPr="002163AF">
                <w:rPr>
                  <w:sz w:val="22"/>
                  <w:szCs w:val="22"/>
                </w:rPr>
                <w:t>смета</w:t>
              </w:r>
            </w:hyperlink>
            <w:r w:rsidRPr="002163AF">
              <w:rPr>
                <w:sz w:val="22"/>
                <w:szCs w:val="22"/>
              </w:rPr>
              <w:t xml:space="preserve"> по форме согласно приложению 3 к Порядку &lt;4&gt;</w:t>
            </w:r>
          </w:p>
        </w:tc>
        <w:tc>
          <w:tcPr>
            <w:tcW w:w="2552" w:type="dxa"/>
            <w:vAlign w:val="center"/>
          </w:tcPr>
          <w:p w14:paraId="7C68254A" w14:textId="77777777" w:rsidR="00BC25A5" w:rsidRPr="002163AF" w:rsidRDefault="00BC25A5" w:rsidP="00133606">
            <w:pPr>
              <w:rPr>
                <w:sz w:val="22"/>
                <w:szCs w:val="22"/>
              </w:rPr>
            </w:pPr>
          </w:p>
        </w:tc>
      </w:tr>
      <w:tr w:rsidR="00BC25A5" w:rsidRPr="002163AF" w14:paraId="4EDB7786" w14:textId="77777777" w:rsidTr="00EE42AB">
        <w:tc>
          <w:tcPr>
            <w:tcW w:w="784" w:type="dxa"/>
            <w:vAlign w:val="center"/>
          </w:tcPr>
          <w:p w14:paraId="3455EE76" w14:textId="77777777" w:rsidR="00BC25A5" w:rsidRPr="002163AF" w:rsidRDefault="00BC25A5" w:rsidP="00133606">
            <w:pPr>
              <w:jc w:val="center"/>
              <w:rPr>
                <w:sz w:val="22"/>
                <w:szCs w:val="22"/>
              </w:rPr>
            </w:pPr>
            <w:r w:rsidRPr="002163AF">
              <w:rPr>
                <w:sz w:val="22"/>
                <w:szCs w:val="22"/>
              </w:rPr>
              <w:lastRenderedPageBreak/>
              <w:t>7.3</w:t>
            </w:r>
          </w:p>
        </w:tc>
        <w:tc>
          <w:tcPr>
            <w:tcW w:w="6224" w:type="dxa"/>
            <w:vAlign w:val="center"/>
          </w:tcPr>
          <w:p w14:paraId="5FA9F856" w14:textId="77777777" w:rsidR="00BC25A5" w:rsidRPr="002163AF" w:rsidRDefault="00BC25A5" w:rsidP="00133606">
            <w:pPr>
              <w:rPr>
                <w:sz w:val="22"/>
                <w:szCs w:val="22"/>
              </w:rPr>
            </w:pPr>
            <w:r w:rsidRPr="002163AF">
              <w:rPr>
                <w:sz w:val="22"/>
                <w:szCs w:val="22"/>
              </w:rPr>
              <w:t>основные виды работ, предусмотренные сметой Проекта (укрупненно)</w:t>
            </w:r>
          </w:p>
        </w:tc>
        <w:tc>
          <w:tcPr>
            <w:tcW w:w="2552" w:type="dxa"/>
            <w:vAlign w:val="center"/>
          </w:tcPr>
          <w:p w14:paraId="16A8E26C" w14:textId="77777777" w:rsidR="00BC25A5" w:rsidRPr="002163AF" w:rsidRDefault="00BC25A5" w:rsidP="00133606">
            <w:pPr>
              <w:rPr>
                <w:sz w:val="22"/>
                <w:szCs w:val="22"/>
              </w:rPr>
            </w:pPr>
            <w:r w:rsidRPr="002163AF">
              <w:rPr>
                <w:sz w:val="22"/>
                <w:szCs w:val="22"/>
              </w:rPr>
              <w:t>1.</w:t>
            </w:r>
          </w:p>
          <w:p w14:paraId="68030147" w14:textId="77777777" w:rsidR="00BC25A5" w:rsidRPr="002163AF" w:rsidRDefault="00BC25A5" w:rsidP="00133606">
            <w:pPr>
              <w:rPr>
                <w:sz w:val="22"/>
                <w:szCs w:val="22"/>
              </w:rPr>
            </w:pPr>
            <w:r w:rsidRPr="002163AF">
              <w:rPr>
                <w:sz w:val="22"/>
                <w:szCs w:val="22"/>
              </w:rPr>
              <w:t>2.</w:t>
            </w:r>
          </w:p>
          <w:p w14:paraId="5654FBE6" w14:textId="77777777" w:rsidR="00BC25A5" w:rsidRPr="002163AF" w:rsidRDefault="00BC25A5" w:rsidP="00133606">
            <w:pPr>
              <w:rPr>
                <w:sz w:val="22"/>
                <w:szCs w:val="22"/>
              </w:rPr>
            </w:pPr>
            <w:r w:rsidRPr="002163AF">
              <w:rPr>
                <w:sz w:val="22"/>
                <w:szCs w:val="22"/>
              </w:rPr>
              <w:t>3.</w:t>
            </w:r>
          </w:p>
          <w:p w14:paraId="1550911B" w14:textId="77777777" w:rsidR="00BC25A5" w:rsidRPr="002163AF" w:rsidRDefault="00BC25A5" w:rsidP="00133606">
            <w:pPr>
              <w:rPr>
                <w:sz w:val="22"/>
                <w:szCs w:val="22"/>
              </w:rPr>
            </w:pPr>
            <w:r w:rsidRPr="002163AF">
              <w:rPr>
                <w:sz w:val="22"/>
                <w:szCs w:val="22"/>
              </w:rPr>
              <w:t>...</w:t>
            </w:r>
          </w:p>
        </w:tc>
      </w:tr>
      <w:tr w:rsidR="00BC25A5" w:rsidRPr="002163AF" w14:paraId="5909E8DC" w14:textId="77777777" w:rsidTr="00EE42AB">
        <w:tc>
          <w:tcPr>
            <w:tcW w:w="784" w:type="dxa"/>
            <w:vAlign w:val="center"/>
          </w:tcPr>
          <w:p w14:paraId="54852ACB" w14:textId="77777777" w:rsidR="00BC25A5" w:rsidRPr="002163AF" w:rsidRDefault="00BC25A5" w:rsidP="00133606">
            <w:pPr>
              <w:jc w:val="center"/>
              <w:rPr>
                <w:sz w:val="22"/>
                <w:szCs w:val="22"/>
              </w:rPr>
            </w:pPr>
            <w:r w:rsidRPr="002163AF">
              <w:rPr>
                <w:sz w:val="22"/>
                <w:szCs w:val="22"/>
              </w:rPr>
              <w:t>7.4</w:t>
            </w:r>
          </w:p>
        </w:tc>
        <w:tc>
          <w:tcPr>
            <w:tcW w:w="6224" w:type="dxa"/>
            <w:vAlign w:val="center"/>
          </w:tcPr>
          <w:p w14:paraId="13C782CB" w14:textId="77777777" w:rsidR="00BC25A5" w:rsidRPr="002163AF" w:rsidRDefault="00BC25A5" w:rsidP="00133606">
            <w:pPr>
              <w:rPr>
                <w:sz w:val="22"/>
                <w:szCs w:val="22"/>
              </w:rPr>
            </w:pPr>
            <w:r w:rsidRPr="002163AF">
              <w:rPr>
                <w:sz w:val="22"/>
                <w:szCs w:val="22"/>
              </w:rPr>
              <w:t xml:space="preserve">виды работ в соответствии с </w:t>
            </w:r>
            <w:hyperlink r:id="rId23">
              <w:r w:rsidRPr="002163AF">
                <w:rPr>
                  <w:sz w:val="22"/>
                  <w:szCs w:val="22"/>
                </w:rPr>
                <w:t>приказом</w:t>
              </w:r>
            </w:hyperlink>
            <w:r w:rsidRPr="002163AF">
              <w:rPr>
                <w:sz w:val="22"/>
                <w:szCs w:val="22"/>
              </w:rPr>
              <w:t xml:space="preserve"> Министерства транспорта Российской Федерации от 16 ноября 2012 г. № 402 «Об утверждении Классификации работ по капитальному ремонту, ремонту и содержанию автомобильных дорог» (заполняется в случае, если Проект направлен на ремонт дорог с гравийным и (или) щебеночным покрытием)</w:t>
            </w:r>
          </w:p>
        </w:tc>
        <w:tc>
          <w:tcPr>
            <w:tcW w:w="2552" w:type="dxa"/>
            <w:vAlign w:val="center"/>
          </w:tcPr>
          <w:p w14:paraId="67F15F70" w14:textId="77777777" w:rsidR="00BC25A5" w:rsidRPr="002163AF" w:rsidRDefault="00BC25A5" w:rsidP="00133606">
            <w:pPr>
              <w:rPr>
                <w:sz w:val="22"/>
                <w:szCs w:val="22"/>
              </w:rPr>
            </w:pPr>
            <w:r w:rsidRPr="002163AF">
              <w:rPr>
                <w:sz w:val="22"/>
                <w:szCs w:val="22"/>
              </w:rPr>
              <w:t>1.</w:t>
            </w:r>
          </w:p>
          <w:p w14:paraId="31E746A5" w14:textId="77777777" w:rsidR="00BC25A5" w:rsidRPr="002163AF" w:rsidRDefault="00BC25A5" w:rsidP="00133606">
            <w:pPr>
              <w:rPr>
                <w:sz w:val="22"/>
                <w:szCs w:val="22"/>
              </w:rPr>
            </w:pPr>
            <w:r w:rsidRPr="002163AF">
              <w:rPr>
                <w:sz w:val="22"/>
                <w:szCs w:val="22"/>
              </w:rPr>
              <w:t>2.</w:t>
            </w:r>
          </w:p>
          <w:p w14:paraId="108E048E" w14:textId="77777777" w:rsidR="00BC25A5" w:rsidRPr="002163AF" w:rsidRDefault="00BC25A5" w:rsidP="00133606">
            <w:pPr>
              <w:rPr>
                <w:sz w:val="22"/>
                <w:szCs w:val="22"/>
              </w:rPr>
            </w:pPr>
            <w:r w:rsidRPr="002163AF">
              <w:rPr>
                <w:sz w:val="22"/>
                <w:szCs w:val="22"/>
              </w:rPr>
              <w:t>3.</w:t>
            </w:r>
          </w:p>
          <w:p w14:paraId="3351828B" w14:textId="77777777" w:rsidR="00BC25A5" w:rsidRPr="002163AF" w:rsidRDefault="00BC25A5" w:rsidP="00133606">
            <w:pPr>
              <w:rPr>
                <w:sz w:val="22"/>
                <w:szCs w:val="22"/>
              </w:rPr>
            </w:pPr>
            <w:r w:rsidRPr="002163AF">
              <w:rPr>
                <w:sz w:val="22"/>
                <w:szCs w:val="22"/>
              </w:rPr>
              <w:t>...</w:t>
            </w:r>
          </w:p>
        </w:tc>
      </w:tr>
      <w:tr w:rsidR="00BC25A5" w:rsidRPr="002163AF" w14:paraId="6EDA26B2" w14:textId="77777777" w:rsidTr="00EE42AB">
        <w:tc>
          <w:tcPr>
            <w:tcW w:w="784" w:type="dxa"/>
            <w:vAlign w:val="center"/>
          </w:tcPr>
          <w:p w14:paraId="6C371C02" w14:textId="77777777" w:rsidR="00BC25A5" w:rsidRPr="002163AF" w:rsidRDefault="00BC25A5" w:rsidP="00133606">
            <w:pPr>
              <w:jc w:val="center"/>
              <w:rPr>
                <w:sz w:val="22"/>
                <w:szCs w:val="22"/>
              </w:rPr>
            </w:pPr>
            <w:r w:rsidRPr="002163AF">
              <w:rPr>
                <w:sz w:val="22"/>
                <w:szCs w:val="22"/>
              </w:rPr>
              <w:t>8</w:t>
            </w:r>
          </w:p>
        </w:tc>
        <w:tc>
          <w:tcPr>
            <w:tcW w:w="8778" w:type="dxa"/>
            <w:gridSpan w:val="2"/>
            <w:vAlign w:val="center"/>
          </w:tcPr>
          <w:p w14:paraId="193A5BA2" w14:textId="77777777" w:rsidR="00BC25A5" w:rsidRPr="002163AF" w:rsidRDefault="00BC25A5" w:rsidP="00133606">
            <w:pPr>
              <w:rPr>
                <w:sz w:val="22"/>
                <w:szCs w:val="22"/>
              </w:rPr>
            </w:pPr>
            <w:r w:rsidRPr="002163AF">
              <w:rPr>
                <w:sz w:val="22"/>
                <w:szCs w:val="22"/>
              </w:rPr>
              <w:t>Сведения о поддержке Проекта:</w:t>
            </w:r>
          </w:p>
        </w:tc>
      </w:tr>
      <w:tr w:rsidR="00BC25A5" w:rsidRPr="002163AF" w14:paraId="116D54B5" w14:textId="77777777" w:rsidTr="00EE42AB">
        <w:tc>
          <w:tcPr>
            <w:tcW w:w="784" w:type="dxa"/>
            <w:vAlign w:val="center"/>
          </w:tcPr>
          <w:p w14:paraId="420B7A7E" w14:textId="77777777" w:rsidR="00BC25A5" w:rsidRPr="002163AF" w:rsidRDefault="00BC25A5" w:rsidP="00133606">
            <w:pPr>
              <w:jc w:val="center"/>
              <w:rPr>
                <w:sz w:val="22"/>
                <w:szCs w:val="22"/>
              </w:rPr>
            </w:pPr>
            <w:r w:rsidRPr="002163AF">
              <w:rPr>
                <w:sz w:val="22"/>
                <w:szCs w:val="22"/>
              </w:rPr>
              <w:t>8.1</w:t>
            </w:r>
          </w:p>
        </w:tc>
        <w:tc>
          <w:tcPr>
            <w:tcW w:w="6224" w:type="dxa"/>
            <w:vAlign w:val="center"/>
          </w:tcPr>
          <w:p w14:paraId="4D67091E" w14:textId="77777777" w:rsidR="00BC25A5" w:rsidRPr="002163AF" w:rsidRDefault="00BC25A5" w:rsidP="00133606">
            <w:pPr>
              <w:rPr>
                <w:sz w:val="22"/>
                <w:szCs w:val="22"/>
              </w:rPr>
            </w:pPr>
            <w:r w:rsidRPr="002163AF">
              <w:rPr>
                <w:sz w:val="22"/>
                <w:szCs w:val="22"/>
              </w:rPr>
              <w:t>количество участников схода, собрания или конференции граждан, в том числе собрания или конференции граждан по вопросам осуществления ТОС, на котором обсуждался Проект, человек</w:t>
            </w:r>
          </w:p>
        </w:tc>
        <w:tc>
          <w:tcPr>
            <w:tcW w:w="2552" w:type="dxa"/>
            <w:vAlign w:val="center"/>
          </w:tcPr>
          <w:p w14:paraId="04D59978" w14:textId="77777777" w:rsidR="00BC25A5" w:rsidRPr="002163AF" w:rsidRDefault="00BC25A5" w:rsidP="00133606">
            <w:pPr>
              <w:rPr>
                <w:sz w:val="22"/>
                <w:szCs w:val="22"/>
              </w:rPr>
            </w:pPr>
          </w:p>
        </w:tc>
      </w:tr>
      <w:tr w:rsidR="00BC25A5" w:rsidRPr="002163AF" w14:paraId="59812CF7" w14:textId="77777777" w:rsidTr="00EE42AB">
        <w:tc>
          <w:tcPr>
            <w:tcW w:w="784" w:type="dxa"/>
            <w:vAlign w:val="center"/>
          </w:tcPr>
          <w:p w14:paraId="2A575B81" w14:textId="77777777" w:rsidR="00BC25A5" w:rsidRPr="002163AF" w:rsidRDefault="00BC25A5" w:rsidP="00133606">
            <w:pPr>
              <w:jc w:val="center"/>
              <w:rPr>
                <w:sz w:val="22"/>
                <w:szCs w:val="22"/>
              </w:rPr>
            </w:pPr>
            <w:r w:rsidRPr="002163AF">
              <w:rPr>
                <w:sz w:val="22"/>
                <w:szCs w:val="22"/>
              </w:rPr>
              <w:t>8.2</w:t>
            </w:r>
          </w:p>
        </w:tc>
        <w:tc>
          <w:tcPr>
            <w:tcW w:w="8778" w:type="dxa"/>
            <w:gridSpan w:val="2"/>
            <w:vAlign w:val="center"/>
          </w:tcPr>
          <w:p w14:paraId="745E1CBB" w14:textId="77777777" w:rsidR="00BC25A5" w:rsidRPr="002163AF" w:rsidRDefault="00BC25A5" w:rsidP="00133606">
            <w:pPr>
              <w:rPr>
                <w:sz w:val="22"/>
                <w:szCs w:val="22"/>
              </w:rPr>
            </w:pPr>
            <w:r w:rsidRPr="002163AF">
              <w:rPr>
                <w:sz w:val="22"/>
                <w:szCs w:val="22"/>
              </w:rPr>
              <w:t>количество граждан, принявших участие в обсуждении Проекта в соответствии с результатами опроса граждан &lt;5&gt; (при наличии), из них:</w:t>
            </w:r>
          </w:p>
        </w:tc>
      </w:tr>
      <w:tr w:rsidR="00BC25A5" w:rsidRPr="002163AF" w14:paraId="0918E638" w14:textId="77777777" w:rsidTr="00EE42AB">
        <w:trPr>
          <w:trHeight w:val="300"/>
        </w:trPr>
        <w:tc>
          <w:tcPr>
            <w:tcW w:w="784" w:type="dxa"/>
            <w:vAlign w:val="center"/>
          </w:tcPr>
          <w:p w14:paraId="4BA6E376" w14:textId="77777777" w:rsidR="00BC25A5" w:rsidRPr="002163AF" w:rsidRDefault="00BC25A5" w:rsidP="00133606">
            <w:pPr>
              <w:jc w:val="center"/>
              <w:rPr>
                <w:sz w:val="22"/>
                <w:szCs w:val="22"/>
              </w:rPr>
            </w:pPr>
            <w:r w:rsidRPr="002163AF">
              <w:rPr>
                <w:sz w:val="22"/>
                <w:szCs w:val="22"/>
              </w:rPr>
              <w:t>8.2.1</w:t>
            </w:r>
          </w:p>
        </w:tc>
        <w:tc>
          <w:tcPr>
            <w:tcW w:w="6224" w:type="dxa"/>
            <w:vAlign w:val="center"/>
          </w:tcPr>
          <w:p w14:paraId="5C70F6A3" w14:textId="77777777" w:rsidR="00BC25A5" w:rsidRPr="002163AF" w:rsidRDefault="00BC25A5" w:rsidP="00133606">
            <w:pPr>
              <w:rPr>
                <w:sz w:val="22"/>
                <w:szCs w:val="22"/>
              </w:rPr>
            </w:pPr>
            <w:r w:rsidRPr="002163AF">
              <w:rPr>
                <w:sz w:val="22"/>
                <w:szCs w:val="22"/>
              </w:rPr>
              <w:t>количество граждан, поддержавших Проект, в соответствии с результатами опроса граждан, человек</w:t>
            </w:r>
          </w:p>
        </w:tc>
        <w:tc>
          <w:tcPr>
            <w:tcW w:w="2552" w:type="dxa"/>
            <w:vAlign w:val="center"/>
          </w:tcPr>
          <w:p w14:paraId="74B2C412" w14:textId="77777777" w:rsidR="00BC25A5" w:rsidRPr="002163AF" w:rsidRDefault="00BC25A5" w:rsidP="00133606">
            <w:pPr>
              <w:rPr>
                <w:sz w:val="22"/>
                <w:szCs w:val="22"/>
              </w:rPr>
            </w:pPr>
          </w:p>
        </w:tc>
      </w:tr>
      <w:tr w:rsidR="00BC25A5" w:rsidRPr="002163AF" w14:paraId="6AD93E3B" w14:textId="77777777" w:rsidTr="00EE42AB">
        <w:tc>
          <w:tcPr>
            <w:tcW w:w="784" w:type="dxa"/>
            <w:vAlign w:val="center"/>
          </w:tcPr>
          <w:p w14:paraId="1B44B99A" w14:textId="77777777" w:rsidR="00BC25A5" w:rsidRPr="002163AF" w:rsidRDefault="00BC25A5" w:rsidP="00133606">
            <w:pPr>
              <w:jc w:val="center"/>
              <w:rPr>
                <w:sz w:val="22"/>
                <w:szCs w:val="22"/>
              </w:rPr>
            </w:pPr>
            <w:r w:rsidRPr="002163AF">
              <w:rPr>
                <w:sz w:val="22"/>
                <w:szCs w:val="22"/>
              </w:rPr>
              <w:t>8.2.2</w:t>
            </w:r>
          </w:p>
        </w:tc>
        <w:tc>
          <w:tcPr>
            <w:tcW w:w="6224" w:type="dxa"/>
            <w:vAlign w:val="center"/>
          </w:tcPr>
          <w:p w14:paraId="369118D2" w14:textId="77777777" w:rsidR="00BC25A5" w:rsidRPr="002163AF" w:rsidRDefault="00BC25A5" w:rsidP="00133606">
            <w:pPr>
              <w:rPr>
                <w:sz w:val="22"/>
                <w:szCs w:val="22"/>
              </w:rPr>
            </w:pPr>
            <w:r w:rsidRPr="002163AF">
              <w:rPr>
                <w:sz w:val="22"/>
                <w:szCs w:val="22"/>
              </w:rPr>
              <w:t>количество граждан, не поддержавших Проект, в соответствии с результатами опроса граждан, человек</w:t>
            </w:r>
          </w:p>
        </w:tc>
        <w:tc>
          <w:tcPr>
            <w:tcW w:w="2552" w:type="dxa"/>
            <w:vAlign w:val="center"/>
          </w:tcPr>
          <w:p w14:paraId="7771FBE3" w14:textId="77777777" w:rsidR="00BC25A5" w:rsidRPr="002163AF" w:rsidRDefault="00BC25A5" w:rsidP="00133606">
            <w:pPr>
              <w:rPr>
                <w:sz w:val="22"/>
                <w:szCs w:val="22"/>
              </w:rPr>
            </w:pPr>
          </w:p>
        </w:tc>
      </w:tr>
      <w:tr w:rsidR="00BC25A5" w:rsidRPr="002163AF" w14:paraId="272E5339" w14:textId="77777777" w:rsidTr="00EE42AB">
        <w:tc>
          <w:tcPr>
            <w:tcW w:w="784" w:type="dxa"/>
            <w:vAlign w:val="center"/>
          </w:tcPr>
          <w:p w14:paraId="2B35468F" w14:textId="77777777" w:rsidR="00BC25A5" w:rsidRPr="002163AF" w:rsidRDefault="00BC25A5" w:rsidP="00133606">
            <w:pPr>
              <w:jc w:val="center"/>
              <w:rPr>
                <w:sz w:val="22"/>
                <w:szCs w:val="22"/>
              </w:rPr>
            </w:pPr>
            <w:r w:rsidRPr="002163AF">
              <w:rPr>
                <w:sz w:val="22"/>
                <w:szCs w:val="22"/>
              </w:rPr>
              <w:t>8.3</w:t>
            </w:r>
          </w:p>
        </w:tc>
        <w:tc>
          <w:tcPr>
            <w:tcW w:w="6224" w:type="dxa"/>
            <w:vAlign w:val="center"/>
          </w:tcPr>
          <w:p w14:paraId="35E0AFCB" w14:textId="77777777" w:rsidR="00BC25A5" w:rsidRPr="002163AF" w:rsidRDefault="00BC25A5" w:rsidP="00133606">
            <w:pPr>
              <w:rPr>
                <w:sz w:val="22"/>
                <w:szCs w:val="22"/>
              </w:rPr>
            </w:pPr>
            <w:r w:rsidRPr="002163AF">
              <w:rPr>
                <w:sz w:val="22"/>
                <w:szCs w:val="22"/>
              </w:rPr>
              <w:t>количество граждан, поддержавших Проект, в соответствии с подписными листами (при наличии), человек</w:t>
            </w:r>
          </w:p>
        </w:tc>
        <w:tc>
          <w:tcPr>
            <w:tcW w:w="2552" w:type="dxa"/>
            <w:vAlign w:val="center"/>
          </w:tcPr>
          <w:p w14:paraId="07C4E268" w14:textId="77777777" w:rsidR="00BC25A5" w:rsidRPr="002163AF" w:rsidRDefault="00BC25A5" w:rsidP="00133606">
            <w:pPr>
              <w:rPr>
                <w:sz w:val="22"/>
                <w:szCs w:val="22"/>
              </w:rPr>
            </w:pPr>
          </w:p>
        </w:tc>
      </w:tr>
      <w:tr w:rsidR="00BC25A5" w:rsidRPr="002163AF" w14:paraId="7D3BB07E" w14:textId="77777777" w:rsidTr="00EE42AB">
        <w:tc>
          <w:tcPr>
            <w:tcW w:w="784" w:type="dxa"/>
            <w:vAlign w:val="center"/>
          </w:tcPr>
          <w:p w14:paraId="373B8853" w14:textId="77777777" w:rsidR="00BC25A5" w:rsidRPr="002163AF" w:rsidRDefault="00BC25A5" w:rsidP="00133606">
            <w:pPr>
              <w:jc w:val="center"/>
              <w:rPr>
                <w:sz w:val="22"/>
                <w:szCs w:val="22"/>
              </w:rPr>
            </w:pPr>
            <w:r w:rsidRPr="002163AF">
              <w:rPr>
                <w:sz w:val="22"/>
                <w:szCs w:val="22"/>
              </w:rPr>
              <w:t>8.4</w:t>
            </w:r>
          </w:p>
        </w:tc>
        <w:tc>
          <w:tcPr>
            <w:tcW w:w="8778" w:type="dxa"/>
            <w:gridSpan w:val="2"/>
            <w:vAlign w:val="center"/>
          </w:tcPr>
          <w:p w14:paraId="01E9B119" w14:textId="77777777" w:rsidR="00BC25A5" w:rsidRPr="002163AF" w:rsidRDefault="00BC25A5" w:rsidP="00133606">
            <w:pPr>
              <w:rPr>
                <w:sz w:val="22"/>
                <w:szCs w:val="22"/>
              </w:rPr>
            </w:pPr>
            <w:r w:rsidRPr="002163AF">
              <w:rPr>
                <w:sz w:val="22"/>
                <w:szCs w:val="22"/>
              </w:rPr>
              <w:t>количество благополучателей Проекта, из них:</w:t>
            </w:r>
          </w:p>
        </w:tc>
      </w:tr>
      <w:tr w:rsidR="00BC25A5" w:rsidRPr="002163AF" w14:paraId="13B8FE95" w14:textId="77777777" w:rsidTr="00EE42AB">
        <w:tc>
          <w:tcPr>
            <w:tcW w:w="784" w:type="dxa"/>
            <w:vAlign w:val="center"/>
          </w:tcPr>
          <w:p w14:paraId="75EEDC9D" w14:textId="77777777" w:rsidR="00BC25A5" w:rsidRPr="002163AF" w:rsidRDefault="00BC25A5" w:rsidP="00133606">
            <w:pPr>
              <w:jc w:val="center"/>
              <w:rPr>
                <w:sz w:val="22"/>
                <w:szCs w:val="22"/>
              </w:rPr>
            </w:pPr>
            <w:r w:rsidRPr="002163AF">
              <w:rPr>
                <w:sz w:val="22"/>
                <w:szCs w:val="22"/>
              </w:rPr>
              <w:t>8.4.1</w:t>
            </w:r>
          </w:p>
        </w:tc>
        <w:tc>
          <w:tcPr>
            <w:tcW w:w="6224" w:type="dxa"/>
            <w:vAlign w:val="center"/>
          </w:tcPr>
          <w:p w14:paraId="67927A21" w14:textId="77777777" w:rsidR="00BC25A5" w:rsidRPr="002163AF" w:rsidRDefault="00BC25A5" w:rsidP="00133606">
            <w:pPr>
              <w:rPr>
                <w:sz w:val="22"/>
                <w:szCs w:val="22"/>
              </w:rPr>
            </w:pPr>
            <w:r w:rsidRPr="002163AF">
              <w:rPr>
                <w:sz w:val="22"/>
                <w:szCs w:val="22"/>
              </w:rPr>
              <w:t>прямые благополучатели, человек &lt;6&gt;</w:t>
            </w:r>
          </w:p>
        </w:tc>
        <w:tc>
          <w:tcPr>
            <w:tcW w:w="2552" w:type="dxa"/>
            <w:vAlign w:val="center"/>
          </w:tcPr>
          <w:p w14:paraId="79643101" w14:textId="77777777" w:rsidR="00BC25A5" w:rsidRPr="002163AF" w:rsidRDefault="00BC25A5" w:rsidP="00133606">
            <w:pPr>
              <w:rPr>
                <w:sz w:val="22"/>
                <w:szCs w:val="22"/>
              </w:rPr>
            </w:pPr>
          </w:p>
        </w:tc>
      </w:tr>
      <w:tr w:rsidR="00BC25A5" w:rsidRPr="002163AF" w14:paraId="4BE6CAB9" w14:textId="77777777" w:rsidTr="00EE42AB">
        <w:tc>
          <w:tcPr>
            <w:tcW w:w="784" w:type="dxa"/>
            <w:vAlign w:val="center"/>
          </w:tcPr>
          <w:p w14:paraId="3B0B607D" w14:textId="77777777" w:rsidR="00BC25A5" w:rsidRPr="002163AF" w:rsidRDefault="00BC25A5" w:rsidP="00133606">
            <w:pPr>
              <w:jc w:val="center"/>
              <w:rPr>
                <w:sz w:val="22"/>
                <w:szCs w:val="22"/>
              </w:rPr>
            </w:pPr>
            <w:r w:rsidRPr="002163AF">
              <w:rPr>
                <w:sz w:val="22"/>
                <w:szCs w:val="22"/>
              </w:rPr>
              <w:t>8.4.2</w:t>
            </w:r>
          </w:p>
        </w:tc>
        <w:tc>
          <w:tcPr>
            <w:tcW w:w="6224" w:type="dxa"/>
            <w:vAlign w:val="center"/>
          </w:tcPr>
          <w:p w14:paraId="3E816464" w14:textId="77777777" w:rsidR="00BC25A5" w:rsidRPr="002163AF" w:rsidRDefault="00BC25A5" w:rsidP="00133606">
            <w:pPr>
              <w:rPr>
                <w:sz w:val="22"/>
                <w:szCs w:val="22"/>
              </w:rPr>
            </w:pPr>
            <w:r w:rsidRPr="002163AF">
              <w:rPr>
                <w:sz w:val="22"/>
                <w:szCs w:val="22"/>
              </w:rPr>
              <w:t>косвенные благополучатели, человек &lt;7&gt;</w:t>
            </w:r>
          </w:p>
        </w:tc>
        <w:tc>
          <w:tcPr>
            <w:tcW w:w="2552" w:type="dxa"/>
            <w:vAlign w:val="center"/>
          </w:tcPr>
          <w:p w14:paraId="04F52706" w14:textId="77777777" w:rsidR="00BC25A5" w:rsidRPr="002163AF" w:rsidRDefault="00BC25A5" w:rsidP="00133606">
            <w:pPr>
              <w:rPr>
                <w:sz w:val="22"/>
                <w:szCs w:val="22"/>
              </w:rPr>
            </w:pPr>
          </w:p>
        </w:tc>
      </w:tr>
      <w:tr w:rsidR="00BC25A5" w:rsidRPr="002163AF" w14:paraId="32C4587C" w14:textId="77777777" w:rsidTr="00EE42AB">
        <w:tc>
          <w:tcPr>
            <w:tcW w:w="784" w:type="dxa"/>
            <w:vAlign w:val="center"/>
          </w:tcPr>
          <w:p w14:paraId="6FFC083A" w14:textId="77777777" w:rsidR="00BC25A5" w:rsidRPr="002163AF" w:rsidRDefault="00BC25A5" w:rsidP="00133606">
            <w:pPr>
              <w:jc w:val="center"/>
              <w:rPr>
                <w:sz w:val="22"/>
                <w:szCs w:val="22"/>
              </w:rPr>
            </w:pPr>
            <w:r w:rsidRPr="002163AF">
              <w:rPr>
                <w:sz w:val="22"/>
                <w:szCs w:val="22"/>
              </w:rPr>
              <w:t>8.5</w:t>
            </w:r>
          </w:p>
        </w:tc>
        <w:tc>
          <w:tcPr>
            <w:tcW w:w="6224" w:type="dxa"/>
            <w:vAlign w:val="center"/>
          </w:tcPr>
          <w:p w14:paraId="32D47DED" w14:textId="77777777" w:rsidR="00BC25A5" w:rsidRPr="002163AF" w:rsidRDefault="00BC25A5" w:rsidP="00133606">
            <w:pPr>
              <w:rPr>
                <w:sz w:val="22"/>
                <w:szCs w:val="22"/>
              </w:rPr>
            </w:pPr>
            <w:r w:rsidRPr="002163AF">
              <w:rPr>
                <w:sz w:val="22"/>
                <w:szCs w:val="22"/>
              </w:rPr>
              <w:t>количество граждан, зарегистрированных на территории населенного пункта или его части на 01 января года направления Проекта на конкурс, человек</w:t>
            </w:r>
          </w:p>
        </w:tc>
        <w:tc>
          <w:tcPr>
            <w:tcW w:w="2552" w:type="dxa"/>
            <w:vAlign w:val="center"/>
          </w:tcPr>
          <w:p w14:paraId="1CEFB375" w14:textId="77777777" w:rsidR="00BC25A5" w:rsidRPr="002163AF" w:rsidRDefault="00BC25A5" w:rsidP="00133606">
            <w:pPr>
              <w:rPr>
                <w:sz w:val="22"/>
                <w:szCs w:val="22"/>
              </w:rPr>
            </w:pPr>
          </w:p>
        </w:tc>
      </w:tr>
      <w:tr w:rsidR="00BC25A5" w:rsidRPr="002163AF" w14:paraId="5CB36D84" w14:textId="77777777" w:rsidTr="00EE42AB">
        <w:tc>
          <w:tcPr>
            <w:tcW w:w="784" w:type="dxa"/>
            <w:vAlign w:val="center"/>
          </w:tcPr>
          <w:p w14:paraId="318363BD" w14:textId="77777777" w:rsidR="00BC25A5" w:rsidRPr="002163AF" w:rsidRDefault="00BC25A5" w:rsidP="00133606">
            <w:pPr>
              <w:jc w:val="center"/>
              <w:rPr>
                <w:sz w:val="22"/>
                <w:szCs w:val="22"/>
              </w:rPr>
            </w:pPr>
            <w:r w:rsidRPr="002163AF">
              <w:rPr>
                <w:sz w:val="22"/>
                <w:szCs w:val="22"/>
              </w:rPr>
              <w:t>8.6</w:t>
            </w:r>
          </w:p>
        </w:tc>
        <w:tc>
          <w:tcPr>
            <w:tcW w:w="6224" w:type="dxa"/>
            <w:vAlign w:val="center"/>
          </w:tcPr>
          <w:p w14:paraId="18962992" w14:textId="77777777" w:rsidR="00BC25A5" w:rsidRPr="002163AF" w:rsidRDefault="00BC25A5" w:rsidP="00133606">
            <w:pPr>
              <w:rPr>
                <w:sz w:val="22"/>
                <w:szCs w:val="22"/>
              </w:rPr>
            </w:pPr>
            <w:r w:rsidRPr="002163AF">
              <w:rPr>
                <w:sz w:val="22"/>
                <w:szCs w:val="22"/>
              </w:rPr>
              <w:t>количество граждан, постоянно проживающих на территории населенного пункта или его части на 01 января года направления Проекта на конкурс, человек</w:t>
            </w:r>
          </w:p>
        </w:tc>
        <w:tc>
          <w:tcPr>
            <w:tcW w:w="2552" w:type="dxa"/>
            <w:vAlign w:val="center"/>
          </w:tcPr>
          <w:p w14:paraId="53C58CB2" w14:textId="77777777" w:rsidR="00BC25A5" w:rsidRPr="002163AF" w:rsidRDefault="00BC25A5" w:rsidP="00133606">
            <w:pPr>
              <w:rPr>
                <w:sz w:val="22"/>
                <w:szCs w:val="22"/>
              </w:rPr>
            </w:pPr>
          </w:p>
        </w:tc>
      </w:tr>
      <w:tr w:rsidR="00BC25A5" w:rsidRPr="002163AF" w14:paraId="6BC7FDED" w14:textId="77777777" w:rsidTr="00EE42AB">
        <w:tc>
          <w:tcPr>
            <w:tcW w:w="784" w:type="dxa"/>
            <w:vAlign w:val="center"/>
          </w:tcPr>
          <w:p w14:paraId="6A7D4D86" w14:textId="77777777" w:rsidR="00BC25A5" w:rsidRPr="002163AF" w:rsidRDefault="00BC25A5" w:rsidP="00133606">
            <w:pPr>
              <w:jc w:val="center"/>
              <w:rPr>
                <w:sz w:val="22"/>
                <w:szCs w:val="22"/>
              </w:rPr>
            </w:pPr>
            <w:r w:rsidRPr="002163AF">
              <w:rPr>
                <w:sz w:val="22"/>
                <w:szCs w:val="22"/>
              </w:rPr>
              <w:t>9</w:t>
            </w:r>
          </w:p>
        </w:tc>
        <w:tc>
          <w:tcPr>
            <w:tcW w:w="8778" w:type="dxa"/>
            <w:gridSpan w:val="2"/>
            <w:vAlign w:val="center"/>
          </w:tcPr>
          <w:p w14:paraId="6413EF16" w14:textId="77777777" w:rsidR="00BC25A5" w:rsidRPr="002163AF" w:rsidRDefault="00BC25A5" w:rsidP="00133606">
            <w:pPr>
              <w:rPr>
                <w:sz w:val="22"/>
                <w:szCs w:val="22"/>
              </w:rPr>
            </w:pPr>
            <w:r w:rsidRPr="002163AF">
              <w:rPr>
                <w:sz w:val="22"/>
                <w:szCs w:val="22"/>
              </w:rPr>
              <w:t>Добровольное (волонтерское) участие граждан в реализации Проекта:</w:t>
            </w:r>
          </w:p>
        </w:tc>
      </w:tr>
      <w:tr w:rsidR="00BC25A5" w:rsidRPr="002163AF" w14:paraId="301D1056" w14:textId="77777777" w:rsidTr="00EE42AB">
        <w:tc>
          <w:tcPr>
            <w:tcW w:w="784" w:type="dxa"/>
            <w:vAlign w:val="center"/>
          </w:tcPr>
          <w:p w14:paraId="72654C41" w14:textId="77777777" w:rsidR="00BC25A5" w:rsidRPr="002163AF" w:rsidRDefault="00BC25A5" w:rsidP="00133606">
            <w:pPr>
              <w:jc w:val="center"/>
              <w:rPr>
                <w:sz w:val="22"/>
                <w:szCs w:val="22"/>
              </w:rPr>
            </w:pPr>
            <w:r w:rsidRPr="002163AF">
              <w:rPr>
                <w:sz w:val="22"/>
                <w:szCs w:val="22"/>
              </w:rPr>
              <w:t>9.1</w:t>
            </w:r>
          </w:p>
        </w:tc>
        <w:tc>
          <w:tcPr>
            <w:tcW w:w="6224" w:type="dxa"/>
            <w:vAlign w:val="center"/>
          </w:tcPr>
          <w:p w14:paraId="332B4DD4" w14:textId="77777777" w:rsidR="00BC25A5" w:rsidRPr="002163AF" w:rsidRDefault="00BC25A5" w:rsidP="00133606">
            <w:pPr>
              <w:rPr>
                <w:sz w:val="22"/>
                <w:szCs w:val="22"/>
              </w:rPr>
            </w:pPr>
            <w:r w:rsidRPr="002163AF">
              <w:rPr>
                <w:sz w:val="22"/>
                <w:szCs w:val="22"/>
              </w:rPr>
              <w:t>количество привлеченных добровольцев (волонтеров), человек</w:t>
            </w:r>
          </w:p>
        </w:tc>
        <w:tc>
          <w:tcPr>
            <w:tcW w:w="2552" w:type="dxa"/>
            <w:vAlign w:val="center"/>
          </w:tcPr>
          <w:p w14:paraId="1F558D5E" w14:textId="77777777" w:rsidR="00BC25A5" w:rsidRPr="002163AF" w:rsidRDefault="00BC25A5" w:rsidP="00133606">
            <w:pPr>
              <w:rPr>
                <w:sz w:val="22"/>
                <w:szCs w:val="22"/>
              </w:rPr>
            </w:pPr>
          </w:p>
        </w:tc>
      </w:tr>
      <w:tr w:rsidR="00BC25A5" w:rsidRPr="002163AF" w14:paraId="49EAFB6C" w14:textId="77777777" w:rsidTr="00EE42AB">
        <w:tc>
          <w:tcPr>
            <w:tcW w:w="784" w:type="dxa"/>
            <w:vAlign w:val="center"/>
          </w:tcPr>
          <w:p w14:paraId="66088E21" w14:textId="77777777" w:rsidR="00BC25A5" w:rsidRPr="002163AF" w:rsidRDefault="00BC25A5" w:rsidP="00133606">
            <w:pPr>
              <w:jc w:val="center"/>
              <w:rPr>
                <w:sz w:val="22"/>
                <w:szCs w:val="22"/>
              </w:rPr>
            </w:pPr>
            <w:r w:rsidRPr="002163AF">
              <w:rPr>
                <w:sz w:val="22"/>
                <w:szCs w:val="22"/>
              </w:rPr>
              <w:t>9.2</w:t>
            </w:r>
          </w:p>
        </w:tc>
        <w:tc>
          <w:tcPr>
            <w:tcW w:w="6224" w:type="dxa"/>
            <w:vAlign w:val="center"/>
          </w:tcPr>
          <w:p w14:paraId="71416E7D" w14:textId="77777777" w:rsidR="00BC25A5" w:rsidRPr="002163AF" w:rsidRDefault="00BC25A5" w:rsidP="00133606">
            <w:pPr>
              <w:rPr>
                <w:sz w:val="22"/>
                <w:szCs w:val="22"/>
              </w:rPr>
            </w:pPr>
            <w:r w:rsidRPr="002163AF">
              <w:rPr>
                <w:sz w:val="22"/>
                <w:szCs w:val="22"/>
              </w:rPr>
              <w:t>виды работ, выполняемых добровольцами (волонтерами)</w:t>
            </w:r>
          </w:p>
        </w:tc>
        <w:tc>
          <w:tcPr>
            <w:tcW w:w="2552" w:type="dxa"/>
            <w:vAlign w:val="center"/>
          </w:tcPr>
          <w:p w14:paraId="76389DD4" w14:textId="77777777" w:rsidR="00BC25A5" w:rsidRPr="002163AF" w:rsidRDefault="00BC25A5" w:rsidP="00133606">
            <w:pPr>
              <w:rPr>
                <w:sz w:val="22"/>
                <w:szCs w:val="22"/>
              </w:rPr>
            </w:pPr>
            <w:r w:rsidRPr="002163AF">
              <w:rPr>
                <w:sz w:val="22"/>
                <w:szCs w:val="22"/>
              </w:rPr>
              <w:t>1.</w:t>
            </w:r>
          </w:p>
          <w:p w14:paraId="750BC7EC" w14:textId="77777777" w:rsidR="00BC25A5" w:rsidRPr="002163AF" w:rsidRDefault="00BC25A5" w:rsidP="00133606">
            <w:pPr>
              <w:rPr>
                <w:sz w:val="22"/>
                <w:szCs w:val="22"/>
              </w:rPr>
            </w:pPr>
            <w:r w:rsidRPr="002163AF">
              <w:rPr>
                <w:sz w:val="22"/>
                <w:szCs w:val="22"/>
              </w:rPr>
              <w:t>2.</w:t>
            </w:r>
          </w:p>
          <w:p w14:paraId="600196F4" w14:textId="77777777" w:rsidR="00BC25A5" w:rsidRPr="002163AF" w:rsidRDefault="00BC25A5" w:rsidP="00133606">
            <w:pPr>
              <w:rPr>
                <w:sz w:val="22"/>
                <w:szCs w:val="22"/>
              </w:rPr>
            </w:pPr>
            <w:r w:rsidRPr="002163AF">
              <w:rPr>
                <w:sz w:val="22"/>
                <w:szCs w:val="22"/>
              </w:rPr>
              <w:t>3.</w:t>
            </w:r>
          </w:p>
          <w:p w14:paraId="3808EFF9" w14:textId="77777777" w:rsidR="00BC25A5" w:rsidRPr="002163AF" w:rsidRDefault="00BC25A5" w:rsidP="00133606">
            <w:pPr>
              <w:rPr>
                <w:sz w:val="22"/>
                <w:szCs w:val="22"/>
              </w:rPr>
            </w:pPr>
            <w:r w:rsidRPr="002163AF">
              <w:rPr>
                <w:sz w:val="22"/>
                <w:szCs w:val="22"/>
              </w:rPr>
              <w:t>...</w:t>
            </w:r>
          </w:p>
        </w:tc>
      </w:tr>
      <w:tr w:rsidR="00BC25A5" w:rsidRPr="002163AF" w14:paraId="7508C0CE" w14:textId="77777777" w:rsidTr="00EE42AB">
        <w:tc>
          <w:tcPr>
            <w:tcW w:w="784" w:type="dxa"/>
            <w:vAlign w:val="center"/>
          </w:tcPr>
          <w:p w14:paraId="56BC4183" w14:textId="77777777" w:rsidR="00BC25A5" w:rsidRPr="002163AF" w:rsidRDefault="00BC25A5" w:rsidP="00133606">
            <w:pPr>
              <w:jc w:val="center"/>
              <w:rPr>
                <w:sz w:val="22"/>
                <w:szCs w:val="22"/>
              </w:rPr>
            </w:pPr>
            <w:r w:rsidRPr="002163AF">
              <w:rPr>
                <w:sz w:val="22"/>
                <w:szCs w:val="22"/>
              </w:rPr>
              <w:t>9.3</w:t>
            </w:r>
          </w:p>
        </w:tc>
        <w:tc>
          <w:tcPr>
            <w:tcW w:w="6224" w:type="dxa"/>
          </w:tcPr>
          <w:p w14:paraId="0F2A3248" w14:textId="77777777" w:rsidR="00BC25A5" w:rsidRPr="002163AF" w:rsidRDefault="00BC25A5" w:rsidP="00133606">
            <w:pPr>
              <w:spacing w:line="240" w:lineRule="exact"/>
              <w:rPr>
                <w:sz w:val="22"/>
                <w:szCs w:val="22"/>
              </w:rPr>
            </w:pPr>
            <w:r w:rsidRPr="002163AF">
              <w:rPr>
                <w:sz w:val="22"/>
                <w:szCs w:val="22"/>
              </w:rPr>
              <w:t>если Проект инициирован молодежной инициативной группой:</w:t>
            </w:r>
          </w:p>
          <w:p w14:paraId="60D7B904" w14:textId="77777777" w:rsidR="00BC25A5" w:rsidRPr="002163AF" w:rsidRDefault="00BC25A5" w:rsidP="00133606">
            <w:pPr>
              <w:spacing w:line="240" w:lineRule="exact"/>
              <w:rPr>
                <w:sz w:val="22"/>
                <w:szCs w:val="22"/>
              </w:rPr>
            </w:pPr>
            <w:r w:rsidRPr="002163AF">
              <w:rPr>
                <w:sz w:val="22"/>
                <w:szCs w:val="22"/>
              </w:rPr>
              <w:t>Проект размещен в единой информационной системе в сфере развития добровольчества (волонтерства);</w:t>
            </w:r>
          </w:p>
          <w:p w14:paraId="4EE1A585" w14:textId="77777777" w:rsidR="00BC25A5" w:rsidRPr="002163AF" w:rsidRDefault="00BC25A5" w:rsidP="00133606">
            <w:pPr>
              <w:rPr>
                <w:sz w:val="22"/>
                <w:szCs w:val="22"/>
              </w:rPr>
            </w:pPr>
            <w:r w:rsidRPr="002163AF">
              <w:rPr>
                <w:sz w:val="22"/>
                <w:szCs w:val="22"/>
              </w:rPr>
              <w:t xml:space="preserve">привлеченные к Проекту добровольцы (волонтеры) прошли регистрацию в единой информационной системе в сфере </w:t>
            </w:r>
            <w:r w:rsidRPr="002163AF">
              <w:rPr>
                <w:sz w:val="22"/>
                <w:szCs w:val="22"/>
              </w:rPr>
              <w:lastRenderedPageBreak/>
              <w:t>развития добровольчества (волонтерства) и оставили отклик на Проект</w:t>
            </w:r>
          </w:p>
        </w:tc>
        <w:tc>
          <w:tcPr>
            <w:tcW w:w="2552" w:type="dxa"/>
          </w:tcPr>
          <w:p w14:paraId="4197BBB4" w14:textId="77777777" w:rsidR="00BC25A5" w:rsidRPr="002163AF" w:rsidRDefault="00BC25A5" w:rsidP="00133606">
            <w:pPr>
              <w:rPr>
                <w:sz w:val="22"/>
                <w:szCs w:val="22"/>
              </w:rPr>
            </w:pPr>
            <w:r w:rsidRPr="002163AF">
              <w:rPr>
                <w:sz w:val="22"/>
                <w:szCs w:val="22"/>
              </w:rPr>
              <w:lastRenderedPageBreak/>
              <w:t xml:space="preserve">Скриншот с подтверждением факта размещения Проекта, отклика на Проект от </w:t>
            </w:r>
            <w:r w:rsidRPr="002163AF">
              <w:rPr>
                <w:sz w:val="22"/>
                <w:szCs w:val="22"/>
              </w:rPr>
              <w:lastRenderedPageBreak/>
              <w:t>добровольцев (волонтеров)</w:t>
            </w:r>
          </w:p>
        </w:tc>
      </w:tr>
    </w:tbl>
    <w:p w14:paraId="6BD9858F" w14:textId="77777777" w:rsidR="00BC25A5" w:rsidRPr="002163AF" w:rsidRDefault="00BC25A5" w:rsidP="00BC25A5">
      <w:pPr>
        <w:jc w:val="both"/>
        <w:rPr>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2338"/>
        <w:gridCol w:w="2339"/>
      </w:tblGrid>
      <w:tr w:rsidR="00BC25A5" w:rsidRPr="002163AF" w14:paraId="3630DC7F" w14:textId="77777777" w:rsidTr="00133606">
        <w:tc>
          <w:tcPr>
            <w:tcW w:w="4365" w:type="dxa"/>
            <w:tcBorders>
              <w:top w:val="nil"/>
              <w:left w:val="nil"/>
              <w:bottom w:val="nil"/>
              <w:right w:val="nil"/>
            </w:tcBorders>
          </w:tcPr>
          <w:p w14:paraId="12E5C05A" w14:textId="77777777" w:rsidR="00BC25A5" w:rsidRPr="002163AF" w:rsidRDefault="00BC25A5" w:rsidP="00133606">
            <w:pPr>
              <w:jc w:val="both"/>
              <w:rPr>
                <w:sz w:val="24"/>
                <w:szCs w:val="24"/>
              </w:rPr>
            </w:pPr>
            <w:r w:rsidRPr="002163AF">
              <w:rPr>
                <w:sz w:val="24"/>
                <w:szCs w:val="24"/>
              </w:rPr>
              <w:t>Согласовано:</w:t>
            </w:r>
          </w:p>
        </w:tc>
        <w:tc>
          <w:tcPr>
            <w:tcW w:w="2338" w:type="dxa"/>
            <w:tcBorders>
              <w:top w:val="nil"/>
              <w:left w:val="nil"/>
              <w:bottom w:val="nil"/>
              <w:right w:val="nil"/>
            </w:tcBorders>
          </w:tcPr>
          <w:p w14:paraId="13110AD9" w14:textId="77777777" w:rsidR="00BC25A5" w:rsidRPr="002163AF" w:rsidRDefault="00BC25A5" w:rsidP="00133606">
            <w:pPr>
              <w:rPr>
                <w:sz w:val="24"/>
                <w:szCs w:val="24"/>
              </w:rPr>
            </w:pPr>
          </w:p>
        </w:tc>
        <w:tc>
          <w:tcPr>
            <w:tcW w:w="2339" w:type="dxa"/>
            <w:tcBorders>
              <w:top w:val="nil"/>
              <w:left w:val="nil"/>
              <w:bottom w:val="nil"/>
              <w:right w:val="nil"/>
            </w:tcBorders>
          </w:tcPr>
          <w:p w14:paraId="0FD9EB9F" w14:textId="77777777" w:rsidR="00BC25A5" w:rsidRPr="002163AF" w:rsidRDefault="00BC25A5" w:rsidP="00133606">
            <w:pPr>
              <w:rPr>
                <w:sz w:val="22"/>
                <w:szCs w:val="22"/>
              </w:rPr>
            </w:pPr>
          </w:p>
        </w:tc>
      </w:tr>
      <w:tr w:rsidR="00BC25A5" w:rsidRPr="002163AF" w14:paraId="475F53E8" w14:textId="77777777" w:rsidTr="00133606">
        <w:tc>
          <w:tcPr>
            <w:tcW w:w="4365" w:type="dxa"/>
            <w:tcBorders>
              <w:top w:val="nil"/>
              <w:left w:val="nil"/>
              <w:bottom w:val="nil"/>
              <w:right w:val="nil"/>
            </w:tcBorders>
          </w:tcPr>
          <w:p w14:paraId="0B87D4A6" w14:textId="77777777" w:rsidR="00BC25A5" w:rsidRPr="002163AF" w:rsidRDefault="00BC25A5" w:rsidP="00133606">
            <w:pPr>
              <w:jc w:val="both"/>
              <w:rPr>
                <w:sz w:val="24"/>
                <w:szCs w:val="24"/>
              </w:rPr>
            </w:pPr>
            <w:r w:rsidRPr="002163AF">
              <w:rPr>
                <w:sz w:val="24"/>
                <w:szCs w:val="24"/>
              </w:rPr>
              <w:t>Представитель инициатора Проекта</w:t>
            </w:r>
          </w:p>
        </w:tc>
        <w:tc>
          <w:tcPr>
            <w:tcW w:w="2338" w:type="dxa"/>
            <w:tcBorders>
              <w:top w:val="nil"/>
              <w:left w:val="nil"/>
              <w:bottom w:val="nil"/>
              <w:right w:val="nil"/>
            </w:tcBorders>
          </w:tcPr>
          <w:p w14:paraId="74F595FB" w14:textId="77777777" w:rsidR="00BC25A5" w:rsidRPr="002163AF" w:rsidRDefault="00BC25A5" w:rsidP="00133606">
            <w:pPr>
              <w:jc w:val="both"/>
              <w:rPr>
                <w:sz w:val="24"/>
                <w:szCs w:val="24"/>
              </w:rPr>
            </w:pPr>
            <w:r w:rsidRPr="002163AF">
              <w:rPr>
                <w:sz w:val="24"/>
                <w:szCs w:val="24"/>
              </w:rPr>
              <w:t>_________________/</w:t>
            </w:r>
          </w:p>
          <w:p w14:paraId="0C87A86F" w14:textId="77777777" w:rsidR="00BC25A5" w:rsidRPr="00EE42AB" w:rsidRDefault="00BC25A5" w:rsidP="002163AF">
            <w:pPr>
              <w:jc w:val="center"/>
              <w:rPr>
                <w:sz w:val="20"/>
              </w:rPr>
            </w:pPr>
            <w:r w:rsidRPr="00EE42AB">
              <w:rPr>
                <w:sz w:val="20"/>
              </w:rPr>
              <w:t>(подпись)</w:t>
            </w:r>
          </w:p>
        </w:tc>
        <w:tc>
          <w:tcPr>
            <w:tcW w:w="2339" w:type="dxa"/>
            <w:tcBorders>
              <w:top w:val="nil"/>
              <w:left w:val="nil"/>
              <w:bottom w:val="nil"/>
              <w:right w:val="nil"/>
            </w:tcBorders>
          </w:tcPr>
          <w:p w14:paraId="4B5573AE" w14:textId="77777777" w:rsidR="00BC25A5" w:rsidRPr="002163AF" w:rsidRDefault="00BC25A5" w:rsidP="00133606">
            <w:pPr>
              <w:jc w:val="both"/>
              <w:rPr>
                <w:sz w:val="22"/>
                <w:szCs w:val="22"/>
              </w:rPr>
            </w:pPr>
            <w:r w:rsidRPr="002163AF">
              <w:rPr>
                <w:sz w:val="22"/>
                <w:szCs w:val="22"/>
              </w:rPr>
              <w:t>_________________/</w:t>
            </w:r>
          </w:p>
          <w:p w14:paraId="2843AD62" w14:textId="77446528" w:rsidR="00BC25A5" w:rsidRPr="00EE42AB" w:rsidRDefault="002163AF" w:rsidP="002163AF">
            <w:pPr>
              <w:ind w:left="525" w:hanging="525"/>
              <w:rPr>
                <w:sz w:val="20"/>
              </w:rPr>
            </w:pPr>
            <w:r>
              <w:rPr>
                <w:sz w:val="22"/>
                <w:szCs w:val="22"/>
              </w:rPr>
              <w:t xml:space="preserve">          </w:t>
            </w:r>
            <w:r w:rsidRPr="00EE42AB">
              <w:rPr>
                <w:sz w:val="20"/>
              </w:rPr>
              <w:t xml:space="preserve"> </w:t>
            </w:r>
            <w:r w:rsidR="00BC25A5" w:rsidRPr="00EE42AB">
              <w:rPr>
                <w:sz w:val="20"/>
              </w:rPr>
              <w:t>(ФИО)</w:t>
            </w:r>
          </w:p>
        </w:tc>
      </w:tr>
      <w:tr w:rsidR="00BC25A5" w:rsidRPr="002163AF" w14:paraId="5E8BEE5D" w14:textId="77777777" w:rsidTr="00133606">
        <w:tc>
          <w:tcPr>
            <w:tcW w:w="4365" w:type="dxa"/>
            <w:tcBorders>
              <w:top w:val="nil"/>
              <w:left w:val="nil"/>
              <w:bottom w:val="nil"/>
              <w:right w:val="nil"/>
            </w:tcBorders>
          </w:tcPr>
          <w:p w14:paraId="2F22B3D0" w14:textId="77777777" w:rsidR="00BC25A5" w:rsidRPr="002163AF" w:rsidRDefault="00BC25A5" w:rsidP="00133606">
            <w:pPr>
              <w:jc w:val="both"/>
              <w:rPr>
                <w:sz w:val="24"/>
                <w:szCs w:val="24"/>
              </w:rPr>
            </w:pPr>
            <w:r w:rsidRPr="002163AF">
              <w:rPr>
                <w:sz w:val="24"/>
                <w:szCs w:val="24"/>
              </w:rPr>
              <w:t>«___» __________ 20___ г.</w:t>
            </w:r>
          </w:p>
        </w:tc>
        <w:tc>
          <w:tcPr>
            <w:tcW w:w="2338" w:type="dxa"/>
            <w:tcBorders>
              <w:top w:val="nil"/>
              <w:left w:val="nil"/>
              <w:bottom w:val="nil"/>
              <w:right w:val="nil"/>
            </w:tcBorders>
          </w:tcPr>
          <w:p w14:paraId="615905CE" w14:textId="77777777" w:rsidR="00BC25A5" w:rsidRPr="002163AF" w:rsidRDefault="00BC25A5" w:rsidP="00133606">
            <w:pPr>
              <w:rPr>
                <w:sz w:val="24"/>
                <w:szCs w:val="24"/>
              </w:rPr>
            </w:pPr>
          </w:p>
        </w:tc>
        <w:tc>
          <w:tcPr>
            <w:tcW w:w="2339" w:type="dxa"/>
            <w:tcBorders>
              <w:top w:val="nil"/>
              <w:left w:val="nil"/>
              <w:bottom w:val="nil"/>
              <w:right w:val="nil"/>
            </w:tcBorders>
          </w:tcPr>
          <w:p w14:paraId="2F40A879" w14:textId="77777777" w:rsidR="00BC25A5" w:rsidRPr="002163AF" w:rsidRDefault="00BC25A5" w:rsidP="00133606">
            <w:pPr>
              <w:rPr>
                <w:sz w:val="22"/>
                <w:szCs w:val="22"/>
              </w:rPr>
            </w:pPr>
          </w:p>
        </w:tc>
      </w:tr>
      <w:tr w:rsidR="00BC25A5" w:rsidRPr="002163AF" w14:paraId="3DF9E0B6" w14:textId="77777777" w:rsidTr="00133606">
        <w:tc>
          <w:tcPr>
            <w:tcW w:w="9042" w:type="dxa"/>
            <w:gridSpan w:val="3"/>
            <w:tcBorders>
              <w:top w:val="nil"/>
              <w:left w:val="nil"/>
              <w:bottom w:val="nil"/>
              <w:right w:val="nil"/>
            </w:tcBorders>
          </w:tcPr>
          <w:p w14:paraId="39445FC5" w14:textId="77777777" w:rsidR="00BC25A5" w:rsidRPr="002163AF" w:rsidRDefault="00BC25A5" w:rsidP="00133606">
            <w:pPr>
              <w:rPr>
                <w:sz w:val="24"/>
                <w:szCs w:val="24"/>
              </w:rPr>
            </w:pPr>
            <w:r w:rsidRPr="002163AF">
              <w:rPr>
                <w:sz w:val="24"/>
                <w:szCs w:val="24"/>
              </w:rPr>
              <w:t>Сведения об инициаторе Проекта:</w:t>
            </w:r>
          </w:p>
          <w:p w14:paraId="0F1AD752" w14:textId="77777777" w:rsidR="00BC25A5" w:rsidRPr="002163AF" w:rsidRDefault="00BC25A5" w:rsidP="00133606">
            <w:pPr>
              <w:jc w:val="center"/>
              <w:rPr>
                <w:sz w:val="24"/>
                <w:szCs w:val="24"/>
              </w:rPr>
            </w:pPr>
            <w:r w:rsidRPr="002163AF">
              <w:rPr>
                <w:sz w:val="24"/>
                <w:szCs w:val="24"/>
              </w:rPr>
              <w:t>________________________________________________________________________</w:t>
            </w:r>
          </w:p>
          <w:p w14:paraId="13C31499" w14:textId="77777777" w:rsidR="00BC25A5" w:rsidRPr="002163AF" w:rsidRDefault="00BC25A5" w:rsidP="00133606">
            <w:pPr>
              <w:jc w:val="center"/>
              <w:rPr>
                <w:sz w:val="20"/>
              </w:rPr>
            </w:pPr>
            <w:r w:rsidRPr="002163AF">
              <w:rPr>
                <w:sz w:val="20"/>
              </w:rPr>
              <w:t>(ФИО представителя инициативной группы, председателя ТОС, старосты сельского населенного пункта или иного уполномоченного лица &lt;9&gt;)</w:t>
            </w:r>
          </w:p>
        </w:tc>
      </w:tr>
      <w:tr w:rsidR="00BC25A5" w:rsidRPr="002163AF" w14:paraId="32627AFE" w14:textId="77777777" w:rsidTr="00133606">
        <w:tc>
          <w:tcPr>
            <w:tcW w:w="9042" w:type="dxa"/>
            <w:gridSpan w:val="3"/>
            <w:tcBorders>
              <w:top w:val="nil"/>
              <w:left w:val="nil"/>
              <w:bottom w:val="nil"/>
              <w:right w:val="nil"/>
            </w:tcBorders>
          </w:tcPr>
          <w:p w14:paraId="362E899F" w14:textId="77777777" w:rsidR="00BC25A5" w:rsidRPr="002163AF" w:rsidRDefault="00BC25A5" w:rsidP="00133606">
            <w:pPr>
              <w:jc w:val="both"/>
              <w:rPr>
                <w:sz w:val="24"/>
                <w:szCs w:val="24"/>
              </w:rPr>
            </w:pPr>
            <w:r w:rsidRPr="002163AF">
              <w:rPr>
                <w:sz w:val="24"/>
                <w:szCs w:val="24"/>
              </w:rPr>
              <w:t>Контактный телефон: ____________________________________________</w:t>
            </w:r>
          </w:p>
        </w:tc>
      </w:tr>
      <w:tr w:rsidR="00BC25A5" w:rsidRPr="002163AF" w14:paraId="55708D8B" w14:textId="77777777" w:rsidTr="00133606">
        <w:tc>
          <w:tcPr>
            <w:tcW w:w="9042" w:type="dxa"/>
            <w:gridSpan w:val="3"/>
            <w:tcBorders>
              <w:top w:val="nil"/>
              <w:left w:val="nil"/>
              <w:bottom w:val="nil"/>
              <w:right w:val="nil"/>
            </w:tcBorders>
          </w:tcPr>
          <w:p w14:paraId="07154123" w14:textId="77777777" w:rsidR="00BC25A5" w:rsidRPr="002163AF" w:rsidRDefault="00BC25A5" w:rsidP="00133606">
            <w:pPr>
              <w:jc w:val="both"/>
              <w:rPr>
                <w:sz w:val="24"/>
                <w:szCs w:val="24"/>
              </w:rPr>
            </w:pPr>
            <w:proofErr w:type="spellStart"/>
            <w:r w:rsidRPr="002163AF">
              <w:rPr>
                <w:sz w:val="24"/>
                <w:szCs w:val="24"/>
              </w:rPr>
              <w:t>e-mail</w:t>
            </w:r>
            <w:proofErr w:type="spellEnd"/>
            <w:r w:rsidRPr="002163AF">
              <w:rPr>
                <w:sz w:val="24"/>
                <w:szCs w:val="24"/>
              </w:rPr>
              <w:t xml:space="preserve"> __________________________________________________________</w:t>
            </w:r>
          </w:p>
        </w:tc>
      </w:tr>
      <w:tr w:rsidR="00BC25A5" w:rsidRPr="002163AF" w14:paraId="44FFBAE4" w14:textId="77777777" w:rsidTr="00133606">
        <w:tc>
          <w:tcPr>
            <w:tcW w:w="4365" w:type="dxa"/>
            <w:tcBorders>
              <w:top w:val="nil"/>
              <w:left w:val="nil"/>
              <w:bottom w:val="nil"/>
              <w:right w:val="nil"/>
            </w:tcBorders>
          </w:tcPr>
          <w:p w14:paraId="7A126B18" w14:textId="77777777" w:rsidR="00BC25A5" w:rsidRPr="002163AF" w:rsidRDefault="00BC25A5" w:rsidP="00133606">
            <w:pPr>
              <w:rPr>
                <w:sz w:val="24"/>
                <w:szCs w:val="24"/>
              </w:rPr>
            </w:pPr>
            <w:r w:rsidRPr="002163AF">
              <w:rPr>
                <w:sz w:val="24"/>
                <w:szCs w:val="24"/>
              </w:rPr>
              <w:t>Глава муниципального округа -</w:t>
            </w:r>
          </w:p>
          <w:p w14:paraId="2FA36A96" w14:textId="77777777" w:rsidR="00BC25A5" w:rsidRPr="002163AF" w:rsidRDefault="00BC25A5" w:rsidP="00133606">
            <w:pPr>
              <w:rPr>
                <w:sz w:val="24"/>
                <w:szCs w:val="24"/>
              </w:rPr>
            </w:pPr>
            <w:r w:rsidRPr="002163AF">
              <w:rPr>
                <w:sz w:val="24"/>
                <w:szCs w:val="24"/>
              </w:rPr>
              <w:t>глава администрации Александровского</w:t>
            </w:r>
          </w:p>
          <w:p w14:paraId="2B3CC181" w14:textId="77777777" w:rsidR="00BC25A5" w:rsidRPr="002163AF" w:rsidRDefault="00BC25A5" w:rsidP="00133606">
            <w:pPr>
              <w:rPr>
                <w:sz w:val="24"/>
                <w:szCs w:val="24"/>
              </w:rPr>
            </w:pPr>
            <w:r w:rsidRPr="002163AF">
              <w:rPr>
                <w:sz w:val="24"/>
                <w:szCs w:val="24"/>
              </w:rPr>
              <w:t>муниципального округа</w:t>
            </w:r>
          </w:p>
        </w:tc>
        <w:tc>
          <w:tcPr>
            <w:tcW w:w="2338" w:type="dxa"/>
            <w:tcBorders>
              <w:top w:val="nil"/>
              <w:left w:val="nil"/>
              <w:bottom w:val="nil"/>
              <w:right w:val="nil"/>
            </w:tcBorders>
            <w:vAlign w:val="bottom"/>
          </w:tcPr>
          <w:p w14:paraId="54D83081" w14:textId="77777777" w:rsidR="00BC25A5" w:rsidRPr="002163AF" w:rsidRDefault="00BC25A5" w:rsidP="00133606">
            <w:pPr>
              <w:jc w:val="both"/>
              <w:rPr>
                <w:sz w:val="24"/>
                <w:szCs w:val="24"/>
              </w:rPr>
            </w:pPr>
            <w:r w:rsidRPr="002163AF">
              <w:rPr>
                <w:sz w:val="24"/>
                <w:szCs w:val="24"/>
              </w:rPr>
              <w:t>_________________/</w:t>
            </w:r>
          </w:p>
        </w:tc>
        <w:tc>
          <w:tcPr>
            <w:tcW w:w="2339" w:type="dxa"/>
            <w:tcBorders>
              <w:top w:val="nil"/>
              <w:left w:val="nil"/>
              <w:bottom w:val="nil"/>
              <w:right w:val="nil"/>
            </w:tcBorders>
            <w:vAlign w:val="bottom"/>
          </w:tcPr>
          <w:p w14:paraId="04C99903" w14:textId="77777777" w:rsidR="00BC25A5" w:rsidRPr="002163AF" w:rsidRDefault="00BC25A5" w:rsidP="00133606">
            <w:pPr>
              <w:jc w:val="both"/>
              <w:rPr>
                <w:sz w:val="22"/>
                <w:szCs w:val="22"/>
              </w:rPr>
            </w:pPr>
            <w:r w:rsidRPr="002163AF">
              <w:rPr>
                <w:sz w:val="22"/>
                <w:szCs w:val="22"/>
              </w:rPr>
              <w:t>_________________/</w:t>
            </w:r>
          </w:p>
        </w:tc>
      </w:tr>
      <w:tr w:rsidR="00BC25A5" w:rsidRPr="002163AF" w14:paraId="708C34C1" w14:textId="77777777" w:rsidTr="00133606">
        <w:tc>
          <w:tcPr>
            <w:tcW w:w="4365" w:type="dxa"/>
            <w:tcBorders>
              <w:top w:val="nil"/>
              <w:left w:val="nil"/>
              <w:bottom w:val="nil"/>
              <w:right w:val="nil"/>
            </w:tcBorders>
          </w:tcPr>
          <w:p w14:paraId="21B19C84" w14:textId="3A1F5CAA" w:rsidR="00BC25A5" w:rsidRPr="002163AF" w:rsidRDefault="00EE42AB" w:rsidP="00133606">
            <w:pPr>
              <w:rPr>
                <w:sz w:val="24"/>
                <w:szCs w:val="24"/>
              </w:rPr>
            </w:pPr>
            <w:r w:rsidRPr="002163AF">
              <w:rPr>
                <w:sz w:val="24"/>
                <w:szCs w:val="24"/>
              </w:rPr>
              <w:t>МП</w:t>
            </w:r>
          </w:p>
        </w:tc>
        <w:tc>
          <w:tcPr>
            <w:tcW w:w="2338" w:type="dxa"/>
            <w:tcBorders>
              <w:top w:val="nil"/>
              <w:left w:val="nil"/>
              <w:bottom w:val="nil"/>
              <w:right w:val="nil"/>
            </w:tcBorders>
          </w:tcPr>
          <w:p w14:paraId="35CE25B5" w14:textId="77777777" w:rsidR="00BC25A5" w:rsidRPr="00EE42AB" w:rsidRDefault="00BC25A5" w:rsidP="00133606">
            <w:pPr>
              <w:jc w:val="center"/>
              <w:rPr>
                <w:sz w:val="20"/>
              </w:rPr>
            </w:pPr>
            <w:r w:rsidRPr="00EE42AB">
              <w:rPr>
                <w:sz w:val="20"/>
              </w:rPr>
              <w:t>(подпись)</w:t>
            </w:r>
          </w:p>
        </w:tc>
        <w:tc>
          <w:tcPr>
            <w:tcW w:w="2339" w:type="dxa"/>
            <w:tcBorders>
              <w:top w:val="nil"/>
              <w:left w:val="nil"/>
              <w:bottom w:val="nil"/>
              <w:right w:val="nil"/>
            </w:tcBorders>
          </w:tcPr>
          <w:p w14:paraId="40895B9C" w14:textId="77777777" w:rsidR="00BC25A5" w:rsidRPr="00EE42AB" w:rsidRDefault="00BC25A5" w:rsidP="00133606">
            <w:pPr>
              <w:jc w:val="center"/>
              <w:rPr>
                <w:sz w:val="20"/>
              </w:rPr>
            </w:pPr>
            <w:r w:rsidRPr="00EE42AB">
              <w:rPr>
                <w:sz w:val="20"/>
              </w:rPr>
              <w:t>(ФИО)</w:t>
            </w:r>
          </w:p>
        </w:tc>
      </w:tr>
      <w:tr w:rsidR="00BC25A5" w:rsidRPr="002163AF" w14:paraId="7AF6559E" w14:textId="77777777" w:rsidTr="00133606">
        <w:tc>
          <w:tcPr>
            <w:tcW w:w="4365" w:type="dxa"/>
            <w:tcBorders>
              <w:top w:val="nil"/>
              <w:left w:val="nil"/>
              <w:bottom w:val="nil"/>
              <w:right w:val="nil"/>
            </w:tcBorders>
          </w:tcPr>
          <w:p w14:paraId="7BE82266" w14:textId="77777777" w:rsidR="00BC25A5" w:rsidRPr="002163AF" w:rsidRDefault="00BC25A5" w:rsidP="00133606">
            <w:pPr>
              <w:rPr>
                <w:sz w:val="24"/>
                <w:szCs w:val="24"/>
              </w:rPr>
            </w:pPr>
            <w:r w:rsidRPr="002163AF">
              <w:rPr>
                <w:sz w:val="24"/>
                <w:szCs w:val="24"/>
              </w:rPr>
              <w:t>«___» __________ 20___ г.</w:t>
            </w:r>
          </w:p>
        </w:tc>
        <w:tc>
          <w:tcPr>
            <w:tcW w:w="2338" w:type="dxa"/>
            <w:tcBorders>
              <w:top w:val="nil"/>
              <w:left w:val="nil"/>
              <w:bottom w:val="nil"/>
              <w:right w:val="nil"/>
            </w:tcBorders>
          </w:tcPr>
          <w:p w14:paraId="137C92C7" w14:textId="77777777" w:rsidR="00BC25A5" w:rsidRPr="002163AF" w:rsidRDefault="00BC25A5" w:rsidP="00133606">
            <w:pPr>
              <w:rPr>
                <w:sz w:val="24"/>
                <w:szCs w:val="24"/>
              </w:rPr>
            </w:pPr>
          </w:p>
        </w:tc>
        <w:tc>
          <w:tcPr>
            <w:tcW w:w="2339" w:type="dxa"/>
            <w:tcBorders>
              <w:top w:val="nil"/>
              <w:left w:val="nil"/>
              <w:bottom w:val="nil"/>
              <w:right w:val="nil"/>
            </w:tcBorders>
          </w:tcPr>
          <w:p w14:paraId="2D17892D" w14:textId="77777777" w:rsidR="00BC25A5" w:rsidRPr="002163AF" w:rsidRDefault="00BC25A5" w:rsidP="00133606">
            <w:pPr>
              <w:rPr>
                <w:sz w:val="22"/>
                <w:szCs w:val="22"/>
              </w:rPr>
            </w:pPr>
          </w:p>
        </w:tc>
      </w:tr>
    </w:tbl>
    <w:p w14:paraId="573F792C" w14:textId="77777777" w:rsidR="00BC25A5" w:rsidRPr="002163AF" w:rsidRDefault="00BC25A5" w:rsidP="00BC25A5">
      <w:pPr>
        <w:jc w:val="both"/>
        <w:rPr>
          <w:sz w:val="22"/>
          <w:szCs w:val="22"/>
        </w:rPr>
      </w:pPr>
    </w:p>
    <w:p w14:paraId="391860AE" w14:textId="77777777" w:rsidR="00BC25A5" w:rsidRPr="002163AF" w:rsidRDefault="00BC25A5" w:rsidP="00BC25A5">
      <w:pPr>
        <w:ind w:firstLine="540"/>
        <w:jc w:val="both"/>
        <w:rPr>
          <w:sz w:val="22"/>
          <w:szCs w:val="22"/>
        </w:rPr>
      </w:pPr>
      <w:r w:rsidRPr="002163AF">
        <w:rPr>
          <w:sz w:val="22"/>
          <w:szCs w:val="22"/>
        </w:rPr>
        <w:t>--------------------------------</w:t>
      </w:r>
    </w:p>
    <w:p w14:paraId="7741C8ED" w14:textId="77777777" w:rsidR="00BC25A5" w:rsidRPr="002163AF" w:rsidRDefault="00BC25A5" w:rsidP="00EE42AB">
      <w:pPr>
        <w:ind w:firstLine="540"/>
        <w:jc w:val="both"/>
        <w:rPr>
          <w:sz w:val="22"/>
          <w:szCs w:val="22"/>
        </w:rPr>
      </w:pPr>
      <w:r w:rsidRPr="002163AF">
        <w:rPr>
          <w:sz w:val="22"/>
          <w:szCs w:val="22"/>
        </w:rPr>
        <w:t xml:space="preserve">&lt;1&gt; Проекты нумеруются в соответствии с </w:t>
      </w:r>
      <w:hyperlink r:id="rId24">
        <w:r w:rsidRPr="002163AF">
          <w:rPr>
            <w:sz w:val="22"/>
            <w:szCs w:val="22"/>
          </w:rPr>
          <w:t>пунктом 2.3.2</w:t>
        </w:r>
      </w:hyperlink>
      <w:r w:rsidRPr="002163AF">
        <w:rPr>
          <w:sz w:val="22"/>
          <w:szCs w:val="22"/>
        </w:rPr>
        <w:t xml:space="preserve">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 6-п.</w:t>
      </w:r>
    </w:p>
    <w:p w14:paraId="31C62482" w14:textId="77777777" w:rsidR="00BC25A5" w:rsidRPr="002163AF" w:rsidRDefault="00BC25A5" w:rsidP="00EE42AB">
      <w:pPr>
        <w:ind w:firstLine="540"/>
        <w:jc w:val="both"/>
        <w:rPr>
          <w:sz w:val="22"/>
          <w:szCs w:val="22"/>
        </w:rPr>
      </w:pPr>
      <w:r w:rsidRPr="002163AF">
        <w:rPr>
          <w:sz w:val="22"/>
          <w:szCs w:val="22"/>
        </w:rPr>
        <w:t>&lt;2&gt; Средства местного бюджета,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p w14:paraId="1973652C" w14:textId="77777777" w:rsidR="00BC25A5" w:rsidRPr="002163AF" w:rsidRDefault="00BC25A5" w:rsidP="00EE42AB">
      <w:pPr>
        <w:ind w:firstLine="540"/>
        <w:jc w:val="both"/>
        <w:rPr>
          <w:sz w:val="22"/>
          <w:szCs w:val="22"/>
        </w:rPr>
      </w:pPr>
      <w:r w:rsidRPr="002163AF">
        <w:rPr>
          <w:sz w:val="22"/>
          <w:szCs w:val="22"/>
        </w:rPr>
        <w:t>&lt;3&gt; Образованных в соответствии с законодательством Российской Федерации.</w:t>
      </w:r>
    </w:p>
    <w:p w14:paraId="7AFD0992" w14:textId="77777777" w:rsidR="00BC25A5" w:rsidRPr="002163AF" w:rsidRDefault="00BC25A5" w:rsidP="00EE42AB">
      <w:pPr>
        <w:ind w:firstLine="540"/>
        <w:jc w:val="both"/>
        <w:rPr>
          <w:sz w:val="22"/>
          <w:szCs w:val="22"/>
        </w:rPr>
      </w:pPr>
      <w:r w:rsidRPr="002163AF">
        <w:rPr>
          <w:sz w:val="22"/>
          <w:szCs w:val="22"/>
        </w:rPr>
        <w:t xml:space="preserve">&lt;4&gt; </w:t>
      </w:r>
      <w:hyperlink r:id="rId25">
        <w:r w:rsidRPr="002163AF">
          <w:rPr>
            <w:sz w:val="22"/>
            <w:szCs w:val="22"/>
          </w:rPr>
          <w:t>Порядок</w:t>
        </w:r>
      </w:hyperlink>
      <w:r w:rsidRPr="002163AF">
        <w:rPr>
          <w:sz w:val="22"/>
          <w:szCs w:val="22"/>
        </w:rPr>
        <w:t xml:space="preserve">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2017 г. № 6-п.</w:t>
      </w:r>
    </w:p>
    <w:p w14:paraId="586515E8" w14:textId="77777777" w:rsidR="00BC25A5" w:rsidRPr="002163AF" w:rsidRDefault="00BC25A5" w:rsidP="00EE42AB">
      <w:pPr>
        <w:ind w:firstLine="540"/>
        <w:jc w:val="both"/>
        <w:rPr>
          <w:sz w:val="22"/>
          <w:szCs w:val="22"/>
        </w:rPr>
      </w:pPr>
      <w:r w:rsidRPr="002163AF">
        <w:rPr>
          <w:sz w:val="22"/>
          <w:szCs w:val="22"/>
        </w:rPr>
        <w:t xml:space="preserve">&lt;5&gt; Проводится в соответствии с </w:t>
      </w:r>
      <w:hyperlink r:id="rId26">
        <w:r w:rsidRPr="002163AF">
          <w:rPr>
            <w:sz w:val="22"/>
            <w:szCs w:val="22"/>
          </w:rPr>
          <w:t>Законом</w:t>
        </w:r>
      </w:hyperlink>
      <w:r w:rsidRPr="002163AF">
        <w:rPr>
          <w:sz w:val="22"/>
          <w:szCs w:val="22"/>
        </w:rPr>
        <w:t xml:space="preserve"> Пермского края от 21 декабря 2015 г. № 584-ПК «О порядке назначения и проведения опроса граждан в муниципальных образованиях Пермского края».</w:t>
      </w:r>
    </w:p>
    <w:p w14:paraId="39064677" w14:textId="77777777" w:rsidR="00BC25A5" w:rsidRPr="002163AF" w:rsidRDefault="00BC25A5" w:rsidP="00EE42AB">
      <w:pPr>
        <w:ind w:firstLine="540"/>
        <w:jc w:val="both"/>
        <w:rPr>
          <w:sz w:val="22"/>
          <w:szCs w:val="22"/>
        </w:rPr>
      </w:pPr>
      <w:r w:rsidRPr="002163AF">
        <w:rPr>
          <w:sz w:val="22"/>
          <w:szCs w:val="22"/>
        </w:rPr>
        <w:t>&lt;6&gt; Жители, которые регулярно будут пользоваться результатами Проекта, жители близлежащей к месту размещения Проекта территории.</w:t>
      </w:r>
    </w:p>
    <w:p w14:paraId="40CA0D43" w14:textId="77777777" w:rsidR="00BC25A5" w:rsidRPr="002163AF" w:rsidRDefault="00BC25A5" w:rsidP="00EE42AB">
      <w:pPr>
        <w:ind w:firstLine="540"/>
        <w:jc w:val="both"/>
        <w:rPr>
          <w:sz w:val="22"/>
          <w:szCs w:val="22"/>
        </w:rPr>
      </w:pPr>
      <w:r w:rsidRPr="002163AF">
        <w:rPr>
          <w:sz w:val="22"/>
          <w:szCs w:val="22"/>
        </w:rPr>
        <w:t>&lt;7&gt;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p w14:paraId="226B8880" w14:textId="77777777" w:rsidR="00BC25A5" w:rsidRPr="002163AF" w:rsidRDefault="00BC25A5" w:rsidP="00EE42AB">
      <w:pPr>
        <w:ind w:firstLine="540"/>
        <w:jc w:val="both"/>
        <w:rPr>
          <w:sz w:val="22"/>
          <w:szCs w:val="22"/>
        </w:rPr>
      </w:pPr>
      <w:r w:rsidRPr="002163AF">
        <w:rPr>
          <w:sz w:val="22"/>
          <w:szCs w:val="22"/>
        </w:rPr>
        <w:t>&lt;8&gt; В соответствии с частью 5 статьи 49 Федерального закона от 20 марта 2025 г. № 33-ФЗ «Об общих принципах организации местного самоуправления в единой системе публичной власти».</w:t>
      </w:r>
    </w:p>
    <w:p w14:paraId="12606314" w14:textId="77777777" w:rsidR="00BC25A5" w:rsidRPr="002133EF" w:rsidRDefault="00BC25A5" w:rsidP="00EE42AB">
      <w:pPr>
        <w:ind w:firstLine="540"/>
        <w:jc w:val="both"/>
      </w:pPr>
      <w:r w:rsidRPr="002163AF">
        <w:rPr>
          <w:sz w:val="22"/>
          <w:szCs w:val="22"/>
        </w:rPr>
        <w:t>&lt;9&gt;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частью 15 статьи 49 Федерального закона от 20 марта 2025 г. № 33-ФЗ «Об общих принципах организации местного самоуправления в единой системе публичной власти».</w:t>
      </w:r>
    </w:p>
    <w:p w14:paraId="16C5C22C" w14:textId="77777777" w:rsidR="00BC25A5" w:rsidRDefault="00BC25A5" w:rsidP="00EE42AB">
      <w:pPr>
        <w:jc w:val="both"/>
        <w:sectPr w:rsidR="00BC25A5" w:rsidSect="00BC25A5">
          <w:pgSz w:w="11906" w:h="16838"/>
          <w:pgMar w:top="1134" w:right="850" w:bottom="1134" w:left="1701" w:header="709" w:footer="709" w:gutter="0"/>
          <w:cols w:space="708"/>
          <w:docGrid w:linePitch="360"/>
        </w:sectPr>
      </w:pPr>
    </w:p>
    <w:p w14:paraId="3BB6C589" w14:textId="77777777" w:rsidR="00BC25A5" w:rsidRPr="002163AF" w:rsidRDefault="00BC25A5" w:rsidP="00BC25A5">
      <w:pPr>
        <w:jc w:val="right"/>
        <w:outlineLvl w:val="1"/>
        <w:rPr>
          <w:sz w:val="24"/>
          <w:szCs w:val="24"/>
        </w:rPr>
      </w:pPr>
      <w:r w:rsidRPr="002163AF">
        <w:rPr>
          <w:sz w:val="24"/>
          <w:szCs w:val="24"/>
        </w:rPr>
        <w:lastRenderedPageBreak/>
        <w:t>Приложение 2</w:t>
      </w:r>
    </w:p>
    <w:p w14:paraId="6DC4F168" w14:textId="77777777" w:rsidR="00BC25A5" w:rsidRPr="002163AF" w:rsidRDefault="00BC25A5" w:rsidP="00BC25A5">
      <w:pPr>
        <w:jc w:val="right"/>
        <w:rPr>
          <w:sz w:val="24"/>
          <w:szCs w:val="24"/>
        </w:rPr>
      </w:pPr>
      <w:r w:rsidRPr="002163AF">
        <w:rPr>
          <w:sz w:val="24"/>
          <w:szCs w:val="24"/>
        </w:rPr>
        <w:t>к Порядку</w:t>
      </w:r>
    </w:p>
    <w:p w14:paraId="376E1E6A" w14:textId="77777777" w:rsidR="00BC25A5" w:rsidRPr="002163AF" w:rsidRDefault="00BC25A5" w:rsidP="00BC25A5">
      <w:pPr>
        <w:jc w:val="right"/>
        <w:rPr>
          <w:sz w:val="24"/>
          <w:szCs w:val="24"/>
        </w:rPr>
      </w:pPr>
      <w:r w:rsidRPr="002163AF">
        <w:rPr>
          <w:sz w:val="24"/>
          <w:szCs w:val="24"/>
        </w:rPr>
        <w:t>выдвижения, внесения, обсуждения,</w:t>
      </w:r>
    </w:p>
    <w:p w14:paraId="16919743" w14:textId="77777777" w:rsidR="00BC25A5" w:rsidRPr="002163AF" w:rsidRDefault="00BC25A5" w:rsidP="00BC25A5">
      <w:pPr>
        <w:jc w:val="right"/>
        <w:rPr>
          <w:sz w:val="24"/>
          <w:szCs w:val="24"/>
        </w:rPr>
      </w:pPr>
      <w:r w:rsidRPr="002163AF">
        <w:rPr>
          <w:sz w:val="24"/>
          <w:szCs w:val="24"/>
        </w:rPr>
        <w:t>рассмотрения инициативных проектов,</w:t>
      </w:r>
    </w:p>
    <w:p w14:paraId="6A649524" w14:textId="77777777" w:rsidR="00BC25A5" w:rsidRPr="002163AF" w:rsidRDefault="00BC25A5" w:rsidP="00BC25A5">
      <w:pPr>
        <w:jc w:val="right"/>
        <w:rPr>
          <w:sz w:val="24"/>
          <w:szCs w:val="24"/>
        </w:rPr>
      </w:pPr>
      <w:r w:rsidRPr="002163AF">
        <w:rPr>
          <w:sz w:val="24"/>
          <w:szCs w:val="24"/>
        </w:rPr>
        <w:t>а также проведения их конкурсного</w:t>
      </w:r>
    </w:p>
    <w:p w14:paraId="2FBA81F0" w14:textId="77777777" w:rsidR="00BC25A5" w:rsidRPr="002163AF" w:rsidRDefault="00BC25A5" w:rsidP="00BC25A5">
      <w:pPr>
        <w:jc w:val="right"/>
        <w:rPr>
          <w:sz w:val="24"/>
          <w:szCs w:val="24"/>
        </w:rPr>
      </w:pPr>
      <w:r w:rsidRPr="002163AF">
        <w:rPr>
          <w:sz w:val="24"/>
          <w:szCs w:val="24"/>
        </w:rPr>
        <w:t>отбора в Александровском</w:t>
      </w:r>
    </w:p>
    <w:p w14:paraId="21179155" w14:textId="77777777" w:rsidR="00BC25A5" w:rsidRPr="002163AF" w:rsidRDefault="00BC25A5" w:rsidP="00BC25A5">
      <w:pPr>
        <w:jc w:val="right"/>
        <w:rPr>
          <w:sz w:val="24"/>
          <w:szCs w:val="24"/>
        </w:rPr>
      </w:pPr>
      <w:r w:rsidRPr="002163AF">
        <w:rPr>
          <w:sz w:val="24"/>
          <w:szCs w:val="24"/>
        </w:rPr>
        <w:t>муниципальном округе</w:t>
      </w:r>
    </w:p>
    <w:p w14:paraId="202F25C0" w14:textId="77777777" w:rsidR="00BC25A5" w:rsidRPr="002163AF" w:rsidRDefault="00BC25A5" w:rsidP="00BC25A5">
      <w:pPr>
        <w:jc w:val="both"/>
        <w:rPr>
          <w:sz w:val="24"/>
          <w:szCs w:val="24"/>
        </w:rPr>
      </w:pPr>
    </w:p>
    <w:p w14:paraId="4BC7EF3F" w14:textId="77777777" w:rsidR="00BC25A5" w:rsidRPr="002163AF" w:rsidRDefault="00BC25A5" w:rsidP="00BC25A5">
      <w:pPr>
        <w:jc w:val="right"/>
        <w:rPr>
          <w:sz w:val="24"/>
          <w:szCs w:val="24"/>
        </w:rPr>
      </w:pPr>
      <w:r w:rsidRPr="002163AF">
        <w:rPr>
          <w:sz w:val="24"/>
          <w:szCs w:val="24"/>
        </w:rPr>
        <w:t>(форма)</w:t>
      </w:r>
    </w:p>
    <w:p w14:paraId="50321C14" w14:textId="77777777" w:rsidR="00BC25A5" w:rsidRPr="002163AF" w:rsidRDefault="00BC25A5" w:rsidP="00BC25A5">
      <w:pPr>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2494"/>
        <w:gridCol w:w="2551"/>
      </w:tblGrid>
      <w:tr w:rsidR="00BC25A5" w:rsidRPr="002163AF" w14:paraId="07269140" w14:textId="77777777" w:rsidTr="00133606">
        <w:tc>
          <w:tcPr>
            <w:tcW w:w="9014" w:type="dxa"/>
            <w:gridSpan w:val="3"/>
            <w:tcBorders>
              <w:top w:val="nil"/>
              <w:left w:val="nil"/>
              <w:bottom w:val="nil"/>
              <w:right w:val="nil"/>
            </w:tcBorders>
          </w:tcPr>
          <w:p w14:paraId="2D6BFD17" w14:textId="77777777" w:rsidR="00BC25A5" w:rsidRPr="002163AF" w:rsidRDefault="00BC25A5" w:rsidP="00133606">
            <w:pPr>
              <w:jc w:val="center"/>
              <w:rPr>
                <w:sz w:val="24"/>
                <w:szCs w:val="24"/>
              </w:rPr>
            </w:pPr>
            <w:bookmarkStart w:id="16" w:name="P396"/>
            <w:bookmarkEnd w:id="16"/>
            <w:r w:rsidRPr="002163AF">
              <w:rPr>
                <w:sz w:val="24"/>
                <w:szCs w:val="24"/>
              </w:rPr>
              <w:t>ПРОТОКОЛ</w:t>
            </w:r>
          </w:p>
          <w:p w14:paraId="22D91C52" w14:textId="77777777" w:rsidR="00BC25A5" w:rsidRPr="002163AF" w:rsidRDefault="00BC25A5" w:rsidP="00133606">
            <w:pPr>
              <w:jc w:val="center"/>
              <w:rPr>
                <w:sz w:val="24"/>
                <w:szCs w:val="24"/>
              </w:rPr>
            </w:pPr>
            <w:r w:rsidRPr="002163AF">
              <w:rPr>
                <w:sz w:val="24"/>
                <w:szCs w:val="24"/>
              </w:rPr>
              <w:t>схода/собрания/конференции граждан (территориального общественного самоуправления, далее - ТОС) по выбору инициативного проекта</w:t>
            </w:r>
          </w:p>
          <w:p w14:paraId="7E203BC5" w14:textId="77777777" w:rsidR="00BC25A5" w:rsidRPr="002163AF" w:rsidRDefault="00BC25A5" w:rsidP="00133606">
            <w:pPr>
              <w:jc w:val="center"/>
              <w:rPr>
                <w:sz w:val="24"/>
                <w:szCs w:val="24"/>
              </w:rPr>
            </w:pPr>
            <w:r w:rsidRPr="002163AF">
              <w:rPr>
                <w:sz w:val="24"/>
                <w:szCs w:val="24"/>
              </w:rPr>
              <w:t>______________________________________________________</w:t>
            </w:r>
          </w:p>
          <w:p w14:paraId="35A1E76F" w14:textId="77777777" w:rsidR="00BC25A5" w:rsidRPr="002163AF" w:rsidRDefault="00BC25A5" w:rsidP="00133606">
            <w:pPr>
              <w:jc w:val="center"/>
              <w:rPr>
                <w:sz w:val="24"/>
                <w:szCs w:val="24"/>
              </w:rPr>
            </w:pPr>
            <w:r w:rsidRPr="002163AF">
              <w:rPr>
                <w:sz w:val="24"/>
                <w:szCs w:val="24"/>
              </w:rPr>
              <w:t>(место проведения, адрес)</w:t>
            </w:r>
          </w:p>
          <w:p w14:paraId="1F385256" w14:textId="77777777" w:rsidR="00BC25A5" w:rsidRPr="002163AF" w:rsidRDefault="00BC25A5" w:rsidP="00133606">
            <w:pPr>
              <w:jc w:val="center"/>
              <w:rPr>
                <w:sz w:val="24"/>
                <w:szCs w:val="24"/>
              </w:rPr>
            </w:pPr>
            <w:r w:rsidRPr="002163AF">
              <w:rPr>
                <w:sz w:val="24"/>
                <w:szCs w:val="24"/>
              </w:rPr>
              <w:t>______________________________________________________</w:t>
            </w:r>
          </w:p>
          <w:p w14:paraId="4EBB6BE2" w14:textId="77777777" w:rsidR="00BC25A5" w:rsidRPr="002163AF" w:rsidRDefault="00BC25A5" w:rsidP="00133606">
            <w:pPr>
              <w:jc w:val="center"/>
              <w:rPr>
                <w:sz w:val="24"/>
                <w:szCs w:val="24"/>
              </w:rPr>
            </w:pPr>
            <w:r w:rsidRPr="002163AF">
              <w:rPr>
                <w:sz w:val="24"/>
                <w:szCs w:val="24"/>
              </w:rPr>
              <w:t>(наименование ТОС (при наличии)</w:t>
            </w:r>
          </w:p>
        </w:tc>
      </w:tr>
      <w:tr w:rsidR="00BC25A5" w:rsidRPr="002163AF" w14:paraId="59D5A6F8" w14:textId="77777777" w:rsidTr="00133606">
        <w:tc>
          <w:tcPr>
            <w:tcW w:w="6463" w:type="dxa"/>
            <w:gridSpan w:val="2"/>
            <w:tcBorders>
              <w:top w:val="nil"/>
              <w:left w:val="nil"/>
              <w:bottom w:val="nil"/>
              <w:right w:val="nil"/>
            </w:tcBorders>
          </w:tcPr>
          <w:p w14:paraId="6D9EF70D" w14:textId="77777777" w:rsidR="00BC25A5" w:rsidRPr="002163AF" w:rsidRDefault="00BC25A5" w:rsidP="00133606">
            <w:pPr>
              <w:jc w:val="both"/>
              <w:rPr>
                <w:sz w:val="24"/>
                <w:szCs w:val="24"/>
              </w:rPr>
            </w:pPr>
            <w:r w:rsidRPr="002163AF">
              <w:rPr>
                <w:sz w:val="24"/>
                <w:szCs w:val="24"/>
              </w:rPr>
              <w:t>Дата проведения собрания: «___» ____________ года начало:</w:t>
            </w:r>
          </w:p>
        </w:tc>
        <w:tc>
          <w:tcPr>
            <w:tcW w:w="2551" w:type="dxa"/>
            <w:tcBorders>
              <w:top w:val="nil"/>
              <w:left w:val="nil"/>
              <w:bottom w:val="single" w:sz="4" w:space="0" w:color="auto"/>
              <w:right w:val="nil"/>
            </w:tcBorders>
          </w:tcPr>
          <w:p w14:paraId="06788D69" w14:textId="77777777" w:rsidR="00BC25A5" w:rsidRPr="002163AF" w:rsidRDefault="00BC25A5" w:rsidP="00133606">
            <w:pPr>
              <w:jc w:val="right"/>
              <w:rPr>
                <w:sz w:val="24"/>
                <w:szCs w:val="24"/>
              </w:rPr>
            </w:pPr>
            <w:r w:rsidRPr="002163AF">
              <w:rPr>
                <w:sz w:val="24"/>
                <w:szCs w:val="24"/>
              </w:rPr>
              <w:t>(указывается время)</w:t>
            </w:r>
          </w:p>
        </w:tc>
      </w:tr>
      <w:tr w:rsidR="00BC25A5" w:rsidRPr="002163AF" w14:paraId="0BA73B1F" w14:textId="77777777" w:rsidTr="00133606">
        <w:tc>
          <w:tcPr>
            <w:tcW w:w="9014" w:type="dxa"/>
            <w:gridSpan w:val="3"/>
            <w:tcBorders>
              <w:top w:val="nil"/>
              <w:left w:val="nil"/>
              <w:bottom w:val="nil"/>
              <w:right w:val="nil"/>
            </w:tcBorders>
          </w:tcPr>
          <w:p w14:paraId="74737047" w14:textId="77777777" w:rsidR="00BC25A5" w:rsidRPr="002163AF" w:rsidRDefault="00BC25A5" w:rsidP="00133606">
            <w:pPr>
              <w:jc w:val="both"/>
              <w:rPr>
                <w:sz w:val="24"/>
                <w:szCs w:val="24"/>
              </w:rPr>
            </w:pPr>
            <w:r w:rsidRPr="002163AF">
              <w:rPr>
                <w:sz w:val="24"/>
                <w:szCs w:val="24"/>
              </w:rPr>
              <w:t>Присутствовали _____ человек</w:t>
            </w:r>
          </w:p>
        </w:tc>
      </w:tr>
      <w:tr w:rsidR="00BC25A5" w:rsidRPr="002163AF" w14:paraId="282B4F43" w14:textId="77777777" w:rsidTr="00133606">
        <w:tc>
          <w:tcPr>
            <w:tcW w:w="9014" w:type="dxa"/>
            <w:gridSpan w:val="3"/>
            <w:tcBorders>
              <w:top w:val="nil"/>
              <w:left w:val="nil"/>
              <w:bottom w:val="nil"/>
              <w:right w:val="nil"/>
            </w:tcBorders>
          </w:tcPr>
          <w:p w14:paraId="2993DA52" w14:textId="77777777" w:rsidR="00BC25A5" w:rsidRPr="002163AF" w:rsidRDefault="00BC25A5" w:rsidP="00133606">
            <w:pPr>
              <w:rPr>
                <w:sz w:val="24"/>
                <w:szCs w:val="24"/>
              </w:rPr>
            </w:pPr>
          </w:p>
        </w:tc>
      </w:tr>
      <w:tr w:rsidR="00BC25A5" w:rsidRPr="002163AF" w14:paraId="3862734E" w14:textId="77777777" w:rsidTr="00133606">
        <w:tc>
          <w:tcPr>
            <w:tcW w:w="9014" w:type="dxa"/>
            <w:gridSpan w:val="3"/>
            <w:tcBorders>
              <w:top w:val="nil"/>
              <w:left w:val="nil"/>
              <w:bottom w:val="nil"/>
              <w:right w:val="nil"/>
            </w:tcBorders>
          </w:tcPr>
          <w:p w14:paraId="208C7E28" w14:textId="77777777" w:rsidR="00BC25A5" w:rsidRPr="002163AF" w:rsidRDefault="00BC25A5" w:rsidP="00133606">
            <w:pPr>
              <w:rPr>
                <w:sz w:val="24"/>
                <w:szCs w:val="24"/>
              </w:rPr>
            </w:pPr>
            <w:r w:rsidRPr="002163AF">
              <w:rPr>
                <w:sz w:val="24"/>
                <w:szCs w:val="24"/>
              </w:rPr>
              <w:t>ПОВЕСТКА:</w:t>
            </w:r>
          </w:p>
          <w:p w14:paraId="48D07C94" w14:textId="77777777" w:rsidR="00BC25A5" w:rsidRPr="002163AF" w:rsidRDefault="00BC25A5" w:rsidP="00133606">
            <w:pPr>
              <w:rPr>
                <w:sz w:val="24"/>
                <w:szCs w:val="24"/>
              </w:rPr>
            </w:pPr>
            <w:r w:rsidRPr="002163AF">
              <w:rPr>
                <w:sz w:val="24"/>
                <w:szCs w:val="24"/>
              </w:rPr>
              <w:t>Об участии в конкурсе инициативного бюджетирования с проектом ______________</w:t>
            </w:r>
          </w:p>
          <w:p w14:paraId="01480E84" w14:textId="77777777" w:rsidR="00BC25A5" w:rsidRPr="002163AF" w:rsidRDefault="00BC25A5" w:rsidP="00133606">
            <w:pPr>
              <w:ind w:left="7641"/>
              <w:rPr>
                <w:sz w:val="20"/>
              </w:rPr>
            </w:pPr>
            <w:r w:rsidRPr="002163AF">
              <w:rPr>
                <w:sz w:val="20"/>
              </w:rPr>
              <w:t>(место</w:t>
            </w:r>
          </w:p>
          <w:p w14:paraId="44617BC6" w14:textId="77777777" w:rsidR="00BC25A5" w:rsidRPr="002163AF" w:rsidRDefault="00BC25A5" w:rsidP="00133606">
            <w:pPr>
              <w:jc w:val="both"/>
              <w:rPr>
                <w:sz w:val="24"/>
                <w:szCs w:val="24"/>
              </w:rPr>
            </w:pPr>
            <w:r w:rsidRPr="002163AF">
              <w:rPr>
                <w:sz w:val="24"/>
                <w:szCs w:val="24"/>
              </w:rPr>
              <w:t>_________________________________________________________________________</w:t>
            </w:r>
          </w:p>
          <w:p w14:paraId="6AD64002" w14:textId="77777777" w:rsidR="00BC25A5" w:rsidRPr="002163AF" w:rsidRDefault="00BC25A5" w:rsidP="00133606">
            <w:pPr>
              <w:jc w:val="center"/>
              <w:rPr>
                <w:sz w:val="20"/>
              </w:rPr>
            </w:pPr>
            <w:r w:rsidRPr="002163AF">
              <w:rPr>
                <w:sz w:val="20"/>
              </w:rPr>
              <w:t>проведения, адрес)</w:t>
            </w:r>
          </w:p>
        </w:tc>
      </w:tr>
      <w:tr w:rsidR="00BC25A5" w:rsidRPr="002163AF" w14:paraId="25ABF811" w14:textId="77777777" w:rsidTr="00133606">
        <w:tc>
          <w:tcPr>
            <w:tcW w:w="9014" w:type="dxa"/>
            <w:gridSpan w:val="3"/>
            <w:tcBorders>
              <w:top w:val="nil"/>
              <w:left w:val="nil"/>
              <w:bottom w:val="nil"/>
              <w:right w:val="nil"/>
            </w:tcBorders>
          </w:tcPr>
          <w:p w14:paraId="33EE4470" w14:textId="77777777" w:rsidR="00BC25A5" w:rsidRPr="002163AF" w:rsidRDefault="00BC25A5" w:rsidP="00133606">
            <w:pPr>
              <w:rPr>
                <w:sz w:val="24"/>
                <w:szCs w:val="24"/>
              </w:rPr>
            </w:pPr>
            <w:r w:rsidRPr="002163AF">
              <w:rPr>
                <w:sz w:val="24"/>
                <w:szCs w:val="24"/>
              </w:rPr>
              <w:t>Пример обсуждения</w:t>
            </w:r>
          </w:p>
          <w:p w14:paraId="56C45301" w14:textId="77777777" w:rsidR="00BC25A5" w:rsidRPr="002163AF" w:rsidRDefault="00BC25A5" w:rsidP="00133606">
            <w:pPr>
              <w:ind w:firstLine="283"/>
              <w:jc w:val="both"/>
              <w:rPr>
                <w:sz w:val="24"/>
                <w:szCs w:val="24"/>
              </w:rPr>
            </w:pPr>
            <w:r w:rsidRPr="002163AF">
              <w:rPr>
                <w:sz w:val="24"/>
                <w:szCs w:val="24"/>
              </w:rPr>
              <w:t>1. Выбор кандидатур в состав счетной комиссии</w:t>
            </w:r>
          </w:p>
          <w:p w14:paraId="44B130CB" w14:textId="77777777" w:rsidR="00BC25A5" w:rsidRPr="002163AF" w:rsidRDefault="00BC25A5" w:rsidP="00133606">
            <w:pPr>
              <w:ind w:firstLine="283"/>
              <w:jc w:val="both"/>
              <w:rPr>
                <w:sz w:val="24"/>
                <w:szCs w:val="24"/>
              </w:rPr>
            </w:pPr>
            <w:r w:rsidRPr="002163AF">
              <w:rPr>
                <w:sz w:val="24"/>
                <w:szCs w:val="24"/>
              </w:rPr>
              <w:t>Голосование:</w:t>
            </w:r>
          </w:p>
          <w:p w14:paraId="5CA9B702" w14:textId="77777777" w:rsidR="00BC25A5" w:rsidRPr="002163AF" w:rsidRDefault="00BC25A5" w:rsidP="00133606">
            <w:pPr>
              <w:rPr>
                <w:sz w:val="24"/>
                <w:szCs w:val="24"/>
              </w:rPr>
            </w:pPr>
            <w:r w:rsidRPr="002163AF">
              <w:rPr>
                <w:sz w:val="24"/>
                <w:szCs w:val="24"/>
              </w:rPr>
              <w:t>За - _____</w:t>
            </w:r>
          </w:p>
          <w:p w14:paraId="75DEAAB4" w14:textId="77777777" w:rsidR="00BC25A5" w:rsidRPr="002163AF" w:rsidRDefault="00BC25A5" w:rsidP="00133606">
            <w:pPr>
              <w:rPr>
                <w:sz w:val="24"/>
                <w:szCs w:val="24"/>
              </w:rPr>
            </w:pPr>
            <w:r w:rsidRPr="002163AF">
              <w:rPr>
                <w:sz w:val="24"/>
                <w:szCs w:val="24"/>
              </w:rPr>
              <w:t>Против - _____</w:t>
            </w:r>
          </w:p>
          <w:p w14:paraId="7A47B991" w14:textId="77777777" w:rsidR="00BC25A5" w:rsidRPr="002163AF" w:rsidRDefault="00BC25A5" w:rsidP="00133606">
            <w:pPr>
              <w:rPr>
                <w:sz w:val="24"/>
                <w:szCs w:val="24"/>
              </w:rPr>
            </w:pPr>
            <w:r w:rsidRPr="002163AF">
              <w:rPr>
                <w:sz w:val="24"/>
                <w:szCs w:val="24"/>
              </w:rPr>
              <w:t>Воздержались - _____</w:t>
            </w:r>
          </w:p>
          <w:p w14:paraId="2CA6EB62" w14:textId="77777777" w:rsidR="00BC25A5" w:rsidRPr="002163AF" w:rsidRDefault="00BC25A5" w:rsidP="00133606">
            <w:pPr>
              <w:rPr>
                <w:sz w:val="24"/>
                <w:szCs w:val="24"/>
              </w:rPr>
            </w:pPr>
            <w:r w:rsidRPr="002163AF">
              <w:rPr>
                <w:sz w:val="24"/>
                <w:szCs w:val="24"/>
              </w:rPr>
              <w:t>Решили:</w:t>
            </w:r>
          </w:p>
          <w:p w14:paraId="1AA0E43F" w14:textId="77777777" w:rsidR="00BC25A5" w:rsidRPr="002163AF" w:rsidRDefault="00BC25A5" w:rsidP="00133606">
            <w:pPr>
              <w:ind w:firstLine="283"/>
              <w:jc w:val="both"/>
              <w:rPr>
                <w:sz w:val="24"/>
                <w:szCs w:val="24"/>
              </w:rPr>
            </w:pPr>
            <w:r w:rsidRPr="002163AF">
              <w:rPr>
                <w:sz w:val="24"/>
                <w:szCs w:val="24"/>
              </w:rPr>
              <w:t>2. Выбор кандидатуры председателя оргкомитета</w:t>
            </w:r>
          </w:p>
          <w:p w14:paraId="29610FF7" w14:textId="77777777" w:rsidR="00BC25A5" w:rsidRPr="002163AF" w:rsidRDefault="00BC25A5" w:rsidP="00133606">
            <w:pPr>
              <w:ind w:firstLine="283"/>
              <w:jc w:val="both"/>
              <w:rPr>
                <w:sz w:val="24"/>
                <w:szCs w:val="24"/>
              </w:rPr>
            </w:pPr>
            <w:r w:rsidRPr="002163AF">
              <w:rPr>
                <w:sz w:val="24"/>
                <w:szCs w:val="24"/>
              </w:rPr>
              <w:t>Голосование:</w:t>
            </w:r>
          </w:p>
          <w:p w14:paraId="0BAE50B9" w14:textId="77777777" w:rsidR="00BC25A5" w:rsidRPr="002163AF" w:rsidRDefault="00BC25A5" w:rsidP="00133606">
            <w:pPr>
              <w:rPr>
                <w:sz w:val="24"/>
                <w:szCs w:val="24"/>
              </w:rPr>
            </w:pPr>
            <w:r w:rsidRPr="002163AF">
              <w:rPr>
                <w:sz w:val="24"/>
                <w:szCs w:val="24"/>
              </w:rPr>
              <w:t>За - _____</w:t>
            </w:r>
          </w:p>
          <w:p w14:paraId="395B8274" w14:textId="77777777" w:rsidR="00BC25A5" w:rsidRPr="002163AF" w:rsidRDefault="00BC25A5" w:rsidP="00133606">
            <w:pPr>
              <w:rPr>
                <w:sz w:val="24"/>
                <w:szCs w:val="24"/>
              </w:rPr>
            </w:pPr>
            <w:r w:rsidRPr="002163AF">
              <w:rPr>
                <w:sz w:val="24"/>
                <w:szCs w:val="24"/>
              </w:rPr>
              <w:t>Против - _____</w:t>
            </w:r>
          </w:p>
          <w:p w14:paraId="06A86D4B" w14:textId="77777777" w:rsidR="00BC25A5" w:rsidRPr="002163AF" w:rsidRDefault="00BC25A5" w:rsidP="00133606">
            <w:pPr>
              <w:rPr>
                <w:sz w:val="24"/>
                <w:szCs w:val="24"/>
              </w:rPr>
            </w:pPr>
            <w:r w:rsidRPr="002163AF">
              <w:rPr>
                <w:sz w:val="24"/>
                <w:szCs w:val="24"/>
              </w:rPr>
              <w:t>Воздержались - _____</w:t>
            </w:r>
          </w:p>
          <w:p w14:paraId="06757EDC" w14:textId="77777777" w:rsidR="00BC25A5" w:rsidRPr="002163AF" w:rsidRDefault="00BC25A5" w:rsidP="00133606">
            <w:pPr>
              <w:rPr>
                <w:sz w:val="24"/>
                <w:szCs w:val="24"/>
              </w:rPr>
            </w:pPr>
            <w:r w:rsidRPr="002163AF">
              <w:rPr>
                <w:sz w:val="24"/>
                <w:szCs w:val="24"/>
              </w:rPr>
              <w:t>Решили:</w:t>
            </w:r>
          </w:p>
          <w:p w14:paraId="649082A1" w14:textId="77777777" w:rsidR="00BC25A5" w:rsidRPr="002163AF" w:rsidRDefault="00BC25A5" w:rsidP="00133606">
            <w:pPr>
              <w:ind w:firstLine="283"/>
              <w:jc w:val="both"/>
              <w:rPr>
                <w:sz w:val="24"/>
                <w:szCs w:val="24"/>
              </w:rPr>
            </w:pPr>
            <w:r w:rsidRPr="002163AF">
              <w:rPr>
                <w:sz w:val="24"/>
                <w:szCs w:val="24"/>
              </w:rPr>
              <w:t>3. Выбор кандидатуры секретаря оргкомитета</w:t>
            </w:r>
          </w:p>
          <w:p w14:paraId="16F049FC" w14:textId="77777777" w:rsidR="00BC25A5" w:rsidRPr="002163AF" w:rsidRDefault="00BC25A5" w:rsidP="00133606">
            <w:pPr>
              <w:ind w:firstLine="283"/>
              <w:jc w:val="both"/>
              <w:rPr>
                <w:sz w:val="24"/>
                <w:szCs w:val="24"/>
              </w:rPr>
            </w:pPr>
            <w:r w:rsidRPr="002163AF">
              <w:rPr>
                <w:sz w:val="24"/>
                <w:szCs w:val="24"/>
              </w:rPr>
              <w:t>Голосование:</w:t>
            </w:r>
          </w:p>
          <w:p w14:paraId="1B5306D1" w14:textId="77777777" w:rsidR="00BC25A5" w:rsidRPr="002163AF" w:rsidRDefault="00BC25A5" w:rsidP="00133606">
            <w:pPr>
              <w:rPr>
                <w:sz w:val="24"/>
                <w:szCs w:val="24"/>
              </w:rPr>
            </w:pPr>
            <w:r w:rsidRPr="002163AF">
              <w:rPr>
                <w:sz w:val="24"/>
                <w:szCs w:val="24"/>
              </w:rPr>
              <w:t>За - _____</w:t>
            </w:r>
          </w:p>
          <w:p w14:paraId="5B39313A" w14:textId="77777777" w:rsidR="00BC25A5" w:rsidRPr="002163AF" w:rsidRDefault="00BC25A5" w:rsidP="00133606">
            <w:pPr>
              <w:rPr>
                <w:sz w:val="24"/>
                <w:szCs w:val="24"/>
              </w:rPr>
            </w:pPr>
            <w:r w:rsidRPr="002163AF">
              <w:rPr>
                <w:sz w:val="24"/>
                <w:szCs w:val="24"/>
              </w:rPr>
              <w:t>Против - _____</w:t>
            </w:r>
          </w:p>
          <w:p w14:paraId="3C226BD7" w14:textId="77777777" w:rsidR="00BC25A5" w:rsidRPr="002163AF" w:rsidRDefault="00BC25A5" w:rsidP="00133606">
            <w:pPr>
              <w:rPr>
                <w:sz w:val="24"/>
                <w:szCs w:val="24"/>
              </w:rPr>
            </w:pPr>
            <w:r w:rsidRPr="002163AF">
              <w:rPr>
                <w:sz w:val="24"/>
                <w:szCs w:val="24"/>
              </w:rPr>
              <w:t>Воздержались - _____</w:t>
            </w:r>
          </w:p>
          <w:p w14:paraId="0F8FF4EB" w14:textId="77777777" w:rsidR="00BC25A5" w:rsidRPr="002163AF" w:rsidRDefault="00BC25A5" w:rsidP="00133606">
            <w:pPr>
              <w:rPr>
                <w:sz w:val="24"/>
                <w:szCs w:val="24"/>
              </w:rPr>
            </w:pPr>
            <w:r w:rsidRPr="002163AF">
              <w:rPr>
                <w:sz w:val="24"/>
                <w:szCs w:val="24"/>
              </w:rPr>
              <w:t>Решили:</w:t>
            </w:r>
          </w:p>
          <w:p w14:paraId="20B39EBC" w14:textId="77777777" w:rsidR="00BC25A5" w:rsidRPr="002163AF" w:rsidRDefault="00BC25A5" w:rsidP="00133606">
            <w:pPr>
              <w:ind w:firstLine="283"/>
              <w:jc w:val="both"/>
              <w:rPr>
                <w:sz w:val="24"/>
                <w:szCs w:val="24"/>
              </w:rPr>
            </w:pPr>
            <w:r w:rsidRPr="002163AF">
              <w:rPr>
                <w:sz w:val="24"/>
                <w:szCs w:val="24"/>
              </w:rPr>
              <w:t>4. Выбор кандидатур в инициативную группу по реализации проекта</w:t>
            </w:r>
          </w:p>
          <w:p w14:paraId="25DD5117" w14:textId="77777777" w:rsidR="00BC25A5" w:rsidRPr="002163AF" w:rsidRDefault="00BC25A5" w:rsidP="00133606">
            <w:pPr>
              <w:ind w:firstLine="283"/>
              <w:jc w:val="both"/>
              <w:rPr>
                <w:sz w:val="24"/>
                <w:szCs w:val="24"/>
              </w:rPr>
            </w:pPr>
            <w:r w:rsidRPr="002163AF">
              <w:rPr>
                <w:sz w:val="24"/>
                <w:szCs w:val="24"/>
              </w:rPr>
              <w:t>Голосование:</w:t>
            </w:r>
          </w:p>
          <w:p w14:paraId="367C9B13" w14:textId="77777777" w:rsidR="00BC25A5" w:rsidRPr="002163AF" w:rsidRDefault="00BC25A5" w:rsidP="00133606">
            <w:pPr>
              <w:rPr>
                <w:sz w:val="24"/>
                <w:szCs w:val="24"/>
              </w:rPr>
            </w:pPr>
            <w:r w:rsidRPr="002163AF">
              <w:rPr>
                <w:sz w:val="24"/>
                <w:szCs w:val="24"/>
              </w:rPr>
              <w:t>За - _____</w:t>
            </w:r>
          </w:p>
          <w:p w14:paraId="6555F8D3" w14:textId="77777777" w:rsidR="00BC25A5" w:rsidRPr="002163AF" w:rsidRDefault="00BC25A5" w:rsidP="00133606">
            <w:pPr>
              <w:rPr>
                <w:sz w:val="24"/>
                <w:szCs w:val="24"/>
              </w:rPr>
            </w:pPr>
            <w:r w:rsidRPr="002163AF">
              <w:rPr>
                <w:sz w:val="24"/>
                <w:szCs w:val="24"/>
              </w:rPr>
              <w:t>Против - _____</w:t>
            </w:r>
          </w:p>
          <w:p w14:paraId="2E379716" w14:textId="77777777" w:rsidR="00BC25A5" w:rsidRPr="002163AF" w:rsidRDefault="00BC25A5" w:rsidP="00133606">
            <w:pPr>
              <w:rPr>
                <w:sz w:val="24"/>
                <w:szCs w:val="24"/>
              </w:rPr>
            </w:pPr>
            <w:r w:rsidRPr="002163AF">
              <w:rPr>
                <w:sz w:val="24"/>
                <w:szCs w:val="24"/>
              </w:rPr>
              <w:lastRenderedPageBreak/>
              <w:t>Воздержались - _____</w:t>
            </w:r>
          </w:p>
        </w:tc>
      </w:tr>
      <w:tr w:rsidR="00BC25A5" w:rsidRPr="002163AF" w14:paraId="3979B017" w14:textId="77777777" w:rsidTr="00133606">
        <w:tc>
          <w:tcPr>
            <w:tcW w:w="9014" w:type="dxa"/>
            <w:gridSpan w:val="3"/>
            <w:tcBorders>
              <w:top w:val="nil"/>
              <w:left w:val="nil"/>
              <w:bottom w:val="nil"/>
              <w:right w:val="nil"/>
            </w:tcBorders>
          </w:tcPr>
          <w:p w14:paraId="51586C2E" w14:textId="77777777" w:rsidR="00BC25A5" w:rsidRPr="002163AF" w:rsidRDefault="00BC25A5" w:rsidP="00133606">
            <w:pPr>
              <w:jc w:val="both"/>
              <w:rPr>
                <w:sz w:val="24"/>
                <w:szCs w:val="24"/>
              </w:rPr>
            </w:pPr>
            <w:r w:rsidRPr="002163AF">
              <w:rPr>
                <w:sz w:val="24"/>
                <w:szCs w:val="24"/>
              </w:rPr>
              <w:lastRenderedPageBreak/>
              <w:t>Решили:</w:t>
            </w:r>
          </w:p>
          <w:p w14:paraId="483B0FE8" w14:textId="77777777" w:rsidR="00BC25A5" w:rsidRPr="002163AF" w:rsidRDefault="00BC25A5" w:rsidP="00133606">
            <w:pPr>
              <w:ind w:firstLine="283"/>
              <w:jc w:val="both"/>
              <w:rPr>
                <w:sz w:val="24"/>
                <w:szCs w:val="24"/>
              </w:rPr>
            </w:pPr>
            <w:r w:rsidRPr="002163AF">
              <w:rPr>
                <w:sz w:val="24"/>
                <w:szCs w:val="24"/>
              </w:rPr>
              <w:t>На собрании присутствовал представитель уполномоченного органа, ответственный за организацию работы по рассмотрению проектов инициативного бюджетирования, а также проведению их конкурсного отбора, представители структурных подразделений администрации округа (перечисление приглашенных присутствующих).</w:t>
            </w:r>
          </w:p>
          <w:p w14:paraId="1CDE000A" w14:textId="77777777" w:rsidR="00BC25A5" w:rsidRPr="002163AF" w:rsidRDefault="00BC25A5" w:rsidP="00133606">
            <w:pPr>
              <w:ind w:firstLine="283"/>
              <w:jc w:val="both"/>
              <w:rPr>
                <w:sz w:val="24"/>
                <w:szCs w:val="24"/>
              </w:rPr>
            </w:pPr>
            <w:r w:rsidRPr="002163AF">
              <w:rPr>
                <w:sz w:val="24"/>
                <w:szCs w:val="24"/>
              </w:rPr>
              <w:t>Обсуждение проекта инициативного бюджетирования.</w:t>
            </w:r>
          </w:p>
          <w:p w14:paraId="0BB4416C" w14:textId="77777777" w:rsidR="00BC25A5" w:rsidRPr="002163AF" w:rsidRDefault="00BC25A5" w:rsidP="00133606">
            <w:pPr>
              <w:rPr>
                <w:sz w:val="24"/>
                <w:szCs w:val="24"/>
              </w:rPr>
            </w:pPr>
          </w:p>
          <w:p w14:paraId="1D3E9225" w14:textId="77777777" w:rsidR="00BC25A5" w:rsidRPr="002163AF" w:rsidRDefault="00BC25A5" w:rsidP="00133606">
            <w:pPr>
              <w:jc w:val="both"/>
              <w:rPr>
                <w:sz w:val="24"/>
                <w:szCs w:val="24"/>
              </w:rPr>
            </w:pPr>
            <w:r w:rsidRPr="002163AF">
              <w:rPr>
                <w:sz w:val="24"/>
                <w:szCs w:val="24"/>
              </w:rPr>
              <w:t>Проект __________________________________________________________________</w:t>
            </w:r>
          </w:p>
          <w:p w14:paraId="04795AFB" w14:textId="77777777" w:rsidR="00BC25A5" w:rsidRPr="002163AF" w:rsidRDefault="00BC25A5" w:rsidP="00133606">
            <w:pPr>
              <w:jc w:val="center"/>
              <w:rPr>
                <w:sz w:val="20"/>
              </w:rPr>
            </w:pPr>
            <w:r w:rsidRPr="002163AF">
              <w:rPr>
                <w:sz w:val="20"/>
              </w:rPr>
              <w:t>(место проведения, адрес)</w:t>
            </w:r>
          </w:p>
          <w:p w14:paraId="3EA3F1E0" w14:textId="77777777" w:rsidR="00BC25A5" w:rsidRPr="002163AF" w:rsidRDefault="00BC25A5" w:rsidP="00133606">
            <w:pPr>
              <w:jc w:val="both"/>
              <w:rPr>
                <w:sz w:val="24"/>
                <w:szCs w:val="24"/>
              </w:rPr>
            </w:pPr>
            <w:r w:rsidRPr="002163AF">
              <w:rPr>
                <w:sz w:val="24"/>
                <w:szCs w:val="24"/>
              </w:rPr>
              <w:t>_________________________________________________________________________</w:t>
            </w:r>
          </w:p>
          <w:p w14:paraId="3282FC09" w14:textId="77777777" w:rsidR="00BC25A5" w:rsidRPr="002163AF" w:rsidRDefault="00BC25A5" w:rsidP="00133606">
            <w:pPr>
              <w:rPr>
                <w:sz w:val="24"/>
                <w:szCs w:val="24"/>
              </w:rPr>
            </w:pPr>
          </w:p>
          <w:p w14:paraId="660BC10E" w14:textId="77777777" w:rsidR="00BC25A5" w:rsidRPr="002163AF" w:rsidRDefault="00BC25A5" w:rsidP="00133606">
            <w:pPr>
              <w:rPr>
                <w:sz w:val="24"/>
                <w:szCs w:val="24"/>
              </w:rPr>
            </w:pPr>
            <w:r w:rsidRPr="002163AF">
              <w:rPr>
                <w:sz w:val="24"/>
                <w:szCs w:val="24"/>
              </w:rPr>
              <w:t>Собрание проводилось ____________________________________________________</w:t>
            </w:r>
          </w:p>
          <w:p w14:paraId="6BFA237B" w14:textId="77777777" w:rsidR="00BC25A5" w:rsidRPr="002163AF" w:rsidRDefault="00BC25A5" w:rsidP="00133606">
            <w:pPr>
              <w:ind w:left="2264"/>
              <w:rPr>
                <w:sz w:val="20"/>
              </w:rPr>
            </w:pPr>
            <w:r w:rsidRPr="002163AF">
              <w:rPr>
                <w:sz w:val="20"/>
              </w:rPr>
              <w:t>(место проведения, адрес, время, указывается информация</w:t>
            </w:r>
          </w:p>
          <w:p w14:paraId="76300703" w14:textId="77777777" w:rsidR="00BC25A5" w:rsidRPr="002163AF" w:rsidRDefault="00BC25A5" w:rsidP="00133606">
            <w:pPr>
              <w:jc w:val="both"/>
              <w:rPr>
                <w:sz w:val="24"/>
                <w:szCs w:val="24"/>
              </w:rPr>
            </w:pPr>
            <w:r w:rsidRPr="002163AF">
              <w:rPr>
                <w:sz w:val="24"/>
                <w:szCs w:val="24"/>
              </w:rPr>
              <w:t>_________________________________________________________________________</w:t>
            </w:r>
          </w:p>
          <w:p w14:paraId="2B89FC7F" w14:textId="77777777" w:rsidR="00BC25A5" w:rsidRPr="002163AF" w:rsidRDefault="00BC25A5" w:rsidP="00133606">
            <w:pPr>
              <w:jc w:val="center"/>
              <w:rPr>
                <w:sz w:val="20"/>
              </w:rPr>
            </w:pPr>
            <w:r w:rsidRPr="002163AF">
              <w:rPr>
                <w:sz w:val="20"/>
              </w:rPr>
              <w:t>об информировании граждан о проведении собрания, как были</w:t>
            </w:r>
          </w:p>
          <w:p w14:paraId="67A85818" w14:textId="77777777" w:rsidR="00BC25A5" w:rsidRPr="002163AF" w:rsidRDefault="00BC25A5" w:rsidP="00133606">
            <w:pPr>
              <w:jc w:val="both"/>
              <w:rPr>
                <w:sz w:val="24"/>
                <w:szCs w:val="24"/>
              </w:rPr>
            </w:pPr>
            <w:r w:rsidRPr="002163AF">
              <w:rPr>
                <w:sz w:val="24"/>
                <w:szCs w:val="24"/>
              </w:rPr>
              <w:t>_________________________________________________________________________</w:t>
            </w:r>
          </w:p>
          <w:p w14:paraId="40488741" w14:textId="77777777" w:rsidR="00BC25A5" w:rsidRPr="002163AF" w:rsidRDefault="00BC25A5" w:rsidP="00133606">
            <w:pPr>
              <w:jc w:val="center"/>
              <w:rPr>
                <w:sz w:val="20"/>
              </w:rPr>
            </w:pPr>
            <w:r w:rsidRPr="002163AF">
              <w:rPr>
                <w:sz w:val="20"/>
              </w:rPr>
              <w:t>проинформированы граждане, кол-во присутствующих)</w:t>
            </w:r>
          </w:p>
        </w:tc>
      </w:tr>
      <w:tr w:rsidR="00BC25A5" w:rsidRPr="002163AF" w14:paraId="513701E7" w14:textId="77777777" w:rsidTr="00133606">
        <w:tc>
          <w:tcPr>
            <w:tcW w:w="9014" w:type="dxa"/>
            <w:gridSpan w:val="3"/>
            <w:tcBorders>
              <w:top w:val="nil"/>
              <w:left w:val="nil"/>
              <w:bottom w:val="nil"/>
              <w:right w:val="nil"/>
            </w:tcBorders>
          </w:tcPr>
          <w:p w14:paraId="0C653647" w14:textId="77777777" w:rsidR="00BC25A5" w:rsidRPr="002163AF" w:rsidRDefault="00BC25A5" w:rsidP="00133606">
            <w:pPr>
              <w:ind w:firstLine="283"/>
              <w:jc w:val="both"/>
              <w:rPr>
                <w:sz w:val="24"/>
                <w:szCs w:val="24"/>
              </w:rPr>
            </w:pPr>
            <w:r w:rsidRPr="002163AF">
              <w:rPr>
                <w:sz w:val="24"/>
                <w:szCs w:val="24"/>
              </w:rPr>
              <w:t>Указывается информация о правилах участия в конкурсе инициативного бюджетирования и о возможности обустройства. Визуализация представления проекта (дизайн-проект, макет, чертеж, эскиз, схема). Каждому участнику представляется возможность ознакомиться с дизайн-проектом (макетом, чертежом, эскизом, схемой). Гражданам предоставляется информация о стоимости проекта в целом и монтажа оборудования по предварительным расчетам (общая сумма проекта, а также стоимость составляющих проекта).</w:t>
            </w:r>
          </w:p>
          <w:p w14:paraId="21E0060E" w14:textId="77777777" w:rsidR="00BC25A5" w:rsidRPr="002163AF" w:rsidRDefault="00BC25A5" w:rsidP="00133606">
            <w:pPr>
              <w:ind w:firstLine="283"/>
              <w:jc w:val="both"/>
              <w:rPr>
                <w:sz w:val="24"/>
                <w:szCs w:val="24"/>
              </w:rPr>
            </w:pPr>
            <w:r w:rsidRPr="002163AF">
              <w:rPr>
                <w:sz w:val="24"/>
                <w:szCs w:val="24"/>
              </w:rPr>
              <w:t>До граждан доводится информация об условиях софинансирования проекта, сколько требуется собрать денежных средств с граждан, также доводится информация о каждом критерии оценки проекта.</w:t>
            </w:r>
          </w:p>
          <w:p w14:paraId="2A550CC5" w14:textId="77777777" w:rsidR="00BC25A5" w:rsidRPr="002163AF" w:rsidRDefault="00BC25A5" w:rsidP="00133606">
            <w:pPr>
              <w:ind w:firstLine="283"/>
              <w:jc w:val="both"/>
              <w:rPr>
                <w:sz w:val="24"/>
                <w:szCs w:val="24"/>
              </w:rPr>
            </w:pPr>
            <w:r w:rsidRPr="002163AF">
              <w:rPr>
                <w:sz w:val="24"/>
                <w:szCs w:val="24"/>
              </w:rPr>
              <w:t>Указывается, какие виды работ необходимо выполнить в ходе реализации проекта. Возможность привлечения добровольческого труда до проведения работ либо уборка территории после завершения всех работ.</w:t>
            </w:r>
          </w:p>
          <w:p w14:paraId="1BD7B890" w14:textId="77777777" w:rsidR="00BC25A5" w:rsidRPr="002163AF" w:rsidRDefault="00BC25A5" w:rsidP="00133606">
            <w:pPr>
              <w:rPr>
                <w:sz w:val="24"/>
                <w:szCs w:val="24"/>
              </w:rPr>
            </w:pPr>
          </w:p>
          <w:p w14:paraId="3DD01B5E" w14:textId="77777777" w:rsidR="00BC25A5" w:rsidRPr="002163AF" w:rsidRDefault="00BC25A5" w:rsidP="00133606">
            <w:pPr>
              <w:ind w:firstLine="283"/>
              <w:jc w:val="both"/>
              <w:rPr>
                <w:sz w:val="24"/>
                <w:szCs w:val="24"/>
              </w:rPr>
            </w:pPr>
            <w:r w:rsidRPr="002163AF">
              <w:rPr>
                <w:sz w:val="24"/>
                <w:szCs w:val="24"/>
              </w:rPr>
              <w:t>Проводится обсуждение и фиксируются предложения граждан.</w:t>
            </w:r>
          </w:p>
          <w:p w14:paraId="73B6C1AF" w14:textId="77777777" w:rsidR="00BC25A5" w:rsidRPr="002163AF" w:rsidRDefault="00BC25A5" w:rsidP="00133606">
            <w:pPr>
              <w:rPr>
                <w:sz w:val="24"/>
                <w:szCs w:val="24"/>
              </w:rPr>
            </w:pPr>
          </w:p>
          <w:p w14:paraId="45313CED" w14:textId="77777777" w:rsidR="00BC25A5" w:rsidRPr="002163AF" w:rsidRDefault="00BC25A5" w:rsidP="00133606">
            <w:pPr>
              <w:ind w:firstLine="283"/>
              <w:jc w:val="both"/>
              <w:rPr>
                <w:sz w:val="24"/>
                <w:szCs w:val="24"/>
              </w:rPr>
            </w:pPr>
            <w:r w:rsidRPr="002163AF">
              <w:rPr>
                <w:sz w:val="24"/>
                <w:szCs w:val="24"/>
              </w:rPr>
              <w:t>Определяется ответственный за сбор денежных средств, сроки и место сбора денежных средств.</w:t>
            </w:r>
          </w:p>
          <w:p w14:paraId="0CFB2EBC" w14:textId="77777777" w:rsidR="00BC25A5" w:rsidRPr="002163AF" w:rsidRDefault="00BC25A5" w:rsidP="00133606">
            <w:pPr>
              <w:rPr>
                <w:sz w:val="24"/>
                <w:szCs w:val="24"/>
              </w:rPr>
            </w:pPr>
          </w:p>
          <w:p w14:paraId="1B3CA596" w14:textId="77777777" w:rsidR="00BC25A5" w:rsidRPr="002163AF" w:rsidRDefault="00BC25A5" w:rsidP="00133606">
            <w:pPr>
              <w:ind w:firstLine="283"/>
              <w:jc w:val="both"/>
              <w:rPr>
                <w:sz w:val="24"/>
                <w:szCs w:val="24"/>
              </w:rPr>
            </w:pPr>
            <w:r w:rsidRPr="002163AF">
              <w:rPr>
                <w:sz w:val="24"/>
                <w:szCs w:val="24"/>
              </w:rPr>
              <w:t>Название проекта(-</w:t>
            </w:r>
            <w:proofErr w:type="spellStart"/>
            <w:r w:rsidRPr="002163AF">
              <w:rPr>
                <w:sz w:val="24"/>
                <w:szCs w:val="24"/>
              </w:rPr>
              <w:t>ов</w:t>
            </w:r>
            <w:proofErr w:type="spellEnd"/>
            <w:r w:rsidRPr="002163AF">
              <w:rPr>
                <w:sz w:val="24"/>
                <w:szCs w:val="24"/>
              </w:rPr>
              <w:t>), описывается ход проведения собрания с указанием вопросов рассмотрения, выступающих лиц и сути их выступления по каждому вопросу, принятых решений по каждому вопросу.</w:t>
            </w:r>
          </w:p>
          <w:p w14:paraId="00A92351" w14:textId="77777777" w:rsidR="00BC25A5" w:rsidRPr="002163AF" w:rsidRDefault="00BC25A5" w:rsidP="00133606">
            <w:pPr>
              <w:ind w:firstLine="283"/>
              <w:jc w:val="both"/>
              <w:rPr>
                <w:sz w:val="24"/>
                <w:szCs w:val="24"/>
              </w:rPr>
            </w:pPr>
            <w:r w:rsidRPr="002163AF">
              <w:rPr>
                <w:sz w:val="24"/>
                <w:szCs w:val="24"/>
              </w:rPr>
              <w:t>Определение сроков и порядка осуществления сбора подписей в поддержку инициативы граждан по проекту.</w:t>
            </w:r>
          </w:p>
          <w:p w14:paraId="73BC9A43" w14:textId="77777777" w:rsidR="00BC25A5" w:rsidRPr="002163AF" w:rsidRDefault="00BC25A5" w:rsidP="00133606">
            <w:pPr>
              <w:ind w:firstLine="283"/>
              <w:jc w:val="both"/>
              <w:rPr>
                <w:sz w:val="24"/>
                <w:szCs w:val="24"/>
              </w:rPr>
            </w:pPr>
            <w:r w:rsidRPr="002163AF">
              <w:rPr>
                <w:sz w:val="24"/>
                <w:szCs w:val="24"/>
              </w:rPr>
              <w:t>Решение, до какого срока необходимо собрать подписи в поддержку инициативы граждан по проекту. Назначение ответственного за соблюдение порядка и сроков сбора подписей.</w:t>
            </w:r>
          </w:p>
          <w:p w14:paraId="2576F341" w14:textId="77777777" w:rsidR="00BC25A5" w:rsidRPr="002163AF" w:rsidRDefault="00BC25A5" w:rsidP="00133606">
            <w:pPr>
              <w:ind w:firstLine="283"/>
              <w:jc w:val="both"/>
              <w:rPr>
                <w:sz w:val="24"/>
                <w:szCs w:val="24"/>
              </w:rPr>
            </w:pPr>
            <w:r w:rsidRPr="002163AF">
              <w:rPr>
                <w:sz w:val="24"/>
                <w:szCs w:val="24"/>
              </w:rPr>
              <w:t>Решение собрания:</w:t>
            </w:r>
          </w:p>
          <w:p w14:paraId="530AB686" w14:textId="77777777" w:rsidR="00BC25A5" w:rsidRPr="002163AF" w:rsidRDefault="00BC25A5" w:rsidP="00133606">
            <w:pPr>
              <w:ind w:firstLine="283"/>
              <w:jc w:val="both"/>
              <w:rPr>
                <w:sz w:val="24"/>
                <w:szCs w:val="24"/>
              </w:rPr>
            </w:pPr>
            <w:r w:rsidRPr="002163AF">
              <w:rPr>
                <w:sz w:val="24"/>
                <w:szCs w:val="24"/>
              </w:rPr>
              <w:t>1. Принять участие в конкурсе инициативного бюджетирования с проектом</w:t>
            </w:r>
          </w:p>
          <w:p w14:paraId="5D090639" w14:textId="77777777" w:rsidR="00BC25A5" w:rsidRPr="002163AF" w:rsidRDefault="00BC25A5" w:rsidP="00133606">
            <w:pPr>
              <w:jc w:val="both"/>
              <w:rPr>
                <w:sz w:val="24"/>
                <w:szCs w:val="24"/>
              </w:rPr>
            </w:pPr>
            <w:r w:rsidRPr="002163AF">
              <w:rPr>
                <w:sz w:val="24"/>
                <w:szCs w:val="24"/>
              </w:rPr>
              <w:t>_________________________________________________________________________</w:t>
            </w:r>
          </w:p>
          <w:p w14:paraId="3E40A6DA" w14:textId="77777777" w:rsidR="00BC25A5" w:rsidRPr="002163AF" w:rsidRDefault="00BC25A5" w:rsidP="00133606">
            <w:pPr>
              <w:jc w:val="center"/>
              <w:rPr>
                <w:sz w:val="20"/>
              </w:rPr>
            </w:pPr>
            <w:r w:rsidRPr="002163AF">
              <w:rPr>
                <w:sz w:val="20"/>
              </w:rPr>
              <w:t>(место проведения, адрес)</w:t>
            </w:r>
          </w:p>
          <w:p w14:paraId="514DD37C" w14:textId="77777777" w:rsidR="00BC25A5" w:rsidRPr="002163AF" w:rsidRDefault="00BC25A5" w:rsidP="00133606">
            <w:pPr>
              <w:rPr>
                <w:sz w:val="24"/>
                <w:szCs w:val="24"/>
              </w:rPr>
            </w:pPr>
            <w:r w:rsidRPr="002163AF">
              <w:rPr>
                <w:sz w:val="24"/>
                <w:szCs w:val="24"/>
              </w:rPr>
              <w:t>Голосование:</w:t>
            </w:r>
          </w:p>
          <w:p w14:paraId="31B7112B" w14:textId="77777777" w:rsidR="00BC25A5" w:rsidRPr="002163AF" w:rsidRDefault="00BC25A5" w:rsidP="00133606">
            <w:pPr>
              <w:rPr>
                <w:sz w:val="24"/>
                <w:szCs w:val="24"/>
              </w:rPr>
            </w:pPr>
            <w:r w:rsidRPr="002163AF">
              <w:rPr>
                <w:sz w:val="24"/>
                <w:szCs w:val="24"/>
              </w:rPr>
              <w:t>За - _____</w:t>
            </w:r>
          </w:p>
          <w:p w14:paraId="571A5F48" w14:textId="77777777" w:rsidR="00BC25A5" w:rsidRPr="002163AF" w:rsidRDefault="00BC25A5" w:rsidP="00133606">
            <w:pPr>
              <w:rPr>
                <w:sz w:val="24"/>
                <w:szCs w:val="24"/>
              </w:rPr>
            </w:pPr>
            <w:r w:rsidRPr="002163AF">
              <w:rPr>
                <w:sz w:val="24"/>
                <w:szCs w:val="24"/>
              </w:rPr>
              <w:lastRenderedPageBreak/>
              <w:t>Против - _____</w:t>
            </w:r>
          </w:p>
          <w:p w14:paraId="29C643FF" w14:textId="77777777" w:rsidR="00BC25A5" w:rsidRPr="002163AF" w:rsidRDefault="00BC25A5" w:rsidP="00133606">
            <w:pPr>
              <w:rPr>
                <w:sz w:val="24"/>
                <w:szCs w:val="24"/>
              </w:rPr>
            </w:pPr>
            <w:r w:rsidRPr="002163AF">
              <w:rPr>
                <w:sz w:val="24"/>
                <w:szCs w:val="24"/>
              </w:rPr>
              <w:t>Воздержались - _____</w:t>
            </w:r>
          </w:p>
          <w:p w14:paraId="362B4443" w14:textId="77777777" w:rsidR="00BC25A5" w:rsidRPr="002163AF" w:rsidRDefault="00BC25A5" w:rsidP="00133606">
            <w:pPr>
              <w:rPr>
                <w:sz w:val="24"/>
                <w:szCs w:val="24"/>
              </w:rPr>
            </w:pPr>
          </w:p>
          <w:p w14:paraId="34E681C7" w14:textId="77777777" w:rsidR="00BC25A5" w:rsidRPr="002163AF" w:rsidRDefault="00BC25A5" w:rsidP="00133606">
            <w:pPr>
              <w:ind w:firstLine="283"/>
              <w:jc w:val="both"/>
              <w:rPr>
                <w:sz w:val="24"/>
                <w:szCs w:val="24"/>
              </w:rPr>
            </w:pPr>
            <w:r w:rsidRPr="002163AF">
              <w:rPr>
                <w:sz w:val="24"/>
                <w:szCs w:val="24"/>
              </w:rPr>
              <w:t>2. О внесении добровольческого труда при участии жителей в реализацию проекта</w:t>
            </w:r>
          </w:p>
          <w:p w14:paraId="0A0D750E" w14:textId="77777777" w:rsidR="00BC25A5" w:rsidRPr="002163AF" w:rsidRDefault="00BC25A5" w:rsidP="00133606">
            <w:pPr>
              <w:ind w:firstLine="283"/>
              <w:jc w:val="both"/>
              <w:rPr>
                <w:sz w:val="24"/>
                <w:szCs w:val="24"/>
              </w:rPr>
            </w:pPr>
            <w:r w:rsidRPr="002163AF">
              <w:rPr>
                <w:sz w:val="24"/>
                <w:szCs w:val="24"/>
              </w:rPr>
              <w:t>______________________________________________________________________</w:t>
            </w:r>
          </w:p>
          <w:p w14:paraId="415051AF" w14:textId="77777777" w:rsidR="00BC25A5" w:rsidRPr="002163AF" w:rsidRDefault="00BC25A5" w:rsidP="00133606">
            <w:pPr>
              <w:jc w:val="center"/>
              <w:rPr>
                <w:sz w:val="20"/>
              </w:rPr>
            </w:pPr>
            <w:r w:rsidRPr="002163AF">
              <w:rPr>
                <w:sz w:val="20"/>
              </w:rPr>
              <w:t>(место проведения, адрес)</w:t>
            </w:r>
          </w:p>
          <w:p w14:paraId="415A77DF" w14:textId="77777777" w:rsidR="00BC25A5" w:rsidRPr="002163AF" w:rsidRDefault="00BC25A5" w:rsidP="00133606">
            <w:pPr>
              <w:rPr>
                <w:sz w:val="24"/>
                <w:szCs w:val="24"/>
              </w:rPr>
            </w:pPr>
            <w:r w:rsidRPr="002163AF">
              <w:rPr>
                <w:sz w:val="24"/>
                <w:szCs w:val="24"/>
              </w:rPr>
              <w:t>Голосование:</w:t>
            </w:r>
          </w:p>
          <w:p w14:paraId="46B582EC" w14:textId="77777777" w:rsidR="00BC25A5" w:rsidRPr="002163AF" w:rsidRDefault="00BC25A5" w:rsidP="00133606">
            <w:pPr>
              <w:rPr>
                <w:sz w:val="24"/>
                <w:szCs w:val="24"/>
              </w:rPr>
            </w:pPr>
            <w:r w:rsidRPr="002163AF">
              <w:rPr>
                <w:sz w:val="24"/>
                <w:szCs w:val="24"/>
              </w:rPr>
              <w:t>За - _____</w:t>
            </w:r>
          </w:p>
          <w:p w14:paraId="3C6C7A91" w14:textId="77777777" w:rsidR="00BC25A5" w:rsidRPr="002163AF" w:rsidRDefault="00BC25A5" w:rsidP="00133606">
            <w:pPr>
              <w:rPr>
                <w:sz w:val="24"/>
                <w:szCs w:val="24"/>
              </w:rPr>
            </w:pPr>
            <w:r w:rsidRPr="002163AF">
              <w:rPr>
                <w:sz w:val="24"/>
                <w:szCs w:val="24"/>
              </w:rPr>
              <w:t>Против - _____</w:t>
            </w:r>
          </w:p>
          <w:p w14:paraId="28A6D68F" w14:textId="77777777" w:rsidR="00BC25A5" w:rsidRPr="002163AF" w:rsidRDefault="00BC25A5" w:rsidP="00133606">
            <w:pPr>
              <w:rPr>
                <w:sz w:val="24"/>
                <w:szCs w:val="24"/>
              </w:rPr>
            </w:pPr>
            <w:r w:rsidRPr="002163AF">
              <w:rPr>
                <w:sz w:val="24"/>
                <w:szCs w:val="24"/>
              </w:rPr>
              <w:t>Воздержались - _____</w:t>
            </w:r>
          </w:p>
          <w:p w14:paraId="2381E32C" w14:textId="77777777" w:rsidR="00BC25A5" w:rsidRPr="002163AF" w:rsidRDefault="00BC25A5" w:rsidP="00133606">
            <w:pPr>
              <w:rPr>
                <w:sz w:val="24"/>
                <w:szCs w:val="24"/>
              </w:rPr>
            </w:pPr>
          </w:p>
          <w:p w14:paraId="48F4E3CE" w14:textId="77777777" w:rsidR="00BC25A5" w:rsidRPr="002163AF" w:rsidRDefault="00BC25A5" w:rsidP="00133606">
            <w:pPr>
              <w:ind w:firstLine="283"/>
              <w:jc w:val="both"/>
              <w:rPr>
                <w:sz w:val="24"/>
                <w:szCs w:val="24"/>
              </w:rPr>
            </w:pPr>
            <w:r w:rsidRPr="002163AF">
              <w:rPr>
                <w:sz w:val="24"/>
                <w:szCs w:val="24"/>
              </w:rPr>
              <w:t>3. О внесении денежных средств граждан в реализацию проекта в объеме - _____% от общей стоимости проекта, т.е. _____ руб.</w:t>
            </w:r>
          </w:p>
          <w:p w14:paraId="75D420FC" w14:textId="77777777" w:rsidR="00BC25A5" w:rsidRPr="002163AF" w:rsidRDefault="00BC25A5" w:rsidP="00133606">
            <w:pPr>
              <w:rPr>
                <w:sz w:val="24"/>
                <w:szCs w:val="24"/>
              </w:rPr>
            </w:pPr>
            <w:r w:rsidRPr="002163AF">
              <w:rPr>
                <w:sz w:val="24"/>
                <w:szCs w:val="24"/>
              </w:rPr>
              <w:t>Голосование:</w:t>
            </w:r>
          </w:p>
          <w:p w14:paraId="66026ADE" w14:textId="77777777" w:rsidR="00BC25A5" w:rsidRPr="002163AF" w:rsidRDefault="00BC25A5" w:rsidP="00133606">
            <w:pPr>
              <w:rPr>
                <w:sz w:val="24"/>
                <w:szCs w:val="24"/>
              </w:rPr>
            </w:pPr>
            <w:r w:rsidRPr="002163AF">
              <w:rPr>
                <w:sz w:val="24"/>
                <w:szCs w:val="24"/>
              </w:rPr>
              <w:t>За - _____</w:t>
            </w:r>
          </w:p>
          <w:p w14:paraId="05CAA24A" w14:textId="77777777" w:rsidR="00BC25A5" w:rsidRPr="002163AF" w:rsidRDefault="00BC25A5" w:rsidP="00133606">
            <w:pPr>
              <w:rPr>
                <w:sz w:val="24"/>
                <w:szCs w:val="24"/>
              </w:rPr>
            </w:pPr>
            <w:r w:rsidRPr="002163AF">
              <w:rPr>
                <w:sz w:val="24"/>
                <w:szCs w:val="24"/>
              </w:rPr>
              <w:t>Против - _____</w:t>
            </w:r>
          </w:p>
          <w:p w14:paraId="49C0A9FA" w14:textId="77777777" w:rsidR="00BC25A5" w:rsidRPr="002163AF" w:rsidRDefault="00BC25A5" w:rsidP="00133606">
            <w:pPr>
              <w:rPr>
                <w:sz w:val="24"/>
                <w:szCs w:val="24"/>
              </w:rPr>
            </w:pPr>
            <w:r w:rsidRPr="002163AF">
              <w:rPr>
                <w:sz w:val="24"/>
                <w:szCs w:val="24"/>
              </w:rPr>
              <w:t>Воздержались - _____</w:t>
            </w:r>
          </w:p>
          <w:p w14:paraId="7F45C564" w14:textId="77777777" w:rsidR="00BC25A5" w:rsidRPr="002163AF" w:rsidRDefault="00BC25A5" w:rsidP="00133606">
            <w:pPr>
              <w:rPr>
                <w:sz w:val="24"/>
                <w:szCs w:val="24"/>
              </w:rPr>
            </w:pPr>
          </w:p>
          <w:p w14:paraId="32B28AE9" w14:textId="77777777" w:rsidR="00BC25A5" w:rsidRPr="002163AF" w:rsidRDefault="00BC25A5" w:rsidP="00133606">
            <w:pPr>
              <w:ind w:firstLine="283"/>
              <w:jc w:val="both"/>
              <w:rPr>
                <w:sz w:val="24"/>
                <w:szCs w:val="24"/>
              </w:rPr>
            </w:pPr>
            <w:r w:rsidRPr="002163AF">
              <w:rPr>
                <w:sz w:val="24"/>
                <w:szCs w:val="24"/>
              </w:rPr>
              <w:t>4. О назначении ответственного за сбор денежных средств с жителей, готовых принять участие в реализации проекта.</w:t>
            </w:r>
          </w:p>
          <w:p w14:paraId="0687D09C" w14:textId="77777777" w:rsidR="00BC25A5" w:rsidRPr="002163AF" w:rsidRDefault="00BC25A5" w:rsidP="00133606">
            <w:pPr>
              <w:rPr>
                <w:sz w:val="24"/>
                <w:szCs w:val="24"/>
              </w:rPr>
            </w:pPr>
            <w:r w:rsidRPr="002163AF">
              <w:rPr>
                <w:sz w:val="24"/>
                <w:szCs w:val="24"/>
              </w:rPr>
              <w:t>Голосование:</w:t>
            </w:r>
          </w:p>
          <w:p w14:paraId="235A9A7C" w14:textId="77777777" w:rsidR="00BC25A5" w:rsidRPr="002163AF" w:rsidRDefault="00BC25A5" w:rsidP="00133606">
            <w:pPr>
              <w:rPr>
                <w:sz w:val="24"/>
                <w:szCs w:val="24"/>
              </w:rPr>
            </w:pPr>
            <w:r w:rsidRPr="002163AF">
              <w:rPr>
                <w:sz w:val="24"/>
                <w:szCs w:val="24"/>
              </w:rPr>
              <w:t>За - _____</w:t>
            </w:r>
          </w:p>
          <w:p w14:paraId="65E54828" w14:textId="77777777" w:rsidR="00BC25A5" w:rsidRPr="002163AF" w:rsidRDefault="00BC25A5" w:rsidP="00133606">
            <w:pPr>
              <w:rPr>
                <w:sz w:val="24"/>
                <w:szCs w:val="24"/>
              </w:rPr>
            </w:pPr>
            <w:r w:rsidRPr="002163AF">
              <w:rPr>
                <w:sz w:val="24"/>
                <w:szCs w:val="24"/>
              </w:rPr>
              <w:t>Против - _____</w:t>
            </w:r>
          </w:p>
          <w:p w14:paraId="280E20D1" w14:textId="77777777" w:rsidR="00BC25A5" w:rsidRPr="002163AF" w:rsidRDefault="00BC25A5" w:rsidP="00133606">
            <w:pPr>
              <w:rPr>
                <w:sz w:val="24"/>
                <w:szCs w:val="24"/>
              </w:rPr>
            </w:pPr>
            <w:r w:rsidRPr="002163AF">
              <w:rPr>
                <w:sz w:val="24"/>
                <w:szCs w:val="24"/>
              </w:rPr>
              <w:t>Воздержались - _____</w:t>
            </w:r>
          </w:p>
          <w:p w14:paraId="410DB630" w14:textId="77777777" w:rsidR="00BC25A5" w:rsidRPr="002163AF" w:rsidRDefault="00BC25A5" w:rsidP="00133606">
            <w:pPr>
              <w:rPr>
                <w:sz w:val="24"/>
                <w:szCs w:val="24"/>
              </w:rPr>
            </w:pPr>
          </w:p>
          <w:p w14:paraId="4613151F" w14:textId="77777777" w:rsidR="00BC25A5" w:rsidRPr="002163AF" w:rsidRDefault="00BC25A5" w:rsidP="00133606">
            <w:pPr>
              <w:rPr>
                <w:sz w:val="24"/>
                <w:szCs w:val="24"/>
              </w:rPr>
            </w:pPr>
            <w:r w:rsidRPr="002163AF">
              <w:rPr>
                <w:sz w:val="24"/>
                <w:szCs w:val="24"/>
              </w:rPr>
              <w:t>Принятые решения по каждому вопросу</w:t>
            </w:r>
          </w:p>
          <w:p w14:paraId="651E1D40" w14:textId="77777777" w:rsidR="00BC25A5" w:rsidRPr="002163AF" w:rsidRDefault="00BC25A5" w:rsidP="00133606">
            <w:pPr>
              <w:rPr>
                <w:sz w:val="24"/>
                <w:szCs w:val="24"/>
              </w:rPr>
            </w:pPr>
          </w:p>
          <w:p w14:paraId="4F551C08" w14:textId="77777777" w:rsidR="00BC25A5" w:rsidRPr="002163AF" w:rsidRDefault="00BC25A5" w:rsidP="00133606">
            <w:pPr>
              <w:rPr>
                <w:sz w:val="24"/>
                <w:szCs w:val="24"/>
              </w:rPr>
            </w:pPr>
            <w:r w:rsidRPr="002163AF">
              <w:rPr>
                <w:sz w:val="24"/>
                <w:szCs w:val="24"/>
              </w:rPr>
              <w:t>Приложение: форма сбора подписей в поддержку инициативы граждан по проекту</w:t>
            </w:r>
          </w:p>
          <w:p w14:paraId="0F213B72" w14:textId="77777777" w:rsidR="00BC25A5" w:rsidRPr="002163AF" w:rsidRDefault="00BC25A5" w:rsidP="00133606">
            <w:pPr>
              <w:jc w:val="both"/>
              <w:rPr>
                <w:sz w:val="24"/>
                <w:szCs w:val="24"/>
              </w:rPr>
            </w:pPr>
            <w:r w:rsidRPr="002163AF">
              <w:rPr>
                <w:sz w:val="24"/>
                <w:szCs w:val="24"/>
              </w:rPr>
              <w:t>_________________________________________________________________________</w:t>
            </w:r>
          </w:p>
          <w:p w14:paraId="08F24468" w14:textId="77777777" w:rsidR="00BC25A5" w:rsidRPr="002163AF" w:rsidRDefault="00BC25A5" w:rsidP="00133606">
            <w:pPr>
              <w:jc w:val="center"/>
              <w:rPr>
                <w:sz w:val="20"/>
              </w:rPr>
            </w:pPr>
            <w:r w:rsidRPr="002163AF">
              <w:rPr>
                <w:sz w:val="20"/>
              </w:rPr>
              <w:t>(место проведения, адрес)</w:t>
            </w:r>
          </w:p>
        </w:tc>
      </w:tr>
      <w:tr w:rsidR="00BC25A5" w:rsidRPr="002163AF" w14:paraId="2646C4EB" w14:textId="77777777" w:rsidTr="00133606">
        <w:tc>
          <w:tcPr>
            <w:tcW w:w="9014" w:type="dxa"/>
            <w:gridSpan w:val="3"/>
            <w:tcBorders>
              <w:top w:val="nil"/>
              <w:left w:val="nil"/>
              <w:bottom w:val="nil"/>
              <w:right w:val="nil"/>
            </w:tcBorders>
          </w:tcPr>
          <w:p w14:paraId="4650D6A1" w14:textId="77777777" w:rsidR="00BC25A5" w:rsidRPr="002163AF" w:rsidRDefault="00BC25A5" w:rsidP="00133606">
            <w:pPr>
              <w:rPr>
                <w:sz w:val="24"/>
                <w:szCs w:val="24"/>
              </w:rPr>
            </w:pPr>
          </w:p>
        </w:tc>
      </w:tr>
      <w:tr w:rsidR="00BC25A5" w:rsidRPr="002163AF" w14:paraId="57C16265" w14:textId="77777777" w:rsidTr="00133606">
        <w:tc>
          <w:tcPr>
            <w:tcW w:w="3969" w:type="dxa"/>
            <w:tcBorders>
              <w:top w:val="nil"/>
              <w:left w:val="nil"/>
              <w:bottom w:val="nil"/>
              <w:right w:val="nil"/>
            </w:tcBorders>
          </w:tcPr>
          <w:p w14:paraId="03FD2A77" w14:textId="77777777" w:rsidR="00BC25A5" w:rsidRPr="002163AF" w:rsidRDefault="00BC25A5" w:rsidP="00133606">
            <w:pPr>
              <w:jc w:val="both"/>
              <w:rPr>
                <w:sz w:val="24"/>
                <w:szCs w:val="24"/>
              </w:rPr>
            </w:pPr>
            <w:r w:rsidRPr="002163AF">
              <w:rPr>
                <w:sz w:val="24"/>
                <w:szCs w:val="24"/>
              </w:rPr>
              <w:t>Председатель оргкомитета</w:t>
            </w:r>
          </w:p>
        </w:tc>
        <w:tc>
          <w:tcPr>
            <w:tcW w:w="2494" w:type="dxa"/>
            <w:tcBorders>
              <w:top w:val="nil"/>
              <w:left w:val="nil"/>
              <w:bottom w:val="nil"/>
              <w:right w:val="nil"/>
            </w:tcBorders>
          </w:tcPr>
          <w:p w14:paraId="2252C876" w14:textId="77777777" w:rsidR="00BC25A5" w:rsidRPr="002163AF" w:rsidRDefault="00BC25A5" w:rsidP="00133606">
            <w:pPr>
              <w:jc w:val="center"/>
              <w:rPr>
                <w:sz w:val="24"/>
                <w:szCs w:val="24"/>
              </w:rPr>
            </w:pPr>
            <w:r w:rsidRPr="002163AF">
              <w:rPr>
                <w:sz w:val="24"/>
                <w:szCs w:val="24"/>
              </w:rPr>
              <w:t>_________________/</w:t>
            </w:r>
          </w:p>
          <w:p w14:paraId="5CE1174E" w14:textId="77777777" w:rsidR="00BC25A5" w:rsidRPr="002163AF" w:rsidRDefault="00BC25A5" w:rsidP="00133606">
            <w:pPr>
              <w:jc w:val="center"/>
              <w:rPr>
                <w:sz w:val="24"/>
                <w:szCs w:val="24"/>
              </w:rPr>
            </w:pPr>
            <w:r w:rsidRPr="002163AF">
              <w:rPr>
                <w:sz w:val="24"/>
                <w:szCs w:val="24"/>
              </w:rPr>
              <w:t>(подпись)</w:t>
            </w:r>
          </w:p>
        </w:tc>
        <w:tc>
          <w:tcPr>
            <w:tcW w:w="2551" w:type="dxa"/>
            <w:tcBorders>
              <w:top w:val="nil"/>
              <w:left w:val="nil"/>
              <w:bottom w:val="nil"/>
              <w:right w:val="nil"/>
            </w:tcBorders>
          </w:tcPr>
          <w:p w14:paraId="4247ED44" w14:textId="77777777" w:rsidR="00BC25A5" w:rsidRPr="002163AF" w:rsidRDefault="00BC25A5" w:rsidP="00133606">
            <w:pPr>
              <w:jc w:val="center"/>
              <w:rPr>
                <w:sz w:val="24"/>
                <w:szCs w:val="24"/>
              </w:rPr>
            </w:pPr>
            <w:r w:rsidRPr="002163AF">
              <w:rPr>
                <w:sz w:val="24"/>
                <w:szCs w:val="24"/>
              </w:rPr>
              <w:t>_________________/</w:t>
            </w:r>
          </w:p>
          <w:p w14:paraId="5C66330D" w14:textId="77777777" w:rsidR="00BC25A5" w:rsidRPr="002163AF" w:rsidRDefault="00BC25A5" w:rsidP="00133606">
            <w:pPr>
              <w:jc w:val="center"/>
              <w:rPr>
                <w:sz w:val="24"/>
                <w:szCs w:val="24"/>
              </w:rPr>
            </w:pPr>
            <w:r w:rsidRPr="002163AF">
              <w:rPr>
                <w:sz w:val="24"/>
                <w:szCs w:val="24"/>
              </w:rPr>
              <w:t>(ФИО)</w:t>
            </w:r>
          </w:p>
        </w:tc>
      </w:tr>
      <w:tr w:rsidR="00BC25A5" w:rsidRPr="002163AF" w14:paraId="6A365F49" w14:textId="77777777" w:rsidTr="00133606">
        <w:tc>
          <w:tcPr>
            <w:tcW w:w="9014" w:type="dxa"/>
            <w:gridSpan w:val="3"/>
            <w:tcBorders>
              <w:top w:val="nil"/>
              <w:left w:val="nil"/>
              <w:bottom w:val="nil"/>
              <w:right w:val="nil"/>
            </w:tcBorders>
          </w:tcPr>
          <w:p w14:paraId="30E8B361" w14:textId="77777777" w:rsidR="00BC25A5" w:rsidRPr="002163AF" w:rsidRDefault="00BC25A5" w:rsidP="00133606">
            <w:pPr>
              <w:rPr>
                <w:sz w:val="24"/>
                <w:szCs w:val="24"/>
              </w:rPr>
            </w:pPr>
          </w:p>
        </w:tc>
      </w:tr>
      <w:tr w:rsidR="00BC25A5" w:rsidRPr="002163AF" w14:paraId="120E6DD5" w14:textId="77777777" w:rsidTr="00133606">
        <w:tc>
          <w:tcPr>
            <w:tcW w:w="3969" w:type="dxa"/>
            <w:tcBorders>
              <w:top w:val="nil"/>
              <w:left w:val="nil"/>
              <w:bottom w:val="nil"/>
              <w:right w:val="nil"/>
            </w:tcBorders>
          </w:tcPr>
          <w:p w14:paraId="42F2658F" w14:textId="77777777" w:rsidR="00BC25A5" w:rsidRPr="002163AF" w:rsidRDefault="00BC25A5" w:rsidP="00133606">
            <w:pPr>
              <w:jc w:val="both"/>
              <w:rPr>
                <w:sz w:val="24"/>
                <w:szCs w:val="24"/>
              </w:rPr>
            </w:pPr>
            <w:r w:rsidRPr="002163AF">
              <w:rPr>
                <w:sz w:val="24"/>
                <w:szCs w:val="24"/>
              </w:rPr>
              <w:t>Секретарь оргкомитета</w:t>
            </w:r>
          </w:p>
        </w:tc>
        <w:tc>
          <w:tcPr>
            <w:tcW w:w="2494" w:type="dxa"/>
            <w:tcBorders>
              <w:top w:val="nil"/>
              <w:left w:val="nil"/>
              <w:bottom w:val="nil"/>
              <w:right w:val="nil"/>
            </w:tcBorders>
          </w:tcPr>
          <w:p w14:paraId="682F0A52" w14:textId="77777777" w:rsidR="00BC25A5" w:rsidRPr="002163AF" w:rsidRDefault="00BC25A5" w:rsidP="00133606">
            <w:pPr>
              <w:jc w:val="center"/>
              <w:rPr>
                <w:sz w:val="24"/>
                <w:szCs w:val="24"/>
              </w:rPr>
            </w:pPr>
            <w:r w:rsidRPr="002163AF">
              <w:rPr>
                <w:sz w:val="24"/>
                <w:szCs w:val="24"/>
              </w:rPr>
              <w:t>_________________/</w:t>
            </w:r>
          </w:p>
          <w:p w14:paraId="6FABD0CA" w14:textId="77777777" w:rsidR="00BC25A5" w:rsidRPr="002163AF" w:rsidRDefault="00BC25A5" w:rsidP="00133606">
            <w:pPr>
              <w:jc w:val="center"/>
              <w:rPr>
                <w:sz w:val="24"/>
                <w:szCs w:val="24"/>
              </w:rPr>
            </w:pPr>
            <w:r w:rsidRPr="002163AF">
              <w:rPr>
                <w:sz w:val="24"/>
                <w:szCs w:val="24"/>
              </w:rPr>
              <w:t>(подпись)</w:t>
            </w:r>
          </w:p>
        </w:tc>
        <w:tc>
          <w:tcPr>
            <w:tcW w:w="2551" w:type="dxa"/>
            <w:tcBorders>
              <w:top w:val="nil"/>
              <w:left w:val="nil"/>
              <w:bottom w:val="nil"/>
              <w:right w:val="nil"/>
            </w:tcBorders>
          </w:tcPr>
          <w:p w14:paraId="2D75CFE4" w14:textId="77777777" w:rsidR="00BC25A5" w:rsidRPr="002163AF" w:rsidRDefault="00BC25A5" w:rsidP="00133606">
            <w:pPr>
              <w:jc w:val="center"/>
              <w:rPr>
                <w:sz w:val="24"/>
                <w:szCs w:val="24"/>
              </w:rPr>
            </w:pPr>
            <w:r w:rsidRPr="002163AF">
              <w:rPr>
                <w:sz w:val="24"/>
                <w:szCs w:val="24"/>
              </w:rPr>
              <w:t>_________________/</w:t>
            </w:r>
          </w:p>
          <w:p w14:paraId="1BB53712" w14:textId="77777777" w:rsidR="00BC25A5" w:rsidRPr="002163AF" w:rsidRDefault="00BC25A5" w:rsidP="00133606">
            <w:pPr>
              <w:jc w:val="center"/>
              <w:rPr>
                <w:sz w:val="24"/>
                <w:szCs w:val="24"/>
              </w:rPr>
            </w:pPr>
            <w:r w:rsidRPr="002163AF">
              <w:rPr>
                <w:sz w:val="24"/>
                <w:szCs w:val="24"/>
              </w:rPr>
              <w:t>(ФИО)</w:t>
            </w:r>
          </w:p>
        </w:tc>
      </w:tr>
    </w:tbl>
    <w:p w14:paraId="4E983202" w14:textId="77777777" w:rsidR="00BC25A5" w:rsidRPr="00E17E13" w:rsidRDefault="00BC25A5" w:rsidP="00BC25A5">
      <w:pPr>
        <w:jc w:val="both"/>
      </w:pPr>
    </w:p>
    <w:p w14:paraId="3FC36851" w14:textId="77777777" w:rsidR="00BC25A5" w:rsidRDefault="00BC25A5" w:rsidP="00BC25A5">
      <w:pPr>
        <w:jc w:val="both"/>
      </w:pPr>
    </w:p>
    <w:p w14:paraId="62889684" w14:textId="77777777" w:rsidR="002163AF" w:rsidRDefault="002163AF" w:rsidP="00BC25A5">
      <w:pPr>
        <w:jc w:val="both"/>
      </w:pPr>
    </w:p>
    <w:p w14:paraId="6C129E7A" w14:textId="77777777" w:rsidR="002163AF" w:rsidRDefault="002163AF" w:rsidP="00BC25A5">
      <w:pPr>
        <w:jc w:val="both"/>
      </w:pPr>
    </w:p>
    <w:p w14:paraId="11DD259C" w14:textId="77777777" w:rsidR="002163AF" w:rsidRDefault="002163AF" w:rsidP="00BC25A5">
      <w:pPr>
        <w:jc w:val="both"/>
      </w:pPr>
    </w:p>
    <w:p w14:paraId="39916389" w14:textId="77777777" w:rsidR="002163AF" w:rsidRDefault="002163AF" w:rsidP="00BC25A5">
      <w:pPr>
        <w:jc w:val="both"/>
      </w:pPr>
    </w:p>
    <w:p w14:paraId="506F6FC6" w14:textId="77777777" w:rsidR="002163AF" w:rsidRDefault="002163AF" w:rsidP="00BC25A5">
      <w:pPr>
        <w:jc w:val="both"/>
      </w:pPr>
    </w:p>
    <w:p w14:paraId="09ABAE22" w14:textId="77777777" w:rsidR="002163AF" w:rsidRDefault="002163AF" w:rsidP="00BC25A5">
      <w:pPr>
        <w:jc w:val="both"/>
      </w:pPr>
    </w:p>
    <w:p w14:paraId="2CD847C5" w14:textId="77777777" w:rsidR="0083130A" w:rsidRDefault="0083130A" w:rsidP="00BC25A5">
      <w:pPr>
        <w:jc w:val="both"/>
      </w:pPr>
    </w:p>
    <w:p w14:paraId="40D5935B" w14:textId="77777777" w:rsidR="002163AF" w:rsidRPr="00E17E13" w:rsidRDefault="002163AF" w:rsidP="00BC25A5">
      <w:pPr>
        <w:jc w:val="both"/>
      </w:pPr>
    </w:p>
    <w:p w14:paraId="4685D35A" w14:textId="77777777" w:rsidR="00BC25A5" w:rsidRPr="00E17E13" w:rsidRDefault="00BC25A5" w:rsidP="00BC25A5">
      <w:pPr>
        <w:jc w:val="both"/>
      </w:pPr>
    </w:p>
    <w:p w14:paraId="1709FB11" w14:textId="77777777" w:rsidR="00BC25A5" w:rsidRPr="00E17E13" w:rsidRDefault="00BC25A5" w:rsidP="00BC25A5">
      <w:pPr>
        <w:jc w:val="center"/>
        <w:outlineLvl w:val="2"/>
      </w:pPr>
      <w:r w:rsidRPr="00E17E13">
        <w:lastRenderedPageBreak/>
        <w:t>ПОДПИСНОЙ ЛИСТ</w:t>
      </w:r>
    </w:p>
    <w:p w14:paraId="74F166B5" w14:textId="77777777" w:rsidR="00BC25A5" w:rsidRPr="00E17E13" w:rsidRDefault="00BC25A5" w:rsidP="00BC25A5">
      <w:pPr>
        <w:jc w:val="center"/>
      </w:pPr>
      <w:r w:rsidRPr="00E17E13">
        <w:t>по сбору подписей в поддержку инициативы граждан по проекту</w:t>
      </w:r>
    </w:p>
    <w:p w14:paraId="6BFE1C0C" w14:textId="77777777" w:rsidR="00BC25A5" w:rsidRPr="00E17E13" w:rsidRDefault="00BC25A5" w:rsidP="00BC25A5">
      <w:pPr>
        <w:jc w:val="center"/>
      </w:pPr>
      <w:r w:rsidRPr="00E17E13">
        <w:t>__________________________________________________________</w:t>
      </w:r>
    </w:p>
    <w:p w14:paraId="0E86E097" w14:textId="77777777" w:rsidR="00BC25A5" w:rsidRPr="002163AF" w:rsidRDefault="00BC25A5" w:rsidP="00BC25A5">
      <w:pPr>
        <w:jc w:val="center"/>
        <w:rPr>
          <w:sz w:val="20"/>
        </w:rPr>
      </w:pPr>
      <w:r w:rsidRPr="002163AF">
        <w:rPr>
          <w:sz w:val="20"/>
        </w:rPr>
        <w:t>(название инициативного проекта)</w:t>
      </w:r>
    </w:p>
    <w:p w14:paraId="6762A771" w14:textId="77777777" w:rsidR="00BC25A5" w:rsidRPr="00E17E13" w:rsidRDefault="00BC25A5" w:rsidP="00BC25A5">
      <w:pPr>
        <w:jc w:val="both"/>
      </w:pPr>
    </w:p>
    <w:p w14:paraId="4EBE88CB" w14:textId="77777777" w:rsidR="00BC25A5" w:rsidRPr="00E17E13" w:rsidRDefault="00BC25A5" w:rsidP="00BC25A5">
      <w:pPr>
        <w:ind w:firstLine="540"/>
        <w:jc w:val="both"/>
      </w:pPr>
      <w:r w:rsidRPr="00E17E13">
        <w:t>Мы, нижеподписавшиеся, поддерживаем инициативу граждан по данному проекту.</w:t>
      </w:r>
    </w:p>
    <w:p w14:paraId="7E92BF6A" w14:textId="77777777" w:rsidR="00BC25A5" w:rsidRPr="00E17E13" w:rsidRDefault="00BC25A5" w:rsidP="00BC25A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216"/>
        <w:gridCol w:w="1844"/>
        <w:gridCol w:w="1474"/>
      </w:tblGrid>
      <w:tr w:rsidR="00BC25A5" w:rsidRPr="00E17E13" w14:paraId="23ACC459" w14:textId="77777777" w:rsidTr="00133606">
        <w:tc>
          <w:tcPr>
            <w:tcW w:w="454" w:type="dxa"/>
          </w:tcPr>
          <w:p w14:paraId="5EC64662" w14:textId="77777777" w:rsidR="00BC25A5" w:rsidRPr="00E17E13" w:rsidRDefault="00BC25A5" w:rsidP="00133606">
            <w:pPr>
              <w:jc w:val="center"/>
            </w:pPr>
            <w:r w:rsidRPr="00E17E13">
              <w:t>№ п/п</w:t>
            </w:r>
          </w:p>
        </w:tc>
        <w:tc>
          <w:tcPr>
            <w:tcW w:w="5216" w:type="dxa"/>
          </w:tcPr>
          <w:p w14:paraId="7787079F" w14:textId="77777777" w:rsidR="00BC25A5" w:rsidRPr="00E17E13" w:rsidRDefault="00BC25A5" w:rsidP="00133606">
            <w:pPr>
              <w:jc w:val="center"/>
            </w:pPr>
            <w:r w:rsidRPr="00E17E13">
              <w:t>Фамилия, имя, отчество</w:t>
            </w:r>
          </w:p>
        </w:tc>
        <w:tc>
          <w:tcPr>
            <w:tcW w:w="1844" w:type="dxa"/>
          </w:tcPr>
          <w:p w14:paraId="123C5FCB" w14:textId="77777777" w:rsidR="00BC25A5" w:rsidRPr="00E17E13" w:rsidRDefault="00BC25A5" w:rsidP="00133606">
            <w:pPr>
              <w:jc w:val="center"/>
            </w:pPr>
            <w:r w:rsidRPr="00E17E13">
              <w:t>Подпись</w:t>
            </w:r>
          </w:p>
        </w:tc>
        <w:tc>
          <w:tcPr>
            <w:tcW w:w="1474" w:type="dxa"/>
          </w:tcPr>
          <w:p w14:paraId="31339A21" w14:textId="77777777" w:rsidR="00BC25A5" w:rsidRPr="00E17E13" w:rsidRDefault="00BC25A5" w:rsidP="00133606">
            <w:pPr>
              <w:jc w:val="center"/>
            </w:pPr>
            <w:r w:rsidRPr="00E17E13">
              <w:t>Дата</w:t>
            </w:r>
          </w:p>
        </w:tc>
      </w:tr>
      <w:tr w:rsidR="00BC25A5" w:rsidRPr="00E17E13" w14:paraId="34881F22" w14:textId="77777777" w:rsidTr="00133606">
        <w:tc>
          <w:tcPr>
            <w:tcW w:w="454" w:type="dxa"/>
          </w:tcPr>
          <w:p w14:paraId="35F55470" w14:textId="77777777" w:rsidR="00BC25A5" w:rsidRPr="00E17E13" w:rsidRDefault="00BC25A5" w:rsidP="00133606">
            <w:pPr>
              <w:jc w:val="center"/>
            </w:pPr>
            <w:r w:rsidRPr="00E17E13">
              <w:t>1</w:t>
            </w:r>
          </w:p>
        </w:tc>
        <w:tc>
          <w:tcPr>
            <w:tcW w:w="5216" w:type="dxa"/>
          </w:tcPr>
          <w:p w14:paraId="1FB518D1" w14:textId="77777777" w:rsidR="00BC25A5" w:rsidRPr="00E17E13" w:rsidRDefault="00BC25A5" w:rsidP="00133606">
            <w:pPr>
              <w:jc w:val="center"/>
            </w:pPr>
            <w:r w:rsidRPr="00E17E13">
              <w:t>2</w:t>
            </w:r>
          </w:p>
        </w:tc>
        <w:tc>
          <w:tcPr>
            <w:tcW w:w="1844" w:type="dxa"/>
          </w:tcPr>
          <w:p w14:paraId="0185D263" w14:textId="77777777" w:rsidR="00BC25A5" w:rsidRPr="00E17E13" w:rsidRDefault="00BC25A5" w:rsidP="00133606">
            <w:pPr>
              <w:jc w:val="center"/>
            </w:pPr>
            <w:r w:rsidRPr="00E17E13">
              <w:t>3</w:t>
            </w:r>
          </w:p>
        </w:tc>
        <w:tc>
          <w:tcPr>
            <w:tcW w:w="1474" w:type="dxa"/>
          </w:tcPr>
          <w:p w14:paraId="05E4C5E2" w14:textId="77777777" w:rsidR="00BC25A5" w:rsidRPr="00E17E13" w:rsidRDefault="00BC25A5" w:rsidP="00133606">
            <w:pPr>
              <w:jc w:val="center"/>
            </w:pPr>
            <w:r w:rsidRPr="00E17E13">
              <w:t>4</w:t>
            </w:r>
          </w:p>
        </w:tc>
      </w:tr>
      <w:tr w:rsidR="00BC25A5" w:rsidRPr="00E17E13" w14:paraId="52925DA7" w14:textId="77777777" w:rsidTr="00133606">
        <w:tc>
          <w:tcPr>
            <w:tcW w:w="454" w:type="dxa"/>
          </w:tcPr>
          <w:p w14:paraId="651F2AE2" w14:textId="77777777" w:rsidR="00BC25A5" w:rsidRPr="00E17E13" w:rsidRDefault="00BC25A5" w:rsidP="00133606">
            <w:pPr>
              <w:jc w:val="center"/>
            </w:pPr>
            <w:r w:rsidRPr="00E17E13">
              <w:t>1</w:t>
            </w:r>
          </w:p>
        </w:tc>
        <w:tc>
          <w:tcPr>
            <w:tcW w:w="5216" w:type="dxa"/>
          </w:tcPr>
          <w:p w14:paraId="77BCFE3F" w14:textId="77777777" w:rsidR="00BC25A5" w:rsidRPr="00E17E13" w:rsidRDefault="00BC25A5" w:rsidP="00133606"/>
        </w:tc>
        <w:tc>
          <w:tcPr>
            <w:tcW w:w="1844" w:type="dxa"/>
          </w:tcPr>
          <w:p w14:paraId="2872ACD3" w14:textId="77777777" w:rsidR="00BC25A5" w:rsidRPr="00E17E13" w:rsidRDefault="00BC25A5" w:rsidP="00133606"/>
        </w:tc>
        <w:tc>
          <w:tcPr>
            <w:tcW w:w="1474" w:type="dxa"/>
          </w:tcPr>
          <w:p w14:paraId="525CF0E5" w14:textId="77777777" w:rsidR="00BC25A5" w:rsidRPr="00E17E13" w:rsidRDefault="00BC25A5" w:rsidP="00133606"/>
        </w:tc>
      </w:tr>
      <w:tr w:rsidR="00BC25A5" w:rsidRPr="00E17E13" w14:paraId="171F4124" w14:textId="77777777" w:rsidTr="00133606">
        <w:tc>
          <w:tcPr>
            <w:tcW w:w="454" w:type="dxa"/>
          </w:tcPr>
          <w:p w14:paraId="541FAF0D" w14:textId="77777777" w:rsidR="00BC25A5" w:rsidRPr="00E17E13" w:rsidRDefault="00BC25A5" w:rsidP="00133606">
            <w:pPr>
              <w:jc w:val="center"/>
            </w:pPr>
            <w:r w:rsidRPr="00E17E13">
              <w:t>2</w:t>
            </w:r>
          </w:p>
        </w:tc>
        <w:tc>
          <w:tcPr>
            <w:tcW w:w="5216" w:type="dxa"/>
          </w:tcPr>
          <w:p w14:paraId="5E8B6854" w14:textId="77777777" w:rsidR="00BC25A5" w:rsidRPr="00E17E13" w:rsidRDefault="00BC25A5" w:rsidP="00133606"/>
        </w:tc>
        <w:tc>
          <w:tcPr>
            <w:tcW w:w="1844" w:type="dxa"/>
          </w:tcPr>
          <w:p w14:paraId="252E39DB" w14:textId="77777777" w:rsidR="00BC25A5" w:rsidRPr="00E17E13" w:rsidRDefault="00BC25A5" w:rsidP="00133606"/>
        </w:tc>
        <w:tc>
          <w:tcPr>
            <w:tcW w:w="1474" w:type="dxa"/>
          </w:tcPr>
          <w:p w14:paraId="796E4A24" w14:textId="77777777" w:rsidR="00BC25A5" w:rsidRPr="00E17E13" w:rsidRDefault="00BC25A5" w:rsidP="00133606"/>
        </w:tc>
      </w:tr>
      <w:tr w:rsidR="00BC25A5" w:rsidRPr="00E17E13" w14:paraId="4E793BB4" w14:textId="77777777" w:rsidTr="00133606">
        <w:tc>
          <w:tcPr>
            <w:tcW w:w="454" w:type="dxa"/>
          </w:tcPr>
          <w:p w14:paraId="2512B182" w14:textId="77777777" w:rsidR="00BC25A5" w:rsidRPr="00E17E13" w:rsidRDefault="00BC25A5" w:rsidP="00133606">
            <w:pPr>
              <w:jc w:val="center"/>
            </w:pPr>
            <w:r w:rsidRPr="00E17E13">
              <w:t>...</w:t>
            </w:r>
          </w:p>
        </w:tc>
        <w:tc>
          <w:tcPr>
            <w:tcW w:w="5216" w:type="dxa"/>
          </w:tcPr>
          <w:p w14:paraId="5930A13D" w14:textId="77777777" w:rsidR="00BC25A5" w:rsidRPr="00E17E13" w:rsidRDefault="00BC25A5" w:rsidP="00133606"/>
        </w:tc>
        <w:tc>
          <w:tcPr>
            <w:tcW w:w="1844" w:type="dxa"/>
          </w:tcPr>
          <w:p w14:paraId="39A69945" w14:textId="77777777" w:rsidR="00BC25A5" w:rsidRPr="00E17E13" w:rsidRDefault="00BC25A5" w:rsidP="00133606"/>
        </w:tc>
        <w:tc>
          <w:tcPr>
            <w:tcW w:w="1474" w:type="dxa"/>
          </w:tcPr>
          <w:p w14:paraId="4752CC6D" w14:textId="77777777" w:rsidR="00BC25A5" w:rsidRPr="00E17E13" w:rsidRDefault="00BC25A5" w:rsidP="00133606"/>
        </w:tc>
      </w:tr>
    </w:tbl>
    <w:p w14:paraId="1BF43485" w14:textId="77777777" w:rsidR="00BC25A5" w:rsidRPr="00E17E13" w:rsidRDefault="00BC25A5" w:rsidP="00BC25A5">
      <w:pPr>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C25A5" w:rsidRPr="00E17E13" w14:paraId="694A4057" w14:textId="77777777" w:rsidTr="00133606">
        <w:tc>
          <w:tcPr>
            <w:tcW w:w="9070" w:type="dxa"/>
            <w:tcBorders>
              <w:top w:val="nil"/>
              <w:left w:val="nil"/>
              <w:bottom w:val="nil"/>
              <w:right w:val="nil"/>
            </w:tcBorders>
          </w:tcPr>
          <w:p w14:paraId="028F9AC7" w14:textId="77777777" w:rsidR="00BC25A5" w:rsidRPr="00E17E13" w:rsidRDefault="00BC25A5" w:rsidP="00133606">
            <w:r w:rsidRPr="00E17E13">
              <w:t>Подписной лист удостоверяю:</w:t>
            </w:r>
          </w:p>
          <w:p w14:paraId="5A316A35" w14:textId="52CE0D45" w:rsidR="00BC25A5" w:rsidRPr="00E17E13" w:rsidRDefault="00BC25A5" w:rsidP="00133606">
            <w:r w:rsidRPr="00E17E13">
              <w:t>_______________________________________________________________</w:t>
            </w:r>
          </w:p>
          <w:p w14:paraId="34C449A6" w14:textId="77777777" w:rsidR="00BC25A5" w:rsidRPr="002163AF" w:rsidRDefault="00BC25A5" w:rsidP="00133606">
            <w:pPr>
              <w:jc w:val="center"/>
              <w:rPr>
                <w:sz w:val="20"/>
              </w:rPr>
            </w:pPr>
            <w:r w:rsidRPr="002163AF">
              <w:rPr>
                <w:sz w:val="20"/>
              </w:rPr>
              <w:t>(ФИО лица, собиравшего подписи)</w:t>
            </w:r>
          </w:p>
        </w:tc>
      </w:tr>
    </w:tbl>
    <w:p w14:paraId="60933E0B" w14:textId="77777777" w:rsidR="00BC25A5" w:rsidRDefault="00BC25A5" w:rsidP="00BC25A5">
      <w:pPr>
        <w:jc w:val="both"/>
        <w:sectPr w:rsidR="00BC25A5" w:rsidSect="00BC25A5">
          <w:pgSz w:w="11906" w:h="16838"/>
          <w:pgMar w:top="1134" w:right="850" w:bottom="1134" w:left="1701" w:header="709" w:footer="709" w:gutter="0"/>
          <w:cols w:space="708"/>
          <w:docGrid w:linePitch="360"/>
        </w:sectPr>
      </w:pPr>
    </w:p>
    <w:p w14:paraId="0BC0102E" w14:textId="77777777" w:rsidR="00BC25A5" w:rsidRPr="00EE42AB" w:rsidRDefault="00BC25A5" w:rsidP="00BC25A5">
      <w:pPr>
        <w:jc w:val="right"/>
        <w:outlineLvl w:val="1"/>
        <w:rPr>
          <w:sz w:val="24"/>
          <w:szCs w:val="24"/>
        </w:rPr>
      </w:pPr>
      <w:r w:rsidRPr="00EE42AB">
        <w:rPr>
          <w:sz w:val="24"/>
          <w:szCs w:val="24"/>
        </w:rPr>
        <w:lastRenderedPageBreak/>
        <w:t>Приложение 3</w:t>
      </w:r>
    </w:p>
    <w:p w14:paraId="62396291" w14:textId="77777777" w:rsidR="00BC25A5" w:rsidRPr="00EE42AB" w:rsidRDefault="00BC25A5" w:rsidP="00BC25A5">
      <w:pPr>
        <w:jc w:val="right"/>
        <w:rPr>
          <w:sz w:val="24"/>
          <w:szCs w:val="24"/>
        </w:rPr>
      </w:pPr>
      <w:r w:rsidRPr="00EE42AB">
        <w:rPr>
          <w:sz w:val="24"/>
          <w:szCs w:val="24"/>
        </w:rPr>
        <w:t>к Порядку</w:t>
      </w:r>
    </w:p>
    <w:p w14:paraId="4E8734CF" w14:textId="77777777" w:rsidR="00BC25A5" w:rsidRPr="00EE42AB" w:rsidRDefault="00BC25A5" w:rsidP="00BC25A5">
      <w:pPr>
        <w:jc w:val="right"/>
        <w:rPr>
          <w:sz w:val="24"/>
          <w:szCs w:val="24"/>
        </w:rPr>
      </w:pPr>
      <w:r w:rsidRPr="00EE42AB">
        <w:rPr>
          <w:sz w:val="24"/>
          <w:szCs w:val="24"/>
        </w:rPr>
        <w:t>выдвижения, внесения, обсуждения,</w:t>
      </w:r>
    </w:p>
    <w:p w14:paraId="3401C4C3" w14:textId="77777777" w:rsidR="00BC25A5" w:rsidRPr="00EE42AB" w:rsidRDefault="00BC25A5" w:rsidP="00BC25A5">
      <w:pPr>
        <w:jc w:val="right"/>
        <w:rPr>
          <w:sz w:val="24"/>
          <w:szCs w:val="24"/>
        </w:rPr>
      </w:pPr>
      <w:r w:rsidRPr="00EE42AB">
        <w:rPr>
          <w:sz w:val="24"/>
          <w:szCs w:val="24"/>
        </w:rPr>
        <w:t>рассмотрения инициативных проектов,</w:t>
      </w:r>
    </w:p>
    <w:p w14:paraId="42E64555" w14:textId="77777777" w:rsidR="00BC25A5" w:rsidRPr="00EE42AB" w:rsidRDefault="00BC25A5" w:rsidP="00BC25A5">
      <w:pPr>
        <w:jc w:val="right"/>
        <w:rPr>
          <w:sz w:val="24"/>
          <w:szCs w:val="24"/>
        </w:rPr>
      </w:pPr>
      <w:r w:rsidRPr="00EE42AB">
        <w:rPr>
          <w:sz w:val="24"/>
          <w:szCs w:val="24"/>
        </w:rPr>
        <w:t>а также проведения их конкурсного</w:t>
      </w:r>
    </w:p>
    <w:p w14:paraId="16FE9537" w14:textId="77777777" w:rsidR="00BC25A5" w:rsidRPr="00EE42AB" w:rsidRDefault="00BC25A5" w:rsidP="00BC25A5">
      <w:pPr>
        <w:jc w:val="right"/>
        <w:rPr>
          <w:sz w:val="24"/>
          <w:szCs w:val="24"/>
        </w:rPr>
      </w:pPr>
      <w:r w:rsidRPr="00EE42AB">
        <w:rPr>
          <w:sz w:val="24"/>
          <w:szCs w:val="24"/>
        </w:rPr>
        <w:t>отбора в Александровском</w:t>
      </w:r>
    </w:p>
    <w:p w14:paraId="3FAF0F76" w14:textId="77777777" w:rsidR="00BC25A5" w:rsidRPr="00EE42AB" w:rsidRDefault="00BC25A5" w:rsidP="00BC25A5">
      <w:pPr>
        <w:jc w:val="right"/>
        <w:rPr>
          <w:sz w:val="24"/>
          <w:szCs w:val="24"/>
        </w:rPr>
      </w:pPr>
      <w:r w:rsidRPr="00EE42AB">
        <w:rPr>
          <w:sz w:val="24"/>
          <w:szCs w:val="24"/>
        </w:rPr>
        <w:t>муниципальном округе</w:t>
      </w:r>
    </w:p>
    <w:p w14:paraId="39F0E959" w14:textId="77777777" w:rsidR="00BC25A5" w:rsidRPr="00EE42AB" w:rsidRDefault="00BC25A5" w:rsidP="00BC25A5">
      <w:pPr>
        <w:jc w:val="both"/>
        <w:rPr>
          <w:sz w:val="24"/>
          <w:szCs w:val="24"/>
        </w:rPr>
      </w:pPr>
    </w:p>
    <w:p w14:paraId="6A34E01C" w14:textId="77777777" w:rsidR="00BC25A5" w:rsidRPr="00EE42AB" w:rsidRDefault="00BC25A5" w:rsidP="00BC25A5">
      <w:pPr>
        <w:jc w:val="right"/>
        <w:rPr>
          <w:sz w:val="24"/>
          <w:szCs w:val="24"/>
        </w:rPr>
      </w:pPr>
      <w:r w:rsidRPr="00EE42AB">
        <w:rPr>
          <w:sz w:val="24"/>
          <w:szCs w:val="24"/>
        </w:rPr>
        <w:t>(форма)</w:t>
      </w:r>
    </w:p>
    <w:p w14:paraId="098677C7" w14:textId="77777777" w:rsidR="00BC25A5" w:rsidRPr="00EE42AB" w:rsidRDefault="00BC25A5" w:rsidP="00BC25A5">
      <w:pPr>
        <w:jc w:val="both"/>
        <w:rPr>
          <w:sz w:val="24"/>
          <w:szCs w:val="24"/>
        </w:rPr>
      </w:pPr>
    </w:p>
    <w:p w14:paraId="06ADCC76" w14:textId="77777777" w:rsidR="00BC25A5" w:rsidRPr="00EE42AB" w:rsidRDefault="00BC25A5" w:rsidP="00BC25A5">
      <w:pPr>
        <w:jc w:val="center"/>
        <w:rPr>
          <w:sz w:val="24"/>
          <w:szCs w:val="24"/>
        </w:rPr>
      </w:pPr>
      <w:bookmarkStart w:id="17" w:name="P556"/>
      <w:bookmarkEnd w:id="17"/>
      <w:r w:rsidRPr="00EE42AB">
        <w:rPr>
          <w:sz w:val="24"/>
          <w:szCs w:val="24"/>
        </w:rPr>
        <w:t>СМЕТА</w:t>
      </w:r>
    </w:p>
    <w:p w14:paraId="54898310" w14:textId="77777777" w:rsidR="00BC25A5" w:rsidRPr="00EE42AB" w:rsidRDefault="00BC25A5" w:rsidP="00BC25A5">
      <w:pPr>
        <w:jc w:val="center"/>
        <w:rPr>
          <w:sz w:val="24"/>
          <w:szCs w:val="24"/>
        </w:rPr>
      </w:pPr>
      <w:r w:rsidRPr="00EE42AB">
        <w:rPr>
          <w:sz w:val="24"/>
          <w:szCs w:val="24"/>
        </w:rPr>
        <w:t>расходов на приобретение товаров/оказание услуг &lt;*&gt;</w:t>
      </w:r>
    </w:p>
    <w:p w14:paraId="3A75DF7E" w14:textId="77777777" w:rsidR="00BC25A5" w:rsidRPr="00EE42AB" w:rsidRDefault="00BC25A5" w:rsidP="00BC25A5">
      <w:pPr>
        <w:jc w:val="center"/>
        <w:rPr>
          <w:sz w:val="24"/>
          <w:szCs w:val="24"/>
        </w:rPr>
      </w:pPr>
      <w:r w:rsidRPr="00EE42AB">
        <w:rPr>
          <w:sz w:val="24"/>
          <w:szCs w:val="24"/>
        </w:rPr>
        <w:t>____________________________________________________</w:t>
      </w:r>
    </w:p>
    <w:p w14:paraId="570BC714" w14:textId="77777777" w:rsidR="00BC25A5" w:rsidRPr="00EE42AB" w:rsidRDefault="00BC25A5" w:rsidP="00BC25A5">
      <w:pPr>
        <w:jc w:val="center"/>
        <w:rPr>
          <w:sz w:val="20"/>
        </w:rPr>
      </w:pPr>
      <w:r w:rsidRPr="00EE42AB">
        <w:rPr>
          <w:sz w:val="20"/>
        </w:rPr>
        <w:t>(наименование проекта инициативного бюджетирования)</w:t>
      </w:r>
    </w:p>
    <w:p w14:paraId="79E13017" w14:textId="77777777" w:rsidR="00BC25A5" w:rsidRPr="00EE42AB" w:rsidRDefault="00BC25A5" w:rsidP="00BC25A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4195"/>
        <w:gridCol w:w="1204"/>
        <w:gridCol w:w="859"/>
        <w:gridCol w:w="1176"/>
        <w:gridCol w:w="1177"/>
      </w:tblGrid>
      <w:tr w:rsidR="00BC25A5" w:rsidRPr="00EE42AB" w14:paraId="2EA51222" w14:textId="77777777" w:rsidTr="00133606">
        <w:tc>
          <w:tcPr>
            <w:tcW w:w="454" w:type="dxa"/>
          </w:tcPr>
          <w:p w14:paraId="4EFEDCCA" w14:textId="77777777" w:rsidR="00BC25A5" w:rsidRPr="00EE42AB" w:rsidRDefault="00BC25A5" w:rsidP="00133606">
            <w:pPr>
              <w:jc w:val="center"/>
              <w:rPr>
                <w:sz w:val="24"/>
                <w:szCs w:val="24"/>
              </w:rPr>
            </w:pPr>
            <w:r w:rsidRPr="00EE42AB">
              <w:rPr>
                <w:sz w:val="24"/>
                <w:szCs w:val="24"/>
              </w:rPr>
              <w:t>№ п/п</w:t>
            </w:r>
          </w:p>
        </w:tc>
        <w:tc>
          <w:tcPr>
            <w:tcW w:w="4195" w:type="dxa"/>
          </w:tcPr>
          <w:p w14:paraId="226903BB" w14:textId="77777777" w:rsidR="00BC25A5" w:rsidRPr="00EE42AB" w:rsidRDefault="00BC25A5" w:rsidP="00133606">
            <w:pPr>
              <w:rPr>
                <w:sz w:val="24"/>
                <w:szCs w:val="24"/>
              </w:rPr>
            </w:pPr>
            <w:r w:rsidRPr="00EE42AB">
              <w:rPr>
                <w:sz w:val="24"/>
                <w:szCs w:val="24"/>
              </w:rPr>
              <w:t>Наименование работ и затрат</w:t>
            </w:r>
          </w:p>
        </w:tc>
        <w:tc>
          <w:tcPr>
            <w:tcW w:w="1204" w:type="dxa"/>
          </w:tcPr>
          <w:p w14:paraId="31C0E850" w14:textId="77777777" w:rsidR="00BC25A5" w:rsidRPr="00EE42AB" w:rsidRDefault="00BC25A5" w:rsidP="00133606">
            <w:pPr>
              <w:rPr>
                <w:sz w:val="24"/>
                <w:szCs w:val="24"/>
              </w:rPr>
            </w:pPr>
            <w:r w:rsidRPr="00EE42AB">
              <w:rPr>
                <w:sz w:val="24"/>
                <w:szCs w:val="24"/>
              </w:rPr>
              <w:t>Ед. измерения</w:t>
            </w:r>
          </w:p>
        </w:tc>
        <w:tc>
          <w:tcPr>
            <w:tcW w:w="859" w:type="dxa"/>
          </w:tcPr>
          <w:p w14:paraId="509D1490" w14:textId="77777777" w:rsidR="00BC25A5" w:rsidRPr="00EE42AB" w:rsidRDefault="00BC25A5" w:rsidP="00133606">
            <w:pPr>
              <w:jc w:val="center"/>
              <w:rPr>
                <w:sz w:val="24"/>
                <w:szCs w:val="24"/>
              </w:rPr>
            </w:pPr>
            <w:r w:rsidRPr="00EE42AB">
              <w:rPr>
                <w:sz w:val="24"/>
                <w:szCs w:val="24"/>
              </w:rPr>
              <w:t>Кол-во</w:t>
            </w:r>
          </w:p>
        </w:tc>
        <w:tc>
          <w:tcPr>
            <w:tcW w:w="1176" w:type="dxa"/>
          </w:tcPr>
          <w:p w14:paraId="352AA770" w14:textId="77777777" w:rsidR="00BC25A5" w:rsidRPr="00EE42AB" w:rsidRDefault="00BC25A5" w:rsidP="00133606">
            <w:pPr>
              <w:jc w:val="center"/>
              <w:rPr>
                <w:sz w:val="24"/>
                <w:szCs w:val="24"/>
              </w:rPr>
            </w:pPr>
            <w:r w:rsidRPr="00EE42AB">
              <w:rPr>
                <w:sz w:val="24"/>
                <w:szCs w:val="24"/>
              </w:rPr>
              <w:t>Цена за единицу (руб.)</w:t>
            </w:r>
          </w:p>
        </w:tc>
        <w:tc>
          <w:tcPr>
            <w:tcW w:w="1177" w:type="dxa"/>
          </w:tcPr>
          <w:p w14:paraId="40664655" w14:textId="77777777" w:rsidR="00BC25A5" w:rsidRPr="00EE42AB" w:rsidRDefault="00BC25A5" w:rsidP="00133606">
            <w:pPr>
              <w:jc w:val="center"/>
              <w:rPr>
                <w:sz w:val="24"/>
                <w:szCs w:val="24"/>
              </w:rPr>
            </w:pPr>
            <w:r w:rsidRPr="00EE42AB">
              <w:rPr>
                <w:sz w:val="24"/>
                <w:szCs w:val="24"/>
              </w:rPr>
              <w:t>Полная стоимость (руб.)</w:t>
            </w:r>
          </w:p>
        </w:tc>
      </w:tr>
      <w:tr w:rsidR="00BC25A5" w:rsidRPr="00EE42AB" w14:paraId="169E87EF" w14:textId="77777777" w:rsidTr="00133606">
        <w:tc>
          <w:tcPr>
            <w:tcW w:w="454" w:type="dxa"/>
          </w:tcPr>
          <w:p w14:paraId="0DB5615F" w14:textId="77777777" w:rsidR="00BC25A5" w:rsidRPr="00EE42AB" w:rsidRDefault="00BC25A5" w:rsidP="00133606">
            <w:pPr>
              <w:jc w:val="center"/>
              <w:rPr>
                <w:sz w:val="24"/>
                <w:szCs w:val="24"/>
              </w:rPr>
            </w:pPr>
            <w:r w:rsidRPr="00EE42AB">
              <w:rPr>
                <w:sz w:val="24"/>
                <w:szCs w:val="24"/>
              </w:rPr>
              <w:t>1</w:t>
            </w:r>
          </w:p>
        </w:tc>
        <w:tc>
          <w:tcPr>
            <w:tcW w:w="4195" w:type="dxa"/>
          </w:tcPr>
          <w:p w14:paraId="026523C6" w14:textId="77777777" w:rsidR="00BC25A5" w:rsidRPr="00EE42AB" w:rsidRDefault="00BC25A5" w:rsidP="00133606">
            <w:pPr>
              <w:jc w:val="center"/>
              <w:rPr>
                <w:sz w:val="24"/>
                <w:szCs w:val="24"/>
              </w:rPr>
            </w:pPr>
            <w:r w:rsidRPr="00EE42AB">
              <w:rPr>
                <w:sz w:val="24"/>
                <w:szCs w:val="24"/>
              </w:rPr>
              <w:t>2</w:t>
            </w:r>
          </w:p>
        </w:tc>
        <w:tc>
          <w:tcPr>
            <w:tcW w:w="1204" w:type="dxa"/>
          </w:tcPr>
          <w:p w14:paraId="7D1A277C" w14:textId="77777777" w:rsidR="00BC25A5" w:rsidRPr="00EE42AB" w:rsidRDefault="00BC25A5" w:rsidP="00133606">
            <w:pPr>
              <w:jc w:val="center"/>
              <w:rPr>
                <w:sz w:val="24"/>
                <w:szCs w:val="24"/>
              </w:rPr>
            </w:pPr>
            <w:r w:rsidRPr="00EE42AB">
              <w:rPr>
                <w:sz w:val="24"/>
                <w:szCs w:val="24"/>
              </w:rPr>
              <w:t>3</w:t>
            </w:r>
          </w:p>
        </w:tc>
        <w:tc>
          <w:tcPr>
            <w:tcW w:w="859" w:type="dxa"/>
          </w:tcPr>
          <w:p w14:paraId="6F69C7F7" w14:textId="77777777" w:rsidR="00BC25A5" w:rsidRPr="00EE42AB" w:rsidRDefault="00BC25A5" w:rsidP="00133606">
            <w:pPr>
              <w:jc w:val="center"/>
              <w:rPr>
                <w:sz w:val="24"/>
                <w:szCs w:val="24"/>
              </w:rPr>
            </w:pPr>
            <w:r w:rsidRPr="00EE42AB">
              <w:rPr>
                <w:sz w:val="24"/>
                <w:szCs w:val="24"/>
              </w:rPr>
              <w:t>4</w:t>
            </w:r>
          </w:p>
        </w:tc>
        <w:tc>
          <w:tcPr>
            <w:tcW w:w="1176" w:type="dxa"/>
          </w:tcPr>
          <w:p w14:paraId="482952AE" w14:textId="77777777" w:rsidR="00BC25A5" w:rsidRPr="00EE42AB" w:rsidRDefault="00BC25A5" w:rsidP="00133606">
            <w:pPr>
              <w:jc w:val="center"/>
              <w:rPr>
                <w:sz w:val="24"/>
                <w:szCs w:val="24"/>
              </w:rPr>
            </w:pPr>
            <w:r w:rsidRPr="00EE42AB">
              <w:rPr>
                <w:sz w:val="24"/>
                <w:szCs w:val="24"/>
              </w:rPr>
              <w:t>5</w:t>
            </w:r>
          </w:p>
        </w:tc>
        <w:tc>
          <w:tcPr>
            <w:tcW w:w="1177" w:type="dxa"/>
          </w:tcPr>
          <w:p w14:paraId="7455B21A" w14:textId="77777777" w:rsidR="00BC25A5" w:rsidRPr="00EE42AB" w:rsidRDefault="00BC25A5" w:rsidP="00133606">
            <w:pPr>
              <w:jc w:val="center"/>
              <w:rPr>
                <w:sz w:val="24"/>
                <w:szCs w:val="24"/>
              </w:rPr>
            </w:pPr>
            <w:r w:rsidRPr="00EE42AB">
              <w:rPr>
                <w:sz w:val="24"/>
                <w:szCs w:val="24"/>
              </w:rPr>
              <w:t>6</w:t>
            </w:r>
          </w:p>
        </w:tc>
      </w:tr>
      <w:tr w:rsidR="00BC25A5" w:rsidRPr="00EE42AB" w14:paraId="5AB0D90E" w14:textId="77777777" w:rsidTr="00133606">
        <w:tc>
          <w:tcPr>
            <w:tcW w:w="454" w:type="dxa"/>
          </w:tcPr>
          <w:p w14:paraId="5AD1924C" w14:textId="77777777" w:rsidR="00BC25A5" w:rsidRPr="00EE42AB" w:rsidRDefault="00BC25A5" w:rsidP="00133606">
            <w:pPr>
              <w:rPr>
                <w:sz w:val="24"/>
                <w:szCs w:val="24"/>
              </w:rPr>
            </w:pPr>
            <w:r w:rsidRPr="00EE42AB">
              <w:rPr>
                <w:sz w:val="24"/>
                <w:szCs w:val="24"/>
              </w:rPr>
              <w:t>1</w:t>
            </w:r>
          </w:p>
        </w:tc>
        <w:tc>
          <w:tcPr>
            <w:tcW w:w="4195" w:type="dxa"/>
          </w:tcPr>
          <w:p w14:paraId="34E64979" w14:textId="77777777" w:rsidR="00BC25A5" w:rsidRPr="00EE42AB" w:rsidRDefault="00BC25A5" w:rsidP="00133606">
            <w:pPr>
              <w:rPr>
                <w:sz w:val="24"/>
                <w:szCs w:val="24"/>
              </w:rPr>
            </w:pPr>
            <w:r w:rsidRPr="00EE42AB">
              <w:rPr>
                <w:sz w:val="24"/>
                <w:szCs w:val="24"/>
              </w:rPr>
              <w:t>Приобретение (оказание), в том числе:</w:t>
            </w:r>
          </w:p>
        </w:tc>
        <w:tc>
          <w:tcPr>
            <w:tcW w:w="1204" w:type="dxa"/>
          </w:tcPr>
          <w:p w14:paraId="019D74F6" w14:textId="77777777" w:rsidR="00BC25A5" w:rsidRPr="00EE42AB" w:rsidRDefault="00BC25A5" w:rsidP="00133606">
            <w:pPr>
              <w:rPr>
                <w:sz w:val="24"/>
                <w:szCs w:val="24"/>
              </w:rPr>
            </w:pPr>
          </w:p>
        </w:tc>
        <w:tc>
          <w:tcPr>
            <w:tcW w:w="859" w:type="dxa"/>
          </w:tcPr>
          <w:p w14:paraId="109CB838" w14:textId="77777777" w:rsidR="00BC25A5" w:rsidRPr="00EE42AB" w:rsidRDefault="00BC25A5" w:rsidP="00133606">
            <w:pPr>
              <w:rPr>
                <w:sz w:val="24"/>
                <w:szCs w:val="24"/>
              </w:rPr>
            </w:pPr>
          </w:p>
        </w:tc>
        <w:tc>
          <w:tcPr>
            <w:tcW w:w="1176" w:type="dxa"/>
          </w:tcPr>
          <w:p w14:paraId="6753EE52" w14:textId="77777777" w:rsidR="00BC25A5" w:rsidRPr="00EE42AB" w:rsidRDefault="00BC25A5" w:rsidP="00133606">
            <w:pPr>
              <w:rPr>
                <w:sz w:val="24"/>
                <w:szCs w:val="24"/>
              </w:rPr>
            </w:pPr>
          </w:p>
        </w:tc>
        <w:tc>
          <w:tcPr>
            <w:tcW w:w="1177" w:type="dxa"/>
          </w:tcPr>
          <w:p w14:paraId="19EAAB0D" w14:textId="77777777" w:rsidR="00BC25A5" w:rsidRPr="00EE42AB" w:rsidRDefault="00BC25A5" w:rsidP="00133606">
            <w:pPr>
              <w:rPr>
                <w:sz w:val="24"/>
                <w:szCs w:val="24"/>
              </w:rPr>
            </w:pPr>
          </w:p>
        </w:tc>
      </w:tr>
      <w:tr w:rsidR="00BC25A5" w:rsidRPr="00EE42AB" w14:paraId="4F051836" w14:textId="77777777" w:rsidTr="00133606">
        <w:tc>
          <w:tcPr>
            <w:tcW w:w="454" w:type="dxa"/>
          </w:tcPr>
          <w:p w14:paraId="4D83C4ED" w14:textId="77777777" w:rsidR="00BC25A5" w:rsidRPr="00EE42AB" w:rsidRDefault="00BC25A5" w:rsidP="00133606">
            <w:pPr>
              <w:rPr>
                <w:sz w:val="24"/>
                <w:szCs w:val="24"/>
              </w:rPr>
            </w:pPr>
            <w:r w:rsidRPr="00EE42AB">
              <w:rPr>
                <w:sz w:val="24"/>
                <w:szCs w:val="24"/>
              </w:rPr>
              <w:t>1.1</w:t>
            </w:r>
          </w:p>
        </w:tc>
        <w:tc>
          <w:tcPr>
            <w:tcW w:w="4195" w:type="dxa"/>
          </w:tcPr>
          <w:p w14:paraId="5326A5F1" w14:textId="77777777" w:rsidR="00BC25A5" w:rsidRPr="00EE42AB" w:rsidRDefault="00BC25A5" w:rsidP="00133606">
            <w:pPr>
              <w:rPr>
                <w:sz w:val="24"/>
                <w:szCs w:val="24"/>
              </w:rPr>
            </w:pPr>
            <w:r w:rsidRPr="00EE42AB">
              <w:rPr>
                <w:sz w:val="24"/>
                <w:szCs w:val="24"/>
              </w:rPr>
              <w:t>товары (указать полное наименование)</w:t>
            </w:r>
          </w:p>
        </w:tc>
        <w:tc>
          <w:tcPr>
            <w:tcW w:w="1204" w:type="dxa"/>
          </w:tcPr>
          <w:p w14:paraId="0CB8F355" w14:textId="77777777" w:rsidR="00BC25A5" w:rsidRPr="00EE42AB" w:rsidRDefault="00BC25A5" w:rsidP="00133606">
            <w:pPr>
              <w:rPr>
                <w:sz w:val="24"/>
                <w:szCs w:val="24"/>
              </w:rPr>
            </w:pPr>
          </w:p>
        </w:tc>
        <w:tc>
          <w:tcPr>
            <w:tcW w:w="859" w:type="dxa"/>
          </w:tcPr>
          <w:p w14:paraId="2E5BC31F" w14:textId="77777777" w:rsidR="00BC25A5" w:rsidRPr="00EE42AB" w:rsidRDefault="00BC25A5" w:rsidP="00133606">
            <w:pPr>
              <w:rPr>
                <w:sz w:val="24"/>
                <w:szCs w:val="24"/>
              </w:rPr>
            </w:pPr>
          </w:p>
        </w:tc>
        <w:tc>
          <w:tcPr>
            <w:tcW w:w="1176" w:type="dxa"/>
          </w:tcPr>
          <w:p w14:paraId="11593B6E" w14:textId="77777777" w:rsidR="00BC25A5" w:rsidRPr="00EE42AB" w:rsidRDefault="00BC25A5" w:rsidP="00133606">
            <w:pPr>
              <w:rPr>
                <w:sz w:val="24"/>
                <w:szCs w:val="24"/>
              </w:rPr>
            </w:pPr>
          </w:p>
        </w:tc>
        <w:tc>
          <w:tcPr>
            <w:tcW w:w="1177" w:type="dxa"/>
          </w:tcPr>
          <w:p w14:paraId="2749A329" w14:textId="77777777" w:rsidR="00BC25A5" w:rsidRPr="00EE42AB" w:rsidRDefault="00BC25A5" w:rsidP="00133606">
            <w:pPr>
              <w:rPr>
                <w:sz w:val="24"/>
                <w:szCs w:val="24"/>
              </w:rPr>
            </w:pPr>
          </w:p>
        </w:tc>
      </w:tr>
      <w:tr w:rsidR="00BC25A5" w:rsidRPr="00EE42AB" w14:paraId="5318E004" w14:textId="77777777" w:rsidTr="00133606">
        <w:tc>
          <w:tcPr>
            <w:tcW w:w="454" w:type="dxa"/>
          </w:tcPr>
          <w:p w14:paraId="117EB1ED" w14:textId="77777777" w:rsidR="00BC25A5" w:rsidRPr="00EE42AB" w:rsidRDefault="00BC25A5" w:rsidP="00133606">
            <w:pPr>
              <w:rPr>
                <w:sz w:val="24"/>
                <w:szCs w:val="24"/>
              </w:rPr>
            </w:pPr>
            <w:r w:rsidRPr="00EE42AB">
              <w:rPr>
                <w:sz w:val="24"/>
                <w:szCs w:val="24"/>
              </w:rPr>
              <w:t>1.2</w:t>
            </w:r>
          </w:p>
        </w:tc>
        <w:tc>
          <w:tcPr>
            <w:tcW w:w="4195" w:type="dxa"/>
          </w:tcPr>
          <w:p w14:paraId="447C9090" w14:textId="77777777" w:rsidR="00BC25A5" w:rsidRPr="00EE42AB" w:rsidRDefault="00BC25A5" w:rsidP="00133606">
            <w:pPr>
              <w:rPr>
                <w:sz w:val="24"/>
                <w:szCs w:val="24"/>
              </w:rPr>
            </w:pPr>
            <w:r w:rsidRPr="00EE42AB">
              <w:rPr>
                <w:sz w:val="24"/>
                <w:szCs w:val="24"/>
              </w:rPr>
              <w:t>услуги (указать полное наименование)</w:t>
            </w:r>
          </w:p>
        </w:tc>
        <w:tc>
          <w:tcPr>
            <w:tcW w:w="1204" w:type="dxa"/>
          </w:tcPr>
          <w:p w14:paraId="79C2B861" w14:textId="77777777" w:rsidR="00BC25A5" w:rsidRPr="00EE42AB" w:rsidRDefault="00BC25A5" w:rsidP="00133606">
            <w:pPr>
              <w:rPr>
                <w:sz w:val="24"/>
                <w:szCs w:val="24"/>
              </w:rPr>
            </w:pPr>
          </w:p>
        </w:tc>
        <w:tc>
          <w:tcPr>
            <w:tcW w:w="859" w:type="dxa"/>
          </w:tcPr>
          <w:p w14:paraId="3E2859CC" w14:textId="77777777" w:rsidR="00BC25A5" w:rsidRPr="00EE42AB" w:rsidRDefault="00BC25A5" w:rsidP="00133606">
            <w:pPr>
              <w:rPr>
                <w:sz w:val="24"/>
                <w:szCs w:val="24"/>
              </w:rPr>
            </w:pPr>
          </w:p>
        </w:tc>
        <w:tc>
          <w:tcPr>
            <w:tcW w:w="1176" w:type="dxa"/>
          </w:tcPr>
          <w:p w14:paraId="2D09CAFE" w14:textId="77777777" w:rsidR="00BC25A5" w:rsidRPr="00EE42AB" w:rsidRDefault="00BC25A5" w:rsidP="00133606">
            <w:pPr>
              <w:rPr>
                <w:sz w:val="24"/>
                <w:szCs w:val="24"/>
              </w:rPr>
            </w:pPr>
          </w:p>
        </w:tc>
        <w:tc>
          <w:tcPr>
            <w:tcW w:w="1177" w:type="dxa"/>
          </w:tcPr>
          <w:p w14:paraId="6BBD2A9E" w14:textId="77777777" w:rsidR="00BC25A5" w:rsidRPr="00EE42AB" w:rsidRDefault="00BC25A5" w:rsidP="00133606">
            <w:pPr>
              <w:rPr>
                <w:sz w:val="24"/>
                <w:szCs w:val="24"/>
              </w:rPr>
            </w:pPr>
          </w:p>
        </w:tc>
      </w:tr>
      <w:tr w:rsidR="00BC25A5" w:rsidRPr="00EE42AB" w14:paraId="5F8649ED" w14:textId="77777777" w:rsidTr="00133606">
        <w:tc>
          <w:tcPr>
            <w:tcW w:w="454" w:type="dxa"/>
          </w:tcPr>
          <w:p w14:paraId="7C56D397" w14:textId="77777777" w:rsidR="00BC25A5" w:rsidRPr="00EE42AB" w:rsidRDefault="00BC25A5" w:rsidP="00133606">
            <w:pPr>
              <w:rPr>
                <w:sz w:val="24"/>
                <w:szCs w:val="24"/>
              </w:rPr>
            </w:pPr>
            <w:r w:rsidRPr="00EE42AB">
              <w:rPr>
                <w:sz w:val="24"/>
                <w:szCs w:val="24"/>
              </w:rPr>
              <w:t>2</w:t>
            </w:r>
          </w:p>
        </w:tc>
        <w:tc>
          <w:tcPr>
            <w:tcW w:w="4195" w:type="dxa"/>
          </w:tcPr>
          <w:p w14:paraId="2A003567" w14:textId="77777777" w:rsidR="00BC25A5" w:rsidRPr="00EE42AB" w:rsidRDefault="00BC25A5" w:rsidP="00133606">
            <w:pPr>
              <w:rPr>
                <w:sz w:val="24"/>
                <w:szCs w:val="24"/>
              </w:rPr>
            </w:pPr>
            <w:r w:rsidRPr="00EE42AB">
              <w:rPr>
                <w:sz w:val="24"/>
                <w:szCs w:val="24"/>
              </w:rPr>
              <w:t>Накладные расходы, в том числе:</w:t>
            </w:r>
          </w:p>
        </w:tc>
        <w:tc>
          <w:tcPr>
            <w:tcW w:w="1204" w:type="dxa"/>
          </w:tcPr>
          <w:p w14:paraId="650D7979" w14:textId="77777777" w:rsidR="00BC25A5" w:rsidRPr="00EE42AB" w:rsidRDefault="00BC25A5" w:rsidP="00133606">
            <w:pPr>
              <w:rPr>
                <w:sz w:val="24"/>
                <w:szCs w:val="24"/>
              </w:rPr>
            </w:pPr>
          </w:p>
        </w:tc>
        <w:tc>
          <w:tcPr>
            <w:tcW w:w="859" w:type="dxa"/>
          </w:tcPr>
          <w:p w14:paraId="50F9F49E" w14:textId="77777777" w:rsidR="00BC25A5" w:rsidRPr="00EE42AB" w:rsidRDefault="00BC25A5" w:rsidP="00133606">
            <w:pPr>
              <w:rPr>
                <w:sz w:val="24"/>
                <w:szCs w:val="24"/>
              </w:rPr>
            </w:pPr>
          </w:p>
        </w:tc>
        <w:tc>
          <w:tcPr>
            <w:tcW w:w="1176" w:type="dxa"/>
          </w:tcPr>
          <w:p w14:paraId="202A2D30" w14:textId="77777777" w:rsidR="00BC25A5" w:rsidRPr="00EE42AB" w:rsidRDefault="00BC25A5" w:rsidP="00133606">
            <w:pPr>
              <w:rPr>
                <w:sz w:val="24"/>
                <w:szCs w:val="24"/>
              </w:rPr>
            </w:pPr>
          </w:p>
        </w:tc>
        <w:tc>
          <w:tcPr>
            <w:tcW w:w="1177" w:type="dxa"/>
          </w:tcPr>
          <w:p w14:paraId="0D145179" w14:textId="77777777" w:rsidR="00BC25A5" w:rsidRPr="00EE42AB" w:rsidRDefault="00BC25A5" w:rsidP="00133606">
            <w:pPr>
              <w:rPr>
                <w:sz w:val="24"/>
                <w:szCs w:val="24"/>
              </w:rPr>
            </w:pPr>
          </w:p>
        </w:tc>
      </w:tr>
      <w:tr w:rsidR="00BC25A5" w:rsidRPr="00EE42AB" w14:paraId="6F136DD2" w14:textId="77777777" w:rsidTr="00133606">
        <w:tc>
          <w:tcPr>
            <w:tcW w:w="454" w:type="dxa"/>
          </w:tcPr>
          <w:p w14:paraId="3DCEE110" w14:textId="77777777" w:rsidR="00BC25A5" w:rsidRPr="00EE42AB" w:rsidRDefault="00BC25A5" w:rsidP="00133606">
            <w:pPr>
              <w:rPr>
                <w:sz w:val="24"/>
                <w:szCs w:val="24"/>
              </w:rPr>
            </w:pPr>
          </w:p>
        </w:tc>
        <w:tc>
          <w:tcPr>
            <w:tcW w:w="4195" w:type="dxa"/>
          </w:tcPr>
          <w:p w14:paraId="449D0618" w14:textId="77777777" w:rsidR="00BC25A5" w:rsidRPr="00EE42AB" w:rsidRDefault="00BC25A5" w:rsidP="00133606">
            <w:pPr>
              <w:rPr>
                <w:sz w:val="24"/>
                <w:szCs w:val="24"/>
              </w:rPr>
            </w:pPr>
            <w:r w:rsidRPr="00EE42AB">
              <w:rPr>
                <w:sz w:val="24"/>
                <w:szCs w:val="24"/>
              </w:rPr>
              <w:t>1. ...</w:t>
            </w:r>
          </w:p>
        </w:tc>
        <w:tc>
          <w:tcPr>
            <w:tcW w:w="1204" w:type="dxa"/>
          </w:tcPr>
          <w:p w14:paraId="56FF940B" w14:textId="77777777" w:rsidR="00BC25A5" w:rsidRPr="00EE42AB" w:rsidRDefault="00BC25A5" w:rsidP="00133606">
            <w:pPr>
              <w:rPr>
                <w:sz w:val="24"/>
                <w:szCs w:val="24"/>
              </w:rPr>
            </w:pPr>
          </w:p>
        </w:tc>
        <w:tc>
          <w:tcPr>
            <w:tcW w:w="859" w:type="dxa"/>
          </w:tcPr>
          <w:p w14:paraId="25DF5538" w14:textId="77777777" w:rsidR="00BC25A5" w:rsidRPr="00EE42AB" w:rsidRDefault="00BC25A5" w:rsidP="00133606">
            <w:pPr>
              <w:rPr>
                <w:sz w:val="24"/>
                <w:szCs w:val="24"/>
              </w:rPr>
            </w:pPr>
          </w:p>
        </w:tc>
        <w:tc>
          <w:tcPr>
            <w:tcW w:w="1176" w:type="dxa"/>
          </w:tcPr>
          <w:p w14:paraId="03D51C6A" w14:textId="77777777" w:rsidR="00BC25A5" w:rsidRPr="00EE42AB" w:rsidRDefault="00BC25A5" w:rsidP="00133606">
            <w:pPr>
              <w:rPr>
                <w:sz w:val="24"/>
                <w:szCs w:val="24"/>
              </w:rPr>
            </w:pPr>
          </w:p>
        </w:tc>
        <w:tc>
          <w:tcPr>
            <w:tcW w:w="1177" w:type="dxa"/>
          </w:tcPr>
          <w:p w14:paraId="21AFC489" w14:textId="77777777" w:rsidR="00BC25A5" w:rsidRPr="00EE42AB" w:rsidRDefault="00BC25A5" w:rsidP="00133606">
            <w:pPr>
              <w:rPr>
                <w:sz w:val="24"/>
                <w:szCs w:val="24"/>
              </w:rPr>
            </w:pPr>
          </w:p>
        </w:tc>
      </w:tr>
      <w:tr w:rsidR="00BC25A5" w:rsidRPr="00EE42AB" w14:paraId="6931D7CF" w14:textId="77777777" w:rsidTr="00133606">
        <w:tc>
          <w:tcPr>
            <w:tcW w:w="454" w:type="dxa"/>
          </w:tcPr>
          <w:p w14:paraId="5768F804" w14:textId="77777777" w:rsidR="00BC25A5" w:rsidRPr="00EE42AB" w:rsidRDefault="00BC25A5" w:rsidP="00133606">
            <w:pPr>
              <w:rPr>
                <w:sz w:val="24"/>
                <w:szCs w:val="24"/>
              </w:rPr>
            </w:pPr>
          </w:p>
        </w:tc>
        <w:tc>
          <w:tcPr>
            <w:tcW w:w="4195" w:type="dxa"/>
          </w:tcPr>
          <w:p w14:paraId="70FF8C7D" w14:textId="77777777" w:rsidR="00BC25A5" w:rsidRPr="00EE42AB" w:rsidRDefault="00BC25A5" w:rsidP="00133606">
            <w:pPr>
              <w:rPr>
                <w:sz w:val="24"/>
                <w:szCs w:val="24"/>
              </w:rPr>
            </w:pPr>
            <w:r w:rsidRPr="00EE42AB">
              <w:rPr>
                <w:sz w:val="24"/>
                <w:szCs w:val="24"/>
              </w:rPr>
              <w:t>2. ...</w:t>
            </w:r>
          </w:p>
        </w:tc>
        <w:tc>
          <w:tcPr>
            <w:tcW w:w="1204" w:type="dxa"/>
          </w:tcPr>
          <w:p w14:paraId="16BD8BDA" w14:textId="77777777" w:rsidR="00BC25A5" w:rsidRPr="00EE42AB" w:rsidRDefault="00BC25A5" w:rsidP="00133606">
            <w:pPr>
              <w:rPr>
                <w:sz w:val="24"/>
                <w:szCs w:val="24"/>
              </w:rPr>
            </w:pPr>
          </w:p>
        </w:tc>
        <w:tc>
          <w:tcPr>
            <w:tcW w:w="859" w:type="dxa"/>
          </w:tcPr>
          <w:p w14:paraId="00AAE82A" w14:textId="77777777" w:rsidR="00BC25A5" w:rsidRPr="00EE42AB" w:rsidRDefault="00BC25A5" w:rsidP="00133606">
            <w:pPr>
              <w:rPr>
                <w:sz w:val="24"/>
                <w:szCs w:val="24"/>
              </w:rPr>
            </w:pPr>
          </w:p>
        </w:tc>
        <w:tc>
          <w:tcPr>
            <w:tcW w:w="1176" w:type="dxa"/>
          </w:tcPr>
          <w:p w14:paraId="37994F0D" w14:textId="77777777" w:rsidR="00BC25A5" w:rsidRPr="00EE42AB" w:rsidRDefault="00BC25A5" w:rsidP="00133606">
            <w:pPr>
              <w:rPr>
                <w:sz w:val="24"/>
                <w:szCs w:val="24"/>
              </w:rPr>
            </w:pPr>
          </w:p>
        </w:tc>
        <w:tc>
          <w:tcPr>
            <w:tcW w:w="1177" w:type="dxa"/>
          </w:tcPr>
          <w:p w14:paraId="0F7A7D9E" w14:textId="77777777" w:rsidR="00BC25A5" w:rsidRPr="00EE42AB" w:rsidRDefault="00BC25A5" w:rsidP="00133606">
            <w:pPr>
              <w:rPr>
                <w:sz w:val="24"/>
                <w:szCs w:val="24"/>
              </w:rPr>
            </w:pPr>
          </w:p>
        </w:tc>
      </w:tr>
      <w:tr w:rsidR="00BC25A5" w:rsidRPr="00EE42AB" w14:paraId="31B5807B" w14:textId="77777777" w:rsidTr="00133606">
        <w:tc>
          <w:tcPr>
            <w:tcW w:w="454" w:type="dxa"/>
          </w:tcPr>
          <w:p w14:paraId="38310FFE" w14:textId="77777777" w:rsidR="00BC25A5" w:rsidRPr="00EE42AB" w:rsidRDefault="00BC25A5" w:rsidP="00133606">
            <w:pPr>
              <w:rPr>
                <w:sz w:val="24"/>
                <w:szCs w:val="24"/>
              </w:rPr>
            </w:pPr>
          </w:p>
        </w:tc>
        <w:tc>
          <w:tcPr>
            <w:tcW w:w="4195" w:type="dxa"/>
          </w:tcPr>
          <w:p w14:paraId="4D3F5D69" w14:textId="77777777" w:rsidR="00BC25A5" w:rsidRPr="00EE42AB" w:rsidRDefault="00BC25A5" w:rsidP="00133606">
            <w:pPr>
              <w:rPr>
                <w:sz w:val="24"/>
                <w:szCs w:val="24"/>
              </w:rPr>
            </w:pPr>
            <w:r w:rsidRPr="00EE42AB">
              <w:rPr>
                <w:sz w:val="24"/>
                <w:szCs w:val="24"/>
              </w:rPr>
              <w:t>.. ...</w:t>
            </w:r>
          </w:p>
        </w:tc>
        <w:tc>
          <w:tcPr>
            <w:tcW w:w="1204" w:type="dxa"/>
          </w:tcPr>
          <w:p w14:paraId="12EF72B1" w14:textId="77777777" w:rsidR="00BC25A5" w:rsidRPr="00EE42AB" w:rsidRDefault="00BC25A5" w:rsidP="00133606">
            <w:pPr>
              <w:rPr>
                <w:sz w:val="24"/>
                <w:szCs w:val="24"/>
              </w:rPr>
            </w:pPr>
          </w:p>
        </w:tc>
        <w:tc>
          <w:tcPr>
            <w:tcW w:w="859" w:type="dxa"/>
          </w:tcPr>
          <w:p w14:paraId="070FB936" w14:textId="77777777" w:rsidR="00BC25A5" w:rsidRPr="00EE42AB" w:rsidRDefault="00BC25A5" w:rsidP="00133606">
            <w:pPr>
              <w:rPr>
                <w:sz w:val="24"/>
                <w:szCs w:val="24"/>
              </w:rPr>
            </w:pPr>
          </w:p>
        </w:tc>
        <w:tc>
          <w:tcPr>
            <w:tcW w:w="1176" w:type="dxa"/>
          </w:tcPr>
          <w:p w14:paraId="0140F5FB" w14:textId="77777777" w:rsidR="00BC25A5" w:rsidRPr="00EE42AB" w:rsidRDefault="00BC25A5" w:rsidP="00133606">
            <w:pPr>
              <w:rPr>
                <w:sz w:val="24"/>
                <w:szCs w:val="24"/>
              </w:rPr>
            </w:pPr>
          </w:p>
        </w:tc>
        <w:tc>
          <w:tcPr>
            <w:tcW w:w="1177" w:type="dxa"/>
          </w:tcPr>
          <w:p w14:paraId="34295BDA" w14:textId="77777777" w:rsidR="00BC25A5" w:rsidRPr="00EE42AB" w:rsidRDefault="00BC25A5" w:rsidP="00133606">
            <w:pPr>
              <w:rPr>
                <w:sz w:val="24"/>
                <w:szCs w:val="24"/>
              </w:rPr>
            </w:pPr>
          </w:p>
        </w:tc>
      </w:tr>
      <w:tr w:rsidR="00BC25A5" w:rsidRPr="00EE42AB" w14:paraId="7AD6CEFA" w14:textId="77777777" w:rsidTr="00133606">
        <w:tc>
          <w:tcPr>
            <w:tcW w:w="454" w:type="dxa"/>
          </w:tcPr>
          <w:p w14:paraId="1B0EBC33" w14:textId="77777777" w:rsidR="00BC25A5" w:rsidRPr="00EE42AB" w:rsidRDefault="00BC25A5" w:rsidP="00133606">
            <w:pPr>
              <w:rPr>
                <w:sz w:val="24"/>
                <w:szCs w:val="24"/>
              </w:rPr>
            </w:pPr>
            <w:r w:rsidRPr="00EE42AB">
              <w:rPr>
                <w:sz w:val="24"/>
                <w:szCs w:val="24"/>
              </w:rPr>
              <w:t>3</w:t>
            </w:r>
          </w:p>
        </w:tc>
        <w:tc>
          <w:tcPr>
            <w:tcW w:w="4195" w:type="dxa"/>
          </w:tcPr>
          <w:p w14:paraId="1F56B3A1" w14:textId="77777777" w:rsidR="00BC25A5" w:rsidRPr="00EE42AB" w:rsidRDefault="00BC25A5" w:rsidP="00133606">
            <w:pPr>
              <w:rPr>
                <w:sz w:val="24"/>
                <w:szCs w:val="24"/>
              </w:rPr>
            </w:pPr>
            <w:r w:rsidRPr="00EE42AB">
              <w:rPr>
                <w:sz w:val="24"/>
                <w:szCs w:val="24"/>
              </w:rPr>
              <w:t>ИТОГО:</w:t>
            </w:r>
          </w:p>
        </w:tc>
        <w:tc>
          <w:tcPr>
            <w:tcW w:w="1204" w:type="dxa"/>
          </w:tcPr>
          <w:p w14:paraId="5C35E112" w14:textId="77777777" w:rsidR="00BC25A5" w:rsidRPr="00EE42AB" w:rsidRDefault="00BC25A5" w:rsidP="00133606">
            <w:pPr>
              <w:rPr>
                <w:sz w:val="24"/>
                <w:szCs w:val="24"/>
              </w:rPr>
            </w:pPr>
          </w:p>
        </w:tc>
        <w:tc>
          <w:tcPr>
            <w:tcW w:w="859" w:type="dxa"/>
          </w:tcPr>
          <w:p w14:paraId="1A084CDD" w14:textId="77777777" w:rsidR="00BC25A5" w:rsidRPr="00EE42AB" w:rsidRDefault="00BC25A5" w:rsidP="00133606">
            <w:pPr>
              <w:rPr>
                <w:sz w:val="24"/>
                <w:szCs w:val="24"/>
              </w:rPr>
            </w:pPr>
          </w:p>
        </w:tc>
        <w:tc>
          <w:tcPr>
            <w:tcW w:w="1176" w:type="dxa"/>
          </w:tcPr>
          <w:p w14:paraId="4B7989DC" w14:textId="77777777" w:rsidR="00BC25A5" w:rsidRPr="00EE42AB" w:rsidRDefault="00BC25A5" w:rsidP="00133606">
            <w:pPr>
              <w:rPr>
                <w:sz w:val="24"/>
                <w:szCs w:val="24"/>
              </w:rPr>
            </w:pPr>
          </w:p>
        </w:tc>
        <w:tc>
          <w:tcPr>
            <w:tcW w:w="1177" w:type="dxa"/>
          </w:tcPr>
          <w:p w14:paraId="10AA9305" w14:textId="77777777" w:rsidR="00BC25A5" w:rsidRPr="00EE42AB" w:rsidRDefault="00BC25A5" w:rsidP="00133606">
            <w:pPr>
              <w:rPr>
                <w:sz w:val="24"/>
                <w:szCs w:val="24"/>
              </w:rPr>
            </w:pPr>
          </w:p>
        </w:tc>
      </w:tr>
    </w:tbl>
    <w:p w14:paraId="1DCF3473" w14:textId="77777777" w:rsidR="00BC25A5" w:rsidRPr="00EE42AB" w:rsidRDefault="00BC25A5" w:rsidP="00BC25A5">
      <w:pPr>
        <w:jc w:val="both"/>
        <w:rPr>
          <w:sz w:val="24"/>
          <w:szCs w:val="24"/>
        </w:rPr>
      </w:pPr>
    </w:p>
    <w:p w14:paraId="311BDB59" w14:textId="77777777" w:rsidR="00BC25A5" w:rsidRPr="00EE42AB" w:rsidRDefault="00BC25A5" w:rsidP="00BC25A5">
      <w:pPr>
        <w:ind w:firstLine="540"/>
        <w:jc w:val="both"/>
        <w:rPr>
          <w:sz w:val="24"/>
          <w:szCs w:val="24"/>
        </w:rPr>
      </w:pPr>
      <w:r w:rsidRPr="00EE42AB">
        <w:rPr>
          <w:sz w:val="24"/>
          <w:szCs w:val="24"/>
        </w:rPr>
        <w:t>--------------------------------</w:t>
      </w:r>
    </w:p>
    <w:p w14:paraId="14BAA852" w14:textId="77777777" w:rsidR="00BC25A5" w:rsidRPr="00EE42AB" w:rsidRDefault="00BC25A5" w:rsidP="00BC25A5">
      <w:pPr>
        <w:spacing w:before="220"/>
        <w:ind w:firstLine="540"/>
        <w:jc w:val="both"/>
        <w:rPr>
          <w:sz w:val="24"/>
          <w:szCs w:val="24"/>
        </w:rPr>
      </w:pPr>
      <w:r w:rsidRPr="00EE42AB">
        <w:rPr>
          <w:sz w:val="24"/>
          <w:szCs w:val="24"/>
        </w:rPr>
        <w:t>&lt;*&gt; К данной смете дополнительно прилагаются документы, подтверждающие заявленные расходы (коммерческие предложения, прайсы).</w:t>
      </w:r>
    </w:p>
    <w:p w14:paraId="57D81419" w14:textId="77777777" w:rsidR="00BC25A5" w:rsidRDefault="00BC25A5" w:rsidP="00BC25A5">
      <w:pPr>
        <w:jc w:val="both"/>
        <w:sectPr w:rsidR="00BC25A5" w:rsidSect="00BC25A5">
          <w:pgSz w:w="11906" w:h="16838"/>
          <w:pgMar w:top="1134" w:right="850" w:bottom="1134" w:left="1701" w:header="709" w:footer="709" w:gutter="0"/>
          <w:cols w:space="708"/>
          <w:docGrid w:linePitch="360"/>
        </w:sectPr>
      </w:pPr>
    </w:p>
    <w:p w14:paraId="1787F9C5" w14:textId="77777777" w:rsidR="00BC25A5" w:rsidRPr="00EE42AB" w:rsidRDefault="00BC25A5" w:rsidP="00BC25A5">
      <w:pPr>
        <w:jc w:val="right"/>
        <w:outlineLvl w:val="1"/>
        <w:rPr>
          <w:sz w:val="24"/>
          <w:szCs w:val="24"/>
        </w:rPr>
      </w:pPr>
      <w:r w:rsidRPr="00EE42AB">
        <w:rPr>
          <w:sz w:val="24"/>
          <w:szCs w:val="24"/>
        </w:rPr>
        <w:lastRenderedPageBreak/>
        <w:t>Приложение 4</w:t>
      </w:r>
    </w:p>
    <w:p w14:paraId="5685C99D" w14:textId="77777777" w:rsidR="00BC25A5" w:rsidRPr="00EE42AB" w:rsidRDefault="00BC25A5" w:rsidP="00BC25A5">
      <w:pPr>
        <w:jc w:val="right"/>
        <w:rPr>
          <w:sz w:val="24"/>
          <w:szCs w:val="24"/>
        </w:rPr>
      </w:pPr>
      <w:r w:rsidRPr="00EE42AB">
        <w:rPr>
          <w:sz w:val="24"/>
          <w:szCs w:val="24"/>
        </w:rPr>
        <w:t>к Порядку</w:t>
      </w:r>
    </w:p>
    <w:p w14:paraId="65947E13" w14:textId="77777777" w:rsidR="00BC25A5" w:rsidRPr="00EE42AB" w:rsidRDefault="00BC25A5" w:rsidP="00BC25A5">
      <w:pPr>
        <w:jc w:val="right"/>
        <w:rPr>
          <w:sz w:val="24"/>
          <w:szCs w:val="24"/>
        </w:rPr>
      </w:pPr>
      <w:r w:rsidRPr="00EE42AB">
        <w:rPr>
          <w:sz w:val="24"/>
          <w:szCs w:val="24"/>
        </w:rPr>
        <w:t>выдвижения, внесения, обсуждения,</w:t>
      </w:r>
    </w:p>
    <w:p w14:paraId="0CB58A47" w14:textId="77777777" w:rsidR="00BC25A5" w:rsidRPr="00EE42AB" w:rsidRDefault="00BC25A5" w:rsidP="00BC25A5">
      <w:pPr>
        <w:jc w:val="right"/>
        <w:rPr>
          <w:sz w:val="24"/>
          <w:szCs w:val="24"/>
        </w:rPr>
      </w:pPr>
      <w:r w:rsidRPr="00EE42AB">
        <w:rPr>
          <w:sz w:val="24"/>
          <w:szCs w:val="24"/>
        </w:rPr>
        <w:t>рассмотрения инициативных проектов,</w:t>
      </w:r>
    </w:p>
    <w:p w14:paraId="2B86846F" w14:textId="77777777" w:rsidR="00BC25A5" w:rsidRPr="00EE42AB" w:rsidRDefault="00BC25A5" w:rsidP="00BC25A5">
      <w:pPr>
        <w:jc w:val="right"/>
        <w:rPr>
          <w:sz w:val="24"/>
          <w:szCs w:val="24"/>
        </w:rPr>
      </w:pPr>
      <w:r w:rsidRPr="00EE42AB">
        <w:rPr>
          <w:sz w:val="24"/>
          <w:szCs w:val="24"/>
        </w:rPr>
        <w:t>а также проведения их конкурсного</w:t>
      </w:r>
    </w:p>
    <w:p w14:paraId="62936A78" w14:textId="77777777" w:rsidR="00BC25A5" w:rsidRPr="00EE42AB" w:rsidRDefault="00BC25A5" w:rsidP="00BC25A5">
      <w:pPr>
        <w:jc w:val="right"/>
        <w:rPr>
          <w:sz w:val="24"/>
          <w:szCs w:val="24"/>
        </w:rPr>
      </w:pPr>
      <w:r w:rsidRPr="00EE42AB">
        <w:rPr>
          <w:sz w:val="24"/>
          <w:szCs w:val="24"/>
        </w:rPr>
        <w:t>отбора в Александровском</w:t>
      </w:r>
    </w:p>
    <w:p w14:paraId="4C6856C2" w14:textId="77777777" w:rsidR="00BC25A5" w:rsidRPr="00EE42AB" w:rsidRDefault="00BC25A5" w:rsidP="00BC25A5">
      <w:pPr>
        <w:jc w:val="right"/>
        <w:rPr>
          <w:sz w:val="24"/>
          <w:szCs w:val="24"/>
        </w:rPr>
      </w:pPr>
      <w:r w:rsidRPr="00EE42AB">
        <w:rPr>
          <w:sz w:val="24"/>
          <w:szCs w:val="24"/>
        </w:rPr>
        <w:t>муниципальном округе</w:t>
      </w:r>
    </w:p>
    <w:p w14:paraId="59D53029" w14:textId="77777777" w:rsidR="00BC25A5" w:rsidRPr="00EE42AB" w:rsidRDefault="00BC25A5" w:rsidP="00BC25A5">
      <w:pPr>
        <w:jc w:val="both"/>
        <w:rPr>
          <w:sz w:val="24"/>
          <w:szCs w:val="24"/>
        </w:rPr>
      </w:pPr>
    </w:p>
    <w:p w14:paraId="62A56D02" w14:textId="77777777" w:rsidR="00BC25A5" w:rsidRPr="00EE42AB" w:rsidRDefault="00BC25A5" w:rsidP="00BC25A5">
      <w:pPr>
        <w:jc w:val="right"/>
        <w:rPr>
          <w:sz w:val="24"/>
          <w:szCs w:val="24"/>
        </w:rPr>
      </w:pPr>
      <w:r w:rsidRPr="00EE42AB">
        <w:rPr>
          <w:sz w:val="24"/>
          <w:szCs w:val="24"/>
        </w:rPr>
        <w:t>(форма)</w:t>
      </w:r>
    </w:p>
    <w:p w14:paraId="7F53D6F1" w14:textId="77777777" w:rsidR="00BC25A5" w:rsidRPr="00EE42AB" w:rsidRDefault="00BC25A5" w:rsidP="00BC25A5">
      <w:pPr>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340"/>
        <w:gridCol w:w="2041"/>
        <w:gridCol w:w="2494"/>
      </w:tblGrid>
      <w:tr w:rsidR="00BC25A5" w:rsidRPr="00EE42AB" w14:paraId="39A008CE" w14:textId="77777777" w:rsidTr="00133606">
        <w:tc>
          <w:tcPr>
            <w:tcW w:w="4535" w:type="dxa"/>
            <w:gridSpan w:val="2"/>
            <w:tcBorders>
              <w:top w:val="nil"/>
              <w:left w:val="nil"/>
              <w:bottom w:val="nil"/>
              <w:right w:val="nil"/>
            </w:tcBorders>
          </w:tcPr>
          <w:p w14:paraId="4E69C6FF" w14:textId="77777777" w:rsidR="00BC25A5" w:rsidRPr="00EE42AB" w:rsidRDefault="00BC25A5" w:rsidP="00133606">
            <w:pPr>
              <w:rPr>
                <w:sz w:val="24"/>
                <w:szCs w:val="24"/>
              </w:rPr>
            </w:pPr>
          </w:p>
        </w:tc>
        <w:tc>
          <w:tcPr>
            <w:tcW w:w="4535" w:type="dxa"/>
            <w:gridSpan w:val="2"/>
            <w:tcBorders>
              <w:top w:val="nil"/>
              <w:left w:val="nil"/>
              <w:bottom w:val="nil"/>
              <w:right w:val="nil"/>
            </w:tcBorders>
          </w:tcPr>
          <w:p w14:paraId="4B0410C2" w14:textId="77777777" w:rsidR="00BC25A5" w:rsidRPr="00EE42AB" w:rsidRDefault="00BC25A5" w:rsidP="00133606">
            <w:pPr>
              <w:rPr>
                <w:sz w:val="24"/>
                <w:szCs w:val="24"/>
              </w:rPr>
            </w:pPr>
            <w:r w:rsidRPr="00EE42AB">
              <w:rPr>
                <w:sz w:val="24"/>
                <w:szCs w:val="24"/>
              </w:rPr>
              <w:t>Главе муниципального округа -</w:t>
            </w:r>
          </w:p>
          <w:p w14:paraId="7603C06F" w14:textId="77777777" w:rsidR="00BC25A5" w:rsidRPr="00EE42AB" w:rsidRDefault="00BC25A5" w:rsidP="00133606">
            <w:pPr>
              <w:rPr>
                <w:sz w:val="24"/>
                <w:szCs w:val="24"/>
              </w:rPr>
            </w:pPr>
            <w:r w:rsidRPr="00EE42AB">
              <w:rPr>
                <w:sz w:val="24"/>
                <w:szCs w:val="24"/>
              </w:rPr>
              <w:t>главе администрации Александровского муниципального округа</w:t>
            </w:r>
          </w:p>
          <w:p w14:paraId="08FA59FD" w14:textId="77777777" w:rsidR="00BC25A5" w:rsidRPr="00EE42AB" w:rsidRDefault="00BC25A5" w:rsidP="00133606">
            <w:pPr>
              <w:rPr>
                <w:sz w:val="24"/>
                <w:szCs w:val="24"/>
              </w:rPr>
            </w:pPr>
            <w:r w:rsidRPr="00EE42AB">
              <w:rPr>
                <w:sz w:val="24"/>
                <w:szCs w:val="24"/>
              </w:rPr>
              <w:t>____________________________________</w:t>
            </w:r>
          </w:p>
          <w:p w14:paraId="075AF589" w14:textId="77777777" w:rsidR="00BC25A5" w:rsidRPr="00EE42AB" w:rsidRDefault="00BC25A5" w:rsidP="00133606">
            <w:pPr>
              <w:jc w:val="center"/>
              <w:rPr>
                <w:sz w:val="24"/>
                <w:szCs w:val="24"/>
              </w:rPr>
            </w:pPr>
            <w:r w:rsidRPr="00EE42AB">
              <w:rPr>
                <w:sz w:val="24"/>
                <w:szCs w:val="24"/>
              </w:rPr>
              <w:t>(Ф.И.О.)</w:t>
            </w:r>
          </w:p>
          <w:p w14:paraId="478A4C34" w14:textId="77777777" w:rsidR="00BC25A5" w:rsidRPr="00EE42AB" w:rsidRDefault="00BC25A5" w:rsidP="00133606">
            <w:pPr>
              <w:rPr>
                <w:sz w:val="24"/>
                <w:szCs w:val="24"/>
              </w:rPr>
            </w:pPr>
            <w:r w:rsidRPr="00EE42AB">
              <w:rPr>
                <w:sz w:val="24"/>
                <w:szCs w:val="24"/>
              </w:rPr>
              <w:t>от представителя</w:t>
            </w:r>
          </w:p>
          <w:p w14:paraId="1F9A5304" w14:textId="77777777" w:rsidR="00BC25A5" w:rsidRPr="00EE42AB" w:rsidRDefault="00BC25A5" w:rsidP="00133606">
            <w:pPr>
              <w:rPr>
                <w:sz w:val="24"/>
                <w:szCs w:val="24"/>
              </w:rPr>
            </w:pPr>
            <w:r w:rsidRPr="00EE42AB">
              <w:rPr>
                <w:sz w:val="24"/>
                <w:szCs w:val="24"/>
              </w:rPr>
              <w:t>инициативной группы</w:t>
            </w:r>
          </w:p>
          <w:p w14:paraId="7E6F780C" w14:textId="77777777" w:rsidR="00BC25A5" w:rsidRPr="00EE42AB" w:rsidRDefault="00BC25A5" w:rsidP="00133606">
            <w:pPr>
              <w:rPr>
                <w:sz w:val="24"/>
                <w:szCs w:val="24"/>
              </w:rPr>
            </w:pPr>
            <w:r w:rsidRPr="00EE42AB">
              <w:rPr>
                <w:sz w:val="24"/>
                <w:szCs w:val="24"/>
              </w:rPr>
              <w:t>____________________________________</w:t>
            </w:r>
          </w:p>
          <w:p w14:paraId="155D5C06" w14:textId="77777777" w:rsidR="00BC25A5" w:rsidRPr="00EE42AB" w:rsidRDefault="00BC25A5" w:rsidP="00133606">
            <w:pPr>
              <w:jc w:val="center"/>
              <w:rPr>
                <w:sz w:val="24"/>
                <w:szCs w:val="24"/>
              </w:rPr>
            </w:pPr>
            <w:r w:rsidRPr="00EE42AB">
              <w:rPr>
                <w:sz w:val="24"/>
                <w:szCs w:val="24"/>
              </w:rPr>
              <w:t>(Ф.И.О.)</w:t>
            </w:r>
          </w:p>
        </w:tc>
      </w:tr>
      <w:tr w:rsidR="00BC25A5" w:rsidRPr="00EE42AB" w14:paraId="508B6530" w14:textId="77777777" w:rsidTr="00133606">
        <w:tc>
          <w:tcPr>
            <w:tcW w:w="9070" w:type="dxa"/>
            <w:gridSpan w:val="4"/>
            <w:tcBorders>
              <w:top w:val="nil"/>
              <w:left w:val="nil"/>
              <w:bottom w:val="nil"/>
              <w:right w:val="nil"/>
            </w:tcBorders>
          </w:tcPr>
          <w:p w14:paraId="4B7E8A45" w14:textId="77777777" w:rsidR="00BC25A5" w:rsidRPr="00EE42AB" w:rsidRDefault="00BC25A5" w:rsidP="00133606">
            <w:pPr>
              <w:rPr>
                <w:sz w:val="24"/>
                <w:szCs w:val="24"/>
              </w:rPr>
            </w:pPr>
          </w:p>
        </w:tc>
      </w:tr>
      <w:tr w:rsidR="00BC25A5" w:rsidRPr="00EE42AB" w14:paraId="6DA2DA59" w14:textId="77777777" w:rsidTr="00133606">
        <w:tc>
          <w:tcPr>
            <w:tcW w:w="9070" w:type="dxa"/>
            <w:gridSpan w:val="4"/>
            <w:tcBorders>
              <w:top w:val="nil"/>
              <w:left w:val="nil"/>
              <w:bottom w:val="nil"/>
              <w:right w:val="nil"/>
            </w:tcBorders>
          </w:tcPr>
          <w:p w14:paraId="0EB5C067" w14:textId="77777777" w:rsidR="00BC25A5" w:rsidRPr="00EE42AB" w:rsidRDefault="00BC25A5" w:rsidP="00133606">
            <w:pPr>
              <w:jc w:val="center"/>
              <w:rPr>
                <w:sz w:val="24"/>
                <w:szCs w:val="24"/>
              </w:rPr>
            </w:pPr>
            <w:bookmarkStart w:id="18" w:name="P649"/>
            <w:bookmarkEnd w:id="18"/>
            <w:r w:rsidRPr="00EE42AB">
              <w:rPr>
                <w:sz w:val="24"/>
                <w:szCs w:val="24"/>
              </w:rPr>
              <w:t>Гарантийное письмо</w:t>
            </w:r>
          </w:p>
        </w:tc>
      </w:tr>
      <w:tr w:rsidR="00BC25A5" w:rsidRPr="00EE42AB" w14:paraId="52BB9C23" w14:textId="77777777" w:rsidTr="00133606">
        <w:tc>
          <w:tcPr>
            <w:tcW w:w="9070" w:type="dxa"/>
            <w:gridSpan w:val="4"/>
            <w:tcBorders>
              <w:top w:val="nil"/>
              <w:left w:val="nil"/>
              <w:bottom w:val="nil"/>
              <w:right w:val="nil"/>
            </w:tcBorders>
          </w:tcPr>
          <w:p w14:paraId="1B9F8B9C" w14:textId="77777777" w:rsidR="00BC25A5" w:rsidRPr="00EE42AB" w:rsidRDefault="00BC25A5" w:rsidP="00133606">
            <w:pPr>
              <w:rPr>
                <w:sz w:val="24"/>
                <w:szCs w:val="24"/>
              </w:rPr>
            </w:pPr>
          </w:p>
        </w:tc>
      </w:tr>
      <w:tr w:rsidR="00BC25A5" w:rsidRPr="00EE42AB" w14:paraId="7F19C696" w14:textId="77777777" w:rsidTr="00133606">
        <w:tc>
          <w:tcPr>
            <w:tcW w:w="9070" w:type="dxa"/>
            <w:gridSpan w:val="4"/>
            <w:tcBorders>
              <w:top w:val="nil"/>
              <w:left w:val="nil"/>
              <w:bottom w:val="nil"/>
              <w:right w:val="nil"/>
            </w:tcBorders>
          </w:tcPr>
          <w:p w14:paraId="0261DAF6" w14:textId="77777777" w:rsidR="00BC25A5" w:rsidRPr="00EE42AB" w:rsidRDefault="00BC25A5" w:rsidP="00133606">
            <w:pPr>
              <w:ind w:firstLine="283"/>
              <w:jc w:val="both"/>
              <w:rPr>
                <w:sz w:val="24"/>
                <w:szCs w:val="24"/>
              </w:rPr>
            </w:pPr>
            <w:r w:rsidRPr="00EE42AB">
              <w:rPr>
                <w:sz w:val="24"/>
                <w:szCs w:val="24"/>
              </w:rPr>
              <w:t>Я, представитель инициативной группы (молодежной инициативной группы, ТОС), _______________________, настоящим письмом гарантирую софинансирование инициативного проекта «_______________________» со стороны населения в случае его победы в конкурсном отборе проектов инициативного бюджетирования на уровне Пермского края в размере _______________________ (_______________________) руб. ____ коп., в срок до «___» ___________ 20__ г.</w:t>
            </w:r>
          </w:p>
        </w:tc>
      </w:tr>
      <w:tr w:rsidR="00BC25A5" w:rsidRPr="00EE42AB" w14:paraId="46D0C614" w14:textId="77777777" w:rsidTr="00133606">
        <w:tc>
          <w:tcPr>
            <w:tcW w:w="9070" w:type="dxa"/>
            <w:gridSpan w:val="4"/>
            <w:tcBorders>
              <w:top w:val="nil"/>
              <w:left w:val="nil"/>
              <w:bottom w:val="nil"/>
              <w:right w:val="nil"/>
            </w:tcBorders>
          </w:tcPr>
          <w:p w14:paraId="1AE463AE" w14:textId="77777777" w:rsidR="00BC25A5" w:rsidRPr="00EE42AB" w:rsidRDefault="00BC25A5" w:rsidP="00133606">
            <w:pPr>
              <w:rPr>
                <w:sz w:val="24"/>
                <w:szCs w:val="24"/>
              </w:rPr>
            </w:pPr>
          </w:p>
        </w:tc>
      </w:tr>
      <w:tr w:rsidR="00BC25A5" w:rsidRPr="00EE42AB" w14:paraId="55D89FBB" w14:textId="77777777" w:rsidTr="00133606">
        <w:tc>
          <w:tcPr>
            <w:tcW w:w="4195" w:type="dxa"/>
            <w:tcBorders>
              <w:top w:val="nil"/>
              <w:left w:val="nil"/>
              <w:bottom w:val="nil"/>
              <w:right w:val="nil"/>
            </w:tcBorders>
          </w:tcPr>
          <w:p w14:paraId="524BCC20" w14:textId="77777777" w:rsidR="00BC25A5" w:rsidRPr="00EE42AB" w:rsidRDefault="00BC25A5" w:rsidP="00133606">
            <w:pPr>
              <w:rPr>
                <w:sz w:val="24"/>
                <w:szCs w:val="24"/>
              </w:rPr>
            </w:pPr>
            <w:r w:rsidRPr="00EE42AB">
              <w:rPr>
                <w:sz w:val="24"/>
                <w:szCs w:val="24"/>
              </w:rPr>
              <w:t>Представитель инициативной группы</w:t>
            </w:r>
          </w:p>
        </w:tc>
        <w:tc>
          <w:tcPr>
            <w:tcW w:w="2381" w:type="dxa"/>
            <w:gridSpan w:val="2"/>
            <w:tcBorders>
              <w:top w:val="nil"/>
              <w:left w:val="nil"/>
              <w:bottom w:val="nil"/>
              <w:right w:val="nil"/>
            </w:tcBorders>
          </w:tcPr>
          <w:p w14:paraId="40E2BFD1" w14:textId="77777777" w:rsidR="00BC25A5" w:rsidRPr="00EE42AB" w:rsidRDefault="00BC25A5" w:rsidP="00133606">
            <w:pPr>
              <w:jc w:val="center"/>
              <w:rPr>
                <w:sz w:val="24"/>
                <w:szCs w:val="24"/>
              </w:rPr>
            </w:pPr>
            <w:r w:rsidRPr="00EE42AB">
              <w:rPr>
                <w:sz w:val="24"/>
                <w:szCs w:val="24"/>
              </w:rPr>
              <w:t>_________________/</w:t>
            </w:r>
          </w:p>
          <w:p w14:paraId="55E586BF" w14:textId="77777777" w:rsidR="00BC25A5" w:rsidRPr="00EE42AB" w:rsidRDefault="00BC25A5" w:rsidP="00133606">
            <w:pPr>
              <w:jc w:val="center"/>
              <w:rPr>
                <w:sz w:val="24"/>
                <w:szCs w:val="24"/>
              </w:rPr>
            </w:pPr>
            <w:r w:rsidRPr="00EE42AB">
              <w:rPr>
                <w:sz w:val="24"/>
                <w:szCs w:val="24"/>
              </w:rPr>
              <w:t>(подпись)</w:t>
            </w:r>
          </w:p>
        </w:tc>
        <w:tc>
          <w:tcPr>
            <w:tcW w:w="2494" w:type="dxa"/>
            <w:tcBorders>
              <w:top w:val="nil"/>
              <w:left w:val="nil"/>
              <w:bottom w:val="nil"/>
              <w:right w:val="nil"/>
            </w:tcBorders>
          </w:tcPr>
          <w:p w14:paraId="616F34B6" w14:textId="77777777" w:rsidR="00BC25A5" w:rsidRPr="00EE42AB" w:rsidRDefault="00BC25A5" w:rsidP="00133606">
            <w:pPr>
              <w:jc w:val="center"/>
              <w:rPr>
                <w:sz w:val="24"/>
                <w:szCs w:val="24"/>
              </w:rPr>
            </w:pPr>
            <w:r w:rsidRPr="00EE42AB">
              <w:rPr>
                <w:sz w:val="24"/>
                <w:szCs w:val="24"/>
              </w:rPr>
              <w:t>_________________/</w:t>
            </w:r>
          </w:p>
          <w:p w14:paraId="02461678" w14:textId="77777777" w:rsidR="00BC25A5" w:rsidRPr="00EE42AB" w:rsidRDefault="00BC25A5" w:rsidP="00133606">
            <w:pPr>
              <w:jc w:val="center"/>
              <w:rPr>
                <w:sz w:val="24"/>
                <w:szCs w:val="24"/>
              </w:rPr>
            </w:pPr>
            <w:r w:rsidRPr="00EE42AB">
              <w:rPr>
                <w:sz w:val="24"/>
                <w:szCs w:val="24"/>
              </w:rPr>
              <w:t>(ФИО)</w:t>
            </w:r>
          </w:p>
        </w:tc>
      </w:tr>
      <w:tr w:rsidR="00BC25A5" w:rsidRPr="00EE42AB" w14:paraId="0233307A" w14:textId="77777777" w:rsidTr="00133606">
        <w:tc>
          <w:tcPr>
            <w:tcW w:w="9070" w:type="dxa"/>
            <w:gridSpan w:val="4"/>
            <w:tcBorders>
              <w:top w:val="nil"/>
              <w:left w:val="nil"/>
              <w:bottom w:val="nil"/>
              <w:right w:val="nil"/>
            </w:tcBorders>
          </w:tcPr>
          <w:p w14:paraId="7274B43B" w14:textId="77777777" w:rsidR="00BC25A5" w:rsidRPr="00EE42AB" w:rsidRDefault="00BC25A5" w:rsidP="00133606">
            <w:pPr>
              <w:rPr>
                <w:sz w:val="24"/>
                <w:szCs w:val="24"/>
              </w:rPr>
            </w:pPr>
          </w:p>
        </w:tc>
      </w:tr>
      <w:tr w:rsidR="00BC25A5" w:rsidRPr="00EE42AB" w14:paraId="61BCD4E3" w14:textId="77777777" w:rsidTr="00133606">
        <w:tc>
          <w:tcPr>
            <w:tcW w:w="9070" w:type="dxa"/>
            <w:gridSpan w:val="4"/>
            <w:tcBorders>
              <w:top w:val="nil"/>
              <w:left w:val="nil"/>
              <w:bottom w:val="nil"/>
              <w:right w:val="nil"/>
            </w:tcBorders>
          </w:tcPr>
          <w:p w14:paraId="00D7614F" w14:textId="77777777" w:rsidR="00BC25A5" w:rsidRPr="00EE42AB" w:rsidRDefault="00BC25A5" w:rsidP="00133606">
            <w:pPr>
              <w:rPr>
                <w:sz w:val="24"/>
                <w:szCs w:val="24"/>
              </w:rPr>
            </w:pPr>
            <w:r w:rsidRPr="00EE42AB">
              <w:rPr>
                <w:sz w:val="24"/>
                <w:szCs w:val="24"/>
              </w:rPr>
              <w:t>«___» __________ 20___ г.</w:t>
            </w:r>
          </w:p>
        </w:tc>
      </w:tr>
    </w:tbl>
    <w:p w14:paraId="243FFA5A" w14:textId="77777777" w:rsidR="00BC25A5" w:rsidRPr="00EE42AB" w:rsidRDefault="00BC25A5" w:rsidP="00BC25A5">
      <w:pPr>
        <w:jc w:val="both"/>
        <w:rPr>
          <w:sz w:val="24"/>
          <w:szCs w:val="24"/>
        </w:rPr>
        <w:sectPr w:rsidR="00BC25A5" w:rsidRPr="00EE42AB" w:rsidSect="00BC25A5">
          <w:pgSz w:w="11906" w:h="16838"/>
          <w:pgMar w:top="1134" w:right="850" w:bottom="1134" w:left="1701" w:header="709" w:footer="709" w:gutter="0"/>
          <w:cols w:space="708"/>
          <w:docGrid w:linePitch="360"/>
        </w:sectPr>
      </w:pPr>
    </w:p>
    <w:p w14:paraId="45741906" w14:textId="77777777" w:rsidR="00BC25A5" w:rsidRPr="00EE42AB" w:rsidRDefault="00BC25A5" w:rsidP="00BC25A5">
      <w:pPr>
        <w:jc w:val="right"/>
        <w:outlineLvl w:val="1"/>
        <w:rPr>
          <w:sz w:val="24"/>
          <w:szCs w:val="24"/>
        </w:rPr>
      </w:pPr>
      <w:r w:rsidRPr="00EE42AB">
        <w:rPr>
          <w:sz w:val="24"/>
          <w:szCs w:val="24"/>
        </w:rPr>
        <w:lastRenderedPageBreak/>
        <w:t>Приложение 5</w:t>
      </w:r>
    </w:p>
    <w:p w14:paraId="11F0DC37" w14:textId="77777777" w:rsidR="00BC25A5" w:rsidRPr="00EE42AB" w:rsidRDefault="00BC25A5" w:rsidP="00BC25A5">
      <w:pPr>
        <w:jc w:val="right"/>
        <w:rPr>
          <w:sz w:val="24"/>
          <w:szCs w:val="24"/>
        </w:rPr>
      </w:pPr>
      <w:r w:rsidRPr="00EE42AB">
        <w:rPr>
          <w:sz w:val="24"/>
          <w:szCs w:val="24"/>
        </w:rPr>
        <w:t>к Порядку</w:t>
      </w:r>
    </w:p>
    <w:p w14:paraId="603CE612" w14:textId="77777777" w:rsidR="00BC25A5" w:rsidRPr="00EE42AB" w:rsidRDefault="00BC25A5" w:rsidP="00BC25A5">
      <w:pPr>
        <w:jc w:val="right"/>
        <w:rPr>
          <w:sz w:val="24"/>
          <w:szCs w:val="24"/>
        </w:rPr>
      </w:pPr>
      <w:r w:rsidRPr="00EE42AB">
        <w:rPr>
          <w:sz w:val="24"/>
          <w:szCs w:val="24"/>
        </w:rPr>
        <w:t>выдвижения, внесения, обсуждения,</w:t>
      </w:r>
    </w:p>
    <w:p w14:paraId="1B53344E" w14:textId="77777777" w:rsidR="00BC25A5" w:rsidRPr="00EE42AB" w:rsidRDefault="00BC25A5" w:rsidP="00BC25A5">
      <w:pPr>
        <w:jc w:val="right"/>
        <w:rPr>
          <w:sz w:val="24"/>
          <w:szCs w:val="24"/>
        </w:rPr>
      </w:pPr>
      <w:r w:rsidRPr="00EE42AB">
        <w:rPr>
          <w:sz w:val="24"/>
          <w:szCs w:val="24"/>
        </w:rPr>
        <w:t>рассмотрения инициативных проектов,</w:t>
      </w:r>
    </w:p>
    <w:p w14:paraId="620A6029" w14:textId="77777777" w:rsidR="00BC25A5" w:rsidRPr="00EE42AB" w:rsidRDefault="00BC25A5" w:rsidP="00BC25A5">
      <w:pPr>
        <w:jc w:val="right"/>
        <w:rPr>
          <w:sz w:val="24"/>
          <w:szCs w:val="24"/>
        </w:rPr>
      </w:pPr>
      <w:r w:rsidRPr="00EE42AB">
        <w:rPr>
          <w:sz w:val="24"/>
          <w:szCs w:val="24"/>
        </w:rPr>
        <w:t>а также проведения их конкурсного</w:t>
      </w:r>
    </w:p>
    <w:p w14:paraId="4317FE34" w14:textId="77777777" w:rsidR="00BC25A5" w:rsidRPr="00EE42AB" w:rsidRDefault="00BC25A5" w:rsidP="00BC25A5">
      <w:pPr>
        <w:jc w:val="right"/>
        <w:rPr>
          <w:sz w:val="24"/>
          <w:szCs w:val="24"/>
        </w:rPr>
      </w:pPr>
      <w:r w:rsidRPr="00EE42AB">
        <w:rPr>
          <w:sz w:val="24"/>
          <w:szCs w:val="24"/>
        </w:rPr>
        <w:t>отбора в Александровском</w:t>
      </w:r>
    </w:p>
    <w:p w14:paraId="0A7FEDA8" w14:textId="77777777" w:rsidR="00BC25A5" w:rsidRPr="00EE42AB" w:rsidRDefault="00BC25A5" w:rsidP="00BC25A5">
      <w:pPr>
        <w:jc w:val="right"/>
        <w:rPr>
          <w:sz w:val="24"/>
          <w:szCs w:val="24"/>
        </w:rPr>
      </w:pPr>
      <w:r w:rsidRPr="00EE42AB">
        <w:rPr>
          <w:sz w:val="24"/>
          <w:szCs w:val="24"/>
        </w:rPr>
        <w:t>муниципальном округе</w:t>
      </w:r>
    </w:p>
    <w:p w14:paraId="68CCF48F" w14:textId="77777777" w:rsidR="00BC25A5" w:rsidRPr="00EE42AB" w:rsidRDefault="00BC25A5" w:rsidP="00BC25A5">
      <w:pPr>
        <w:jc w:val="both"/>
        <w:rPr>
          <w:sz w:val="24"/>
          <w:szCs w:val="24"/>
        </w:rPr>
      </w:pPr>
    </w:p>
    <w:p w14:paraId="19CF0A70" w14:textId="77777777" w:rsidR="00BC25A5" w:rsidRPr="00EE42AB" w:rsidRDefault="00BC25A5" w:rsidP="00BC25A5">
      <w:pPr>
        <w:jc w:val="right"/>
        <w:rPr>
          <w:sz w:val="24"/>
          <w:szCs w:val="24"/>
        </w:rPr>
      </w:pPr>
      <w:r w:rsidRPr="00EE42AB">
        <w:rPr>
          <w:sz w:val="24"/>
          <w:szCs w:val="24"/>
        </w:rPr>
        <w:t>(форма)</w:t>
      </w:r>
    </w:p>
    <w:p w14:paraId="36D02129" w14:textId="77777777" w:rsidR="00BC25A5" w:rsidRPr="00EE42AB" w:rsidRDefault="00BC25A5" w:rsidP="00BC25A5">
      <w:pPr>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1782"/>
        <w:gridCol w:w="996"/>
        <w:gridCol w:w="3457"/>
      </w:tblGrid>
      <w:tr w:rsidR="00BC25A5" w:rsidRPr="00EE42AB" w14:paraId="58592A88" w14:textId="77777777" w:rsidTr="00133606">
        <w:tc>
          <w:tcPr>
            <w:tcW w:w="9070" w:type="dxa"/>
            <w:gridSpan w:val="4"/>
            <w:tcBorders>
              <w:top w:val="nil"/>
              <w:left w:val="nil"/>
              <w:bottom w:val="nil"/>
              <w:right w:val="nil"/>
            </w:tcBorders>
          </w:tcPr>
          <w:p w14:paraId="6994FDC1" w14:textId="77777777" w:rsidR="00BC25A5" w:rsidRPr="00EE42AB" w:rsidRDefault="00BC25A5" w:rsidP="00133606">
            <w:pPr>
              <w:spacing w:line="240" w:lineRule="exact"/>
              <w:jc w:val="center"/>
              <w:rPr>
                <w:sz w:val="24"/>
                <w:szCs w:val="24"/>
              </w:rPr>
            </w:pPr>
            <w:bookmarkStart w:id="19" w:name="P675"/>
            <w:bookmarkEnd w:id="19"/>
            <w:r w:rsidRPr="00EE42AB">
              <w:rPr>
                <w:sz w:val="24"/>
                <w:szCs w:val="24"/>
              </w:rPr>
              <w:t>СОГЛАСИЕ</w:t>
            </w:r>
          </w:p>
          <w:p w14:paraId="13D7C97B" w14:textId="77777777" w:rsidR="00BC25A5" w:rsidRPr="00EE42AB" w:rsidRDefault="00BC25A5" w:rsidP="00133606">
            <w:pPr>
              <w:spacing w:line="240" w:lineRule="exact"/>
              <w:jc w:val="center"/>
              <w:rPr>
                <w:sz w:val="24"/>
                <w:szCs w:val="24"/>
              </w:rPr>
            </w:pPr>
            <w:r w:rsidRPr="00EE42AB">
              <w:rPr>
                <w:sz w:val="24"/>
                <w:szCs w:val="24"/>
              </w:rPr>
              <w:t>на обработку персональных данных</w:t>
            </w:r>
          </w:p>
        </w:tc>
      </w:tr>
      <w:tr w:rsidR="00BC25A5" w:rsidRPr="00EE42AB" w14:paraId="065947D7" w14:textId="77777777" w:rsidTr="00133606">
        <w:tc>
          <w:tcPr>
            <w:tcW w:w="9070" w:type="dxa"/>
            <w:gridSpan w:val="4"/>
            <w:tcBorders>
              <w:top w:val="nil"/>
              <w:left w:val="nil"/>
              <w:bottom w:val="nil"/>
              <w:right w:val="nil"/>
            </w:tcBorders>
          </w:tcPr>
          <w:p w14:paraId="6FC17BBE" w14:textId="77777777" w:rsidR="00BC25A5" w:rsidRPr="00EE42AB" w:rsidRDefault="00BC25A5" w:rsidP="00133606">
            <w:pPr>
              <w:spacing w:line="240" w:lineRule="exact"/>
              <w:ind w:firstLine="283"/>
              <w:jc w:val="both"/>
              <w:rPr>
                <w:sz w:val="24"/>
                <w:szCs w:val="24"/>
              </w:rPr>
            </w:pPr>
            <w:r w:rsidRPr="00EE42AB">
              <w:rPr>
                <w:sz w:val="24"/>
                <w:szCs w:val="24"/>
              </w:rPr>
              <w:t>Я, ____________________________________________________________________,</w:t>
            </w:r>
          </w:p>
          <w:p w14:paraId="6CB52E25" w14:textId="77777777" w:rsidR="00BC25A5" w:rsidRPr="00EE42AB" w:rsidRDefault="00BC25A5" w:rsidP="00133606">
            <w:pPr>
              <w:spacing w:line="240" w:lineRule="exact"/>
              <w:jc w:val="center"/>
              <w:rPr>
                <w:sz w:val="18"/>
                <w:szCs w:val="18"/>
              </w:rPr>
            </w:pPr>
            <w:r w:rsidRPr="00EE42AB">
              <w:rPr>
                <w:sz w:val="18"/>
                <w:szCs w:val="18"/>
              </w:rPr>
              <w:t>(фамилия, имя, отчество субъекта персональных данных и дата рождения)</w:t>
            </w:r>
          </w:p>
          <w:p w14:paraId="7DB820AC" w14:textId="77777777" w:rsidR="00BC25A5" w:rsidRPr="00EE42AB" w:rsidRDefault="00BC25A5" w:rsidP="00133606">
            <w:pPr>
              <w:spacing w:line="240" w:lineRule="exact"/>
              <w:rPr>
                <w:sz w:val="18"/>
                <w:szCs w:val="18"/>
              </w:rPr>
            </w:pPr>
          </w:p>
          <w:p w14:paraId="1BCA6198" w14:textId="77777777" w:rsidR="00BC25A5" w:rsidRPr="00EE42AB" w:rsidRDefault="00BC25A5" w:rsidP="00133606">
            <w:pPr>
              <w:spacing w:line="240" w:lineRule="exact"/>
              <w:rPr>
                <w:sz w:val="24"/>
                <w:szCs w:val="24"/>
              </w:rPr>
            </w:pPr>
            <w:r w:rsidRPr="00EE42AB">
              <w:rPr>
                <w:sz w:val="24"/>
                <w:szCs w:val="24"/>
              </w:rPr>
              <w:t>документ, удостоверяющий личность _________________________________________</w:t>
            </w:r>
          </w:p>
          <w:p w14:paraId="3E0EC87B" w14:textId="77777777" w:rsidR="00BC25A5" w:rsidRPr="00EE42AB" w:rsidRDefault="00BC25A5" w:rsidP="00133606">
            <w:pPr>
              <w:spacing w:line="240" w:lineRule="exact"/>
              <w:rPr>
                <w:sz w:val="24"/>
                <w:szCs w:val="24"/>
              </w:rPr>
            </w:pPr>
            <w:r w:rsidRPr="00EE42AB">
              <w:rPr>
                <w:sz w:val="24"/>
                <w:szCs w:val="24"/>
              </w:rPr>
              <w:t>_________________________________________________________________________,</w:t>
            </w:r>
          </w:p>
          <w:p w14:paraId="582DDC5E" w14:textId="77777777" w:rsidR="00BC25A5" w:rsidRPr="00EE42AB" w:rsidRDefault="00BC25A5" w:rsidP="00133606">
            <w:pPr>
              <w:spacing w:line="240" w:lineRule="exact"/>
              <w:jc w:val="center"/>
              <w:rPr>
                <w:sz w:val="24"/>
                <w:szCs w:val="24"/>
              </w:rPr>
            </w:pPr>
            <w:r w:rsidRPr="00EE42AB">
              <w:rPr>
                <w:sz w:val="24"/>
                <w:szCs w:val="24"/>
              </w:rPr>
              <w:t>(серия, номер документа, кем и когда выдан)</w:t>
            </w:r>
          </w:p>
          <w:p w14:paraId="726BD923" w14:textId="77777777" w:rsidR="00BC25A5" w:rsidRPr="00EE42AB" w:rsidRDefault="00BC25A5" w:rsidP="00133606">
            <w:pPr>
              <w:spacing w:line="240" w:lineRule="exact"/>
              <w:rPr>
                <w:sz w:val="24"/>
                <w:szCs w:val="24"/>
              </w:rPr>
            </w:pPr>
            <w:r w:rsidRPr="00EE42AB">
              <w:rPr>
                <w:sz w:val="24"/>
                <w:szCs w:val="24"/>
              </w:rPr>
              <w:t>зарегистрированный(-</w:t>
            </w:r>
            <w:proofErr w:type="spellStart"/>
            <w:r w:rsidRPr="00EE42AB">
              <w:rPr>
                <w:sz w:val="24"/>
                <w:szCs w:val="24"/>
              </w:rPr>
              <w:t>ая</w:t>
            </w:r>
            <w:proofErr w:type="spellEnd"/>
            <w:r w:rsidRPr="00EE42AB">
              <w:rPr>
                <w:sz w:val="24"/>
                <w:szCs w:val="24"/>
              </w:rPr>
              <w:t>) по адресу: __________________________________________</w:t>
            </w:r>
          </w:p>
          <w:p w14:paraId="2E760F7F" w14:textId="77777777" w:rsidR="00BC25A5" w:rsidRPr="00EE42AB" w:rsidRDefault="00BC25A5" w:rsidP="00133606">
            <w:pPr>
              <w:spacing w:line="240" w:lineRule="exact"/>
              <w:rPr>
                <w:sz w:val="24"/>
                <w:szCs w:val="24"/>
              </w:rPr>
            </w:pPr>
            <w:r w:rsidRPr="00EE42AB">
              <w:rPr>
                <w:sz w:val="24"/>
                <w:szCs w:val="24"/>
              </w:rPr>
              <w:t>_________________________________________________________________________,</w:t>
            </w:r>
          </w:p>
          <w:p w14:paraId="023D57AD" w14:textId="77777777" w:rsidR="00BC25A5" w:rsidRPr="00EE42AB" w:rsidRDefault="00BC25A5" w:rsidP="00133606">
            <w:pPr>
              <w:spacing w:line="240" w:lineRule="exact"/>
              <w:jc w:val="both"/>
              <w:rPr>
                <w:sz w:val="24"/>
                <w:szCs w:val="24"/>
              </w:rPr>
            </w:pPr>
            <w:r w:rsidRPr="00EE42AB">
              <w:rPr>
                <w:sz w:val="24"/>
                <w:szCs w:val="24"/>
              </w:rPr>
              <w:t xml:space="preserve">в соответствии со </w:t>
            </w:r>
            <w:hyperlink r:id="rId27">
              <w:r w:rsidRPr="00EE42AB">
                <w:rPr>
                  <w:sz w:val="24"/>
                  <w:szCs w:val="24"/>
                </w:rPr>
                <w:t>статьей 9</w:t>
              </w:r>
            </w:hyperlink>
            <w:r w:rsidRPr="00EE42AB">
              <w:rPr>
                <w:sz w:val="24"/>
                <w:szCs w:val="24"/>
              </w:rPr>
              <w:t xml:space="preserve"> Федерального закона от 27 июля 2006 г. № 152-ФЗ «О</w:t>
            </w:r>
          </w:p>
        </w:tc>
      </w:tr>
      <w:tr w:rsidR="00BC25A5" w:rsidRPr="00EE42AB" w14:paraId="1FE7AA68" w14:textId="77777777" w:rsidTr="00133606">
        <w:tc>
          <w:tcPr>
            <w:tcW w:w="4617" w:type="dxa"/>
            <w:gridSpan w:val="2"/>
            <w:tcBorders>
              <w:top w:val="nil"/>
              <w:left w:val="nil"/>
              <w:bottom w:val="nil"/>
              <w:right w:val="nil"/>
            </w:tcBorders>
          </w:tcPr>
          <w:p w14:paraId="2A25BB3B" w14:textId="77777777" w:rsidR="00BC25A5" w:rsidRPr="00EE42AB" w:rsidRDefault="00BC25A5" w:rsidP="00133606">
            <w:pPr>
              <w:spacing w:line="240" w:lineRule="exact"/>
              <w:jc w:val="both"/>
              <w:rPr>
                <w:sz w:val="24"/>
                <w:szCs w:val="24"/>
              </w:rPr>
            </w:pPr>
            <w:r w:rsidRPr="00EE42AB">
              <w:rPr>
                <w:sz w:val="24"/>
                <w:szCs w:val="24"/>
              </w:rPr>
              <w:t>персональных данных» даю свое согласие</w:t>
            </w:r>
          </w:p>
        </w:tc>
        <w:tc>
          <w:tcPr>
            <w:tcW w:w="4453" w:type="dxa"/>
            <w:gridSpan w:val="2"/>
            <w:tcBorders>
              <w:top w:val="nil"/>
              <w:left w:val="nil"/>
              <w:bottom w:val="single" w:sz="4" w:space="0" w:color="auto"/>
              <w:right w:val="nil"/>
            </w:tcBorders>
          </w:tcPr>
          <w:p w14:paraId="048C92C8" w14:textId="77777777" w:rsidR="00BC25A5" w:rsidRPr="00EE42AB" w:rsidRDefault="00BC25A5" w:rsidP="00133606">
            <w:pPr>
              <w:spacing w:line="240" w:lineRule="exact"/>
              <w:jc w:val="both"/>
              <w:rPr>
                <w:sz w:val="24"/>
                <w:szCs w:val="24"/>
              </w:rPr>
            </w:pPr>
            <w:r w:rsidRPr="00EE42AB">
              <w:rPr>
                <w:sz w:val="24"/>
                <w:szCs w:val="24"/>
              </w:rPr>
              <w:t>Администрации Александровского</w:t>
            </w:r>
          </w:p>
        </w:tc>
      </w:tr>
      <w:tr w:rsidR="00BC25A5" w:rsidRPr="00EE42AB" w14:paraId="178BEBAF" w14:textId="77777777" w:rsidTr="00133606">
        <w:tc>
          <w:tcPr>
            <w:tcW w:w="9070" w:type="dxa"/>
            <w:gridSpan w:val="4"/>
            <w:tcBorders>
              <w:top w:val="nil"/>
              <w:left w:val="nil"/>
              <w:bottom w:val="single" w:sz="4" w:space="0" w:color="auto"/>
              <w:right w:val="nil"/>
            </w:tcBorders>
          </w:tcPr>
          <w:p w14:paraId="15812C44" w14:textId="77777777" w:rsidR="00BC25A5" w:rsidRPr="00EE42AB" w:rsidRDefault="00BC25A5" w:rsidP="00133606">
            <w:pPr>
              <w:spacing w:line="240" w:lineRule="exact"/>
              <w:jc w:val="both"/>
              <w:rPr>
                <w:sz w:val="24"/>
                <w:szCs w:val="24"/>
              </w:rPr>
            </w:pPr>
            <w:r w:rsidRPr="00EE42AB">
              <w:rPr>
                <w:sz w:val="24"/>
                <w:szCs w:val="24"/>
              </w:rPr>
              <w:t>муниципального округа, г. Александровск, ул. Ленина, д. 20а</w:t>
            </w:r>
          </w:p>
        </w:tc>
      </w:tr>
      <w:tr w:rsidR="00BC25A5" w:rsidRPr="00EE42AB" w14:paraId="7E7B0490" w14:textId="77777777" w:rsidTr="00133606">
        <w:tc>
          <w:tcPr>
            <w:tcW w:w="9070" w:type="dxa"/>
            <w:gridSpan w:val="4"/>
            <w:tcBorders>
              <w:top w:val="single" w:sz="4" w:space="0" w:color="auto"/>
              <w:left w:val="nil"/>
              <w:bottom w:val="nil"/>
              <w:right w:val="nil"/>
            </w:tcBorders>
          </w:tcPr>
          <w:p w14:paraId="6DDD5287" w14:textId="77777777" w:rsidR="00BC25A5" w:rsidRPr="00EE42AB" w:rsidRDefault="00BC25A5" w:rsidP="00133606">
            <w:pPr>
              <w:spacing w:line="240" w:lineRule="exact"/>
              <w:jc w:val="center"/>
              <w:rPr>
                <w:sz w:val="20"/>
              </w:rPr>
            </w:pPr>
            <w:r w:rsidRPr="00EE42AB">
              <w:rPr>
                <w:sz w:val="20"/>
              </w:rPr>
              <w:t>(наименование и адрес администрации муниципального образования)</w:t>
            </w:r>
          </w:p>
          <w:p w14:paraId="5EB40535" w14:textId="77777777" w:rsidR="00BC25A5" w:rsidRPr="00EE42AB" w:rsidRDefault="00BC25A5" w:rsidP="00EE42AB">
            <w:pPr>
              <w:jc w:val="both"/>
              <w:rPr>
                <w:sz w:val="24"/>
                <w:szCs w:val="24"/>
              </w:rPr>
            </w:pPr>
            <w:r w:rsidRPr="00EE42AB">
              <w:rPr>
                <w:sz w:val="24"/>
                <w:szCs w:val="24"/>
              </w:rPr>
              <w:t xml:space="preserve">и Министерству территориального развития Пермского края (614006, г. Пермь, ул. Куйбышева, д. 14) на обработку моих персональных данных, включающих фамилию, имя, отчество, дату рождения, данные паспорта гражданина Российской Федерации, адрес регистрации, адрес электронной почты, номер контактного телефона, предоставляемых мною в соответствии с муниципальными правовыми актами и нормативными правовыми актами Пермского края для участия в конкурсных отборах проектов инициативного бюджетирования на уровне муниципального образования и на уровне Пермского края в целях реализации мероприятий подпрограммы «Поддержка проектов местных инициатив» государственной </w:t>
            </w:r>
            <w:hyperlink r:id="rId28">
              <w:r w:rsidRPr="00EE42AB">
                <w:rPr>
                  <w:sz w:val="24"/>
                  <w:szCs w:val="24"/>
                </w:rPr>
                <w:t>программы</w:t>
              </w:r>
            </w:hyperlink>
            <w:r w:rsidRPr="00EE42AB">
              <w:rPr>
                <w:sz w:val="24"/>
                <w:szCs w:val="24"/>
              </w:rPr>
              <w:t xml:space="preserve"> Пермского края «Региональная политика и развитие территорий», утвержденной постановлением Правительства Пермского края от 01.10.2013 № 1305-п.</w:t>
            </w:r>
          </w:p>
          <w:p w14:paraId="3B38A3BC" w14:textId="77777777" w:rsidR="00BC25A5" w:rsidRPr="00EE42AB" w:rsidRDefault="00BC25A5" w:rsidP="00EE42AB">
            <w:pPr>
              <w:ind w:firstLine="283"/>
              <w:jc w:val="both"/>
              <w:rPr>
                <w:sz w:val="24"/>
                <w:szCs w:val="24"/>
              </w:rPr>
            </w:pPr>
            <w:r w:rsidRPr="00EE42AB">
              <w:rPr>
                <w:sz w:val="24"/>
                <w:szCs w:val="24"/>
              </w:rPr>
              <w:t xml:space="preserve">Согласен (согласна) на совершение действий, предусмотренных </w:t>
            </w:r>
            <w:hyperlink r:id="rId29">
              <w:r w:rsidRPr="00EE42AB">
                <w:rPr>
                  <w:sz w:val="24"/>
                  <w:szCs w:val="24"/>
                </w:rPr>
                <w:t>пунктом 3 части 1 статьи 3</w:t>
              </w:r>
            </w:hyperlink>
            <w:r w:rsidRPr="00EE42AB">
              <w:rPr>
                <w:sz w:val="24"/>
                <w:szCs w:val="24"/>
              </w:rPr>
              <w:t xml:space="preserve"> Федерального закона от 27 июля 2006 г. № 152-ФЗ «О персональных данных».</w:t>
            </w:r>
          </w:p>
          <w:p w14:paraId="06EE4934" w14:textId="77777777" w:rsidR="00BC25A5" w:rsidRPr="00EE42AB" w:rsidRDefault="00BC25A5" w:rsidP="00EE42AB">
            <w:pPr>
              <w:ind w:firstLine="283"/>
              <w:jc w:val="both"/>
              <w:rPr>
                <w:sz w:val="24"/>
                <w:szCs w:val="24"/>
              </w:rPr>
            </w:pPr>
            <w:r w:rsidRPr="00EE42AB">
              <w:rPr>
                <w:sz w:val="24"/>
                <w:szCs w:val="24"/>
              </w:rPr>
              <w:t>Настоящее согласие действует со дня его подписания до дня отзыва его мной в письменной форме.</w:t>
            </w:r>
          </w:p>
        </w:tc>
      </w:tr>
      <w:tr w:rsidR="00BC25A5" w:rsidRPr="00EE42AB" w14:paraId="2ED8CAB4" w14:textId="77777777" w:rsidTr="00133606">
        <w:tc>
          <w:tcPr>
            <w:tcW w:w="2835" w:type="dxa"/>
            <w:tcBorders>
              <w:top w:val="nil"/>
              <w:left w:val="nil"/>
              <w:bottom w:val="nil"/>
              <w:right w:val="nil"/>
            </w:tcBorders>
          </w:tcPr>
          <w:p w14:paraId="506AFCC0" w14:textId="77777777" w:rsidR="00BC25A5" w:rsidRPr="00EE42AB" w:rsidRDefault="00BC25A5" w:rsidP="00133606">
            <w:pPr>
              <w:spacing w:line="240" w:lineRule="exact"/>
              <w:jc w:val="center"/>
              <w:rPr>
                <w:sz w:val="24"/>
                <w:szCs w:val="24"/>
              </w:rPr>
            </w:pPr>
            <w:r w:rsidRPr="00EE42AB">
              <w:rPr>
                <w:sz w:val="24"/>
                <w:szCs w:val="24"/>
              </w:rPr>
              <w:t>_____________________/</w:t>
            </w:r>
          </w:p>
          <w:p w14:paraId="336F3614" w14:textId="77777777" w:rsidR="00BC25A5" w:rsidRPr="00EE42AB" w:rsidRDefault="00BC25A5" w:rsidP="00133606">
            <w:pPr>
              <w:spacing w:line="240" w:lineRule="exact"/>
              <w:jc w:val="center"/>
              <w:rPr>
                <w:sz w:val="24"/>
                <w:szCs w:val="24"/>
              </w:rPr>
            </w:pPr>
            <w:r w:rsidRPr="00EE42AB">
              <w:rPr>
                <w:sz w:val="24"/>
                <w:szCs w:val="24"/>
              </w:rPr>
              <w:t>(дата)</w:t>
            </w:r>
          </w:p>
        </w:tc>
        <w:tc>
          <w:tcPr>
            <w:tcW w:w="2778" w:type="dxa"/>
            <w:gridSpan w:val="2"/>
            <w:tcBorders>
              <w:top w:val="nil"/>
              <w:left w:val="nil"/>
              <w:bottom w:val="nil"/>
              <w:right w:val="nil"/>
            </w:tcBorders>
          </w:tcPr>
          <w:p w14:paraId="4C7A7F6C" w14:textId="77777777" w:rsidR="00BC25A5" w:rsidRPr="00EE42AB" w:rsidRDefault="00BC25A5" w:rsidP="00133606">
            <w:pPr>
              <w:spacing w:line="240" w:lineRule="exact"/>
              <w:jc w:val="center"/>
              <w:rPr>
                <w:sz w:val="24"/>
                <w:szCs w:val="24"/>
              </w:rPr>
            </w:pPr>
            <w:r w:rsidRPr="00EE42AB">
              <w:rPr>
                <w:sz w:val="24"/>
                <w:szCs w:val="24"/>
              </w:rPr>
              <w:t>_____________________/</w:t>
            </w:r>
          </w:p>
          <w:p w14:paraId="12772A21" w14:textId="77777777" w:rsidR="00BC25A5" w:rsidRPr="00EE42AB" w:rsidRDefault="00BC25A5" w:rsidP="00133606">
            <w:pPr>
              <w:spacing w:line="240" w:lineRule="exact"/>
              <w:jc w:val="center"/>
              <w:rPr>
                <w:sz w:val="24"/>
                <w:szCs w:val="24"/>
              </w:rPr>
            </w:pPr>
            <w:r w:rsidRPr="00EE42AB">
              <w:rPr>
                <w:sz w:val="24"/>
                <w:szCs w:val="24"/>
              </w:rPr>
              <w:t>(подпись)</w:t>
            </w:r>
          </w:p>
        </w:tc>
        <w:tc>
          <w:tcPr>
            <w:tcW w:w="3457" w:type="dxa"/>
            <w:tcBorders>
              <w:top w:val="nil"/>
              <w:left w:val="nil"/>
              <w:bottom w:val="nil"/>
              <w:right w:val="nil"/>
            </w:tcBorders>
          </w:tcPr>
          <w:p w14:paraId="0097E9F1" w14:textId="77777777" w:rsidR="00BC25A5" w:rsidRPr="00EE42AB" w:rsidRDefault="00BC25A5" w:rsidP="00133606">
            <w:pPr>
              <w:spacing w:line="240" w:lineRule="exact"/>
              <w:jc w:val="center"/>
              <w:rPr>
                <w:sz w:val="24"/>
                <w:szCs w:val="24"/>
              </w:rPr>
            </w:pPr>
            <w:r w:rsidRPr="00EE42AB">
              <w:rPr>
                <w:sz w:val="24"/>
                <w:szCs w:val="24"/>
              </w:rPr>
              <w:t>___________________________</w:t>
            </w:r>
          </w:p>
          <w:p w14:paraId="5EF66DA2" w14:textId="77777777" w:rsidR="00BC25A5" w:rsidRPr="00EE42AB" w:rsidRDefault="00BC25A5" w:rsidP="00133606">
            <w:pPr>
              <w:spacing w:line="240" w:lineRule="exact"/>
              <w:jc w:val="center"/>
              <w:rPr>
                <w:sz w:val="24"/>
                <w:szCs w:val="24"/>
              </w:rPr>
            </w:pPr>
            <w:r w:rsidRPr="00EE42AB">
              <w:rPr>
                <w:sz w:val="24"/>
                <w:szCs w:val="24"/>
              </w:rPr>
              <w:t>(расшифровка подписи)</w:t>
            </w:r>
          </w:p>
        </w:tc>
      </w:tr>
    </w:tbl>
    <w:p w14:paraId="4DE51B14" w14:textId="77777777" w:rsidR="00BC25A5" w:rsidRDefault="00BC25A5" w:rsidP="00BC25A5">
      <w:pPr>
        <w:jc w:val="both"/>
        <w:sectPr w:rsidR="00BC25A5" w:rsidSect="00BC25A5">
          <w:pgSz w:w="11906" w:h="16838"/>
          <w:pgMar w:top="1134" w:right="850" w:bottom="1134" w:left="1701" w:header="709" w:footer="709" w:gutter="0"/>
          <w:cols w:space="708"/>
          <w:docGrid w:linePitch="360"/>
        </w:sectPr>
      </w:pPr>
    </w:p>
    <w:p w14:paraId="694CB73D" w14:textId="77777777" w:rsidR="00BC25A5" w:rsidRPr="00EE42AB" w:rsidRDefault="00BC25A5" w:rsidP="00BC25A5">
      <w:pPr>
        <w:jc w:val="right"/>
        <w:outlineLvl w:val="1"/>
        <w:rPr>
          <w:sz w:val="24"/>
          <w:szCs w:val="24"/>
        </w:rPr>
      </w:pPr>
      <w:r w:rsidRPr="00EE42AB">
        <w:rPr>
          <w:sz w:val="24"/>
          <w:szCs w:val="24"/>
        </w:rPr>
        <w:lastRenderedPageBreak/>
        <w:t>Приложение 6</w:t>
      </w:r>
    </w:p>
    <w:p w14:paraId="3F1E8B5B" w14:textId="77777777" w:rsidR="00BC25A5" w:rsidRPr="00EE42AB" w:rsidRDefault="00BC25A5" w:rsidP="00BC25A5">
      <w:pPr>
        <w:jc w:val="right"/>
        <w:rPr>
          <w:sz w:val="24"/>
          <w:szCs w:val="24"/>
        </w:rPr>
      </w:pPr>
      <w:r w:rsidRPr="00EE42AB">
        <w:rPr>
          <w:sz w:val="24"/>
          <w:szCs w:val="24"/>
        </w:rPr>
        <w:t>к Порядку</w:t>
      </w:r>
    </w:p>
    <w:p w14:paraId="11D506FD" w14:textId="77777777" w:rsidR="00BC25A5" w:rsidRPr="00EE42AB" w:rsidRDefault="00BC25A5" w:rsidP="00BC25A5">
      <w:pPr>
        <w:jc w:val="right"/>
        <w:rPr>
          <w:sz w:val="24"/>
          <w:szCs w:val="24"/>
        </w:rPr>
      </w:pPr>
      <w:r w:rsidRPr="00EE42AB">
        <w:rPr>
          <w:sz w:val="24"/>
          <w:szCs w:val="24"/>
        </w:rPr>
        <w:t>выдвижения, внесения, обсуждения,</w:t>
      </w:r>
    </w:p>
    <w:p w14:paraId="3479E516" w14:textId="77777777" w:rsidR="00BC25A5" w:rsidRPr="00EE42AB" w:rsidRDefault="00BC25A5" w:rsidP="00BC25A5">
      <w:pPr>
        <w:jc w:val="right"/>
        <w:rPr>
          <w:sz w:val="24"/>
          <w:szCs w:val="24"/>
        </w:rPr>
      </w:pPr>
      <w:r w:rsidRPr="00EE42AB">
        <w:rPr>
          <w:sz w:val="24"/>
          <w:szCs w:val="24"/>
        </w:rPr>
        <w:t>рассмотрения инициативных проектов,</w:t>
      </w:r>
    </w:p>
    <w:p w14:paraId="43565A47" w14:textId="77777777" w:rsidR="00BC25A5" w:rsidRPr="00EE42AB" w:rsidRDefault="00BC25A5" w:rsidP="00BC25A5">
      <w:pPr>
        <w:jc w:val="right"/>
        <w:rPr>
          <w:sz w:val="24"/>
          <w:szCs w:val="24"/>
        </w:rPr>
      </w:pPr>
      <w:r w:rsidRPr="00EE42AB">
        <w:rPr>
          <w:sz w:val="24"/>
          <w:szCs w:val="24"/>
        </w:rPr>
        <w:t>а также проведения их конкурсного</w:t>
      </w:r>
    </w:p>
    <w:p w14:paraId="62D2351A" w14:textId="77777777" w:rsidR="00BC25A5" w:rsidRPr="00EE42AB" w:rsidRDefault="00BC25A5" w:rsidP="00BC25A5">
      <w:pPr>
        <w:jc w:val="right"/>
        <w:rPr>
          <w:sz w:val="24"/>
          <w:szCs w:val="24"/>
        </w:rPr>
      </w:pPr>
      <w:r w:rsidRPr="00EE42AB">
        <w:rPr>
          <w:sz w:val="24"/>
          <w:szCs w:val="24"/>
        </w:rPr>
        <w:t>отбора в Александровском</w:t>
      </w:r>
    </w:p>
    <w:p w14:paraId="354C0215" w14:textId="77777777" w:rsidR="00BC25A5" w:rsidRPr="00EE42AB" w:rsidRDefault="00BC25A5" w:rsidP="00BC25A5">
      <w:pPr>
        <w:jc w:val="right"/>
        <w:rPr>
          <w:sz w:val="24"/>
          <w:szCs w:val="24"/>
        </w:rPr>
      </w:pPr>
      <w:r w:rsidRPr="00EE42AB">
        <w:rPr>
          <w:sz w:val="24"/>
          <w:szCs w:val="24"/>
        </w:rPr>
        <w:t>муниципальном округе</w:t>
      </w:r>
    </w:p>
    <w:p w14:paraId="3FF8BF16" w14:textId="77777777" w:rsidR="00BC25A5" w:rsidRPr="00EE42AB" w:rsidRDefault="00BC25A5" w:rsidP="00BC25A5">
      <w:pPr>
        <w:jc w:val="both"/>
        <w:rPr>
          <w:sz w:val="24"/>
          <w:szCs w:val="24"/>
        </w:rPr>
      </w:pPr>
    </w:p>
    <w:p w14:paraId="44C79891" w14:textId="77777777" w:rsidR="00BC25A5" w:rsidRPr="00EE42AB" w:rsidRDefault="00BC25A5" w:rsidP="00BC25A5">
      <w:pPr>
        <w:jc w:val="right"/>
        <w:rPr>
          <w:sz w:val="24"/>
          <w:szCs w:val="24"/>
        </w:rPr>
      </w:pPr>
      <w:r w:rsidRPr="00EE42AB">
        <w:rPr>
          <w:sz w:val="24"/>
          <w:szCs w:val="24"/>
        </w:rPr>
        <w:t>(форма)</w:t>
      </w:r>
    </w:p>
    <w:p w14:paraId="3834C9E5" w14:textId="77777777" w:rsidR="00BC25A5" w:rsidRPr="00EE42AB" w:rsidRDefault="00BC25A5" w:rsidP="00BC25A5">
      <w:pPr>
        <w:jc w:val="both"/>
        <w:rPr>
          <w:sz w:val="24"/>
          <w:szCs w:val="24"/>
        </w:rPr>
      </w:pPr>
    </w:p>
    <w:p w14:paraId="5C321A26" w14:textId="77777777" w:rsidR="00BC25A5" w:rsidRPr="00EE42AB" w:rsidRDefault="00BC25A5" w:rsidP="00BC25A5">
      <w:pPr>
        <w:jc w:val="center"/>
        <w:rPr>
          <w:sz w:val="24"/>
          <w:szCs w:val="24"/>
        </w:rPr>
      </w:pPr>
      <w:bookmarkStart w:id="20" w:name="P714"/>
      <w:bookmarkEnd w:id="20"/>
      <w:r w:rsidRPr="00EE42AB">
        <w:rPr>
          <w:sz w:val="24"/>
          <w:szCs w:val="24"/>
        </w:rPr>
        <w:t>ОПИСЬ</w:t>
      </w:r>
    </w:p>
    <w:p w14:paraId="09221A58" w14:textId="77777777" w:rsidR="00BC25A5" w:rsidRPr="00EE42AB" w:rsidRDefault="00BC25A5" w:rsidP="00BC25A5">
      <w:pPr>
        <w:jc w:val="center"/>
        <w:rPr>
          <w:sz w:val="24"/>
          <w:szCs w:val="24"/>
        </w:rPr>
      </w:pPr>
      <w:r w:rsidRPr="00EE42AB">
        <w:rPr>
          <w:sz w:val="24"/>
          <w:szCs w:val="24"/>
        </w:rPr>
        <w:t>документов, входящих в состав инициативного проекта &lt;*&gt;</w:t>
      </w:r>
    </w:p>
    <w:p w14:paraId="7C596314" w14:textId="77777777" w:rsidR="00BC25A5" w:rsidRPr="00EE42AB" w:rsidRDefault="00BC25A5" w:rsidP="00BC25A5">
      <w:pPr>
        <w:jc w:val="center"/>
        <w:rPr>
          <w:sz w:val="24"/>
          <w:szCs w:val="24"/>
        </w:rPr>
      </w:pPr>
      <w:r w:rsidRPr="00EE42AB">
        <w:rPr>
          <w:sz w:val="24"/>
          <w:szCs w:val="24"/>
        </w:rPr>
        <w:t>____________________________________________________</w:t>
      </w:r>
    </w:p>
    <w:p w14:paraId="0C3AF08D" w14:textId="77777777" w:rsidR="00BC25A5" w:rsidRPr="00EE42AB" w:rsidRDefault="00BC25A5" w:rsidP="00BC25A5">
      <w:pPr>
        <w:jc w:val="center"/>
        <w:rPr>
          <w:sz w:val="20"/>
        </w:rPr>
      </w:pPr>
      <w:r w:rsidRPr="00EE42AB">
        <w:rPr>
          <w:sz w:val="20"/>
        </w:rPr>
        <w:t>(наименование инициативного проекта)</w:t>
      </w:r>
    </w:p>
    <w:p w14:paraId="4C2B157B" w14:textId="77777777" w:rsidR="00BC25A5" w:rsidRPr="00EE42AB" w:rsidRDefault="00BC25A5" w:rsidP="00BC25A5">
      <w:pPr>
        <w:jc w:val="center"/>
        <w:rPr>
          <w:sz w:val="24"/>
          <w:szCs w:val="24"/>
        </w:rPr>
      </w:pPr>
      <w:r w:rsidRPr="00EE42AB">
        <w:rPr>
          <w:sz w:val="24"/>
          <w:szCs w:val="24"/>
        </w:rPr>
        <w:t>____________________________________________________</w:t>
      </w:r>
    </w:p>
    <w:p w14:paraId="2BE3FBBB" w14:textId="77777777" w:rsidR="00BC25A5" w:rsidRPr="00EE42AB" w:rsidRDefault="00BC25A5" w:rsidP="00BC25A5">
      <w:pPr>
        <w:jc w:val="center"/>
        <w:rPr>
          <w:sz w:val="20"/>
        </w:rPr>
      </w:pPr>
      <w:r w:rsidRPr="00EE42AB">
        <w:rPr>
          <w:sz w:val="20"/>
        </w:rPr>
        <w:t>(наименование муниципального образования)</w:t>
      </w:r>
    </w:p>
    <w:p w14:paraId="643D0BEC" w14:textId="77777777" w:rsidR="00BC25A5" w:rsidRPr="00EE42AB" w:rsidRDefault="00BC25A5" w:rsidP="00BC25A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921"/>
        <w:gridCol w:w="2835"/>
        <w:gridCol w:w="1531"/>
        <w:gridCol w:w="1339"/>
      </w:tblGrid>
      <w:tr w:rsidR="00BC25A5" w:rsidRPr="00EE42AB" w14:paraId="4196B395" w14:textId="77777777" w:rsidTr="00133606">
        <w:tc>
          <w:tcPr>
            <w:tcW w:w="454" w:type="dxa"/>
          </w:tcPr>
          <w:p w14:paraId="14FF5885" w14:textId="77777777" w:rsidR="00BC25A5" w:rsidRPr="00EE42AB" w:rsidRDefault="00BC25A5" w:rsidP="00133606">
            <w:pPr>
              <w:jc w:val="center"/>
              <w:rPr>
                <w:sz w:val="24"/>
                <w:szCs w:val="24"/>
              </w:rPr>
            </w:pPr>
            <w:r w:rsidRPr="00EE42AB">
              <w:rPr>
                <w:sz w:val="24"/>
                <w:szCs w:val="24"/>
              </w:rPr>
              <w:t>№ п/п</w:t>
            </w:r>
          </w:p>
        </w:tc>
        <w:tc>
          <w:tcPr>
            <w:tcW w:w="2921" w:type="dxa"/>
          </w:tcPr>
          <w:p w14:paraId="22F39C7E" w14:textId="77777777" w:rsidR="00BC25A5" w:rsidRPr="00EE42AB" w:rsidRDefault="00BC25A5" w:rsidP="00133606">
            <w:pPr>
              <w:jc w:val="center"/>
              <w:rPr>
                <w:sz w:val="24"/>
                <w:szCs w:val="24"/>
              </w:rPr>
            </w:pPr>
            <w:r w:rsidRPr="00EE42AB">
              <w:rPr>
                <w:sz w:val="24"/>
                <w:szCs w:val="24"/>
              </w:rPr>
              <w:t>Наименование документа</w:t>
            </w:r>
          </w:p>
        </w:tc>
        <w:tc>
          <w:tcPr>
            <w:tcW w:w="2835" w:type="dxa"/>
          </w:tcPr>
          <w:p w14:paraId="76C74DC2" w14:textId="77777777" w:rsidR="00BC25A5" w:rsidRPr="00EE42AB" w:rsidRDefault="00BC25A5" w:rsidP="00133606">
            <w:pPr>
              <w:rPr>
                <w:sz w:val="24"/>
                <w:szCs w:val="24"/>
              </w:rPr>
            </w:pPr>
            <w:r w:rsidRPr="00EE42AB">
              <w:rPr>
                <w:sz w:val="24"/>
                <w:szCs w:val="24"/>
              </w:rPr>
              <w:t>Реквизиты документа (номер, дата выдачи (составления)</w:t>
            </w:r>
          </w:p>
        </w:tc>
        <w:tc>
          <w:tcPr>
            <w:tcW w:w="1531" w:type="dxa"/>
          </w:tcPr>
          <w:p w14:paraId="56FF1053" w14:textId="77777777" w:rsidR="00BC25A5" w:rsidRPr="00EE42AB" w:rsidRDefault="00BC25A5" w:rsidP="00133606">
            <w:pPr>
              <w:rPr>
                <w:sz w:val="24"/>
                <w:szCs w:val="24"/>
              </w:rPr>
            </w:pPr>
            <w:r w:rsidRPr="00EE42AB">
              <w:rPr>
                <w:sz w:val="24"/>
                <w:szCs w:val="24"/>
              </w:rPr>
              <w:t>Номер(-а) листа(-</w:t>
            </w:r>
            <w:proofErr w:type="spellStart"/>
            <w:r w:rsidRPr="00EE42AB">
              <w:rPr>
                <w:sz w:val="24"/>
                <w:szCs w:val="24"/>
              </w:rPr>
              <w:t>ов</w:t>
            </w:r>
            <w:proofErr w:type="spellEnd"/>
            <w:r w:rsidRPr="00EE42AB">
              <w:rPr>
                <w:sz w:val="24"/>
                <w:szCs w:val="24"/>
              </w:rPr>
              <w:t>)</w:t>
            </w:r>
          </w:p>
        </w:tc>
        <w:tc>
          <w:tcPr>
            <w:tcW w:w="1339" w:type="dxa"/>
          </w:tcPr>
          <w:p w14:paraId="12221BF1" w14:textId="77777777" w:rsidR="00BC25A5" w:rsidRPr="00EE42AB" w:rsidRDefault="00BC25A5" w:rsidP="00133606">
            <w:pPr>
              <w:rPr>
                <w:sz w:val="24"/>
                <w:szCs w:val="24"/>
              </w:rPr>
            </w:pPr>
            <w:r w:rsidRPr="00EE42AB">
              <w:rPr>
                <w:sz w:val="24"/>
                <w:szCs w:val="24"/>
              </w:rPr>
              <w:t>Количество листов</w:t>
            </w:r>
          </w:p>
        </w:tc>
      </w:tr>
      <w:tr w:rsidR="00BC25A5" w:rsidRPr="00EE42AB" w14:paraId="179FAB23" w14:textId="77777777" w:rsidTr="00133606">
        <w:tc>
          <w:tcPr>
            <w:tcW w:w="454" w:type="dxa"/>
          </w:tcPr>
          <w:p w14:paraId="4D743C76" w14:textId="77777777" w:rsidR="00BC25A5" w:rsidRPr="00EE42AB" w:rsidRDefault="00BC25A5" w:rsidP="00133606">
            <w:pPr>
              <w:jc w:val="center"/>
              <w:rPr>
                <w:sz w:val="24"/>
                <w:szCs w:val="24"/>
              </w:rPr>
            </w:pPr>
            <w:r w:rsidRPr="00EE42AB">
              <w:rPr>
                <w:sz w:val="24"/>
                <w:szCs w:val="24"/>
              </w:rPr>
              <w:t>1</w:t>
            </w:r>
          </w:p>
        </w:tc>
        <w:tc>
          <w:tcPr>
            <w:tcW w:w="2921" w:type="dxa"/>
          </w:tcPr>
          <w:p w14:paraId="7F4052D4" w14:textId="77777777" w:rsidR="00BC25A5" w:rsidRPr="00EE42AB" w:rsidRDefault="00BC25A5" w:rsidP="00133606">
            <w:pPr>
              <w:jc w:val="center"/>
              <w:rPr>
                <w:sz w:val="24"/>
                <w:szCs w:val="24"/>
              </w:rPr>
            </w:pPr>
            <w:r w:rsidRPr="00EE42AB">
              <w:rPr>
                <w:sz w:val="24"/>
                <w:szCs w:val="24"/>
              </w:rPr>
              <w:t>2</w:t>
            </w:r>
          </w:p>
        </w:tc>
        <w:tc>
          <w:tcPr>
            <w:tcW w:w="2835" w:type="dxa"/>
          </w:tcPr>
          <w:p w14:paraId="61B698A8" w14:textId="77777777" w:rsidR="00BC25A5" w:rsidRPr="00EE42AB" w:rsidRDefault="00BC25A5" w:rsidP="00133606">
            <w:pPr>
              <w:jc w:val="center"/>
              <w:rPr>
                <w:sz w:val="24"/>
                <w:szCs w:val="24"/>
              </w:rPr>
            </w:pPr>
            <w:r w:rsidRPr="00EE42AB">
              <w:rPr>
                <w:sz w:val="24"/>
                <w:szCs w:val="24"/>
              </w:rPr>
              <w:t>3</w:t>
            </w:r>
          </w:p>
        </w:tc>
        <w:tc>
          <w:tcPr>
            <w:tcW w:w="1531" w:type="dxa"/>
          </w:tcPr>
          <w:p w14:paraId="350B58CC" w14:textId="77777777" w:rsidR="00BC25A5" w:rsidRPr="00EE42AB" w:rsidRDefault="00BC25A5" w:rsidP="00133606">
            <w:pPr>
              <w:jc w:val="center"/>
              <w:rPr>
                <w:sz w:val="24"/>
                <w:szCs w:val="24"/>
              </w:rPr>
            </w:pPr>
            <w:r w:rsidRPr="00EE42AB">
              <w:rPr>
                <w:sz w:val="24"/>
                <w:szCs w:val="24"/>
              </w:rPr>
              <w:t>4</w:t>
            </w:r>
          </w:p>
        </w:tc>
        <w:tc>
          <w:tcPr>
            <w:tcW w:w="1339" w:type="dxa"/>
          </w:tcPr>
          <w:p w14:paraId="0F5A55F1" w14:textId="77777777" w:rsidR="00BC25A5" w:rsidRPr="00EE42AB" w:rsidRDefault="00BC25A5" w:rsidP="00133606">
            <w:pPr>
              <w:jc w:val="center"/>
              <w:rPr>
                <w:sz w:val="24"/>
                <w:szCs w:val="24"/>
              </w:rPr>
            </w:pPr>
            <w:r w:rsidRPr="00EE42AB">
              <w:rPr>
                <w:sz w:val="24"/>
                <w:szCs w:val="24"/>
              </w:rPr>
              <w:t>5</w:t>
            </w:r>
          </w:p>
        </w:tc>
      </w:tr>
      <w:tr w:rsidR="00BC25A5" w:rsidRPr="00EE42AB" w14:paraId="1141EC98" w14:textId="77777777" w:rsidTr="00133606">
        <w:tc>
          <w:tcPr>
            <w:tcW w:w="454" w:type="dxa"/>
          </w:tcPr>
          <w:p w14:paraId="6375141C" w14:textId="77777777" w:rsidR="00BC25A5" w:rsidRPr="00EE42AB" w:rsidRDefault="00BC25A5" w:rsidP="00133606">
            <w:pPr>
              <w:jc w:val="center"/>
              <w:rPr>
                <w:sz w:val="24"/>
                <w:szCs w:val="24"/>
              </w:rPr>
            </w:pPr>
            <w:r w:rsidRPr="00EE42AB">
              <w:rPr>
                <w:sz w:val="24"/>
                <w:szCs w:val="24"/>
              </w:rPr>
              <w:t>1</w:t>
            </w:r>
          </w:p>
        </w:tc>
        <w:tc>
          <w:tcPr>
            <w:tcW w:w="2921" w:type="dxa"/>
          </w:tcPr>
          <w:p w14:paraId="1D91716E" w14:textId="77777777" w:rsidR="00BC25A5" w:rsidRPr="00EE42AB" w:rsidRDefault="00BC25A5" w:rsidP="00133606">
            <w:pPr>
              <w:rPr>
                <w:sz w:val="24"/>
                <w:szCs w:val="24"/>
              </w:rPr>
            </w:pPr>
          </w:p>
        </w:tc>
        <w:tc>
          <w:tcPr>
            <w:tcW w:w="2835" w:type="dxa"/>
          </w:tcPr>
          <w:p w14:paraId="6FB95B14" w14:textId="77777777" w:rsidR="00BC25A5" w:rsidRPr="00EE42AB" w:rsidRDefault="00BC25A5" w:rsidP="00133606">
            <w:pPr>
              <w:rPr>
                <w:sz w:val="24"/>
                <w:szCs w:val="24"/>
              </w:rPr>
            </w:pPr>
          </w:p>
        </w:tc>
        <w:tc>
          <w:tcPr>
            <w:tcW w:w="1531" w:type="dxa"/>
          </w:tcPr>
          <w:p w14:paraId="34E81177" w14:textId="77777777" w:rsidR="00BC25A5" w:rsidRPr="00EE42AB" w:rsidRDefault="00BC25A5" w:rsidP="00133606">
            <w:pPr>
              <w:rPr>
                <w:sz w:val="24"/>
                <w:szCs w:val="24"/>
              </w:rPr>
            </w:pPr>
          </w:p>
        </w:tc>
        <w:tc>
          <w:tcPr>
            <w:tcW w:w="1339" w:type="dxa"/>
          </w:tcPr>
          <w:p w14:paraId="45F2DE2B" w14:textId="77777777" w:rsidR="00BC25A5" w:rsidRPr="00EE42AB" w:rsidRDefault="00BC25A5" w:rsidP="00133606">
            <w:pPr>
              <w:rPr>
                <w:sz w:val="24"/>
                <w:szCs w:val="24"/>
              </w:rPr>
            </w:pPr>
          </w:p>
        </w:tc>
      </w:tr>
      <w:tr w:rsidR="00BC25A5" w:rsidRPr="00EE42AB" w14:paraId="297CB2BB" w14:textId="77777777" w:rsidTr="00133606">
        <w:tc>
          <w:tcPr>
            <w:tcW w:w="454" w:type="dxa"/>
          </w:tcPr>
          <w:p w14:paraId="291E35F2" w14:textId="77777777" w:rsidR="00BC25A5" w:rsidRPr="00EE42AB" w:rsidRDefault="00BC25A5" w:rsidP="00133606">
            <w:pPr>
              <w:jc w:val="center"/>
              <w:rPr>
                <w:sz w:val="24"/>
                <w:szCs w:val="24"/>
              </w:rPr>
            </w:pPr>
            <w:r w:rsidRPr="00EE42AB">
              <w:rPr>
                <w:sz w:val="24"/>
                <w:szCs w:val="24"/>
              </w:rPr>
              <w:t>2</w:t>
            </w:r>
          </w:p>
        </w:tc>
        <w:tc>
          <w:tcPr>
            <w:tcW w:w="2921" w:type="dxa"/>
          </w:tcPr>
          <w:p w14:paraId="07085DA2" w14:textId="77777777" w:rsidR="00BC25A5" w:rsidRPr="00EE42AB" w:rsidRDefault="00BC25A5" w:rsidP="00133606">
            <w:pPr>
              <w:rPr>
                <w:sz w:val="24"/>
                <w:szCs w:val="24"/>
              </w:rPr>
            </w:pPr>
          </w:p>
        </w:tc>
        <w:tc>
          <w:tcPr>
            <w:tcW w:w="2835" w:type="dxa"/>
          </w:tcPr>
          <w:p w14:paraId="66FCC5B9" w14:textId="77777777" w:rsidR="00BC25A5" w:rsidRPr="00EE42AB" w:rsidRDefault="00BC25A5" w:rsidP="00133606">
            <w:pPr>
              <w:rPr>
                <w:sz w:val="24"/>
                <w:szCs w:val="24"/>
              </w:rPr>
            </w:pPr>
          </w:p>
        </w:tc>
        <w:tc>
          <w:tcPr>
            <w:tcW w:w="1531" w:type="dxa"/>
          </w:tcPr>
          <w:p w14:paraId="0A3A3B0D" w14:textId="77777777" w:rsidR="00BC25A5" w:rsidRPr="00EE42AB" w:rsidRDefault="00BC25A5" w:rsidP="00133606">
            <w:pPr>
              <w:rPr>
                <w:sz w:val="24"/>
                <w:szCs w:val="24"/>
              </w:rPr>
            </w:pPr>
          </w:p>
        </w:tc>
        <w:tc>
          <w:tcPr>
            <w:tcW w:w="1339" w:type="dxa"/>
          </w:tcPr>
          <w:p w14:paraId="76F82A53" w14:textId="77777777" w:rsidR="00BC25A5" w:rsidRPr="00EE42AB" w:rsidRDefault="00BC25A5" w:rsidP="00133606">
            <w:pPr>
              <w:rPr>
                <w:sz w:val="24"/>
                <w:szCs w:val="24"/>
              </w:rPr>
            </w:pPr>
          </w:p>
        </w:tc>
      </w:tr>
      <w:tr w:rsidR="00BC25A5" w:rsidRPr="00EE42AB" w14:paraId="0CDF8DCC" w14:textId="77777777" w:rsidTr="00133606">
        <w:tc>
          <w:tcPr>
            <w:tcW w:w="454" w:type="dxa"/>
          </w:tcPr>
          <w:p w14:paraId="2FE17E16" w14:textId="77777777" w:rsidR="00BC25A5" w:rsidRPr="00EE42AB" w:rsidRDefault="00BC25A5" w:rsidP="00133606">
            <w:pPr>
              <w:jc w:val="center"/>
              <w:rPr>
                <w:sz w:val="24"/>
                <w:szCs w:val="24"/>
              </w:rPr>
            </w:pPr>
            <w:r w:rsidRPr="00EE42AB">
              <w:rPr>
                <w:sz w:val="24"/>
                <w:szCs w:val="24"/>
              </w:rPr>
              <w:t>3</w:t>
            </w:r>
          </w:p>
        </w:tc>
        <w:tc>
          <w:tcPr>
            <w:tcW w:w="2921" w:type="dxa"/>
          </w:tcPr>
          <w:p w14:paraId="78AED6C6" w14:textId="77777777" w:rsidR="00BC25A5" w:rsidRPr="00EE42AB" w:rsidRDefault="00BC25A5" w:rsidP="00133606">
            <w:pPr>
              <w:rPr>
                <w:sz w:val="24"/>
                <w:szCs w:val="24"/>
              </w:rPr>
            </w:pPr>
          </w:p>
        </w:tc>
        <w:tc>
          <w:tcPr>
            <w:tcW w:w="2835" w:type="dxa"/>
          </w:tcPr>
          <w:p w14:paraId="66726064" w14:textId="77777777" w:rsidR="00BC25A5" w:rsidRPr="00EE42AB" w:rsidRDefault="00BC25A5" w:rsidP="00133606">
            <w:pPr>
              <w:rPr>
                <w:sz w:val="24"/>
                <w:szCs w:val="24"/>
              </w:rPr>
            </w:pPr>
          </w:p>
        </w:tc>
        <w:tc>
          <w:tcPr>
            <w:tcW w:w="1531" w:type="dxa"/>
          </w:tcPr>
          <w:p w14:paraId="4CE8BCE9" w14:textId="77777777" w:rsidR="00BC25A5" w:rsidRPr="00EE42AB" w:rsidRDefault="00BC25A5" w:rsidP="00133606">
            <w:pPr>
              <w:rPr>
                <w:sz w:val="24"/>
                <w:szCs w:val="24"/>
              </w:rPr>
            </w:pPr>
          </w:p>
        </w:tc>
        <w:tc>
          <w:tcPr>
            <w:tcW w:w="1339" w:type="dxa"/>
          </w:tcPr>
          <w:p w14:paraId="17A415A8" w14:textId="77777777" w:rsidR="00BC25A5" w:rsidRPr="00EE42AB" w:rsidRDefault="00BC25A5" w:rsidP="00133606">
            <w:pPr>
              <w:rPr>
                <w:sz w:val="24"/>
                <w:szCs w:val="24"/>
              </w:rPr>
            </w:pPr>
          </w:p>
        </w:tc>
      </w:tr>
      <w:tr w:rsidR="00BC25A5" w:rsidRPr="00EE42AB" w14:paraId="4401B78D" w14:textId="77777777" w:rsidTr="00133606">
        <w:tc>
          <w:tcPr>
            <w:tcW w:w="454" w:type="dxa"/>
          </w:tcPr>
          <w:p w14:paraId="774F94B0" w14:textId="77777777" w:rsidR="00BC25A5" w:rsidRPr="00EE42AB" w:rsidRDefault="00BC25A5" w:rsidP="00133606">
            <w:pPr>
              <w:jc w:val="center"/>
              <w:rPr>
                <w:sz w:val="24"/>
                <w:szCs w:val="24"/>
              </w:rPr>
            </w:pPr>
            <w:r w:rsidRPr="00EE42AB">
              <w:rPr>
                <w:sz w:val="24"/>
                <w:szCs w:val="24"/>
              </w:rPr>
              <w:t>....</w:t>
            </w:r>
          </w:p>
        </w:tc>
        <w:tc>
          <w:tcPr>
            <w:tcW w:w="2921" w:type="dxa"/>
          </w:tcPr>
          <w:p w14:paraId="43080C03" w14:textId="77777777" w:rsidR="00BC25A5" w:rsidRPr="00EE42AB" w:rsidRDefault="00BC25A5" w:rsidP="00133606">
            <w:pPr>
              <w:rPr>
                <w:sz w:val="24"/>
                <w:szCs w:val="24"/>
              </w:rPr>
            </w:pPr>
          </w:p>
        </w:tc>
        <w:tc>
          <w:tcPr>
            <w:tcW w:w="2835" w:type="dxa"/>
          </w:tcPr>
          <w:p w14:paraId="26C1B478" w14:textId="77777777" w:rsidR="00BC25A5" w:rsidRPr="00EE42AB" w:rsidRDefault="00BC25A5" w:rsidP="00133606">
            <w:pPr>
              <w:rPr>
                <w:sz w:val="24"/>
                <w:szCs w:val="24"/>
              </w:rPr>
            </w:pPr>
          </w:p>
        </w:tc>
        <w:tc>
          <w:tcPr>
            <w:tcW w:w="1531" w:type="dxa"/>
          </w:tcPr>
          <w:p w14:paraId="70353037" w14:textId="77777777" w:rsidR="00BC25A5" w:rsidRPr="00EE42AB" w:rsidRDefault="00BC25A5" w:rsidP="00133606">
            <w:pPr>
              <w:rPr>
                <w:sz w:val="24"/>
                <w:szCs w:val="24"/>
              </w:rPr>
            </w:pPr>
          </w:p>
        </w:tc>
        <w:tc>
          <w:tcPr>
            <w:tcW w:w="1339" w:type="dxa"/>
          </w:tcPr>
          <w:p w14:paraId="438798E7" w14:textId="77777777" w:rsidR="00BC25A5" w:rsidRPr="00EE42AB" w:rsidRDefault="00BC25A5" w:rsidP="00133606">
            <w:pPr>
              <w:rPr>
                <w:sz w:val="24"/>
                <w:szCs w:val="24"/>
              </w:rPr>
            </w:pPr>
          </w:p>
        </w:tc>
      </w:tr>
    </w:tbl>
    <w:p w14:paraId="10EB69B4" w14:textId="77777777" w:rsidR="00BC25A5" w:rsidRPr="00EE42AB" w:rsidRDefault="00BC25A5" w:rsidP="00BC25A5">
      <w:pPr>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C25A5" w:rsidRPr="00EE42AB" w14:paraId="5135B00B" w14:textId="77777777" w:rsidTr="00133606">
        <w:tc>
          <w:tcPr>
            <w:tcW w:w="9070" w:type="dxa"/>
            <w:tcBorders>
              <w:top w:val="nil"/>
              <w:left w:val="nil"/>
              <w:bottom w:val="nil"/>
              <w:right w:val="nil"/>
            </w:tcBorders>
          </w:tcPr>
          <w:p w14:paraId="3242CAD3" w14:textId="77777777" w:rsidR="00BC25A5" w:rsidRPr="00EE42AB" w:rsidRDefault="00BC25A5" w:rsidP="00133606">
            <w:pPr>
              <w:rPr>
                <w:sz w:val="24"/>
                <w:szCs w:val="24"/>
              </w:rPr>
            </w:pPr>
            <w:r w:rsidRPr="00EE42AB">
              <w:rPr>
                <w:sz w:val="24"/>
                <w:szCs w:val="24"/>
              </w:rPr>
              <w:t>ИТОГО _______________________________________________________ документов.</w:t>
            </w:r>
          </w:p>
          <w:p w14:paraId="476BCF7A" w14:textId="77777777" w:rsidR="00BC25A5" w:rsidRPr="00EE42AB" w:rsidRDefault="00BC25A5" w:rsidP="00133606">
            <w:pPr>
              <w:jc w:val="center"/>
              <w:rPr>
                <w:sz w:val="24"/>
                <w:szCs w:val="24"/>
              </w:rPr>
            </w:pPr>
            <w:r w:rsidRPr="00EE42AB">
              <w:rPr>
                <w:sz w:val="24"/>
                <w:szCs w:val="24"/>
              </w:rPr>
              <w:t>(цифрами и прописью)</w:t>
            </w:r>
          </w:p>
          <w:p w14:paraId="0E035876" w14:textId="77777777" w:rsidR="00BC25A5" w:rsidRPr="00EE42AB" w:rsidRDefault="00BC25A5" w:rsidP="00133606">
            <w:pPr>
              <w:rPr>
                <w:sz w:val="24"/>
                <w:szCs w:val="24"/>
              </w:rPr>
            </w:pPr>
          </w:p>
          <w:p w14:paraId="316551E1" w14:textId="77777777" w:rsidR="00BC25A5" w:rsidRPr="00EE42AB" w:rsidRDefault="00BC25A5" w:rsidP="00133606">
            <w:pPr>
              <w:rPr>
                <w:sz w:val="24"/>
                <w:szCs w:val="24"/>
              </w:rPr>
            </w:pPr>
            <w:r w:rsidRPr="00EE42AB">
              <w:rPr>
                <w:sz w:val="24"/>
                <w:szCs w:val="24"/>
              </w:rPr>
              <w:t>Общее количество листов документов</w:t>
            </w:r>
          </w:p>
          <w:p w14:paraId="1702E242" w14:textId="77777777" w:rsidR="00BC25A5" w:rsidRPr="00EE42AB" w:rsidRDefault="00BC25A5" w:rsidP="00133606">
            <w:pPr>
              <w:rPr>
                <w:sz w:val="24"/>
                <w:szCs w:val="24"/>
              </w:rPr>
            </w:pPr>
            <w:r w:rsidRPr="00EE42AB">
              <w:rPr>
                <w:sz w:val="24"/>
                <w:szCs w:val="24"/>
              </w:rPr>
              <w:t>_________________________________________________________________________.</w:t>
            </w:r>
          </w:p>
          <w:p w14:paraId="64AEB652" w14:textId="77777777" w:rsidR="00BC25A5" w:rsidRPr="00EE42AB" w:rsidRDefault="00BC25A5" w:rsidP="00133606">
            <w:pPr>
              <w:jc w:val="center"/>
              <w:rPr>
                <w:sz w:val="24"/>
                <w:szCs w:val="24"/>
              </w:rPr>
            </w:pPr>
            <w:r w:rsidRPr="00EE42AB">
              <w:rPr>
                <w:sz w:val="24"/>
                <w:szCs w:val="24"/>
              </w:rPr>
              <w:t>(цифрами и прописью)</w:t>
            </w:r>
          </w:p>
          <w:p w14:paraId="1D955869" w14:textId="77777777" w:rsidR="00BC25A5" w:rsidRPr="00EE42AB" w:rsidRDefault="00BC25A5" w:rsidP="00133606">
            <w:pPr>
              <w:rPr>
                <w:sz w:val="24"/>
                <w:szCs w:val="24"/>
              </w:rPr>
            </w:pPr>
          </w:p>
          <w:p w14:paraId="056D67D9" w14:textId="77777777" w:rsidR="00BC25A5" w:rsidRPr="00EE42AB" w:rsidRDefault="00BC25A5" w:rsidP="00133606">
            <w:pPr>
              <w:rPr>
                <w:sz w:val="24"/>
                <w:szCs w:val="24"/>
              </w:rPr>
            </w:pPr>
            <w:r w:rsidRPr="00EE42AB">
              <w:rPr>
                <w:sz w:val="24"/>
                <w:szCs w:val="24"/>
              </w:rPr>
              <w:t>Дата «___» ____________ 20___ г.</w:t>
            </w:r>
          </w:p>
        </w:tc>
      </w:tr>
    </w:tbl>
    <w:p w14:paraId="13AF8964" w14:textId="77777777" w:rsidR="00BC25A5" w:rsidRPr="00EE42AB" w:rsidRDefault="00BC25A5" w:rsidP="00BC25A5">
      <w:pPr>
        <w:jc w:val="both"/>
        <w:rPr>
          <w:sz w:val="24"/>
          <w:szCs w:val="24"/>
        </w:rPr>
      </w:pPr>
    </w:p>
    <w:p w14:paraId="50366A50" w14:textId="77777777" w:rsidR="00BC25A5" w:rsidRPr="00EE42AB" w:rsidRDefault="00BC25A5" w:rsidP="00BC25A5">
      <w:pPr>
        <w:ind w:firstLine="540"/>
        <w:jc w:val="both"/>
        <w:rPr>
          <w:sz w:val="24"/>
          <w:szCs w:val="24"/>
        </w:rPr>
      </w:pPr>
      <w:r w:rsidRPr="00EE42AB">
        <w:rPr>
          <w:sz w:val="24"/>
          <w:szCs w:val="24"/>
        </w:rPr>
        <w:t>--------------------------------</w:t>
      </w:r>
    </w:p>
    <w:p w14:paraId="5299669D" w14:textId="77777777" w:rsidR="00BC25A5" w:rsidRPr="00EE42AB" w:rsidRDefault="00BC25A5" w:rsidP="00BC25A5">
      <w:pPr>
        <w:spacing w:before="220"/>
        <w:ind w:firstLine="540"/>
        <w:jc w:val="both"/>
        <w:rPr>
          <w:sz w:val="24"/>
          <w:szCs w:val="24"/>
        </w:rPr>
      </w:pPr>
      <w:r w:rsidRPr="00EE42AB">
        <w:rPr>
          <w:sz w:val="24"/>
          <w:szCs w:val="24"/>
        </w:rPr>
        <w:t>&lt;*&gt; В форме указывается полный перечень документов, которые представлены в муниципальное образование.</w:t>
      </w:r>
    </w:p>
    <w:p w14:paraId="62026FEC" w14:textId="77777777" w:rsidR="00BC25A5" w:rsidRDefault="00BC25A5" w:rsidP="00BC25A5">
      <w:pPr>
        <w:jc w:val="both"/>
        <w:sectPr w:rsidR="00BC25A5" w:rsidSect="00BC25A5">
          <w:pgSz w:w="11906" w:h="16838"/>
          <w:pgMar w:top="1134" w:right="850" w:bottom="1134" w:left="1701" w:header="709" w:footer="709" w:gutter="0"/>
          <w:cols w:space="708"/>
          <w:docGrid w:linePitch="360"/>
        </w:sectPr>
      </w:pPr>
    </w:p>
    <w:p w14:paraId="128C973D" w14:textId="77777777" w:rsidR="00BC25A5" w:rsidRPr="00EE42AB" w:rsidRDefault="00BC25A5" w:rsidP="00BC25A5">
      <w:pPr>
        <w:jc w:val="right"/>
        <w:outlineLvl w:val="1"/>
        <w:rPr>
          <w:sz w:val="24"/>
          <w:szCs w:val="24"/>
        </w:rPr>
      </w:pPr>
      <w:r w:rsidRPr="00EE42AB">
        <w:rPr>
          <w:sz w:val="24"/>
          <w:szCs w:val="24"/>
        </w:rPr>
        <w:lastRenderedPageBreak/>
        <w:t>Приложение 7</w:t>
      </w:r>
    </w:p>
    <w:p w14:paraId="3692C538" w14:textId="77777777" w:rsidR="00BC25A5" w:rsidRPr="00EE42AB" w:rsidRDefault="00BC25A5" w:rsidP="00BC25A5">
      <w:pPr>
        <w:jc w:val="right"/>
        <w:rPr>
          <w:sz w:val="24"/>
          <w:szCs w:val="24"/>
        </w:rPr>
      </w:pPr>
      <w:r w:rsidRPr="00EE42AB">
        <w:rPr>
          <w:sz w:val="24"/>
          <w:szCs w:val="24"/>
        </w:rPr>
        <w:t>к Порядку</w:t>
      </w:r>
    </w:p>
    <w:p w14:paraId="37A4C8D1" w14:textId="77777777" w:rsidR="00BC25A5" w:rsidRPr="00EE42AB" w:rsidRDefault="00BC25A5" w:rsidP="00BC25A5">
      <w:pPr>
        <w:jc w:val="right"/>
        <w:rPr>
          <w:sz w:val="24"/>
          <w:szCs w:val="24"/>
        </w:rPr>
      </w:pPr>
      <w:r w:rsidRPr="00EE42AB">
        <w:rPr>
          <w:sz w:val="24"/>
          <w:szCs w:val="24"/>
        </w:rPr>
        <w:t>выдвижения, внесения, обсуждения,</w:t>
      </w:r>
    </w:p>
    <w:p w14:paraId="47B8BABD" w14:textId="77777777" w:rsidR="00BC25A5" w:rsidRPr="00EE42AB" w:rsidRDefault="00BC25A5" w:rsidP="00BC25A5">
      <w:pPr>
        <w:jc w:val="right"/>
        <w:rPr>
          <w:sz w:val="24"/>
          <w:szCs w:val="24"/>
        </w:rPr>
      </w:pPr>
      <w:r w:rsidRPr="00EE42AB">
        <w:rPr>
          <w:sz w:val="24"/>
          <w:szCs w:val="24"/>
        </w:rPr>
        <w:t>рассмотрения инициативных проектов,</w:t>
      </w:r>
    </w:p>
    <w:p w14:paraId="14E0C313" w14:textId="77777777" w:rsidR="00BC25A5" w:rsidRPr="00EE42AB" w:rsidRDefault="00BC25A5" w:rsidP="00BC25A5">
      <w:pPr>
        <w:jc w:val="right"/>
        <w:rPr>
          <w:sz w:val="24"/>
          <w:szCs w:val="24"/>
        </w:rPr>
      </w:pPr>
      <w:r w:rsidRPr="00EE42AB">
        <w:rPr>
          <w:sz w:val="24"/>
          <w:szCs w:val="24"/>
        </w:rPr>
        <w:t>а также проведения их конкурсного</w:t>
      </w:r>
    </w:p>
    <w:p w14:paraId="0DA85E49" w14:textId="77777777" w:rsidR="00BC25A5" w:rsidRPr="00EE42AB" w:rsidRDefault="00BC25A5" w:rsidP="00BC25A5">
      <w:pPr>
        <w:jc w:val="right"/>
        <w:rPr>
          <w:sz w:val="24"/>
          <w:szCs w:val="24"/>
        </w:rPr>
      </w:pPr>
      <w:r w:rsidRPr="00EE42AB">
        <w:rPr>
          <w:sz w:val="24"/>
          <w:szCs w:val="24"/>
        </w:rPr>
        <w:t>отбора в Александровском</w:t>
      </w:r>
    </w:p>
    <w:p w14:paraId="0F35DAB5" w14:textId="77777777" w:rsidR="00BC25A5" w:rsidRPr="00EE42AB" w:rsidRDefault="00BC25A5" w:rsidP="00BC25A5">
      <w:pPr>
        <w:jc w:val="right"/>
        <w:rPr>
          <w:sz w:val="24"/>
          <w:szCs w:val="24"/>
        </w:rPr>
      </w:pPr>
      <w:r w:rsidRPr="00EE42AB">
        <w:rPr>
          <w:sz w:val="24"/>
          <w:szCs w:val="24"/>
        </w:rPr>
        <w:t>муниципальном округе</w:t>
      </w:r>
    </w:p>
    <w:p w14:paraId="20141079" w14:textId="77777777" w:rsidR="00BC25A5" w:rsidRPr="00EE42AB" w:rsidRDefault="00BC25A5" w:rsidP="00BC25A5">
      <w:pPr>
        <w:jc w:val="both"/>
        <w:rPr>
          <w:sz w:val="24"/>
          <w:szCs w:val="24"/>
        </w:rPr>
      </w:pPr>
    </w:p>
    <w:p w14:paraId="3CC8A6B5" w14:textId="77777777" w:rsidR="00BC25A5" w:rsidRPr="00EE42AB" w:rsidRDefault="00BC25A5" w:rsidP="00BC25A5">
      <w:pPr>
        <w:pStyle w:val="af6"/>
        <w:jc w:val="center"/>
      </w:pPr>
      <w:bookmarkStart w:id="21" w:name="P776"/>
      <w:bookmarkEnd w:id="21"/>
      <w:r w:rsidRPr="00EE42AB">
        <w:t>КРИТЕРИИ</w:t>
      </w:r>
    </w:p>
    <w:p w14:paraId="78B042CB" w14:textId="77777777" w:rsidR="00BC25A5" w:rsidRPr="00EE42AB" w:rsidRDefault="00BC25A5" w:rsidP="00BC25A5">
      <w:pPr>
        <w:pStyle w:val="af6"/>
        <w:jc w:val="center"/>
      </w:pPr>
      <w:r w:rsidRPr="00EE42AB">
        <w:t>оценки проектов инициативного бюджетирования на уровне</w:t>
      </w:r>
    </w:p>
    <w:p w14:paraId="1CFF6C2C" w14:textId="77777777" w:rsidR="00BC25A5" w:rsidRPr="00EE42AB" w:rsidRDefault="00BC25A5" w:rsidP="00BC25A5">
      <w:pPr>
        <w:pStyle w:val="af6"/>
        <w:jc w:val="center"/>
      </w:pPr>
      <w:r w:rsidRPr="00EE42AB">
        <w:t>муниципального образования Пермского края</w:t>
      </w:r>
    </w:p>
    <w:p w14:paraId="0DE5825E" w14:textId="77777777" w:rsidR="00BC25A5" w:rsidRPr="00EE42AB" w:rsidRDefault="00BC25A5" w:rsidP="00BC25A5">
      <w:pPr>
        <w:jc w:val="both"/>
        <w:rPr>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4238"/>
        <w:gridCol w:w="3234"/>
        <w:gridCol w:w="1304"/>
      </w:tblGrid>
      <w:tr w:rsidR="00BC25A5" w:rsidRPr="00EE42AB" w14:paraId="175F3F9D" w14:textId="77777777" w:rsidTr="00EE42AB">
        <w:tc>
          <w:tcPr>
            <w:tcW w:w="784" w:type="dxa"/>
            <w:vAlign w:val="center"/>
          </w:tcPr>
          <w:p w14:paraId="38C71455" w14:textId="77777777" w:rsidR="00BC25A5" w:rsidRPr="00EE42AB" w:rsidRDefault="00BC25A5" w:rsidP="00133606">
            <w:pPr>
              <w:jc w:val="center"/>
              <w:rPr>
                <w:sz w:val="24"/>
                <w:szCs w:val="24"/>
              </w:rPr>
            </w:pPr>
            <w:r w:rsidRPr="00EE42AB">
              <w:rPr>
                <w:sz w:val="24"/>
                <w:szCs w:val="24"/>
              </w:rPr>
              <w:t>№ п/п</w:t>
            </w:r>
          </w:p>
        </w:tc>
        <w:tc>
          <w:tcPr>
            <w:tcW w:w="4240" w:type="dxa"/>
            <w:vAlign w:val="center"/>
          </w:tcPr>
          <w:p w14:paraId="4863E5F5" w14:textId="77777777" w:rsidR="00BC25A5" w:rsidRPr="00EE42AB" w:rsidRDefault="00BC25A5" w:rsidP="00133606">
            <w:pPr>
              <w:jc w:val="center"/>
              <w:rPr>
                <w:sz w:val="24"/>
                <w:szCs w:val="24"/>
              </w:rPr>
            </w:pPr>
            <w:r w:rsidRPr="00EE42AB">
              <w:rPr>
                <w:sz w:val="24"/>
                <w:szCs w:val="24"/>
              </w:rPr>
              <w:t>Наименование критерия</w:t>
            </w:r>
          </w:p>
        </w:tc>
        <w:tc>
          <w:tcPr>
            <w:tcW w:w="3231" w:type="dxa"/>
            <w:vAlign w:val="center"/>
          </w:tcPr>
          <w:p w14:paraId="3B79C31E" w14:textId="77777777" w:rsidR="00BC25A5" w:rsidRPr="00EE42AB" w:rsidRDefault="00BC25A5" w:rsidP="00133606">
            <w:pPr>
              <w:jc w:val="center"/>
              <w:rPr>
                <w:sz w:val="24"/>
                <w:szCs w:val="24"/>
              </w:rPr>
            </w:pPr>
            <w:r w:rsidRPr="00EE42AB">
              <w:rPr>
                <w:sz w:val="24"/>
                <w:szCs w:val="24"/>
              </w:rPr>
              <w:t>Значение критериев оценки</w:t>
            </w:r>
          </w:p>
        </w:tc>
        <w:tc>
          <w:tcPr>
            <w:tcW w:w="1305" w:type="dxa"/>
            <w:vAlign w:val="center"/>
          </w:tcPr>
          <w:p w14:paraId="493F2AF1" w14:textId="77777777" w:rsidR="00BC25A5" w:rsidRPr="00EE42AB" w:rsidRDefault="00BC25A5" w:rsidP="00133606">
            <w:pPr>
              <w:jc w:val="center"/>
              <w:rPr>
                <w:sz w:val="24"/>
                <w:szCs w:val="24"/>
              </w:rPr>
            </w:pPr>
            <w:r w:rsidRPr="00EE42AB">
              <w:rPr>
                <w:sz w:val="24"/>
                <w:szCs w:val="24"/>
              </w:rPr>
              <w:t>Количество баллов</w:t>
            </w:r>
          </w:p>
        </w:tc>
      </w:tr>
      <w:tr w:rsidR="00BC25A5" w:rsidRPr="00EE42AB" w14:paraId="4DC937D1" w14:textId="77777777" w:rsidTr="00EE42AB">
        <w:tc>
          <w:tcPr>
            <w:tcW w:w="784" w:type="dxa"/>
            <w:vAlign w:val="center"/>
          </w:tcPr>
          <w:p w14:paraId="3C181844" w14:textId="77777777" w:rsidR="00BC25A5" w:rsidRPr="00EE42AB" w:rsidRDefault="00BC25A5" w:rsidP="00133606">
            <w:pPr>
              <w:jc w:val="center"/>
              <w:rPr>
                <w:sz w:val="24"/>
                <w:szCs w:val="24"/>
              </w:rPr>
            </w:pPr>
            <w:r w:rsidRPr="00EE42AB">
              <w:rPr>
                <w:sz w:val="24"/>
                <w:szCs w:val="24"/>
              </w:rPr>
              <w:t>1</w:t>
            </w:r>
          </w:p>
        </w:tc>
        <w:tc>
          <w:tcPr>
            <w:tcW w:w="4240" w:type="dxa"/>
            <w:vAlign w:val="center"/>
          </w:tcPr>
          <w:p w14:paraId="0367C552" w14:textId="77777777" w:rsidR="00BC25A5" w:rsidRPr="00EE42AB" w:rsidRDefault="00BC25A5" w:rsidP="00133606">
            <w:pPr>
              <w:jc w:val="center"/>
              <w:rPr>
                <w:sz w:val="24"/>
                <w:szCs w:val="24"/>
              </w:rPr>
            </w:pPr>
            <w:r w:rsidRPr="00EE42AB">
              <w:rPr>
                <w:sz w:val="24"/>
                <w:szCs w:val="24"/>
              </w:rPr>
              <w:t>2</w:t>
            </w:r>
          </w:p>
        </w:tc>
        <w:tc>
          <w:tcPr>
            <w:tcW w:w="3231" w:type="dxa"/>
            <w:vAlign w:val="center"/>
          </w:tcPr>
          <w:p w14:paraId="3F097B62" w14:textId="77777777" w:rsidR="00BC25A5" w:rsidRPr="00EE42AB" w:rsidRDefault="00BC25A5" w:rsidP="00133606">
            <w:pPr>
              <w:jc w:val="center"/>
              <w:rPr>
                <w:sz w:val="24"/>
                <w:szCs w:val="24"/>
              </w:rPr>
            </w:pPr>
            <w:r w:rsidRPr="00EE42AB">
              <w:rPr>
                <w:sz w:val="24"/>
                <w:szCs w:val="24"/>
              </w:rPr>
              <w:t>3</w:t>
            </w:r>
          </w:p>
        </w:tc>
        <w:tc>
          <w:tcPr>
            <w:tcW w:w="1305" w:type="dxa"/>
            <w:vAlign w:val="center"/>
          </w:tcPr>
          <w:p w14:paraId="69CF38F6" w14:textId="77777777" w:rsidR="00BC25A5" w:rsidRPr="00EE42AB" w:rsidRDefault="00BC25A5" w:rsidP="00133606">
            <w:pPr>
              <w:jc w:val="center"/>
              <w:rPr>
                <w:sz w:val="24"/>
                <w:szCs w:val="24"/>
              </w:rPr>
            </w:pPr>
            <w:r w:rsidRPr="00EE42AB">
              <w:rPr>
                <w:sz w:val="24"/>
                <w:szCs w:val="24"/>
              </w:rPr>
              <w:t>4</w:t>
            </w:r>
          </w:p>
        </w:tc>
      </w:tr>
      <w:tr w:rsidR="00BC25A5" w:rsidRPr="00EE42AB" w14:paraId="6F3CBD88" w14:textId="77777777" w:rsidTr="00EE42AB">
        <w:tc>
          <w:tcPr>
            <w:tcW w:w="784" w:type="dxa"/>
            <w:vAlign w:val="center"/>
          </w:tcPr>
          <w:p w14:paraId="3B6F2FD5" w14:textId="77777777" w:rsidR="00BC25A5" w:rsidRPr="00EE42AB" w:rsidRDefault="00BC25A5" w:rsidP="00133606">
            <w:pPr>
              <w:jc w:val="center"/>
              <w:rPr>
                <w:sz w:val="24"/>
                <w:szCs w:val="24"/>
              </w:rPr>
            </w:pPr>
            <w:r w:rsidRPr="00EE42AB">
              <w:rPr>
                <w:sz w:val="24"/>
                <w:szCs w:val="24"/>
              </w:rPr>
              <w:t>1</w:t>
            </w:r>
          </w:p>
        </w:tc>
        <w:tc>
          <w:tcPr>
            <w:tcW w:w="8776" w:type="dxa"/>
            <w:gridSpan w:val="3"/>
            <w:vAlign w:val="center"/>
          </w:tcPr>
          <w:p w14:paraId="338ACF3A" w14:textId="77777777" w:rsidR="00BC25A5" w:rsidRPr="00EE42AB" w:rsidRDefault="00BC25A5" w:rsidP="00133606">
            <w:pPr>
              <w:jc w:val="center"/>
              <w:rPr>
                <w:sz w:val="24"/>
                <w:szCs w:val="24"/>
              </w:rPr>
            </w:pPr>
            <w:r w:rsidRPr="00EE42AB">
              <w:rPr>
                <w:sz w:val="24"/>
                <w:szCs w:val="24"/>
              </w:rPr>
              <w:t>Основные критерии</w:t>
            </w:r>
          </w:p>
        </w:tc>
      </w:tr>
      <w:tr w:rsidR="00BC25A5" w:rsidRPr="00EE42AB" w14:paraId="4AB9E362" w14:textId="77777777" w:rsidTr="00EE42AB">
        <w:tc>
          <w:tcPr>
            <w:tcW w:w="784" w:type="dxa"/>
          </w:tcPr>
          <w:p w14:paraId="084005F7" w14:textId="77777777" w:rsidR="00BC25A5" w:rsidRPr="00EE42AB" w:rsidRDefault="00BC25A5" w:rsidP="00133606">
            <w:pPr>
              <w:jc w:val="center"/>
              <w:rPr>
                <w:sz w:val="24"/>
                <w:szCs w:val="24"/>
              </w:rPr>
            </w:pPr>
            <w:r w:rsidRPr="00EE42AB">
              <w:rPr>
                <w:sz w:val="24"/>
                <w:szCs w:val="24"/>
              </w:rPr>
              <w:t>1.1</w:t>
            </w:r>
          </w:p>
        </w:tc>
        <w:tc>
          <w:tcPr>
            <w:tcW w:w="4240" w:type="dxa"/>
          </w:tcPr>
          <w:p w14:paraId="1B319C70" w14:textId="77777777" w:rsidR="00BC25A5" w:rsidRPr="00EE42AB" w:rsidRDefault="00BC25A5" w:rsidP="00133606">
            <w:pPr>
              <w:rPr>
                <w:sz w:val="24"/>
                <w:szCs w:val="24"/>
              </w:rPr>
            </w:pPr>
            <w:r w:rsidRPr="00EE42AB">
              <w:rPr>
                <w:sz w:val="24"/>
                <w:szCs w:val="24"/>
              </w:rPr>
              <w:t>Доля софинансирования проекта инициативного бюджетирования (далее - Проект)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tc>
        <w:tc>
          <w:tcPr>
            <w:tcW w:w="3231" w:type="dxa"/>
          </w:tcPr>
          <w:p w14:paraId="594B4802" w14:textId="77777777" w:rsidR="00BC25A5" w:rsidRPr="00EE42AB" w:rsidRDefault="00BC25A5" w:rsidP="00133606">
            <w:pPr>
              <w:jc w:val="center"/>
              <w:rPr>
                <w:sz w:val="24"/>
                <w:szCs w:val="24"/>
              </w:rPr>
            </w:pPr>
            <w:r w:rsidRPr="00EE42AB">
              <w:rPr>
                <w:sz w:val="24"/>
                <w:szCs w:val="24"/>
              </w:rPr>
              <w:t>За каждый 1% софинансирования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w:t>
            </w:r>
          </w:p>
        </w:tc>
        <w:tc>
          <w:tcPr>
            <w:tcW w:w="1305" w:type="dxa"/>
          </w:tcPr>
          <w:p w14:paraId="38164DF8"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5 баллов</w:t>
            </w:r>
          </w:p>
        </w:tc>
      </w:tr>
      <w:tr w:rsidR="00BC25A5" w:rsidRPr="00EE42AB" w14:paraId="0B6BD601" w14:textId="77777777" w:rsidTr="00EE42AB">
        <w:trPr>
          <w:trHeight w:val="3857"/>
        </w:trPr>
        <w:tc>
          <w:tcPr>
            <w:tcW w:w="784" w:type="dxa"/>
            <w:vMerge w:val="restart"/>
          </w:tcPr>
          <w:p w14:paraId="5854FA98" w14:textId="77777777" w:rsidR="00BC25A5" w:rsidRPr="00EE42AB" w:rsidRDefault="00BC25A5" w:rsidP="00133606">
            <w:pPr>
              <w:jc w:val="center"/>
              <w:rPr>
                <w:sz w:val="24"/>
                <w:szCs w:val="24"/>
              </w:rPr>
            </w:pPr>
            <w:r w:rsidRPr="00EE42AB">
              <w:rPr>
                <w:sz w:val="24"/>
                <w:szCs w:val="24"/>
              </w:rPr>
              <w:t>1.2</w:t>
            </w:r>
          </w:p>
        </w:tc>
        <w:tc>
          <w:tcPr>
            <w:tcW w:w="4240" w:type="dxa"/>
            <w:vMerge w:val="restart"/>
          </w:tcPr>
          <w:p w14:paraId="4F1E8ACF" w14:textId="77777777" w:rsidR="00BC25A5" w:rsidRPr="00EE42AB" w:rsidRDefault="00BC25A5" w:rsidP="00133606">
            <w:pPr>
              <w:pStyle w:val="af7"/>
              <w:spacing w:line="240" w:lineRule="exact"/>
              <w:rPr>
                <w:rFonts w:cs="Times New Roman"/>
                <w:bCs/>
              </w:rPr>
            </w:pPr>
            <w:r w:rsidRPr="00EE42AB">
              <w:rPr>
                <w:rFonts w:cs="Times New Roman"/>
                <w:bCs/>
              </w:rPr>
              <w:t>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соответственно – сход, собрание или конференция граждан), на которой отражена следующая информация*:</w:t>
            </w:r>
          </w:p>
          <w:p w14:paraId="61C00F1F" w14:textId="77777777" w:rsidR="00BC25A5" w:rsidRPr="00EE42AB" w:rsidRDefault="00BC25A5" w:rsidP="00133606">
            <w:pPr>
              <w:pStyle w:val="af7"/>
              <w:spacing w:line="240" w:lineRule="exact"/>
              <w:rPr>
                <w:rFonts w:cs="Times New Roman"/>
                <w:bCs/>
              </w:rPr>
            </w:pPr>
            <w:r w:rsidRPr="00EE42AB">
              <w:rPr>
                <w:rFonts w:cs="Times New Roman"/>
                <w:bCs/>
              </w:rPr>
              <w:t>обсуждение Проекта участниками схода, собрания или конференции граждан;</w:t>
            </w:r>
          </w:p>
          <w:p w14:paraId="201115FE" w14:textId="77777777" w:rsidR="00BC25A5" w:rsidRPr="00EE42AB" w:rsidRDefault="00BC25A5" w:rsidP="00133606">
            <w:pPr>
              <w:pStyle w:val="af7"/>
              <w:spacing w:line="240" w:lineRule="exact"/>
              <w:rPr>
                <w:rFonts w:cs="Times New Roman"/>
                <w:bCs/>
              </w:rPr>
            </w:pPr>
            <w:r w:rsidRPr="00EE42AB">
              <w:rPr>
                <w:rFonts w:cs="Times New Roman"/>
                <w:bCs/>
              </w:rPr>
              <w:t>название и (или) направление Проекта;</w:t>
            </w:r>
          </w:p>
          <w:p w14:paraId="4A85832B" w14:textId="77777777" w:rsidR="00BC25A5" w:rsidRPr="00EE42AB" w:rsidRDefault="00BC25A5" w:rsidP="00133606">
            <w:pPr>
              <w:pStyle w:val="af7"/>
              <w:spacing w:line="240" w:lineRule="exact"/>
              <w:rPr>
                <w:rFonts w:cs="Times New Roman"/>
                <w:bCs/>
              </w:rPr>
            </w:pPr>
            <w:r w:rsidRPr="00EE42AB">
              <w:rPr>
                <w:rFonts w:cs="Times New Roman"/>
                <w:bCs/>
              </w:rPr>
              <w:lastRenderedPageBreak/>
              <w:t>описание работ, необходимых для реализации Проекта;</w:t>
            </w:r>
          </w:p>
          <w:p w14:paraId="7F05F6E9" w14:textId="77777777" w:rsidR="00BC25A5" w:rsidRPr="00EE42AB" w:rsidRDefault="00BC25A5" w:rsidP="00133606">
            <w:pPr>
              <w:pStyle w:val="af7"/>
              <w:spacing w:line="240" w:lineRule="exact"/>
              <w:rPr>
                <w:rFonts w:cs="Times New Roman"/>
                <w:bCs/>
              </w:rPr>
            </w:pPr>
            <w:r w:rsidRPr="00EE42AB">
              <w:rPr>
                <w:rFonts w:cs="Times New Roman"/>
                <w:bCs/>
              </w:rPr>
              <w:t>стоимость Проекта;</w:t>
            </w:r>
          </w:p>
          <w:p w14:paraId="22DE573C" w14:textId="77777777" w:rsidR="00BC25A5" w:rsidRPr="00EE42AB" w:rsidRDefault="00BC25A5" w:rsidP="00133606">
            <w:pPr>
              <w:spacing w:line="240" w:lineRule="exact"/>
              <w:rPr>
                <w:bCs/>
                <w:sz w:val="24"/>
                <w:szCs w:val="24"/>
              </w:rPr>
            </w:pPr>
            <w:r w:rsidRPr="00EE42AB">
              <w:rPr>
                <w:bCs/>
                <w:sz w:val="24"/>
                <w:szCs w:val="24"/>
              </w:rPr>
              <w:t>голосование участников схода, собрания или конференции граждан за поддержку Проекта, выбор инициативной группы;</w:t>
            </w:r>
          </w:p>
          <w:p w14:paraId="46C565C0" w14:textId="77777777" w:rsidR="00BC25A5" w:rsidRPr="00EE42AB" w:rsidRDefault="00BC25A5" w:rsidP="00133606">
            <w:pPr>
              <w:spacing w:line="240" w:lineRule="exact"/>
              <w:rPr>
                <w:bCs/>
                <w:sz w:val="24"/>
                <w:szCs w:val="24"/>
              </w:rPr>
            </w:pPr>
            <w:r w:rsidRPr="00EE42AB">
              <w:rPr>
                <w:bCs/>
                <w:sz w:val="24"/>
                <w:szCs w:val="24"/>
              </w:rPr>
              <w:t>общее количество участников схода, собрания или конференции граждан;</w:t>
            </w:r>
          </w:p>
          <w:p w14:paraId="1DDD3F22" w14:textId="77777777" w:rsidR="00BC25A5" w:rsidRPr="00EE42AB" w:rsidRDefault="00BC25A5" w:rsidP="00133606">
            <w:pPr>
              <w:pStyle w:val="af7"/>
              <w:spacing w:line="240" w:lineRule="exact"/>
              <w:rPr>
                <w:rFonts w:cs="Times New Roman"/>
                <w:bCs/>
              </w:rPr>
            </w:pPr>
            <w:r w:rsidRPr="00EE42AB">
              <w:rPr>
                <w:rFonts w:cs="Times New Roman"/>
                <w:bCs/>
              </w:rPr>
              <w:t>информация об инициаторе(-ах) Проекта;</w:t>
            </w:r>
          </w:p>
          <w:p w14:paraId="4BCBC0A9" w14:textId="77777777" w:rsidR="00BC25A5" w:rsidRPr="00EE42AB" w:rsidRDefault="00BC25A5" w:rsidP="00133606">
            <w:pPr>
              <w:rPr>
                <w:bCs/>
                <w:sz w:val="24"/>
                <w:szCs w:val="24"/>
              </w:rPr>
            </w:pPr>
            <w:r w:rsidRPr="00EE42AB">
              <w:rPr>
                <w:bCs/>
                <w:sz w:val="24"/>
                <w:szCs w:val="24"/>
              </w:rPr>
              <w:t>визуальное представление Проекта</w:t>
            </w:r>
          </w:p>
        </w:tc>
        <w:tc>
          <w:tcPr>
            <w:tcW w:w="3231" w:type="dxa"/>
          </w:tcPr>
          <w:p w14:paraId="62AAEDE8" w14:textId="77777777" w:rsidR="00BC25A5" w:rsidRPr="00EE42AB" w:rsidRDefault="00BC25A5" w:rsidP="00133606">
            <w:pPr>
              <w:jc w:val="center"/>
              <w:rPr>
                <w:sz w:val="24"/>
                <w:szCs w:val="24"/>
              </w:rPr>
            </w:pPr>
            <w:r w:rsidRPr="00EE42AB">
              <w:rPr>
                <w:sz w:val="24"/>
                <w:szCs w:val="24"/>
              </w:rPr>
              <w:lastRenderedPageBreak/>
              <w:t>наличие</w:t>
            </w:r>
          </w:p>
        </w:tc>
        <w:tc>
          <w:tcPr>
            <w:tcW w:w="1305" w:type="dxa"/>
          </w:tcPr>
          <w:p w14:paraId="5275C74E" w14:textId="77777777" w:rsidR="00BC25A5" w:rsidRPr="00EE42AB" w:rsidRDefault="00BC25A5" w:rsidP="00133606">
            <w:pPr>
              <w:jc w:val="center"/>
              <w:rPr>
                <w:sz w:val="24"/>
                <w:szCs w:val="24"/>
              </w:rPr>
            </w:pPr>
            <w:r w:rsidRPr="00EE42AB">
              <w:rPr>
                <w:sz w:val="24"/>
                <w:szCs w:val="24"/>
              </w:rPr>
              <w:t>1</w:t>
            </w:r>
          </w:p>
        </w:tc>
      </w:tr>
      <w:tr w:rsidR="00BC25A5" w:rsidRPr="00EE42AB" w14:paraId="0EB83BA4" w14:textId="77777777" w:rsidTr="00EE42AB">
        <w:trPr>
          <w:trHeight w:val="3615"/>
        </w:trPr>
        <w:tc>
          <w:tcPr>
            <w:tcW w:w="784" w:type="dxa"/>
            <w:vMerge/>
          </w:tcPr>
          <w:p w14:paraId="42FD8F99" w14:textId="77777777" w:rsidR="00BC25A5" w:rsidRPr="00EE42AB" w:rsidRDefault="00BC25A5" w:rsidP="00133606">
            <w:pPr>
              <w:jc w:val="center"/>
              <w:rPr>
                <w:sz w:val="24"/>
                <w:szCs w:val="24"/>
              </w:rPr>
            </w:pPr>
          </w:p>
        </w:tc>
        <w:tc>
          <w:tcPr>
            <w:tcW w:w="4240" w:type="dxa"/>
            <w:vMerge/>
          </w:tcPr>
          <w:p w14:paraId="147AB302" w14:textId="77777777" w:rsidR="00BC25A5" w:rsidRPr="00EE42AB" w:rsidRDefault="00BC25A5" w:rsidP="00133606">
            <w:pPr>
              <w:pStyle w:val="af7"/>
              <w:spacing w:line="240" w:lineRule="exact"/>
              <w:rPr>
                <w:rFonts w:cs="Times New Roman"/>
              </w:rPr>
            </w:pPr>
          </w:p>
        </w:tc>
        <w:tc>
          <w:tcPr>
            <w:tcW w:w="3231" w:type="dxa"/>
          </w:tcPr>
          <w:p w14:paraId="4231FFB6"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132BB480" w14:textId="77777777" w:rsidR="00BC25A5" w:rsidRPr="00EE42AB" w:rsidRDefault="00BC25A5" w:rsidP="00133606">
            <w:pPr>
              <w:jc w:val="center"/>
              <w:rPr>
                <w:sz w:val="24"/>
                <w:szCs w:val="24"/>
              </w:rPr>
            </w:pPr>
            <w:r w:rsidRPr="00EE42AB">
              <w:rPr>
                <w:sz w:val="24"/>
                <w:szCs w:val="24"/>
              </w:rPr>
              <w:t>0</w:t>
            </w:r>
          </w:p>
        </w:tc>
      </w:tr>
      <w:tr w:rsidR="00BC25A5" w:rsidRPr="00EE42AB" w14:paraId="15BDFB41" w14:textId="77777777" w:rsidTr="00EE42AB">
        <w:tc>
          <w:tcPr>
            <w:tcW w:w="9560" w:type="dxa"/>
            <w:gridSpan w:val="4"/>
          </w:tcPr>
          <w:p w14:paraId="4CD4AB57" w14:textId="77777777" w:rsidR="00BC25A5" w:rsidRPr="00EE42AB" w:rsidRDefault="00BC25A5" w:rsidP="00133606">
            <w:pPr>
              <w:rPr>
                <w:sz w:val="24"/>
                <w:szCs w:val="24"/>
              </w:rPr>
            </w:pPr>
            <w:r w:rsidRPr="00EE42AB">
              <w:rPr>
                <w:i/>
                <w:iCs/>
                <w:sz w:val="24"/>
                <w:szCs w:val="24"/>
              </w:rPr>
              <w:t>Примечание: строки 1.2.1 – 1.2.8 признать утратившими силу.</w:t>
            </w:r>
          </w:p>
        </w:tc>
      </w:tr>
      <w:tr w:rsidR="00BC25A5" w:rsidRPr="00EE42AB" w14:paraId="7D32D986" w14:textId="77777777" w:rsidTr="00EE42AB">
        <w:tc>
          <w:tcPr>
            <w:tcW w:w="784" w:type="dxa"/>
          </w:tcPr>
          <w:p w14:paraId="345CAD81" w14:textId="77777777" w:rsidR="00BC25A5" w:rsidRPr="00EE42AB" w:rsidRDefault="00BC25A5" w:rsidP="00133606">
            <w:pPr>
              <w:jc w:val="center"/>
              <w:rPr>
                <w:sz w:val="24"/>
                <w:szCs w:val="24"/>
              </w:rPr>
            </w:pPr>
            <w:r w:rsidRPr="00EE42AB">
              <w:rPr>
                <w:sz w:val="24"/>
                <w:szCs w:val="24"/>
              </w:rPr>
              <w:t>1.3</w:t>
            </w:r>
          </w:p>
        </w:tc>
        <w:tc>
          <w:tcPr>
            <w:tcW w:w="4240" w:type="dxa"/>
          </w:tcPr>
          <w:p w14:paraId="6278ECE0" w14:textId="77777777" w:rsidR="00BC25A5" w:rsidRPr="00EE42AB" w:rsidRDefault="00BC25A5" w:rsidP="00133606">
            <w:pPr>
              <w:rPr>
                <w:sz w:val="24"/>
                <w:szCs w:val="24"/>
              </w:rPr>
            </w:pPr>
            <w:r w:rsidRPr="00EE42AB">
              <w:rPr>
                <w:sz w:val="24"/>
                <w:szCs w:val="24"/>
              </w:rPr>
              <w:t>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строками 1.3.1-1.3.4 настоящих критериев</w:t>
            </w:r>
          </w:p>
        </w:tc>
        <w:tc>
          <w:tcPr>
            <w:tcW w:w="3231" w:type="dxa"/>
          </w:tcPr>
          <w:p w14:paraId="5424445C" w14:textId="77777777" w:rsidR="00BC25A5" w:rsidRPr="00EE42AB" w:rsidRDefault="00BC25A5" w:rsidP="00133606">
            <w:pPr>
              <w:rPr>
                <w:sz w:val="24"/>
                <w:szCs w:val="24"/>
              </w:rPr>
            </w:pPr>
            <w:r w:rsidRPr="00EE42AB">
              <w:rPr>
                <w:sz w:val="24"/>
                <w:szCs w:val="24"/>
              </w:rPr>
              <w:t>Сумма баллов по строкам 1.3.1-1.3.4 настоящих критериев</w:t>
            </w:r>
          </w:p>
        </w:tc>
        <w:tc>
          <w:tcPr>
            <w:tcW w:w="1305" w:type="dxa"/>
          </w:tcPr>
          <w:p w14:paraId="0E5F6859"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20 баллов</w:t>
            </w:r>
          </w:p>
        </w:tc>
      </w:tr>
      <w:tr w:rsidR="00BC25A5" w:rsidRPr="00EE42AB" w14:paraId="659F7148" w14:textId="77777777" w:rsidTr="00EE42AB">
        <w:tc>
          <w:tcPr>
            <w:tcW w:w="784" w:type="dxa"/>
          </w:tcPr>
          <w:p w14:paraId="22CFD68D" w14:textId="77777777" w:rsidR="00BC25A5" w:rsidRPr="00EE42AB" w:rsidRDefault="00BC25A5" w:rsidP="00133606">
            <w:pPr>
              <w:jc w:val="center"/>
              <w:rPr>
                <w:sz w:val="24"/>
                <w:szCs w:val="24"/>
              </w:rPr>
            </w:pPr>
            <w:r w:rsidRPr="00EE42AB">
              <w:rPr>
                <w:sz w:val="24"/>
                <w:szCs w:val="24"/>
              </w:rPr>
              <w:t>1.3.1</w:t>
            </w:r>
          </w:p>
        </w:tc>
        <w:tc>
          <w:tcPr>
            <w:tcW w:w="4240" w:type="dxa"/>
          </w:tcPr>
          <w:p w14:paraId="1A66B638" w14:textId="77777777" w:rsidR="00BC25A5" w:rsidRPr="00EE42AB" w:rsidRDefault="00BC25A5" w:rsidP="00133606">
            <w:pPr>
              <w:rPr>
                <w:sz w:val="24"/>
                <w:szCs w:val="24"/>
              </w:rPr>
            </w:pPr>
            <w:r w:rsidRPr="00EE42AB">
              <w:rPr>
                <w:sz w:val="24"/>
                <w:szCs w:val="24"/>
              </w:rPr>
              <w:t>публикация(-</w:t>
            </w:r>
            <w:proofErr w:type="spellStart"/>
            <w:r w:rsidRPr="00EE42AB">
              <w:rPr>
                <w:sz w:val="24"/>
                <w:szCs w:val="24"/>
              </w:rPr>
              <w:t>ии</w:t>
            </w:r>
            <w:proofErr w:type="spellEnd"/>
            <w:r w:rsidRPr="00EE42AB">
              <w:rPr>
                <w:sz w:val="24"/>
                <w:szCs w:val="24"/>
              </w:rPr>
              <w:t>) на информационном(-ых) стенде(-ах) (листовки, объявления, брошюры, буклеты), в которой(-ых) отражена информация, предусмотренная строками 1.3.1.1-1.3.1.5 настоящих критериев (подтверждается фотографией листовки / объявления / брошюры / буклета, текст на фотографии должен быть в читаемом виде)</w:t>
            </w:r>
          </w:p>
        </w:tc>
        <w:tc>
          <w:tcPr>
            <w:tcW w:w="3231" w:type="dxa"/>
          </w:tcPr>
          <w:p w14:paraId="71693165" w14:textId="77777777" w:rsidR="00BC25A5" w:rsidRPr="00EE42AB" w:rsidRDefault="00BC25A5" w:rsidP="00133606">
            <w:pPr>
              <w:rPr>
                <w:sz w:val="24"/>
                <w:szCs w:val="24"/>
              </w:rPr>
            </w:pPr>
            <w:r w:rsidRPr="00EE42AB">
              <w:rPr>
                <w:sz w:val="24"/>
                <w:szCs w:val="24"/>
              </w:rPr>
              <w:t>Сумма баллов по строкам 1.3.1.1-1.3.1.5 настоящих критериев</w:t>
            </w:r>
          </w:p>
        </w:tc>
        <w:tc>
          <w:tcPr>
            <w:tcW w:w="1305" w:type="dxa"/>
          </w:tcPr>
          <w:p w14:paraId="6B98F297"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5 баллов</w:t>
            </w:r>
          </w:p>
        </w:tc>
      </w:tr>
      <w:tr w:rsidR="00BC25A5" w:rsidRPr="00EE42AB" w14:paraId="2C97A572" w14:textId="77777777" w:rsidTr="00EE42AB">
        <w:tc>
          <w:tcPr>
            <w:tcW w:w="784" w:type="dxa"/>
            <w:vMerge w:val="restart"/>
          </w:tcPr>
          <w:p w14:paraId="30C9BCAF" w14:textId="77777777" w:rsidR="00BC25A5" w:rsidRPr="00EE42AB" w:rsidRDefault="00BC25A5" w:rsidP="00133606">
            <w:pPr>
              <w:jc w:val="center"/>
              <w:rPr>
                <w:sz w:val="24"/>
                <w:szCs w:val="24"/>
              </w:rPr>
            </w:pPr>
            <w:r w:rsidRPr="00EE42AB">
              <w:rPr>
                <w:sz w:val="24"/>
                <w:szCs w:val="24"/>
              </w:rPr>
              <w:t>1.3.1.1</w:t>
            </w:r>
          </w:p>
        </w:tc>
        <w:tc>
          <w:tcPr>
            <w:tcW w:w="4240" w:type="dxa"/>
            <w:vMerge w:val="restart"/>
          </w:tcPr>
          <w:p w14:paraId="46586422" w14:textId="77777777" w:rsidR="00BC25A5" w:rsidRPr="00EE42AB" w:rsidRDefault="00BC25A5" w:rsidP="00133606">
            <w:pPr>
              <w:rPr>
                <w:sz w:val="24"/>
                <w:szCs w:val="24"/>
              </w:rPr>
            </w:pPr>
            <w:r w:rsidRPr="00EE42AB">
              <w:rPr>
                <w:sz w:val="24"/>
                <w:szCs w:val="24"/>
              </w:rPr>
              <w:t>название и (или) направление Проекта</w:t>
            </w:r>
          </w:p>
        </w:tc>
        <w:tc>
          <w:tcPr>
            <w:tcW w:w="3231" w:type="dxa"/>
          </w:tcPr>
          <w:p w14:paraId="48064F08" w14:textId="77777777" w:rsidR="00BC25A5" w:rsidRPr="00EE42AB" w:rsidRDefault="00BC25A5" w:rsidP="00133606">
            <w:pPr>
              <w:jc w:val="center"/>
              <w:rPr>
                <w:sz w:val="24"/>
                <w:szCs w:val="24"/>
              </w:rPr>
            </w:pPr>
            <w:r w:rsidRPr="00EE42AB">
              <w:rPr>
                <w:sz w:val="24"/>
                <w:szCs w:val="24"/>
              </w:rPr>
              <w:t>наличие</w:t>
            </w:r>
          </w:p>
        </w:tc>
        <w:tc>
          <w:tcPr>
            <w:tcW w:w="1305" w:type="dxa"/>
          </w:tcPr>
          <w:p w14:paraId="3512C837" w14:textId="77777777" w:rsidR="00BC25A5" w:rsidRPr="00EE42AB" w:rsidRDefault="00BC25A5" w:rsidP="00133606">
            <w:pPr>
              <w:jc w:val="center"/>
              <w:rPr>
                <w:sz w:val="24"/>
                <w:szCs w:val="24"/>
              </w:rPr>
            </w:pPr>
            <w:r w:rsidRPr="00EE42AB">
              <w:rPr>
                <w:sz w:val="24"/>
                <w:szCs w:val="24"/>
              </w:rPr>
              <w:t>1</w:t>
            </w:r>
          </w:p>
        </w:tc>
      </w:tr>
      <w:tr w:rsidR="00BC25A5" w:rsidRPr="00EE42AB" w14:paraId="3CD6C35A" w14:textId="77777777" w:rsidTr="00EE42AB">
        <w:tc>
          <w:tcPr>
            <w:tcW w:w="784" w:type="dxa"/>
            <w:vMerge/>
          </w:tcPr>
          <w:p w14:paraId="50B2DA7C" w14:textId="77777777" w:rsidR="00BC25A5" w:rsidRPr="00EE42AB" w:rsidRDefault="00BC25A5" w:rsidP="00133606">
            <w:pPr>
              <w:rPr>
                <w:sz w:val="24"/>
                <w:szCs w:val="24"/>
              </w:rPr>
            </w:pPr>
          </w:p>
        </w:tc>
        <w:tc>
          <w:tcPr>
            <w:tcW w:w="4240" w:type="dxa"/>
            <w:vMerge/>
          </w:tcPr>
          <w:p w14:paraId="7874993D" w14:textId="77777777" w:rsidR="00BC25A5" w:rsidRPr="00EE42AB" w:rsidRDefault="00BC25A5" w:rsidP="00133606">
            <w:pPr>
              <w:rPr>
                <w:sz w:val="24"/>
                <w:szCs w:val="24"/>
              </w:rPr>
            </w:pPr>
          </w:p>
        </w:tc>
        <w:tc>
          <w:tcPr>
            <w:tcW w:w="3231" w:type="dxa"/>
          </w:tcPr>
          <w:p w14:paraId="2C27C354"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0C7D4543" w14:textId="77777777" w:rsidR="00BC25A5" w:rsidRPr="00EE42AB" w:rsidRDefault="00BC25A5" w:rsidP="00133606">
            <w:pPr>
              <w:jc w:val="center"/>
              <w:rPr>
                <w:sz w:val="24"/>
                <w:szCs w:val="24"/>
              </w:rPr>
            </w:pPr>
            <w:r w:rsidRPr="00EE42AB">
              <w:rPr>
                <w:sz w:val="24"/>
                <w:szCs w:val="24"/>
              </w:rPr>
              <w:t>0</w:t>
            </w:r>
          </w:p>
        </w:tc>
      </w:tr>
      <w:tr w:rsidR="00BC25A5" w:rsidRPr="00EE42AB" w14:paraId="4E0AEBCF" w14:textId="77777777" w:rsidTr="00EE42AB">
        <w:tc>
          <w:tcPr>
            <w:tcW w:w="784" w:type="dxa"/>
            <w:vMerge w:val="restart"/>
          </w:tcPr>
          <w:p w14:paraId="16112D63" w14:textId="77777777" w:rsidR="00BC25A5" w:rsidRPr="00EE42AB" w:rsidRDefault="00BC25A5" w:rsidP="00133606">
            <w:pPr>
              <w:jc w:val="center"/>
              <w:rPr>
                <w:sz w:val="24"/>
                <w:szCs w:val="24"/>
              </w:rPr>
            </w:pPr>
            <w:r w:rsidRPr="00EE42AB">
              <w:rPr>
                <w:sz w:val="24"/>
                <w:szCs w:val="24"/>
              </w:rPr>
              <w:t>1.3.1.2</w:t>
            </w:r>
          </w:p>
        </w:tc>
        <w:tc>
          <w:tcPr>
            <w:tcW w:w="4240" w:type="dxa"/>
            <w:vMerge w:val="restart"/>
          </w:tcPr>
          <w:p w14:paraId="2C06F2B4" w14:textId="77777777" w:rsidR="00BC25A5" w:rsidRPr="00EE42AB" w:rsidRDefault="00BC25A5" w:rsidP="00133606">
            <w:pPr>
              <w:rPr>
                <w:sz w:val="24"/>
                <w:szCs w:val="24"/>
              </w:rPr>
            </w:pPr>
            <w:r w:rsidRPr="00EE42AB">
              <w:rPr>
                <w:sz w:val="24"/>
                <w:szCs w:val="24"/>
              </w:rPr>
              <w:t>описание работ, необходимых для реализации Проекта</w:t>
            </w:r>
          </w:p>
        </w:tc>
        <w:tc>
          <w:tcPr>
            <w:tcW w:w="3231" w:type="dxa"/>
          </w:tcPr>
          <w:p w14:paraId="21999EA9" w14:textId="77777777" w:rsidR="00BC25A5" w:rsidRPr="00EE42AB" w:rsidRDefault="00BC25A5" w:rsidP="00133606">
            <w:pPr>
              <w:jc w:val="center"/>
              <w:rPr>
                <w:sz w:val="24"/>
                <w:szCs w:val="24"/>
              </w:rPr>
            </w:pPr>
            <w:r w:rsidRPr="00EE42AB">
              <w:rPr>
                <w:sz w:val="24"/>
                <w:szCs w:val="24"/>
              </w:rPr>
              <w:t>наличие</w:t>
            </w:r>
          </w:p>
        </w:tc>
        <w:tc>
          <w:tcPr>
            <w:tcW w:w="1305" w:type="dxa"/>
          </w:tcPr>
          <w:p w14:paraId="1D6886DF" w14:textId="77777777" w:rsidR="00BC25A5" w:rsidRPr="00EE42AB" w:rsidRDefault="00BC25A5" w:rsidP="00133606">
            <w:pPr>
              <w:jc w:val="center"/>
              <w:rPr>
                <w:sz w:val="24"/>
                <w:szCs w:val="24"/>
              </w:rPr>
            </w:pPr>
            <w:r w:rsidRPr="00EE42AB">
              <w:rPr>
                <w:sz w:val="24"/>
                <w:szCs w:val="24"/>
              </w:rPr>
              <w:t>1</w:t>
            </w:r>
          </w:p>
        </w:tc>
      </w:tr>
      <w:tr w:rsidR="00BC25A5" w:rsidRPr="00EE42AB" w14:paraId="7C764F9E" w14:textId="77777777" w:rsidTr="00EE42AB">
        <w:tc>
          <w:tcPr>
            <w:tcW w:w="784" w:type="dxa"/>
            <w:vMerge/>
          </w:tcPr>
          <w:p w14:paraId="14053307" w14:textId="77777777" w:rsidR="00BC25A5" w:rsidRPr="00EE42AB" w:rsidRDefault="00BC25A5" w:rsidP="00133606">
            <w:pPr>
              <w:rPr>
                <w:sz w:val="24"/>
                <w:szCs w:val="24"/>
              </w:rPr>
            </w:pPr>
          </w:p>
        </w:tc>
        <w:tc>
          <w:tcPr>
            <w:tcW w:w="4240" w:type="dxa"/>
            <w:vMerge/>
          </w:tcPr>
          <w:p w14:paraId="26834A51" w14:textId="77777777" w:rsidR="00BC25A5" w:rsidRPr="00EE42AB" w:rsidRDefault="00BC25A5" w:rsidP="00133606">
            <w:pPr>
              <w:rPr>
                <w:sz w:val="24"/>
                <w:szCs w:val="24"/>
              </w:rPr>
            </w:pPr>
          </w:p>
        </w:tc>
        <w:tc>
          <w:tcPr>
            <w:tcW w:w="3231" w:type="dxa"/>
          </w:tcPr>
          <w:p w14:paraId="15C6D6CD"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082B33FE" w14:textId="77777777" w:rsidR="00BC25A5" w:rsidRPr="00EE42AB" w:rsidRDefault="00BC25A5" w:rsidP="00133606">
            <w:pPr>
              <w:jc w:val="center"/>
              <w:rPr>
                <w:sz w:val="24"/>
                <w:szCs w:val="24"/>
              </w:rPr>
            </w:pPr>
            <w:r w:rsidRPr="00EE42AB">
              <w:rPr>
                <w:sz w:val="24"/>
                <w:szCs w:val="24"/>
              </w:rPr>
              <w:t>0</w:t>
            </w:r>
          </w:p>
        </w:tc>
      </w:tr>
      <w:tr w:rsidR="00BC25A5" w:rsidRPr="00EE42AB" w14:paraId="698775E0" w14:textId="77777777" w:rsidTr="00EE42AB">
        <w:tc>
          <w:tcPr>
            <w:tcW w:w="784" w:type="dxa"/>
            <w:vMerge w:val="restart"/>
          </w:tcPr>
          <w:p w14:paraId="61D95104" w14:textId="77777777" w:rsidR="00BC25A5" w:rsidRPr="00EE42AB" w:rsidRDefault="00BC25A5" w:rsidP="00133606">
            <w:pPr>
              <w:jc w:val="center"/>
              <w:rPr>
                <w:sz w:val="24"/>
                <w:szCs w:val="24"/>
              </w:rPr>
            </w:pPr>
            <w:r w:rsidRPr="00EE42AB">
              <w:rPr>
                <w:sz w:val="24"/>
                <w:szCs w:val="24"/>
              </w:rPr>
              <w:t>1.3.1.3</w:t>
            </w:r>
          </w:p>
        </w:tc>
        <w:tc>
          <w:tcPr>
            <w:tcW w:w="4240" w:type="dxa"/>
            <w:vMerge w:val="restart"/>
          </w:tcPr>
          <w:p w14:paraId="6905E097" w14:textId="77777777" w:rsidR="00BC25A5" w:rsidRPr="00EE42AB" w:rsidRDefault="00BC25A5" w:rsidP="00133606">
            <w:pPr>
              <w:rPr>
                <w:sz w:val="24"/>
                <w:szCs w:val="24"/>
              </w:rPr>
            </w:pPr>
            <w:r w:rsidRPr="00EE42AB">
              <w:rPr>
                <w:sz w:val="24"/>
                <w:szCs w:val="24"/>
              </w:rPr>
              <w:t>стоимость Проекта</w:t>
            </w:r>
          </w:p>
        </w:tc>
        <w:tc>
          <w:tcPr>
            <w:tcW w:w="3231" w:type="dxa"/>
          </w:tcPr>
          <w:p w14:paraId="2185EE67" w14:textId="77777777" w:rsidR="00BC25A5" w:rsidRPr="00EE42AB" w:rsidRDefault="00BC25A5" w:rsidP="00133606">
            <w:pPr>
              <w:jc w:val="center"/>
              <w:rPr>
                <w:sz w:val="24"/>
                <w:szCs w:val="24"/>
              </w:rPr>
            </w:pPr>
            <w:r w:rsidRPr="00EE42AB">
              <w:rPr>
                <w:sz w:val="24"/>
                <w:szCs w:val="24"/>
              </w:rPr>
              <w:t>наличие</w:t>
            </w:r>
          </w:p>
        </w:tc>
        <w:tc>
          <w:tcPr>
            <w:tcW w:w="1305" w:type="dxa"/>
          </w:tcPr>
          <w:p w14:paraId="2A17AE53" w14:textId="77777777" w:rsidR="00BC25A5" w:rsidRPr="00EE42AB" w:rsidRDefault="00BC25A5" w:rsidP="00133606">
            <w:pPr>
              <w:jc w:val="center"/>
              <w:rPr>
                <w:sz w:val="24"/>
                <w:szCs w:val="24"/>
              </w:rPr>
            </w:pPr>
            <w:r w:rsidRPr="00EE42AB">
              <w:rPr>
                <w:sz w:val="24"/>
                <w:szCs w:val="24"/>
              </w:rPr>
              <w:t>1</w:t>
            </w:r>
          </w:p>
        </w:tc>
      </w:tr>
      <w:tr w:rsidR="00BC25A5" w:rsidRPr="00EE42AB" w14:paraId="6082B2C8" w14:textId="77777777" w:rsidTr="00EE42AB">
        <w:tc>
          <w:tcPr>
            <w:tcW w:w="784" w:type="dxa"/>
            <w:vMerge/>
          </w:tcPr>
          <w:p w14:paraId="0CC1F668" w14:textId="77777777" w:rsidR="00BC25A5" w:rsidRPr="00EE42AB" w:rsidRDefault="00BC25A5" w:rsidP="00133606">
            <w:pPr>
              <w:rPr>
                <w:sz w:val="24"/>
                <w:szCs w:val="24"/>
              </w:rPr>
            </w:pPr>
          </w:p>
        </w:tc>
        <w:tc>
          <w:tcPr>
            <w:tcW w:w="4240" w:type="dxa"/>
            <w:vMerge/>
          </w:tcPr>
          <w:p w14:paraId="0816BA11" w14:textId="77777777" w:rsidR="00BC25A5" w:rsidRPr="00EE42AB" w:rsidRDefault="00BC25A5" w:rsidP="00133606">
            <w:pPr>
              <w:rPr>
                <w:sz w:val="24"/>
                <w:szCs w:val="24"/>
              </w:rPr>
            </w:pPr>
          </w:p>
        </w:tc>
        <w:tc>
          <w:tcPr>
            <w:tcW w:w="3231" w:type="dxa"/>
          </w:tcPr>
          <w:p w14:paraId="6AECE02F"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1C616C41" w14:textId="77777777" w:rsidR="00BC25A5" w:rsidRPr="00EE42AB" w:rsidRDefault="00BC25A5" w:rsidP="00133606">
            <w:pPr>
              <w:jc w:val="center"/>
              <w:rPr>
                <w:sz w:val="24"/>
                <w:szCs w:val="24"/>
              </w:rPr>
            </w:pPr>
            <w:r w:rsidRPr="00EE42AB">
              <w:rPr>
                <w:sz w:val="24"/>
                <w:szCs w:val="24"/>
              </w:rPr>
              <w:t>0</w:t>
            </w:r>
          </w:p>
        </w:tc>
      </w:tr>
      <w:tr w:rsidR="00BC25A5" w:rsidRPr="00EE42AB" w14:paraId="2870F430" w14:textId="77777777" w:rsidTr="00EE42AB">
        <w:tc>
          <w:tcPr>
            <w:tcW w:w="784" w:type="dxa"/>
            <w:vMerge w:val="restart"/>
          </w:tcPr>
          <w:p w14:paraId="11119334" w14:textId="77777777" w:rsidR="00BC25A5" w:rsidRPr="00EE42AB" w:rsidRDefault="00BC25A5" w:rsidP="00133606">
            <w:pPr>
              <w:jc w:val="center"/>
              <w:rPr>
                <w:sz w:val="24"/>
                <w:szCs w:val="24"/>
              </w:rPr>
            </w:pPr>
            <w:r w:rsidRPr="00EE42AB">
              <w:rPr>
                <w:sz w:val="24"/>
                <w:szCs w:val="24"/>
              </w:rPr>
              <w:t>1.3.1.4</w:t>
            </w:r>
          </w:p>
        </w:tc>
        <w:tc>
          <w:tcPr>
            <w:tcW w:w="4240" w:type="dxa"/>
            <w:vMerge w:val="restart"/>
          </w:tcPr>
          <w:p w14:paraId="6A48DE9F" w14:textId="77777777" w:rsidR="00BC25A5" w:rsidRPr="00EE42AB" w:rsidRDefault="00BC25A5" w:rsidP="00133606">
            <w:pPr>
              <w:rPr>
                <w:sz w:val="24"/>
                <w:szCs w:val="24"/>
              </w:rPr>
            </w:pPr>
            <w:r w:rsidRPr="00EE42AB">
              <w:rPr>
                <w:sz w:val="24"/>
                <w:szCs w:val="24"/>
              </w:rPr>
              <w:t>информация об инициаторе(-ах) Проекта</w:t>
            </w:r>
          </w:p>
        </w:tc>
        <w:tc>
          <w:tcPr>
            <w:tcW w:w="3231" w:type="dxa"/>
          </w:tcPr>
          <w:p w14:paraId="08916477" w14:textId="77777777" w:rsidR="00BC25A5" w:rsidRPr="00EE42AB" w:rsidRDefault="00BC25A5" w:rsidP="00133606">
            <w:pPr>
              <w:jc w:val="center"/>
              <w:rPr>
                <w:sz w:val="24"/>
                <w:szCs w:val="24"/>
              </w:rPr>
            </w:pPr>
            <w:r w:rsidRPr="00EE42AB">
              <w:rPr>
                <w:sz w:val="24"/>
                <w:szCs w:val="24"/>
              </w:rPr>
              <w:t>наличие</w:t>
            </w:r>
          </w:p>
        </w:tc>
        <w:tc>
          <w:tcPr>
            <w:tcW w:w="1305" w:type="dxa"/>
          </w:tcPr>
          <w:p w14:paraId="4CC7CF85" w14:textId="77777777" w:rsidR="00BC25A5" w:rsidRPr="00EE42AB" w:rsidRDefault="00BC25A5" w:rsidP="00133606">
            <w:pPr>
              <w:jc w:val="center"/>
              <w:rPr>
                <w:sz w:val="24"/>
                <w:szCs w:val="24"/>
              </w:rPr>
            </w:pPr>
            <w:r w:rsidRPr="00EE42AB">
              <w:rPr>
                <w:sz w:val="24"/>
                <w:szCs w:val="24"/>
              </w:rPr>
              <w:t>1</w:t>
            </w:r>
          </w:p>
        </w:tc>
      </w:tr>
      <w:tr w:rsidR="00BC25A5" w:rsidRPr="00EE42AB" w14:paraId="566F8ABC" w14:textId="77777777" w:rsidTr="00EE42AB">
        <w:tc>
          <w:tcPr>
            <w:tcW w:w="784" w:type="dxa"/>
            <w:vMerge/>
          </w:tcPr>
          <w:p w14:paraId="1054AB3C" w14:textId="77777777" w:rsidR="00BC25A5" w:rsidRPr="00EE42AB" w:rsidRDefault="00BC25A5" w:rsidP="00133606">
            <w:pPr>
              <w:rPr>
                <w:sz w:val="24"/>
                <w:szCs w:val="24"/>
              </w:rPr>
            </w:pPr>
          </w:p>
        </w:tc>
        <w:tc>
          <w:tcPr>
            <w:tcW w:w="4240" w:type="dxa"/>
            <w:vMerge/>
          </w:tcPr>
          <w:p w14:paraId="1B39CF73" w14:textId="77777777" w:rsidR="00BC25A5" w:rsidRPr="00EE42AB" w:rsidRDefault="00BC25A5" w:rsidP="00133606">
            <w:pPr>
              <w:rPr>
                <w:sz w:val="24"/>
                <w:szCs w:val="24"/>
              </w:rPr>
            </w:pPr>
          </w:p>
        </w:tc>
        <w:tc>
          <w:tcPr>
            <w:tcW w:w="3231" w:type="dxa"/>
          </w:tcPr>
          <w:p w14:paraId="13D84087"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6A303509" w14:textId="77777777" w:rsidR="00BC25A5" w:rsidRPr="00EE42AB" w:rsidRDefault="00BC25A5" w:rsidP="00133606">
            <w:pPr>
              <w:jc w:val="center"/>
              <w:rPr>
                <w:sz w:val="24"/>
                <w:szCs w:val="24"/>
              </w:rPr>
            </w:pPr>
            <w:r w:rsidRPr="00EE42AB">
              <w:rPr>
                <w:sz w:val="24"/>
                <w:szCs w:val="24"/>
              </w:rPr>
              <w:t>0</w:t>
            </w:r>
          </w:p>
        </w:tc>
      </w:tr>
      <w:tr w:rsidR="00BC25A5" w:rsidRPr="00EE42AB" w14:paraId="2B79F0AD" w14:textId="77777777" w:rsidTr="00EE42AB">
        <w:tc>
          <w:tcPr>
            <w:tcW w:w="784" w:type="dxa"/>
            <w:vMerge w:val="restart"/>
          </w:tcPr>
          <w:p w14:paraId="102A40CA" w14:textId="77777777" w:rsidR="00BC25A5" w:rsidRPr="00EE42AB" w:rsidRDefault="00BC25A5" w:rsidP="00133606">
            <w:pPr>
              <w:jc w:val="center"/>
              <w:rPr>
                <w:sz w:val="24"/>
                <w:szCs w:val="24"/>
              </w:rPr>
            </w:pPr>
            <w:r w:rsidRPr="00EE42AB">
              <w:rPr>
                <w:sz w:val="24"/>
                <w:szCs w:val="24"/>
              </w:rPr>
              <w:t>1.3.1.5</w:t>
            </w:r>
          </w:p>
        </w:tc>
        <w:tc>
          <w:tcPr>
            <w:tcW w:w="4240" w:type="dxa"/>
            <w:vMerge w:val="restart"/>
          </w:tcPr>
          <w:p w14:paraId="40044DD7" w14:textId="77777777" w:rsidR="00BC25A5" w:rsidRPr="00EE42AB" w:rsidRDefault="00BC25A5" w:rsidP="00133606">
            <w:pPr>
              <w:rPr>
                <w:sz w:val="24"/>
                <w:szCs w:val="24"/>
              </w:rPr>
            </w:pPr>
            <w:r w:rsidRPr="00EE42AB">
              <w:rPr>
                <w:sz w:val="24"/>
                <w:szCs w:val="24"/>
              </w:rPr>
              <w:t>визуальное представление Проекта</w:t>
            </w:r>
          </w:p>
        </w:tc>
        <w:tc>
          <w:tcPr>
            <w:tcW w:w="3231" w:type="dxa"/>
          </w:tcPr>
          <w:p w14:paraId="002AFD63" w14:textId="77777777" w:rsidR="00BC25A5" w:rsidRPr="00EE42AB" w:rsidRDefault="00BC25A5" w:rsidP="00133606">
            <w:pPr>
              <w:jc w:val="center"/>
              <w:rPr>
                <w:sz w:val="24"/>
                <w:szCs w:val="24"/>
              </w:rPr>
            </w:pPr>
            <w:r w:rsidRPr="00EE42AB">
              <w:rPr>
                <w:sz w:val="24"/>
                <w:szCs w:val="24"/>
              </w:rPr>
              <w:t>наличие</w:t>
            </w:r>
          </w:p>
        </w:tc>
        <w:tc>
          <w:tcPr>
            <w:tcW w:w="1305" w:type="dxa"/>
          </w:tcPr>
          <w:p w14:paraId="0C476EFF" w14:textId="77777777" w:rsidR="00BC25A5" w:rsidRPr="00EE42AB" w:rsidRDefault="00BC25A5" w:rsidP="00133606">
            <w:pPr>
              <w:jc w:val="center"/>
              <w:rPr>
                <w:sz w:val="24"/>
                <w:szCs w:val="24"/>
              </w:rPr>
            </w:pPr>
            <w:r w:rsidRPr="00EE42AB">
              <w:rPr>
                <w:sz w:val="24"/>
                <w:szCs w:val="24"/>
              </w:rPr>
              <w:t>1</w:t>
            </w:r>
          </w:p>
        </w:tc>
      </w:tr>
      <w:tr w:rsidR="00BC25A5" w:rsidRPr="00EE42AB" w14:paraId="39070C9A" w14:textId="77777777" w:rsidTr="00EE42AB">
        <w:tc>
          <w:tcPr>
            <w:tcW w:w="784" w:type="dxa"/>
            <w:vMerge/>
          </w:tcPr>
          <w:p w14:paraId="0012DC02" w14:textId="77777777" w:rsidR="00BC25A5" w:rsidRPr="00EE42AB" w:rsidRDefault="00BC25A5" w:rsidP="00133606">
            <w:pPr>
              <w:rPr>
                <w:sz w:val="24"/>
                <w:szCs w:val="24"/>
              </w:rPr>
            </w:pPr>
          </w:p>
        </w:tc>
        <w:tc>
          <w:tcPr>
            <w:tcW w:w="4240" w:type="dxa"/>
            <w:vMerge/>
          </w:tcPr>
          <w:p w14:paraId="6E8EE1AC" w14:textId="77777777" w:rsidR="00BC25A5" w:rsidRPr="00EE42AB" w:rsidRDefault="00BC25A5" w:rsidP="00133606">
            <w:pPr>
              <w:rPr>
                <w:sz w:val="24"/>
                <w:szCs w:val="24"/>
              </w:rPr>
            </w:pPr>
          </w:p>
        </w:tc>
        <w:tc>
          <w:tcPr>
            <w:tcW w:w="3231" w:type="dxa"/>
          </w:tcPr>
          <w:p w14:paraId="7A747ABB"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619555BD" w14:textId="77777777" w:rsidR="00BC25A5" w:rsidRPr="00EE42AB" w:rsidRDefault="00BC25A5" w:rsidP="00133606">
            <w:pPr>
              <w:jc w:val="center"/>
              <w:rPr>
                <w:sz w:val="24"/>
                <w:szCs w:val="24"/>
              </w:rPr>
            </w:pPr>
            <w:r w:rsidRPr="00EE42AB">
              <w:rPr>
                <w:sz w:val="24"/>
                <w:szCs w:val="24"/>
              </w:rPr>
              <w:t>0</w:t>
            </w:r>
          </w:p>
        </w:tc>
      </w:tr>
      <w:tr w:rsidR="00BC25A5" w:rsidRPr="00EE42AB" w14:paraId="1F0251B4" w14:textId="77777777" w:rsidTr="00EE42AB">
        <w:tc>
          <w:tcPr>
            <w:tcW w:w="784" w:type="dxa"/>
          </w:tcPr>
          <w:p w14:paraId="5E7B3AB9" w14:textId="77777777" w:rsidR="00BC25A5" w:rsidRPr="00EE42AB" w:rsidRDefault="00BC25A5" w:rsidP="00133606">
            <w:pPr>
              <w:jc w:val="center"/>
              <w:rPr>
                <w:sz w:val="24"/>
                <w:szCs w:val="24"/>
              </w:rPr>
            </w:pPr>
            <w:r w:rsidRPr="00EE42AB">
              <w:rPr>
                <w:sz w:val="24"/>
                <w:szCs w:val="24"/>
              </w:rPr>
              <w:lastRenderedPageBreak/>
              <w:t>1.3.2</w:t>
            </w:r>
          </w:p>
        </w:tc>
        <w:tc>
          <w:tcPr>
            <w:tcW w:w="4240" w:type="dxa"/>
          </w:tcPr>
          <w:p w14:paraId="3888AFB0" w14:textId="77777777" w:rsidR="00BC25A5" w:rsidRPr="00EE42AB" w:rsidRDefault="00BC25A5" w:rsidP="00133606">
            <w:pPr>
              <w:rPr>
                <w:sz w:val="24"/>
                <w:szCs w:val="24"/>
              </w:rPr>
            </w:pPr>
            <w:r w:rsidRPr="00EE42AB">
              <w:rPr>
                <w:sz w:val="24"/>
                <w:szCs w:val="24"/>
              </w:rPr>
              <w:t>публикация(-и) в средствах массовой информации (далее - СМИ), в которой(-ых) отражена информация, предусмотренная строками 1.3.2.1 - 1.3.2.5 настоящих критериев (подтверждается наличием публикации в печатном СМИ либо скриншотом публикации с портала 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w:t>
            </w:r>
          </w:p>
        </w:tc>
        <w:tc>
          <w:tcPr>
            <w:tcW w:w="3231" w:type="dxa"/>
          </w:tcPr>
          <w:p w14:paraId="6EC8BCAA" w14:textId="77777777" w:rsidR="00BC25A5" w:rsidRPr="00EE42AB" w:rsidRDefault="00BC25A5" w:rsidP="00133606">
            <w:pPr>
              <w:rPr>
                <w:sz w:val="24"/>
                <w:szCs w:val="24"/>
              </w:rPr>
            </w:pPr>
            <w:r w:rsidRPr="00EE42AB">
              <w:rPr>
                <w:sz w:val="24"/>
                <w:szCs w:val="24"/>
              </w:rPr>
              <w:t>Сумма баллов по строкам 1.3.2.1-1.3.2.5 настоящих критериев</w:t>
            </w:r>
          </w:p>
        </w:tc>
        <w:tc>
          <w:tcPr>
            <w:tcW w:w="1305" w:type="dxa"/>
          </w:tcPr>
          <w:p w14:paraId="25FABBC6"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5 баллов</w:t>
            </w:r>
          </w:p>
        </w:tc>
      </w:tr>
      <w:tr w:rsidR="00BC25A5" w:rsidRPr="00EE42AB" w14:paraId="68566B2B" w14:textId="77777777" w:rsidTr="00EE42AB">
        <w:tc>
          <w:tcPr>
            <w:tcW w:w="784" w:type="dxa"/>
            <w:vMerge w:val="restart"/>
          </w:tcPr>
          <w:p w14:paraId="370537C3" w14:textId="77777777" w:rsidR="00BC25A5" w:rsidRPr="00EE42AB" w:rsidRDefault="00BC25A5" w:rsidP="00133606">
            <w:pPr>
              <w:jc w:val="center"/>
              <w:rPr>
                <w:sz w:val="24"/>
                <w:szCs w:val="24"/>
              </w:rPr>
            </w:pPr>
            <w:r w:rsidRPr="00EE42AB">
              <w:rPr>
                <w:sz w:val="24"/>
                <w:szCs w:val="24"/>
              </w:rPr>
              <w:t>1.3.2.1</w:t>
            </w:r>
          </w:p>
        </w:tc>
        <w:tc>
          <w:tcPr>
            <w:tcW w:w="4240" w:type="dxa"/>
            <w:vMerge w:val="restart"/>
          </w:tcPr>
          <w:p w14:paraId="5E3917B8" w14:textId="77777777" w:rsidR="00BC25A5" w:rsidRPr="00EE42AB" w:rsidRDefault="00BC25A5" w:rsidP="00133606">
            <w:pPr>
              <w:rPr>
                <w:sz w:val="24"/>
                <w:szCs w:val="24"/>
              </w:rPr>
            </w:pPr>
            <w:r w:rsidRPr="00EE42AB">
              <w:rPr>
                <w:sz w:val="24"/>
                <w:szCs w:val="24"/>
              </w:rPr>
              <w:t>название и (или) направление Проекта</w:t>
            </w:r>
          </w:p>
        </w:tc>
        <w:tc>
          <w:tcPr>
            <w:tcW w:w="3231" w:type="dxa"/>
          </w:tcPr>
          <w:p w14:paraId="4F4FCC8D" w14:textId="77777777" w:rsidR="00BC25A5" w:rsidRPr="00EE42AB" w:rsidRDefault="00BC25A5" w:rsidP="00133606">
            <w:pPr>
              <w:jc w:val="center"/>
              <w:rPr>
                <w:sz w:val="24"/>
                <w:szCs w:val="24"/>
              </w:rPr>
            </w:pPr>
            <w:r w:rsidRPr="00EE42AB">
              <w:rPr>
                <w:sz w:val="24"/>
                <w:szCs w:val="24"/>
              </w:rPr>
              <w:t>наличие</w:t>
            </w:r>
          </w:p>
        </w:tc>
        <w:tc>
          <w:tcPr>
            <w:tcW w:w="1305" w:type="dxa"/>
          </w:tcPr>
          <w:p w14:paraId="43672DD7" w14:textId="77777777" w:rsidR="00BC25A5" w:rsidRPr="00EE42AB" w:rsidRDefault="00BC25A5" w:rsidP="00133606">
            <w:pPr>
              <w:jc w:val="center"/>
              <w:rPr>
                <w:sz w:val="24"/>
                <w:szCs w:val="24"/>
              </w:rPr>
            </w:pPr>
            <w:r w:rsidRPr="00EE42AB">
              <w:rPr>
                <w:sz w:val="24"/>
                <w:szCs w:val="24"/>
              </w:rPr>
              <w:t>1</w:t>
            </w:r>
          </w:p>
        </w:tc>
      </w:tr>
      <w:tr w:rsidR="00BC25A5" w:rsidRPr="00EE42AB" w14:paraId="679577E9" w14:textId="77777777" w:rsidTr="00EE42AB">
        <w:tc>
          <w:tcPr>
            <w:tcW w:w="784" w:type="dxa"/>
            <w:vMerge/>
          </w:tcPr>
          <w:p w14:paraId="565A3732" w14:textId="77777777" w:rsidR="00BC25A5" w:rsidRPr="00EE42AB" w:rsidRDefault="00BC25A5" w:rsidP="00133606">
            <w:pPr>
              <w:rPr>
                <w:sz w:val="24"/>
                <w:szCs w:val="24"/>
              </w:rPr>
            </w:pPr>
          </w:p>
        </w:tc>
        <w:tc>
          <w:tcPr>
            <w:tcW w:w="4240" w:type="dxa"/>
            <w:vMerge/>
          </w:tcPr>
          <w:p w14:paraId="5E046C8D" w14:textId="77777777" w:rsidR="00BC25A5" w:rsidRPr="00EE42AB" w:rsidRDefault="00BC25A5" w:rsidP="00133606">
            <w:pPr>
              <w:rPr>
                <w:sz w:val="24"/>
                <w:szCs w:val="24"/>
              </w:rPr>
            </w:pPr>
          </w:p>
        </w:tc>
        <w:tc>
          <w:tcPr>
            <w:tcW w:w="3231" w:type="dxa"/>
          </w:tcPr>
          <w:p w14:paraId="6AC552EF"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2F0B8260" w14:textId="77777777" w:rsidR="00BC25A5" w:rsidRPr="00EE42AB" w:rsidRDefault="00BC25A5" w:rsidP="00133606">
            <w:pPr>
              <w:jc w:val="center"/>
              <w:rPr>
                <w:sz w:val="24"/>
                <w:szCs w:val="24"/>
              </w:rPr>
            </w:pPr>
            <w:r w:rsidRPr="00EE42AB">
              <w:rPr>
                <w:sz w:val="24"/>
                <w:szCs w:val="24"/>
              </w:rPr>
              <w:t>0</w:t>
            </w:r>
          </w:p>
        </w:tc>
      </w:tr>
      <w:tr w:rsidR="00BC25A5" w:rsidRPr="00EE42AB" w14:paraId="21F5D8D2" w14:textId="77777777" w:rsidTr="00EE42AB">
        <w:tc>
          <w:tcPr>
            <w:tcW w:w="784" w:type="dxa"/>
            <w:vMerge w:val="restart"/>
          </w:tcPr>
          <w:p w14:paraId="6C261A15" w14:textId="77777777" w:rsidR="00BC25A5" w:rsidRPr="00EE42AB" w:rsidRDefault="00BC25A5" w:rsidP="00133606">
            <w:pPr>
              <w:jc w:val="center"/>
              <w:rPr>
                <w:sz w:val="24"/>
                <w:szCs w:val="24"/>
              </w:rPr>
            </w:pPr>
            <w:r w:rsidRPr="00EE42AB">
              <w:rPr>
                <w:sz w:val="24"/>
                <w:szCs w:val="24"/>
              </w:rPr>
              <w:t>1.3.2.2</w:t>
            </w:r>
          </w:p>
        </w:tc>
        <w:tc>
          <w:tcPr>
            <w:tcW w:w="4240" w:type="dxa"/>
            <w:vMerge w:val="restart"/>
          </w:tcPr>
          <w:p w14:paraId="0CC37BD0" w14:textId="77777777" w:rsidR="00BC25A5" w:rsidRPr="00EE42AB" w:rsidRDefault="00BC25A5" w:rsidP="00133606">
            <w:pPr>
              <w:rPr>
                <w:sz w:val="24"/>
                <w:szCs w:val="24"/>
              </w:rPr>
            </w:pPr>
            <w:r w:rsidRPr="00EE42AB">
              <w:rPr>
                <w:sz w:val="24"/>
                <w:szCs w:val="24"/>
              </w:rPr>
              <w:t>описание работ, необходимых для реализации Проекта</w:t>
            </w:r>
          </w:p>
        </w:tc>
        <w:tc>
          <w:tcPr>
            <w:tcW w:w="3231" w:type="dxa"/>
          </w:tcPr>
          <w:p w14:paraId="4271887E" w14:textId="77777777" w:rsidR="00BC25A5" w:rsidRPr="00EE42AB" w:rsidRDefault="00BC25A5" w:rsidP="00133606">
            <w:pPr>
              <w:jc w:val="center"/>
              <w:rPr>
                <w:sz w:val="24"/>
                <w:szCs w:val="24"/>
              </w:rPr>
            </w:pPr>
            <w:r w:rsidRPr="00EE42AB">
              <w:rPr>
                <w:sz w:val="24"/>
                <w:szCs w:val="24"/>
              </w:rPr>
              <w:t>наличие</w:t>
            </w:r>
          </w:p>
        </w:tc>
        <w:tc>
          <w:tcPr>
            <w:tcW w:w="1305" w:type="dxa"/>
          </w:tcPr>
          <w:p w14:paraId="188E30E1" w14:textId="77777777" w:rsidR="00BC25A5" w:rsidRPr="00EE42AB" w:rsidRDefault="00BC25A5" w:rsidP="00133606">
            <w:pPr>
              <w:jc w:val="center"/>
              <w:rPr>
                <w:sz w:val="24"/>
                <w:szCs w:val="24"/>
              </w:rPr>
            </w:pPr>
            <w:r w:rsidRPr="00EE42AB">
              <w:rPr>
                <w:sz w:val="24"/>
                <w:szCs w:val="24"/>
              </w:rPr>
              <w:t>1</w:t>
            </w:r>
          </w:p>
        </w:tc>
      </w:tr>
      <w:tr w:rsidR="00BC25A5" w:rsidRPr="00EE42AB" w14:paraId="32D457CF" w14:textId="77777777" w:rsidTr="00EE42AB">
        <w:tc>
          <w:tcPr>
            <w:tcW w:w="784" w:type="dxa"/>
            <w:vMerge/>
          </w:tcPr>
          <w:p w14:paraId="6F8BA2CA" w14:textId="77777777" w:rsidR="00BC25A5" w:rsidRPr="00EE42AB" w:rsidRDefault="00BC25A5" w:rsidP="00133606">
            <w:pPr>
              <w:rPr>
                <w:sz w:val="24"/>
                <w:szCs w:val="24"/>
              </w:rPr>
            </w:pPr>
          </w:p>
        </w:tc>
        <w:tc>
          <w:tcPr>
            <w:tcW w:w="4240" w:type="dxa"/>
            <w:vMerge/>
          </w:tcPr>
          <w:p w14:paraId="5AF1098E" w14:textId="77777777" w:rsidR="00BC25A5" w:rsidRPr="00EE42AB" w:rsidRDefault="00BC25A5" w:rsidP="00133606">
            <w:pPr>
              <w:rPr>
                <w:sz w:val="24"/>
                <w:szCs w:val="24"/>
              </w:rPr>
            </w:pPr>
          </w:p>
        </w:tc>
        <w:tc>
          <w:tcPr>
            <w:tcW w:w="3231" w:type="dxa"/>
          </w:tcPr>
          <w:p w14:paraId="6C087542"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1B875BAA" w14:textId="77777777" w:rsidR="00BC25A5" w:rsidRPr="00EE42AB" w:rsidRDefault="00BC25A5" w:rsidP="00133606">
            <w:pPr>
              <w:jc w:val="center"/>
              <w:rPr>
                <w:sz w:val="24"/>
                <w:szCs w:val="24"/>
              </w:rPr>
            </w:pPr>
            <w:r w:rsidRPr="00EE42AB">
              <w:rPr>
                <w:sz w:val="24"/>
                <w:szCs w:val="24"/>
              </w:rPr>
              <w:t>0</w:t>
            </w:r>
          </w:p>
        </w:tc>
      </w:tr>
      <w:tr w:rsidR="00BC25A5" w:rsidRPr="00EE42AB" w14:paraId="07DBF620" w14:textId="77777777" w:rsidTr="00EE42AB">
        <w:tc>
          <w:tcPr>
            <w:tcW w:w="784" w:type="dxa"/>
            <w:vMerge w:val="restart"/>
          </w:tcPr>
          <w:p w14:paraId="17396BE1" w14:textId="77777777" w:rsidR="00BC25A5" w:rsidRPr="00EE42AB" w:rsidRDefault="00BC25A5" w:rsidP="00133606">
            <w:pPr>
              <w:jc w:val="center"/>
              <w:rPr>
                <w:sz w:val="24"/>
                <w:szCs w:val="24"/>
              </w:rPr>
            </w:pPr>
            <w:r w:rsidRPr="00EE42AB">
              <w:rPr>
                <w:sz w:val="24"/>
                <w:szCs w:val="24"/>
              </w:rPr>
              <w:t>1.3.2.3</w:t>
            </w:r>
          </w:p>
        </w:tc>
        <w:tc>
          <w:tcPr>
            <w:tcW w:w="4240" w:type="dxa"/>
            <w:vMerge w:val="restart"/>
          </w:tcPr>
          <w:p w14:paraId="10EC5BC0" w14:textId="77777777" w:rsidR="00BC25A5" w:rsidRPr="00EE42AB" w:rsidRDefault="00BC25A5" w:rsidP="00133606">
            <w:pPr>
              <w:rPr>
                <w:sz w:val="24"/>
                <w:szCs w:val="24"/>
              </w:rPr>
            </w:pPr>
            <w:r w:rsidRPr="00EE42AB">
              <w:rPr>
                <w:sz w:val="24"/>
                <w:szCs w:val="24"/>
              </w:rPr>
              <w:t>стоимость Проекта</w:t>
            </w:r>
          </w:p>
        </w:tc>
        <w:tc>
          <w:tcPr>
            <w:tcW w:w="3231" w:type="dxa"/>
          </w:tcPr>
          <w:p w14:paraId="56889364" w14:textId="77777777" w:rsidR="00BC25A5" w:rsidRPr="00EE42AB" w:rsidRDefault="00BC25A5" w:rsidP="00133606">
            <w:pPr>
              <w:jc w:val="center"/>
              <w:rPr>
                <w:sz w:val="24"/>
                <w:szCs w:val="24"/>
              </w:rPr>
            </w:pPr>
            <w:r w:rsidRPr="00EE42AB">
              <w:rPr>
                <w:sz w:val="24"/>
                <w:szCs w:val="24"/>
              </w:rPr>
              <w:t>наличие</w:t>
            </w:r>
          </w:p>
        </w:tc>
        <w:tc>
          <w:tcPr>
            <w:tcW w:w="1305" w:type="dxa"/>
          </w:tcPr>
          <w:p w14:paraId="508B3779" w14:textId="77777777" w:rsidR="00BC25A5" w:rsidRPr="00EE42AB" w:rsidRDefault="00BC25A5" w:rsidP="00133606">
            <w:pPr>
              <w:jc w:val="center"/>
              <w:rPr>
                <w:sz w:val="24"/>
                <w:szCs w:val="24"/>
              </w:rPr>
            </w:pPr>
            <w:r w:rsidRPr="00EE42AB">
              <w:rPr>
                <w:sz w:val="24"/>
                <w:szCs w:val="24"/>
              </w:rPr>
              <w:t>1</w:t>
            </w:r>
          </w:p>
        </w:tc>
      </w:tr>
      <w:tr w:rsidR="00BC25A5" w:rsidRPr="00EE42AB" w14:paraId="2C4CE5B5" w14:textId="77777777" w:rsidTr="00EE42AB">
        <w:tc>
          <w:tcPr>
            <w:tcW w:w="784" w:type="dxa"/>
            <w:vMerge/>
          </w:tcPr>
          <w:p w14:paraId="1C7DE2F3" w14:textId="77777777" w:rsidR="00BC25A5" w:rsidRPr="00EE42AB" w:rsidRDefault="00BC25A5" w:rsidP="00133606">
            <w:pPr>
              <w:rPr>
                <w:sz w:val="24"/>
                <w:szCs w:val="24"/>
              </w:rPr>
            </w:pPr>
          </w:p>
        </w:tc>
        <w:tc>
          <w:tcPr>
            <w:tcW w:w="4240" w:type="dxa"/>
            <w:vMerge/>
          </w:tcPr>
          <w:p w14:paraId="24783608" w14:textId="77777777" w:rsidR="00BC25A5" w:rsidRPr="00EE42AB" w:rsidRDefault="00BC25A5" w:rsidP="00133606">
            <w:pPr>
              <w:rPr>
                <w:sz w:val="24"/>
                <w:szCs w:val="24"/>
              </w:rPr>
            </w:pPr>
          </w:p>
        </w:tc>
        <w:tc>
          <w:tcPr>
            <w:tcW w:w="3231" w:type="dxa"/>
          </w:tcPr>
          <w:p w14:paraId="32BD9BC3"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2F0D4CED" w14:textId="77777777" w:rsidR="00BC25A5" w:rsidRPr="00EE42AB" w:rsidRDefault="00BC25A5" w:rsidP="00133606">
            <w:pPr>
              <w:jc w:val="center"/>
              <w:rPr>
                <w:sz w:val="24"/>
                <w:szCs w:val="24"/>
              </w:rPr>
            </w:pPr>
            <w:r w:rsidRPr="00EE42AB">
              <w:rPr>
                <w:sz w:val="24"/>
                <w:szCs w:val="24"/>
              </w:rPr>
              <w:t>0</w:t>
            </w:r>
          </w:p>
        </w:tc>
      </w:tr>
      <w:tr w:rsidR="00BC25A5" w:rsidRPr="00EE42AB" w14:paraId="5D710774" w14:textId="77777777" w:rsidTr="00EE42AB">
        <w:tc>
          <w:tcPr>
            <w:tcW w:w="784" w:type="dxa"/>
            <w:vMerge w:val="restart"/>
          </w:tcPr>
          <w:p w14:paraId="1D1520C8" w14:textId="77777777" w:rsidR="00BC25A5" w:rsidRPr="00EE42AB" w:rsidRDefault="00BC25A5" w:rsidP="00133606">
            <w:pPr>
              <w:jc w:val="center"/>
              <w:rPr>
                <w:sz w:val="24"/>
                <w:szCs w:val="24"/>
              </w:rPr>
            </w:pPr>
            <w:r w:rsidRPr="00EE42AB">
              <w:rPr>
                <w:sz w:val="24"/>
                <w:szCs w:val="24"/>
              </w:rPr>
              <w:t>1.3.2.4</w:t>
            </w:r>
          </w:p>
        </w:tc>
        <w:tc>
          <w:tcPr>
            <w:tcW w:w="4240" w:type="dxa"/>
            <w:vMerge w:val="restart"/>
          </w:tcPr>
          <w:p w14:paraId="4E974BD5" w14:textId="77777777" w:rsidR="00BC25A5" w:rsidRPr="00EE42AB" w:rsidRDefault="00BC25A5" w:rsidP="00133606">
            <w:pPr>
              <w:rPr>
                <w:sz w:val="24"/>
                <w:szCs w:val="24"/>
              </w:rPr>
            </w:pPr>
            <w:r w:rsidRPr="00EE42AB">
              <w:rPr>
                <w:sz w:val="24"/>
                <w:szCs w:val="24"/>
              </w:rPr>
              <w:t>информация об инициаторе(-ах) Проекта</w:t>
            </w:r>
          </w:p>
        </w:tc>
        <w:tc>
          <w:tcPr>
            <w:tcW w:w="3231" w:type="dxa"/>
          </w:tcPr>
          <w:p w14:paraId="1D45068B" w14:textId="77777777" w:rsidR="00BC25A5" w:rsidRPr="00EE42AB" w:rsidRDefault="00BC25A5" w:rsidP="00133606">
            <w:pPr>
              <w:jc w:val="center"/>
              <w:rPr>
                <w:sz w:val="24"/>
                <w:szCs w:val="24"/>
              </w:rPr>
            </w:pPr>
            <w:r w:rsidRPr="00EE42AB">
              <w:rPr>
                <w:sz w:val="24"/>
                <w:szCs w:val="24"/>
              </w:rPr>
              <w:t>наличие</w:t>
            </w:r>
          </w:p>
        </w:tc>
        <w:tc>
          <w:tcPr>
            <w:tcW w:w="1305" w:type="dxa"/>
          </w:tcPr>
          <w:p w14:paraId="7C18C601" w14:textId="77777777" w:rsidR="00BC25A5" w:rsidRPr="00EE42AB" w:rsidRDefault="00BC25A5" w:rsidP="00133606">
            <w:pPr>
              <w:jc w:val="center"/>
              <w:rPr>
                <w:sz w:val="24"/>
                <w:szCs w:val="24"/>
              </w:rPr>
            </w:pPr>
            <w:r w:rsidRPr="00EE42AB">
              <w:rPr>
                <w:sz w:val="24"/>
                <w:szCs w:val="24"/>
              </w:rPr>
              <w:t>1</w:t>
            </w:r>
          </w:p>
        </w:tc>
      </w:tr>
      <w:tr w:rsidR="00BC25A5" w:rsidRPr="00EE42AB" w14:paraId="37CF9E90" w14:textId="77777777" w:rsidTr="00EE42AB">
        <w:tc>
          <w:tcPr>
            <w:tcW w:w="784" w:type="dxa"/>
            <w:vMerge/>
          </w:tcPr>
          <w:p w14:paraId="5437C6FB" w14:textId="77777777" w:rsidR="00BC25A5" w:rsidRPr="00EE42AB" w:rsidRDefault="00BC25A5" w:rsidP="00133606">
            <w:pPr>
              <w:rPr>
                <w:sz w:val="24"/>
                <w:szCs w:val="24"/>
              </w:rPr>
            </w:pPr>
          </w:p>
        </w:tc>
        <w:tc>
          <w:tcPr>
            <w:tcW w:w="4240" w:type="dxa"/>
            <w:vMerge/>
          </w:tcPr>
          <w:p w14:paraId="7AD95CDA" w14:textId="77777777" w:rsidR="00BC25A5" w:rsidRPr="00EE42AB" w:rsidRDefault="00BC25A5" w:rsidP="00133606">
            <w:pPr>
              <w:rPr>
                <w:sz w:val="24"/>
                <w:szCs w:val="24"/>
              </w:rPr>
            </w:pPr>
          </w:p>
        </w:tc>
        <w:tc>
          <w:tcPr>
            <w:tcW w:w="3231" w:type="dxa"/>
          </w:tcPr>
          <w:p w14:paraId="7FCC16F2"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53993694" w14:textId="77777777" w:rsidR="00BC25A5" w:rsidRPr="00EE42AB" w:rsidRDefault="00BC25A5" w:rsidP="00133606">
            <w:pPr>
              <w:jc w:val="center"/>
              <w:rPr>
                <w:sz w:val="24"/>
                <w:szCs w:val="24"/>
              </w:rPr>
            </w:pPr>
            <w:r w:rsidRPr="00EE42AB">
              <w:rPr>
                <w:sz w:val="24"/>
                <w:szCs w:val="24"/>
              </w:rPr>
              <w:t>0</w:t>
            </w:r>
          </w:p>
        </w:tc>
      </w:tr>
      <w:tr w:rsidR="00BC25A5" w:rsidRPr="00EE42AB" w14:paraId="5B03884B" w14:textId="77777777" w:rsidTr="00EE42AB">
        <w:tc>
          <w:tcPr>
            <w:tcW w:w="784" w:type="dxa"/>
            <w:vMerge w:val="restart"/>
          </w:tcPr>
          <w:p w14:paraId="3302C923" w14:textId="77777777" w:rsidR="00BC25A5" w:rsidRPr="00EE42AB" w:rsidRDefault="00BC25A5" w:rsidP="00133606">
            <w:pPr>
              <w:jc w:val="center"/>
              <w:rPr>
                <w:sz w:val="24"/>
                <w:szCs w:val="24"/>
              </w:rPr>
            </w:pPr>
            <w:r w:rsidRPr="00EE42AB">
              <w:rPr>
                <w:sz w:val="24"/>
                <w:szCs w:val="24"/>
              </w:rPr>
              <w:t>1.3.2.5</w:t>
            </w:r>
          </w:p>
        </w:tc>
        <w:tc>
          <w:tcPr>
            <w:tcW w:w="4240" w:type="dxa"/>
            <w:vMerge w:val="restart"/>
          </w:tcPr>
          <w:p w14:paraId="0CEB20DB" w14:textId="77777777" w:rsidR="00BC25A5" w:rsidRPr="00EE42AB" w:rsidRDefault="00BC25A5" w:rsidP="00133606">
            <w:pPr>
              <w:rPr>
                <w:sz w:val="24"/>
                <w:szCs w:val="24"/>
              </w:rPr>
            </w:pPr>
            <w:r w:rsidRPr="00EE42AB">
              <w:rPr>
                <w:sz w:val="24"/>
                <w:szCs w:val="24"/>
              </w:rPr>
              <w:t>визуальное представление Проекта</w:t>
            </w:r>
          </w:p>
        </w:tc>
        <w:tc>
          <w:tcPr>
            <w:tcW w:w="3231" w:type="dxa"/>
          </w:tcPr>
          <w:p w14:paraId="33581C92" w14:textId="77777777" w:rsidR="00BC25A5" w:rsidRPr="00EE42AB" w:rsidRDefault="00BC25A5" w:rsidP="00133606">
            <w:pPr>
              <w:jc w:val="center"/>
              <w:rPr>
                <w:sz w:val="24"/>
                <w:szCs w:val="24"/>
              </w:rPr>
            </w:pPr>
            <w:r w:rsidRPr="00EE42AB">
              <w:rPr>
                <w:sz w:val="24"/>
                <w:szCs w:val="24"/>
              </w:rPr>
              <w:t>наличие</w:t>
            </w:r>
          </w:p>
        </w:tc>
        <w:tc>
          <w:tcPr>
            <w:tcW w:w="1305" w:type="dxa"/>
          </w:tcPr>
          <w:p w14:paraId="564CCA8E" w14:textId="77777777" w:rsidR="00BC25A5" w:rsidRPr="00EE42AB" w:rsidRDefault="00BC25A5" w:rsidP="00133606">
            <w:pPr>
              <w:jc w:val="center"/>
              <w:rPr>
                <w:sz w:val="24"/>
                <w:szCs w:val="24"/>
              </w:rPr>
            </w:pPr>
            <w:r w:rsidRPr="00EE42AB">
              <w:rPr>
                <w:sz w:val="24"/>
                <w:szCs w:val="24"/>
              </w:rPr>
              <w:t>1</w:t>
            </w:r>
          </w:p>
        </w:tc>
      </w:tr>
      <w:tr w:rsidR="00BC25A5" w:rsidRPr="00EE42AB" w14:paraId="172DA9D6" w14:textId="77777777" w:rsidTr="00EE42AB">
        <w:tc>
          <w:tcPr>
            <w:tcW w:w="784" w:type="dxa"/>
            <w:vMerge/>
          </w:tcPr>
          <w:p w14:paraId="319095DD" w14:textId="77777777" w:rsidR="00BC25A5" w:rsidRPr="00EE42AB" w:rsidRDefault="00BC25A5" w:rsidP="00133606">
            <w:pPr>
              <w:rPr>
                <w:sz w:val="24"/>
                <w:szCs w:val="24"/>
              </w:rPr>
            </w:pPr>
          </w:p>
        </w:tc>
        <w:tc>
          <w:tcPr>
            <w:tcW w:w="4240" w:type="dxa"/>
            <w:vMerge/>
          </w:tcPr>
          <w:p w14:paraId="12D2195A" w14:textId="77777777" w:rsidR="00BC25A5" w:rsidRPr="00EE42AB" w:rsidRDefault="00BC25A5" w:rsidP="00133606">
            <w:pPr>
              <w:rPr>
                <w:sz w:val="24"/>
                <w:szCs w:val="24"/>
              </w:rPr>
            </w:pPr>
          </w:p>
        </w:tc>
        <w:tc>
          <w:tcPr>
            <w:tcW w:w="3231" w:type="dxa"/>
          </w:tcPr>
          <w:p w14:paraId="212351E9"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630A24AB" w14:textId="77777777" w:rsidR="00BC25A5" w:rsidRPr="00EE42AB" w:rsidRDefault="00BC25A5" w:rsidP="00133606">
            <w:pPr>
              <w:jc w:val="center"/>
              <w:rPr>
                <w:sz w:val="24"/>
                <w:szCs w:val="24"/>
              </w:rPr>
            </w:pPr>
            <w:r w:rsidRPr="00EE42AB">
              <w:rPr>
                <w:sz w:val="24"/>
                <w:szCs w:val="24"/>
              </w:rPr>
              <w:t>0</w:t>
            </w:r>
          </w:p>
        </w:tc>
      </w:tr>
      <w:tr w:rsidR="00BC25A5" w:rsidRPr="00EE42AB" w14:paraId="6E9642F1" w14:textId="77777777" w:rsidTr="00EE42AB">
        <w:tc>
          <w:tcPr>
            <w:tcW w:w="784" w:type="dxa"/>
          </w:tcPr>
          <w:p w14:paraId="4DD937EE" w14:textId="77777777" w:rsidR="00BC25A5" w:rsidRPr="00EE42AB" w:rsidRDefault="00BC25A5" w:rsidP="00133606">
            <w:pPr>
              <w:jc w:val="center"/>
              <w:rPr>
                <w:sz w:val="24"/>
                <w:szCs w:val="24"/>
              </w:rPr>
            </w:pPr>
            <w:r w:rsidRPr="00EE42AB">
              <w:rPr>
                <w:sz w:val="24"/>
                <w:szCs w:val="24"/>
              </w:rPr>
              <w:t>1.3.3</w:t>
            </w:r>
          </w:p>
        </w:tc>
        <w:tc>
          <w:tcPr>
            <w:tcW w:w="4240" w:type="dxa"/>
          </w:tcPr>
          <w:p w14:paraId="2143805A" w14:textId="77777777" w:rsidR="00BC25A5" w:rsidRPr="00EE42AB" w:rsidRDefault="00BC25A5" w:rsidP="00133606">
            <w:pPr>
              <w:rPr>
                <w:sz w:val="24"/>
                <w:szCs w:val="24"/>
              </w:rPr>
            </w:pPr>
            <w:r w:rsidRPr="00EE42AB">
              <w:rPr>
                <w:sz w:val="24"/>
                <w:szCs w:val="24"/>
              </w:rPr>
              <w:t>публикация(-и)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строками 1.3.3.1-1.3.3.5 настоящих критериев (подтверждается скриншотом с официального сайта муниципального образования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3231" w:type="dxa"/>
          </w:tcPr>
          <w:p w14:paraId="359FBCD6" w14:textId="77777777" w:rsidR="00BC25A5" w:rsidRPr="00EE42AB" w:rsidRDefault="00BC25A5" w:rsidP="00133606">
            <w:pPr>
              <w:rPr>
                <w:sz w:val="24"/>
                <w:szCs w:val="24"/>
              </w:rPr>
            </w:pPr>
            <w:r w:rsidRPr="00EE42AB">
              <w:rPr>
                <w:sz w:val="24"/>
                <w:szCs w:val="24"/>
              </w:rPr>
              <w:t>Сумма баллов по строкам 1.3.3.1-1.3.3.5 настоящих критериев</w:t>
            </w:r>
          </w:p>
        </w:tc>
        <w:tc>
          <w:tcPr>
            <w:tcW w:w="1305" w:type="dxa"/>
          </w:tcPr>
          <w:p w14:paraId="4C1C23CD"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5 баллов</w:t>
            </w:r>
          </w:p>
        </w:tc>
      </w:tr>
      <w:tr w:rsidR="00BC25A5" w:rsidRPr="00EE42AB" w14:paraId="3A0CAD4C" w14:textId="77777777" w:rsidTr="00EE42AB">
        <w:tc>
          <w:tcPr>
            <w:tcW w:w="784" w:type="dxa"/>
            <w:vMerge w:val="restart"/>
          </w:tcPr>
          <w:p w14:paraId="1592FEBB" w14:textId="77777777" w:rsidR="00BC25A5" w:rsidRPr="00EE42AB" w:rsidRDefault="00BC25A5" w:rsidP="00133606">
            <w:pPr>
              <w:jc w:val="center"/>
              <w:rPr>
                <w:sz w:val="24"/>
                <w:szCs w:val="24"/>
              </w:rPr>
            </w:pPr>
            <w:r w:rsidRPr="00EE42AB">
              <w:rPr>
                <w:sz w:val="24"/>
                <w:szCs w:val="24"/>
              </w:rPr>
              <w:t>1.3.3.1</w:t>
            </w:r>
          </w:p>
        </w:tc>
        <w:tc>
          <w:tcPr>
            <w:tcW w:w="4240" w:type="dxa"/>
            <w:vMerge w:val="restart"/>
          </w:tcPr>
          <w:p w14:paraId="4343040E" w14:textId="77777777" w:rsidR="00BC25A5" w:rsidRPr="00EE42AB" w:rsidRDefault="00BC25A5" w:rsidP="00133606">
            <w:pPr>
              <w:rPr>
                <w:sz w:val="24"/>
                <w:szCs w:val="24"/>
              </w:rPr>
            </w:pPr>
            <w:r w:rsidRPr="00EE42AB">
              <w:rPr>
                <w:sz w:val="24"/>
                <w:szCs w:val="24"/>
              </w:rPr>
              <w:t>название и (или) направление Проекта</w:t>
            </w:r>
          </w:p>
        </w:tc>
        <w:tc>
          <w:tcPr>
            <w:tcW w:w="3231" w:type="dxa"/>
          </w:tcPr>
          <w:p w14:paraId="7CFF68CB" w14:textId="77777777" w:rsidR="00BC25A5" w:rsidRPr="00EE42AB" w:rsidRDefault="00BC25A5" w:rsidP="00133606">
            <w:pPr>
              <w:jc w:val="center"/>
              <w:rPr>
                <w:sz w:val="24"/>
                <w:szCs w:val="24"/>
              </w:rPr>
            </w:pPr>
            <w:r w:rsidRPr="00EE42AB">
              <w:rPr>
                <w:sz w:val="24"/>
                <w:szCs w:val="24"/>
              </w:rPr>
              <w:t>наличие</w:t>
            </w:r>
          </w:p>
        </w:tc>
        <w:tc>
          <w:tcPr>
            <w:tcW w:w="1305" w:type="dxa"/>
          </w:tcPr>
          <w:p w14:paraId="6D644089" w14:textId="77777777" w:rsidR="00BC25A5" w:rsidRPr="00EE42AB" w:rsidRDefault="00BC25A5" w:rsidP="00133606">
            <w:pPr>
              <w:jc w:val="center"/>
              <w:rPr>
                <w:sz w:val="24"/>
                <w:szCs w:val="24"/>
              </w:rPr>
            </w:pPr>
            <w:r w:rsidRPr="00EE42AB">
              <w:rPr>
                <w:sz w:val="24"/>
                <w:szCs w:val="24"/>
              </w:rPr>
              <w:t>1</w:t>
            </w:r>
          </w:p>
        </w:tc>
      </w:tr>
      <w:tr w:rsidR="00BC25A5" w:rsidRPr="00EE42AB" w14:paraId="7AB5BF32" w14:textId="77777777" w:rsidTr="00EE42AB">
        <w:tc>
          <w:tcPr>
            <w:tcW w:w="784" w:type="dxa"/>
            <w:vMerge/>
          </w:tcPr>
          <w:p w14:paraId="13611B3F" w14:textId="77777777" w:rsidR="00BC25A5" w:rsidRPr="00EE42AB" w:rsidRDefault="00BC25A5" w:rsidP="00133606">
            <w:pPr>
              <w:rPr>
                <w:sz w:val="24"/>
                <w:szCs w:val="24"/>
              </w:rPr>
            </w:pPr>
          </w:p>
        </w:tc>
        <w:tc>
          <w:tcPr>
            <w:tcW w:w="4240" w:type="dxa"/>
            <w:vMerge/>
          </w:tcPr>
          <w:p w14:paraId="0F5F032D" w14:textId="77777777" w:rsidR="00BC25A5" w:rsidRPr="00EE42AB" w:rsidRDefault="00BC25A5" w:rsidP="00133606">
            <w:pPr>
              <w:rPr>
                <w:sz w:val="24"/>
                <w:szCs w:val="24"/>
              </w:rPr>
            </w:pPr>
          </w:p>
        </w:tc>
        <w:tc>
          <w:tcPr>
            <w:tcW w:w="3231" w:type="dxa"/>
          </w:tcPr>
          <w:p w14:paraId="4B098D2B"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487990D3" w14:textId="77777777" w:rsidR="00BC25A5" w:rsidRPr="00EE42AB" w:rsidRDefault="00BC25A5" w:rsidP="00133606">
            <w:pPr>
              <w:jc w:val="center"/>
              <w:rPr>
                <w:sz w:val="24"/>
                <w:szCs w:val="24"/>
              </w:rPr>
            </w:pPr>
            <w:r w:rsidRPr="00EE42AB">
              <w:rPr>
                <w:sz w:val="24"/>
                <w:szCs w:val="24"/>
              </w:rPr>
              <w:t>0</w:t>
            </w:r>
          </w:p>
        </w:tc>
      </w:tr>
      <w:tr w:rsidR="00BC25A5" w:rsidRPr="00EE42AB" w14:paraId="2F9751A9" w14:textId="77777777" w:rsidTr="00EE42AB">
        <w:tc>
          <w:tcPr>
            <w:tcW w:w="784" w:type="dxa"/>
            <w:vMerge w:val="restart"/>
          </w:tcPr>
          <w:p w14:paraId="2974EB7C" w14:textId="77777777" w:rsidR="00BC25A5" w:rsidRPr="00EE42AB" w:rsidRDefault="00BC25A5" w:rsidP="00133606">
            <w:pPr>
              <w:jc w:val="center"/>
              <w:rPr>
                <w:sz w:val="24"/>
                <w:szCs w:val="24"/>
              </w:rPr>
            </w:pPr>
            <w:r w:rsidRPr="00EE42AB">
              <w:rPr>
                <w:sz w:val="24"/>
                <w:szCs w:val="24"/>
              </w:rPr>
              <w:t>1.3.3.2</w:t>
            </w:r>
          </w:p>
        </w:tc>
        <w:tc>
          <w:tcPr>
            <w:tcW w:w="4240" w:type="dxa"/>
            <w:vMerge w:val="restart"/>
          </w:tcPr>
          <w:p w14:paraId="057AB384" w14:textId="77777777" w:rsidR="00BC25A5" w:rsidRPr="00EE42AB" w:rsidRDefault="00BC25A5" w:rsidP="00133606">
            <w:pPr>
              <w:rPr>
                <w:sz w:val="24"/>
                <w:szCs w:val="24"/>
              </w:rPr>
            </w:pPr>
            <w:r w:rsidRPr="00EE42AB">
              <w:rPr>
                <w:sz w:val="24"/>
                <w:szCs w:val="24"/>
              </w:rPr>
              <w:t>описание работ, необходимых для реализации Проекта</w:t>
            </w:r>
          </w:p>
        </w:tc>
        <w:tc>
          <w:tcPr>
            <w:tcW w:w="3231" w:type="dxa"/>
          </w:tcPr>
          <w:p w14:paraId="4F457CA9" w14:textId="77777777" w:rsidR="00BC25A5" w:rsidRPr="00EE42AB" w:rsidRDefault="00BC25A5" w:rsidP="00133606">
            <w:pPr>
              <w:jc w:val="center"/>
              <w:rPr>
                <w:sz w:val="24"/>
                <w:szCs w:val="24"/>
              </w:rPr>
            </w:pPr>
            <w:r w:rsidRPr="00EE42AB">
              <w:rPr>
                <w:sz w:val="24"/>
                <w:szCs w:val="24"/>
              </w:rPr>
              <w:t>наличие</w:t>
            </w:r>
          </w:p>
        </w:tc>
        <w:tc>
          <w:tcPr>
            <w:tcW w:w="1305" w:type="dxa"/>
          </w:tcPr>
          <w:p w14:paraId="37CC3197" w14:textId="77777777" w:rsidR="00BC25A5" w:rsidRPr="00EE42AB" w:rsidRDefault="00BC25A5" w:rsidP="00133606">
            <w:pPr>
              <w:jc w:val="center"/>
              <w:rPr>
                <w:sz w:val="24"/>
                <w:szCs w:val="24"/>
              </w:rPr>
            </w:pPr>
            <w:r w:rsidRPr="00EE42AB">
              <w:rPr>
                <w:sz w:val="24"/>
                <w:szCs w:val="24"/>
              </w:rPr>
              <w:t>1</w:t>
            </w:r>
          </w:p>
        </w:tc>
      </w:tr>
      <w:tr w:rsidR="00BC25A5" w:rsidRPr="00EE42AB" w14:paraId="0F2CCF5B" w14:textId="77777777" w:rsidTr="00EE42AB">
        <w:tc>
          <w:tcPr>
            <w:tcW w:w="784" w:type="dxa"/>
            <w:vMerge/>
          </w:tcPr>
          <w:p w14:paraId="5B249822" w14:textId="77777777" w:rsidR="00BC25A5" w:rsidRPr="00EE42AB" w:rsidRDefault="00BC25A5" w:rsidP="00133606">
            <w:pPr>
              <w:rPr>
                <w:sz w:val="24"/>
                <w:szCs w:val="24"/>
              </w:rPr>
            </w:pPr>
          </w:p>
        </w:tc>
        <w:tc>
          <w:tcPr>
            <w:tcW w:w="4240" w:type="dxa"/>
            <w:vMerge/>
          </w:tcPr>
          <w:p w14:paraId="25ED4517" w14:textId="77777777" w:rsidR="00BC25A5" w:rsidRPr="00EE42AB" w:rsidRDefault="00BC25A5" w:rsidP="00133606">
            <w:pPr>
              <w:rPr>
                <w:sz w:val="24"/>
                <w:szCs w:val="24"/>
              </w:rPr>
            </w:pPr>
          </w:p>
        </w:tc>
        <w:tc>
          <w:tcPr>
            <w:tcW w:w="3231" w:type="dxa"/>
          </w:tcPr>
          <w:p w14:paraId="1A805D0C"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497E5918" w14:textId="77777777" w:rsidR="00BC25A5" w:rsidRPr="00EE42AB" w:rsidRDefault="00BC25A5" w:rsidP="00133606">
            <w:pPr>
              <w:jc w:val="center"/>
              <w:rPr>
                <w:sz w:val="24"/>
                <w:szCs w:val="24"/>
              </w:rPr>
            </w:pPr>
            <w:r w:rsidRPr="00EE42AB">
              <w:rPr>
                <w:sz w:val="24"/>
                <w:szCs w:val="24"/>
              </w:rPr>
              <w:t>0</w:t>
            </w:r>
          </w:p>
        </w:tc>
      </w:tr>
      <w:tr w:rsidR="00BC25A5" w:rsidRPr="00EE42AB" w14:paraId="281AE6AA" w14:textId="77777777" w:rsidTr="00EE42AB">
        <w:tc>
          <w:tcPr>
            <w:tcW w:w="784" w:type="dxa"/>
            <w:vMerge w:val="restart"/>
          </w:tcPr>
          <w:p w14:paraId="451B7D2C" w14:textId="77777777" w:rsidR="00BC25A5" w:rsidRPr="00EE42AB" w:rsidRDefault="00BC25A5" w:rsidP="00133606">
            <w:pPr>
              <w:jc w:val="center"/>
              <w:rPr>
                <w:sz w:val="24"/>
                <w:szCs w:val="24"/>
              </w:rPr>
            </w:pPr>
            <w:r w:rsidRPr="00EE42AB">
              <w:rPr>
                <w:sz w:val="24"/>
                <w:szCs w:val="24"/>
              </w:rPr>
              <w:t>1.3.3.3</w:t>
            </w:r>
          </w:p>
        </w:tc>
        <w:tc>
          <w:tcPr>
            <w:tcW w:w="4240" w:type="dxa"/>
            <w:vMerge w:val="restart"/>
          </w:tcPr>
          <w:p w14:paraId="4A9DD3C8" w14:textId="77777777" w:rsidR="00BC25A5" w:rsidRPr="00EE42AB" w:rsidRDefault="00BC25A5" w:rsidP="00133606">
            <w:pPr>
              <w:rPr>
                <w:sz w:val="24"/>
                <w:szCs w:val="24"/>
              </w:rPr>
            </w:pPr>
            <w:r w:rsidRPr="00EE42AB">
              <w:rPr>
                <w:sz w:val="24"/>
                <w:szCs w:val="24"/>
              </w:rPr>
              <w:t>стоимость Проекта</w:t>
            </w:r>
          </w:p>
        </w:tc>
        <w:tc>
          <w:tcPr>
            <w:tcW w:w="3231" w:type="dxa"/>
          </w:tcPr>
          <w:p w14:paraId="23D26E7C" w14:textId="77777777" w:rsidR="00BC25A5" w:rsidRPr="00EE42AB" w:rsidRDefault="00BC25A5" w:rsidP="00133606">
            <w:pPr>
              <w:jc w:val="center"/>
              <w:rPr>
                <w:sz w:val="24"/>
                <w:szCs w:val="24"/>
              </w:rPr>
            </w:pPr>
            <w:r w:rsidRPr="00EE42AB">
              <w:rPr>
                <w:sz w:val="24"/>
                <w:szCs w:val="24"/>
              </w:rPr>
              <w:t>наличие</w:t>
            </w:r>
          </w:p>
        </w:tc>
        <w:tc>
          <w:tcPr>
            <w:tcW w:w="1305" w:type="dxa"/>
          </w:tcPr>
          <w:p w14:paraId="5AE541D1" w14:textId="77777777" w:rsidR="00BC25A5" w:rsidRPr="00EE42AB" w:rsidRDefault="00BC25A5" w:rsidP="00133606">
            <w:pPr>
              <w:jc w:val="center"/>
              <w:rPr>
                <w:sz w:val="24"/>
                <w:szCs w:val="24"/>
              </w:rPr>
            </w:pPr>
            <w:r w:rsidRPr="00EE42AB">
              <w:rPr>
                <w:sz w:val="24"/>
                <w:szCs w:val="24"/>
              </w:rPr>
              <w:t>1</w:t>
            </w:r>
          </w:p>
        </w:tc>
      </w:tr>
      <w:tr w:rsidR="00BC25A5" w:rsidRPr="00EE42AB" w14:paraId="3A320A21" w14:textId="77777777" w:rsidTr="00EE42AB">
        <w:tc>
          <w:tcPr>
            <w:tcW w:w="784" w:type="dxa"/>
            <w:vMerge/>
          </w:tcPr>
          <w:p w14:paraId="2B0FC547" w14:textId="77777777" w:rsidR="00BC25A5" w:rsidRPr="00EE42AB" w:rsidRDefault="00BC25A5" w:rsidP="00133606">
            <w:pPr>
              <w:rPr>
                <w:sz w:val="24"/>
                <w:szCs w:val="24"/>
              </w:rPr>
            </w:pPr>
          </w:p>
        </w:tc>
        <w:tc>
          <w:tcPr>
            <w:tcW w:w="4240" w:type="dxa"/>
            <w:vMerge/>
          </w:tcPr>
          <w:p w14:paraId="170FED24" w14:textId="77777777" w:rsidR="00BC25A5" w:rsidRPr="00EE42AB" w:rsidRDefault="00BC25A5" w:rsidP="00133606">
            <w:pPr>
              <w:rPr>
                <w:sz w:val="24"/>
                <w:szCs w:val="24"/>
              </w:rPr>
            </w:pPr>
          </w:p>
        </w:tc>
        <w:tc>
          <w:tcPr>
            <w:tcW w:w="3231" w:type="dxa"/>
          </w:tcPr>
          <w:p w14:paraId="59094855"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5428BEF1" w14:textId="77777777" w:rsidR="00BC25A5" w:rsidRPr="00EE42AB" w:rsidRDefault="00BC25A5" w:rsidP="00133606">
            <w:pPr>
              <w:jc w:val="center"/>
              <w:rPr>
                <w:sz w:val="24"/>
                <w:szCs w:val="24"/>
              </w:rPr>
            </w:pPr>
            <w:r w:rsidRPr="00EE42AB">
              <w:rPr>
                <w:sz w:val="24"/>
                <w:szCs w:val="24"/>
              </w:rPr>
              <w:t>0</w:t>
            </w:r>
          </w:p>
        </w:tc>
      </w:tr>
      <w:tr w:rsidR="00BC25A5" w:rsidRPr="00EE42AB" w14:paraId="259968AE" w14:textId="77777777" w:rsidTr="00EE42AB">
        <w:tc>
          <w:tcPr>
            <w:tcW w:w="784" w:type="dxa"/>
            <w:vMerge w:val="restart"/>
          </w:tcPr>
          <w:p w14:paraId="2CBB6104" w14:textId="77777777" w:rsidR="00BC25A5" w:rsidRPr="00EE42AB" w:rsidRDefault="00BC25A5" w:rsidP="00133606">
            <w:pPr>
              <w:jc w:val="center"/>
              <w:rPr>
                <w:sz w:val="24"/>
                <w:szCs w:val="24"/>
              </w:rPr>
            </w:pPr>
            <w:r w:rsidRPr="00EE42AB">
              <w:rPr>
                <w:sz w:val="24"/>
                <w:szCs w:val="24"/>
              </w:rPr>
              <w:t>1.3.3.4</w:t>
            </w:r>
          </w:p>
        </w:tc>
        <w:tc>
          <w:tcPr>
            <w:tcW w:w="4240" w:type="dxa"/>
            <w:vMerge w:val="restart"/>
          </w:tcPr>
          <w:p w14:paraId="2B85A5CE" w14:textId="77777777" w:rsidR="00BC25A5" w:rsidRPr="00EE42AB" w:rsidRDefault="00BC25A5" w:rsidP="00133606">
            <w:pPr>
              <w:rPr>
                <w:sz w:val="24"/>
                <w:szCs w:val="24"/>
              </w:rPr>
            </w:pPr>
            <w:r w:rsidRPr="00EE42AB">
              <w:rPr>
                <w:sz w:val="24"/>
                <w:szCs w:val="24"/>
              </w:rPr>
              <w:t>информация об инициаторе(-ах) Проекта</w:t>
            </w:r>
          </w:p>
        </w:tc>
        <w:tc>
          <w:tcPr>
            <w:tcW w:w="3231" w:type="dxa"/>
          </w:tcPr>
          <w:p w14:paraId="41369106" w14:textId="77777777" w:rsidR="00BC25A5" w:rsidRPr="00EE42AB" w:rsidRDefault="00BC25A5" w:rsidP="00133606">
            <w:pPr>
              <w:jc w:val="center"/>
              <w:rPr>
                <w:sz w:val="24"/>
                <w:szCs w:val="24"/>
              </w:rPr>
            </w:pPr>
            <w:r w:rsidRPr="00EE42AB">
              <w:rPr>
                <w:sz w:val="24"/>
                <w:szCs w:val="24"/>
              </w:rPr>
              <w:t>наличие</w:t>
            </w:r>
          </w:p>
        </w:tc>
        <w:tc>
          <w:tcPr>
            <w:tcW w:w="1305" w:type="dxa"/>
          </w:tcPr>
          <w:p w14:paraId="65666E11" w14:textId="77777777" w:rsidR="00BC25A5" w:rsidRPr="00EE42AB" w:rsidRDefault="00BC25A5" w:rsidP="00133606">
            <w:pPr>
              <w:jc w:val="center"/>
              <w:rPr>
                <w:sz w:val="24"/>
                <w:szCs w:val="24"/>
              </w:rPr>
            </w:pPr>
            <w:r w:rsidRPr="00EE42AB">
              <w:rPr>
                <w:sz w:val="24"/>
                <w:szCs w:val="24"/>
              </w:rPr>
              <w:t>1</w:t>
            </w:r>
          </w:p>
        </w:tc>
      </w:tr>
      <w:tr w:rsidR="00BC25A5" w:rsidRPr="00EE42AB" w14:paraId="26233FE6" w14:textId="77777777" w:rsidTr="00EE42AB">
        <w:tc>
          <w:tcPr>
            <w:tcW w:w="784" w:type="dxa"/>
            <w:vMerge/>
          </w:tcPr>
          <w:p w14:paraId="0951A146" w14:textId="77777777" w:rsidR="00BC25A5" w:rsidRPr="00EE42AB" w:rsidRDefault="00BC25A5" w:rsidP="00133606">
            <w:pPr>
              <w:rPr>
                <w:sz w:val="24"/>
                <w:szCs w:val="24"/>
              </w:rPr>
            </w:pPr>
          </w:p>
        </w:tc>
        <w:tc>
          <w:tcPr>
            <w:tcW w:w="4240" w:type="dxa"/>
            <w:vMerge/>
          </w:tcPr>
          <w:p w14:paraId="1BA4A78A" w14:textId="77777777" w:rsidR="00BC25A5" w:rsidRPr="00EE42AB" w:rsidRDefault="00BC25A5" w:rsidP="00133606">
            <w:pPr>
              <w:rPr>
                <w:sz w:val="24"/>
                <w:szCs w:val="24"/>
              </w:rPr>
            </w:pPr>
          </w:p>
        </w:tc>
        <w:tc>
          <w:tcPr>
            <w:tcW w:w="3231" w:type="dxa"/>
          </w:tcPr>
          <w:p w14:paraId="16BC19F3"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493C3753" w14:textId="77777777" w:rsidR="00BC25A5" w:rsidRPr="00EE42AB" w:rsidRDefault="00BC25A5" w:rsidP="00133606">
            <w:pPr>
              <w:jc w:val="center"/>
              <w:rPr>
                <w:sz w:val="24"/>
                <w:szCs w:val="24"/>
              </w:rPr>
            </w:pPr>
            <w:r w:rsidRPr="00EE42AB">
              <w:rPr>
                <w:sz w:val="24"/>
                <w:szCs w:val="24"/>
              </w:rPr>
              <w:t>0</w:t>
            </w:r>
          </w:p>
        </w:tc>
      </w:tr>
      <w:tr w:rsidR="00BC25A5" w:rsidRPr="00EE42AB" w14:paraId="3A279684" w14:textId="77777777" w:rsidTr="00EE42AB">
        <w:tc>
          <w:tcPr>
            <w:tcW w:w="784" w:type="dxa"/>
            <w:vMerge w:val="restart"/>
          </w:tcPr>
          <w:p w14:paraId="31571EBE" w14:textId="77777777" w:rsidR="00BC25A5" w:rsidRPr="00EE42AB" w:rsidRDefault="00BC25A5" w:rsidP="00133606">
            <w:pPr>
              <w:jc w:val="center"/>
              <w:rPr>
                <w:sz w:val="24"/>
                <w:szCs w:val="24"/>
              </w:rPr>
            </w:pPr>
            <w:r w:rsidRPr="00EE42AB">
              <w:rPr>
                <w:sz w:val="24"/>
                <w:szCs w:val="24"/>
              </w:rPr>
              <w:t>1.3.3.5</w:t>
            </w:r>
          </w:p>
        </w:tc>
        <w:tc>
          <w:tcPr>
            <w:tcW w:w="4240" w:type="dxa"/>
            <w:vMerge w:val="restart"/>
          </w:tcPr>
          <w:p w14:paraId="76431DBC" w14:textId="77777777" w:rsidR="00BC25A5" w:rsidRPr="00EE42AB" w:rsidRDefault="00BC25A5" w:rsidP="00133606">
            <w:pPr>
              <w:rPr>
                <w:sz w:val="24"/>
                <w:szCs w:val="24"/>
              </w:rPr>
            </w:pPr>
            <w:r w:rsidRPr="00EE42AB">
              <w:rPr>
                <w:sz w:val="24"/>
                <w:szCs w:val="24"/>
              </w:rPr>
              <w:t>визуальное представление Проекта</w:t>
            </w:r>
          </w:p>
        </w:tc>
        <w:tc>
          <w:tcPr>
            <w:tcW w:w="3231" w:type="dxa"/>
          </w:tcPr>
          <w:p w14:paraId="07D8B6C7" w14:textId="77777777" w:rsidR="00BC25A5" w:rsidRPr="00EE42AB" w:rsidRDefault="00BC25A5" w:rsidP="00133606">
            <w:pPr>
              <w:jc w:val="center"/>
              <w:rPr>
                <w:sz w:val="24"/>
                <w:szCs w:val="24"/>
              </w:rPr>
            </w:pPr>
            <w:r w:rsidRPr="00EE42AB">
              <w:rPr>
                <w:sz w:val="24"/>
                <w:szCs w:val="24"/>
              </w:rPr>
              <w:t>наличие</w:t>
            </w:r>
          </w:p>
        </w:tc>
        <w:tc>
          <w:tcPr>
            <w:tcW w:w="1305" w:type="dxa"/>
          </w:tcPr>
          <w:p w14:paraId="1FE89EFA" w14:textId="77777777" w:rsidR="00BC25A5" w:rsidRPr="00EE42AB" w:rsidRDefault="00BC25A5" w:rsidP="00133606">
            <w:pPr>
              <w:jc w:val="center"/>
              <w:rPr>
                <w:sz w:val="24"/>
                <w:szCs w:val="24"/>
              </w:rPr>
            </w:pPr>
            <w:r w:rsidRPr="00EE42AB">
              <w:rPr>
                <w:sz w:val="24"/>
                <w:szCs w:val="24"/>
              </w:rPr>
              <w:t>1</w:t>
            </w:r>
          </w:p>
        </w:tc>
      </w:tr>
      <w:tr w:rsidR="00BC25A5" w:rsidRPr="00EE42AB" w14:paraId="1AC40CC0" w14:textId="77777777" w:rsidTr="00EE42AB">
        <w:tc>
          <w:tcPr>
            <w:tcW w:w="784" w:type="dxa"/>
            <w:vMerge/>
          </w:tcPr>
          <w:p w14:paraId="1BC61A8D" w14:textId="77777777" w:rsidR="00BC25A5" w:rsidRPr="00EE42AB" w:rsidRDefault="00BC25A5" w:rsidP="00133606">
            <w:pPr>
              <w:rPr>
                <w:sz w:val="24"/>
                <w:szCs w:val="24"/>
              </w:rPr>
            </w:pPr>
          </w:p>
        </w:tc>
        <w:tc>
          <w:tcPr>
            <w:tcW w:w="4240" w:type="dxa"/>
            <w:vMerge/>
          </w:tcPr>
          <w:p w14:paraId="19F54979" w14:textId="77777777" w:rsidR="00BC25A5" w:rsidRPr="00EE42AB" w:rsidRDefault="00BC25A5" w:rsidP="00133606">
            <w:pPr>
              <w:rPr>
                <w:sz w:val="24"/>
                <w:szCs w:val="24"/>
              </w:rPr>
            </w:pPr>
          </w:p>
        </w:tc>
        <w:tc>
          <w:tcPr>
            <w:tcW w:w="3231" w:type="dxa"/>
          </w:tcPr>
          <w:p w14:paraId="72106DE9"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7B55845E" w14:textId="77777777" w:rsidR="00BC25A5" w:rsidRPr="00EE42AB" w:rsidRDefault="00BC25A5" w:rsidP="00133606">
            <w:pPr>
              <w:jc w:val="center"/>
              <w:rPr>
                <w:sz w:val="24"/>
                <w:szCs w:val="24"/>
              </w:rPr>
            </w:pPr>
            <w:r w:rsidRPr="00EE42AB">
              <w:rPr>
                <w:sz w:val="24"/>
                <w:szCs w:val="24"/>
              </w:rPr>
              <w:t>0</w:t>
            </w:r>
          </w:p>
        </w:tc>
      </w:tr>
      <w:tr w:rsidR="00BC25A5" w:rsidRPr="00EE42AB" w14:paraId="6F95AA7B" w14:textId="77777777" w:rsidTr="00EE42AB">
        <w:tc>
          <w:tcPr>
            <w:tcW w:w="784" w:type="dxa"/>
          </w:tcPr>
          <w:p w14:paraId="6E29EC4D" w14:textId="77777777" w:rsidR="00BC25A5" w:rsidRPr="00EE42AB" w:rsidRDefault="00BC25A5" w:rsidP="00133606">
            <w:pPr>
              <w:jc w:val="center"/>
              <w:rPr>
                <w:sz w:val="24"/>
                <w:szCs w:val="24"/>
              </w:rPr>
            </w:pPr>
            <w:r w:rsidRPr="00EE42AB">
              <w:rPr>
                <w:sz w:val="24"/>
                <w:szCs w:val="24"/>
              </w:rPr>
              <w:t>1.3.4</w:t>
            </w:r>
          </w:p>
        </w:tc>
        <w:tc>
          <w:tcPr>
            <w:tcW w:w="4240" w:type="dxa"/>
          </w:tcPr>
          <w:p w14:paraId="595B3BE9" w14:textId="77777777" w:rsidR="00BC25A5" w:rsidRPr="00EE42AB" w:rsidRDefault="00BC25A5" w:rsidP="00133606">
            <w:pPr>
              <w:rPr>
                <w:sz w:val="24"/>
                <w:szCs w:val="24"/>
              </w:rPr>
            </w:pPr>
            <w:r w:rsidRPr="00EE42AB">
              <w:rPr>
                <w:sz w:val="24"/>
                <w:szCs w:val="24"/>
              </w:rPr>
              <w:t>публикация(-и) в аккаунтах в социальных сетях в информационно-телекоммуникационной сети «Интернет», в которой(-ых) отражена информация, предусмотренная строками 1.3.4.1-1.3.4.5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3231" w:type="dxa"/>
          </w:tcPr>
          <w:p w14:paraId="1C162FE4" w14:textId="77777777" w:rsidR="00BC25A5" w:rsidRPr="00EE42AB" w:rsidRDefault="00BC25A5" w:rsidP="00133606">
            <w:pPr>
              <w:rPr>
                <w:sz w:val="24"/>
                <w:szCs w:val="24"/>
              </w:rPr>
            </w:pPr>
            <w:r w:rsidRPr="00EE42AB">
              <w:rPr>
                <w:sz w:val="24"/>
                <w:szCs w:val="24"/>
              </w:rPr>
              <w:t>Сумма баллов по строкам 1.3.4.1-1.3.4.5 настоящих критериев</w:t>
            </w:r>
          </w:p>
        </w:tc>
        <w:tc>
          <w:tcPr>
            <w:tcW w:w="1305" w:type="dxa"/>
          </w:tcPr>
          <w:p w14:paraId="1A37F3EE"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5 баллов</w:t>
            </w:r>
          </w:p>
        </w:tc>
      </w:tr>
      <w:tr w:rsidR="00BC25A5" w:rsidRPr="00EE42AB" w14:paraId="08B53E46" w14:textId="77777777" w:rsidTr="00EE42AB">
        <w:tc>
          <w:tcPr>
            <w:tcW w:w="784" w:type="dxa"/>
            <w:vMerge w:val="restart"/>
          </w:tcPr>
          <w:p w14:paraId="5BBA134A" w14:textId="77777777" w:rsidR="00BC25A5" w:rsidRPr="00EE42AB" w:rsidRDefault="00BC25A5" w:rsidP="00133606">
            <w:pPr>
              <w:jc w:val="center"/>
              <w:rPr>
                <w:sz w:val="24"/>
                <w:szCs w:val="24"/>
              </w:rPr>
            </w:pPr>
            <w:r w:rsidRPr="00EE42AB">
              <w:rPr>
                <w:sz w:val="24"/>
                <w:szCs w:val="24"/>
              </w:rPr>
              <w:t>1.3.4.1</w:t>
            </w:r>
          </w:p>
        </w:tc>
        <w:tc>
          <w:tcPr>
            <w:tcW w:w="4240" w:type="dxa"/>
            <w:vMerge w:val="restart"/>
          </w:tcPr>
          <w:p w14:paraId="0C82D939" w14:textId="77777777" w:rsidR="00BC25A5" w:rsidRPr="00EE42AB" w:rsidRDefault="00BC25A5" w:rsidP="00133606">
            <w:pPr>
              <w:rPr>
                <w:sz w:val="24"/>
                <w:szCs w:val="24"/>
              </w:rPr>
            </w:pPr>
            <w:r w:rsidRPr="00EE42AB">
              <w:rPr>
                <w:sz w:val="24"/>
                <w:szCs w:val="24"/>
              </w:rPr>
              <w:t>название и (или) направление Проекта</w:t>
            </w:r>
          </w:p>
        </w:tc>
        <w:tc>
          <w:tcPr>
            <w:tcW w:w="3231" w:type="dxa"/>
          </w:tcPr>
          <w:p w14:paraId="12D4234C" w14:textId="77777777" w:rsidR="00BC25A5" w:rsidRPr="00EE42AB" w:rsidRDefault="00BC25A5" w:rsidP="00133606">
            <w:pPr>
              <w:jc w:val="center"/>
              <w:rPr>
                <w:sz w:val="24"/>
                <w:szCs w:val="24"/>
              </w:rPr>
            </w:pPr>
            <w:r w:rsidRPr="00EE42AB">
              <w:rPr>
                <w:sz w:val="24"/>
                <w:szCs w:val="24"/>
              </w:rPr>
              <w:t>наличие</w:t>
            </w:r>
          </w:p>
        </w:tc>
        <w:tc>
          <w:tcPr>
            <w:tcW w:w="1305" w:type="dxa"/>
          </w:tcPr>
          <w:p w14:paraId="6F5AC7F0" w14:textId="77777777" w:rsidR="00BC25A5" w:rsidRPr="00EE42AB" w:rsidRDefault="00BC25A5" w:rsidP="00133606">
            <w:pPr>
              <w:jc w:val="center"/>
              <w:rPr>
                <w:sz w:val="24"/>
                <w:szCs w:val="24"/>
              </w:rPr>
            </w:pPr>
            <w:r w:rsidRPr="00EE42AB">
              <w:rPr>
                <w:sz w:val="24"/>
                <w:szCs w:val="24"/>
              </w:rPr>
              <w:t>1</w:t>
            </w:r>
          </w:p>
        </w:tc>
      </w:tr>
      <w:tr w:rsidR="00BC25A5" w:rsidRPr="00EE42AB" w14:paraId="7FEB7BBA" w14:textId="77777777" w:rsidTr="00EE42AB">
        <w:tc>
          <w:tcPr>
            <w:tcW w:w="784" w:type="dxa"/>
            <w:vMerge/>
          </w:tcPr>
          <w:p w14:paraId="2C22AF1D" w14:textId="77777777" w:rsidR="00BC25A5" w:rsidRPr="00EE42AB" w:rsidRDefault="00BC25A5" w:rsidP="00133606">
            <w:pPr>
              <w:rPr>
                <w:sz w:val="24"/>
                <w:szCs w:val="24"/>
              </w:rPr>
            </w:pPr>
          </w:p>
        </w:tc>
        <w:tc>
          <w:tcPr>
            <w:tcW w:w="4240" w:type="dxa"/>
            <w:vMerge/>
          </w:tcPr>
          <w:p w14:paraId="49A4C167" w14:textId="77777777" w:rsidR="00BC25A5" w:rsidRPr="00EE42AB" w:rsidRDefault="00BC25A5" w:rsidP="00133606">
            <w:pPr>
              <w:rPr>
                <w:sz w:val="24"/>
                <w:szCs w:val="24"/>
              </w:rPr>
            </w:pPr>
          </w:p>
        </w:tc>
        <w:tc>
          <w:tcPr>
            <w:tcW w:w="3231" w:type="dxa"/>
          </w:tcPr>
          <w:p w14:paraId="509C6C67"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1BF7790C" w14:textId="77777777" w:rsidR="00BC25A5" w:rsidRPr="00EE42AB" w:rsidRDefault="00BC25A5" w:rsidP="00133606">
            <w:pPr>
              <w:jc w:val="center"/>
              <w:rPr>
                <w:sz w:val="24"/>
                <w:szCs w:val="24"/>
              </w:rPr>
            </w:pPr>
            <w:r w:rsidRPr="00EE42AB">
              <w:rPr>
                <w:sz w:val="24"/>
                <w:szCs w:val="24"/>
              </w:rPr>
              <w:t>0</w:t>
            </w:r>
          </w:p>
        </w:tc>
      </w:tr>
      <w:tr w:rsidR="00BC25A5" w:rsidRPr="00EE42AB" w14:paraId="7EF0F2EB" w14:textId="77777777" w:rsidTr="00EE42AB">
        <w:tc>
          <w:tcPr>
            <w:tcW w:w="784" w:type="dxa"/>
            <w:vMerge w:val="restart"/>
          </w:tcPr>
          <w:p w14:paraId="07F67B85" w14:textId="77777777" w:rsidR="00BC25A5" w:rsidRPr="00EE42AB" w:rsidRDefault="00BC25A5" w:rsidP="00133606">
            <w:pPr>
              <w:jc w:val="center"/>
              <w:rPr>
                <w:sz w:val="24"/>
                <w:szCs w:val="24"/>
              </w:rPr>
            </w:pPr>
            <w:r w:rsidRPr="00EE42AB">
              <w:rPr>
                <w:sz w:val="24"/>
                <w:szCs w:val="24"/>
              </w:rPr>
              <w:t>1.3.4.2</w:t>
            </w:r>
          </w:p>
        </w:tc>
        <w:tc>
          <w:tcPr>
            <w:tcW w:w="4240" w:type="dxa"/>
            <w:vMerge w:val="restart"/>
          </w:tcPr>
          <w:p w14:paraId="15ED54FE" w14:textId="77777777" w:rsidR="00BC25A5" w:rsidRPr="00EE42AB" w:rsidRDefault="00BC25A5" w:rsidP="00133606">
            <w:pPr>
              <w:rPr>
                <w:sz w:val="24"/>
                <w:szCs w:val="24"/>
              </w:rPr>
            </w:pPr>
            <w:r w:rsidRPr="00EE42AB">
              <w:rPr>
                <w:sz w:val="24"/>
                <w:szCs w:val="24"/>
              </w:rPr>
              <w:t>описание работ, необходимых для реализации Проекта</w:t>
            </w:r>
          </w:p>
        </w:tc>
        <w:tc>
          <w:tcPr>
            <w:tcW w:w="3231" w:type="dxa"/>
          </w:tcPr>
          <w:p w14:paraId="4CE2462D" w14:textId="77777777" w:rsidR="00BC25A5" w:rsidRPr="00EE42AB" w:rsidRDefault="00BC25A5" w:rsidP="00133606">
            <w:pPr>
              <w:jc w:val="center"/>
              <w:rPr>
                <w:sz w:val="24"/>
                <w:szCs w:val="24"/>
              </w:rPr>
            </w:pPr>
            <w:r w:rsidRPr="00EE42AB">
              <w:rPr>
                <w:sz w:val="24"/>
                <w:szCs w:val="24"/>
              </w:rPr>
              <w:t>наличие</w:t>
            </w:r>
          </w:p>
        </w:tc>
        <w:tc>
          <w:tcPr>
            <w:tcW w:w="1305" w:type="dxa"/>
          </w:tcPr>
          <w:p w14:paraId="1FAB0524" w14:textId="77777777" w:rsidR="00BC25A5" w:rsidRPr="00EE42AB" w:rsidRDefault="00BC25A5" w:rsidP="00133606">
            <w:pPr>
              <w:jc w:val="center"/>
              <w:rPr>
                <w:sz w:val="24"/>
                <w:szCs w:val="24"/>
              </w:rPr>
            </w:pPr>
            <w:r w:rsidRPr="00EE42AB">
              <w:rPr>
                <w:sz w:val="24"/>
                <w:szCs w:val="24"/>
              </w:rPr>
              <w:t>1</w:t>
            </w:r>
          </w:p>
        </w:tc>
      </w:tr>
      <w:tr w:rsidR="00BC25A5" w:rsidRPr="00EE42AB" w14:paraId="65EDDADD" w14:textId="77777777" w:rsidTr="00EE42AB">
        <w:tc>
          <w:tcPr>
            <w:tcW w:w="784" w:type="dxa"/>
            <w:vMerge/>
          </w:tcPr>
          <w:p w14:paraId="7CA40E17" w14:textId="77777777" w:rsidR="00BC25A5" w:rsidRPr="00EE42AB" w:rsidRDefault="00BC25A5" w:rsidP="00133606">
            <w:pPr>
              <w:rPr>
                <w:sz w:val="24"/>
                <w:szCs w:val="24"/>
              </w:rPr>
            </w:pPr>
          </w:p>
        </w:tc>
        <w:tc>
          <w:tcPr>
            <w:tcW w:w="4240" w:type="dxa"/>
            <w:vMerge/>
          </w:tcPr>
          <w:p w14:paraId="3CBD77C6" w14:textId="77777777" w:rsidR="00BC25A5" w:rsidRPr="00EE42AB" w:rsidRDefault="00BC25A5" w:rsidP="00133606">
            <w:pPr>
              <w:rPr>
                <w:sz w:val="24"/>
                <w:szCs w:val="24"/>
              </w:rPr>
            </w:pPr>
          </w:p>
        </w:tc>
        <w:tc>
          <w:tcPr>
            <w:tcW w:w="3231" w:type="dxa"/>
          </w:tcPr>
          <w:p w14:paraId="4BA8C4AA"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248D9084" w14:textId="77777777" w:rsidR="00BC25A5" w:rsidRPr="00EE42AB" w:rsidRDefault="00BC25A5" w:rsidP="00133606">
            <w:pPr>
              <w:jc w:val="center"/>
              <w:rPr>
                <w:sz w:val="24"/>
                <w:szCs w:val="24"/>
              </w:rPr>
            </w:pPr>
            <w:r w:rsidRPr="00EE42AB">
              <w:rPr>
                <w:sz w:val="24"/>
                <w:szCs w:val="24"/>
              </w:rPr>
              <w:t>0</w:t>
            </w:r>
          </w:p>
        </w:tc>
      </w:tr>
      <w:tr w:rsidR="00BC25A5" w:rsidRPr="00EE42AB" w14:paraId="3F3A5275" w14:textId="77777777" w:rsidTr="00EE42AB">
        <w:tc>
          <w:tcPr>
            <w:tcW w:w="784" w:type="dxa"/>
            <w:vMerge w:val="restart"/>
          </w:tcPr>
          <w:p w14:paraId="70F231FD" w14:textId="77777777" w:rsidR="00BC25A5" w:rsidRPr="00EE42AB" w:rsidRDefault="00BC25A5" w:rsidP="00133606">
            <w:pPr>
              <w:jc w:val="center"/>
              <w:rPr>
                <w:sz w:val="24"/>
                <w:szCs w:val="24"/>
              </w:rPr>
            </w:pPr>
            <w:r w:rsidRPr="00EE42AB">
              <w:rPr>
                <w:sz w:val="24"/>
                <w:szCs w:val="24"/>
              </w:rPr>
              <w:t>1.3.4.3</w:t>
            </w:r>
          </w:p>
        </w:tc>
        <w:tc>
          <w:tcPr>
            <w:tcW w:w="4240" w:type="dxa"/>
            <w:vMerge w:val="restart"/>
          </w:tcPr>
          <w:p w14:paraId="1674B1B8" w14:textId="77777777" w:rsidR="00BC25A5" w:rsidRPr="00EE42AB" w:rsidRDefault="00BC25A5" w:rsidP="00133606">
            <w:pPr>
              <w:rPr>
                <w:sz w:val="24"/>
                <w:szCs w:val="24"/>
              </w:rPr>
            </w:pPr>
            <w:r w:rsidRPr="00EE42AB">
              <w:rPr>
                <w:sz w:val="24"/>
                <w:szCs w:val="24"/>
              </w:rPr>
              <w:t>стоимость Проекта</w:t>
            </w:r>
          </w:p>
        </w:tc>
        <w:tc>
          <w:tcPr>
            <w:tcW w:w="3231" w:type="dxa"/>
          </w:tcPr>
          <w:p w14:paraId="15D2AE99" w14:textId="77777777" w:rsidR="00BC25A5" w:rsidRPr="00EE42AB" w:rsidRDefault="00BC25A5" w:rsidP="00133606">
            <w:pPr>
              <w:jc w:val="center"/>
              <w:rPr>
                <w:sz w:val="24"/>
                <w:szCs w:val="24"/>
              </w:rPr>
            </w:pPr>
            <w:r w:rsidRPr="00EE42AB">
              <w:rPr>
                <w:sz w:val="24"/>
                <w:szCs w:val="24"/>
              </w:rPr>
              <w:t>наличие</w:t>
            </w:r>
          </w:p>
        </w:tc>
        <w:tc>
          <w:tcPr>
            <w:tcW w:w="1305" w:type="dxa"/>
          </w:tcPr>
          <w:p w14:paraId="4E80D363" w14:textId="77777777" w:rsidR="00BC25A5" w:rsidRPr="00EE42AB" w:rsidRDefault="00BC25A5" w:rsidP="00133606">
            <w:pPr>
              <w:jc w:val="center"/>
              <w:rPr>
                <w:sz w:val="24"/>
                <w:szCs w:val="24"/>
              </w:rPr>
            </w:pPr>
            <w:r w:rsidRPr="00EE42AB">
              <w:rPr>
                <w:sz w:val="24"/>
                <w:szCs w:val="24"/>
              </w:rPr>
              <w:t>1</w:t>
            </w:r>
          </w:p>
        </w:tc>
      </w:tr>
      <w:tr w:rsidR="00BC25A5" w:rsidRPr="00EE42AB" w14:paraId="24F67125" w14:textId="77777777" w:rsidTr="00EE42AB">
        <w:tc>
          <w:tcPr>
            <w:tcW w:w="784" w:type="dxa"/>
            <w:vMerge/>
          </w:tcPr>
          <w:p w14:paraId="3B7A3602" w14:textId="77777777" w:rsidR="00BC25A5" w:rsidRPr="00EE42AB" w:rsidRDefault="00BC25A5" w:rsidP="00133606">
            <w:pPr>
              <w:rPr>
                <w:sz w:val="24"/>
                <w:szCs w:val="24"/>
              </w:rPr>
            </w:pPr>
          </w:p>
        </w:tc>
        <w:tc>
          <w:tcPr>
            <w:tcW w:w="4240" w:type="dxa"/>
            <w:vMerge/>
          </w:tcPr>
          <w:p w14:paraId="5A76CCF5" w14:textId="77777777" w:rsidR="00BC25A5" w:rsidRPr="00EE42AB" w:rsidRDefault="00BC25A5" w:rsidP="00133606">
            <w:pPr>
              <w:rPr>
                <w:sz w:val="24"/>
                <w:szCs w:val="24"/>
              </w:rPr>
            </w:pPr>
          </w:p>
        </w:tc>
        <w:tc>
          <w:tcPr>
            <w:tcW w:w="3231" w:type="dxa"/>
          </w:tcPr>
          <w:p w14:paraId="1AA1B1DE"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4831437A" w14:textId="77777777" w:rsidR="00BC25A5" w:rsidRPr="00EE42AB" w:rsidRDefault="00BC25A5" w:rsidP="00133606">
            <w:pPr>
              <w:jc w:val="center"/>
              <w:rPr>
                <w:sz w:val="24"/>
                <w:szCs w:val="24"/>
              </w:rPr>
            </w:pPr>
            <w:r w:rsidRPr="00EE42AB">
              <w:rPr>
                <w:sz w:val="24"/>
                <w:szCs w:val="24"/>
              </w:rPr>
              <w:t>0</w:t>
            </w:r>
          </w:p>
        </w:tc>
      </w:tr>
      <w:tr w:rsidR="00BC25A5" w:rsidRPr="00EE42AB" w14:paraId="16A724D9" w14:textId="77777777" w:rsidTr="00EE42AB">
        <w:tc>
          <w:tcPr>
            <w:tcW w:w="784" w:type="dxa"/>
            <w:vMerge w:val="restart"/>
          </w:tcPr>
          <w:p w14:paraId="1D5F5968" w14:textId="77777777" w:rsidR="00BC25A5" w:rsidRPr="00EE42AB" w:rsidRDefault="00BC25A5" w:rsidP="00133606">
            <w:pPr>
              <w:jc w:val="center"/>
              <w:rPr>
                <w:sz w:val="24"/>
                <w:szCs w:val="24"/>
              </w:rPr>
            </w:pPr>
            <w:r w:rsidRPr="00EE42AB">
              <w:rPr>
                <w:sz w:val="24"/>
                <w:szCs w:val="24"/>
              </w:rPr>
              <w:t>1.3.4.4</w:t>
            </w:r>
          </w:p>
        </w:tc>
        <w:tc>
          <w:tcPr>
            <w:tcW w:w="4240" w:type="dxa"/>
            <w:vMerge w:val="restart"/>
          </w:tcPr>
          <w:p w14:paraId="6DF5B0C3" w14:textId="77777777" w:rsidR="00BC25A5" w:rsidRPr="00EE42AB" w:rsidRDefault="00BC25A5" w:rsidP="00133606">
            <w:pPr>
              <w:rPr>
                <w:sz w:val="24"/>
                <w:szCs w:val="24"/>
              </w:rPr>
            </w:pPr>
            <w:r w:rsidRPr="00EE42AB">
              <w:rPr>
                <w:sz w:val="24"/>
                <w:szCs w:val="24"/>
              </w:rPr>
              <w:t>информация об инициаторе(-ах) Проекта</w:t>
            </w:r>
          </w:p>
        </w:tc>
        <w:tc>
          <w:tcPr>
            <w:tcW w:w="3231" w:type="dxa"/>
          </w:tcPr>
          <w:p w14:paraId="058B1BB5" w14:textId="77777777" w:rsidR="00BC25A5" w:rsidRPr="00EE42AB" w:rsidRDefault="00BC25A5" w:rsidP="00133606">
            <w:pPr>
              <w:jc w:val="center"/>
              <w:rPr>
                <w:sz w:val="24"/>
                <w:szCs w:val="24"/>
              </w:rPr>
            </w:pPr>
            <w:r w:rsidRPr="00EE42AB">
              <w:rPr>
                <w:sz w:val="24"/>
                <w:szCs w:val="24"/>
              </w:rPr>
              <w:t>наличие</w:t>
            </w:r>
          </w:p>
        </w:tc>
        <w:tc>
          <w:tcPr>
            <w:tcW w:w="1305" w:type="dxa"/>
          </w:tcPr>
          <w:p w14:paraId="44B2B3C3" w14:textId="77777777" w:rsidR="00BC25A5" w:rsidRPr="00EE42AB" w:rsidRDefault="00BC25A5" w:rsidP="00133606">
            <w:pPr>
              <w:jc w:val="center"/>
              <w:rPr>
                <w:sz w:val="24"/>
                <w:szCs w:val="24"/>
              </w:rPr>
            </w:pPr>
            <w:r w:rsidRPr="00EE42AB">
              <w:rPr>
                <w:sz w:val="24"/>
                <w:szCs w:val="24"/>
              </w:rPr>
              <w:t>1</w:t>
            </w:r>
          </w:p>
        </w:tc>
      </w:tr>
      <w:tr w:rsidR="00BC25A5" w:rsidRPr="00EE42AB" w14:paraId="52B37426" w14:textId="77777777" w:rsidTr="00EE42AB">
        <w:tc>
          <w:tcPr>
            <w:tcW w:w="784" w:type="dxa"/>
            <w:vMerge/>
          </w:tcPr>
          <w:p w14:paraId="253D469D" w14:textId="77777777" w:rsidR="00BC25A5" w:rsidRPr="00EE42AB" w:rsidRDefault="00BC25A5" w:rsidP="00133606">
            <w:pPr>
              <w:rPr>
                <w:sz w:val="24"/>
                <w:szCs w:val="24"/>
              </w:rPr>
            </w:pPr>
          </w:p>
        </w:tc>
        <w:tc>
          <w:tcPr>
            <w:tcW w:w="4240" w:type="dxa"/>
            <w:vMerge/>
          </w:tcPr>
          <w:p w14:paraId="3ACACE33" w14:textId="77777777" w:rsidR="00BC25A5" w:rsidRPr="00EE42AB" w:rsidRDefault="00BC25A5" w:rsidP="00133606">
            <w:pPr>
              <w:rPr>
                <w:sz w:val="24"/>
                <w:szCs w:val="24"/>
              </w:rPr>
            </w:pPr>
          </w:p>
        </w:tc>
        <w:tc>
          <w:tcPr>
            <w:tcW w:w="3231" w:type="dxa"/>
          </w:tcPr>
          <w:p w14:paraId="11555A37"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1272A1BC" w14:textId="77777777" w:rsidR="00BC25A5" w:rsidRPr="00EE42AB" w:rsidRDefault="00BC25A5" w:rsidP="00133606">
            <w:pPr>
              <w:jc w:val="center"/>
              <w:rPr>
                <w:sz w:val="24"/>
                <w:szCs w:val="24"/>
              </w:rPr>
            </w:pPr>
            <w:r w:rsidRPr="00EE42AB">
              <w:rPr>
                <w:sz w:val="24"/>
                <w:szCs w:val="24"/>
              </w:rPr>
              <w:t>0</w:t>
            </w:r>
          </w:p>
        </w:tc>
      </w:tr>
      <w:tr w:rsidR="00BC25A5" w:rsidRPr="00EE42AB" w14:paraId="36BFCB1F" w14:textId="77777777" w:rsidTr="00EE42AB">
        <w:tc>
          <w:tcPr>
            <w:tcW w:w="784" w:type="dxa"/>
            <w:vMerge w:val="restart"/>
          </w:tcPr>
          <w:p w14:paraId="497BC140" w14:textId="77777777" w:rsidR="00BC25A5" w:rsidRPr="00EE42AB" w:rsidRDefault="00BC25A5" w:rsidP="00133606">
            <w:pPr>
              <w:jc w:val="center"/>
              <w:rPr>
                <w:sz w:val="24"/>
                <w:szCs w:val="24"/>
              </w:rPr>
            </w:pPr>
            <w:r w:rsidRPr="00EE42AB">
              <w:rPr>
                <w:sz w:val="24"/>
                <w:szCs w:val="24"/>
              </w:rPr>
              <w:t>1.3.4.5</w:t>
            </w:r>
          </w:p>
        </w:tc>
        <w:tc>
          <w:tcPr>
            <w:tcW w:w="4240" w:type="dxa"/>
            <w:vMerge w:val="restart"/>
          </w:tcPr>
          <w:p w14:paraId="2BB1A039" w14:textId="77777777" w:rsidR="00BC25A5" w:rsidRPr="00EE42AB" w:rsidRDefault="00BC25A5" w:rsidP="00133606">
            <w:pPr>
              <w:rPr>
                <w:sz w:val="24"/>
                <w:szCs w:val="24"/>
              </w:rPr>
            </w:pPr>
            <w:r w:rsidRPr="00EE42AB">
              <w:rPr>
                <w:sz w:val="24"/>
                <w:szCs w:val="24"/>
              </w:rPr>
              <w:t>визуальное представление Проекта</w:t>
            </w:r>
          </w:p>
        </w:tc>
        <w:tc>
          <w:tcPr>
            <w:tcW w:w="3231" w:type="dxa"/>
          </w:tcPr>
          <w:p w14:paraId="585C7ABB" w14:textId="77777777" w:rsidR="00BC25A5" w:rsidRPr="00EE42AB" w:rsidRDefault="00BC25A5" w:rsidP="00133606">
            <w:pPr>
              <w:jc w:val="center"/>
              <w:rPr>
                <w:sz w:val="24"/>
                <w:szCs w:val="24"/>
              </w:rPr>
            </w:pPr>
            <w:r w:rsidRPr="00EE42AB">
              <w:rPr>
                <w:sz w:val="24"/>
                <w:szCs w:val="24"/>
              </w:rPr>
              <w:t>наличие</w:t>
            </w:r>
          </w:p>
        </w:tc>
        <w:tc>
          <w:tcPr>
            <w:tcW w:w="1305" w:type="dxa"/>
          </w:tcPr>
          <w:p w14:paraId="6EDD3178" w14:textId="77777777" w:rsidR="00BC25A5" w:rsidRPr="00EE42AB" w:rsidRDefault="00BC25A5" w:rsidP="00133606">
            <w:pPr>
              <w:jc w:val="center"/>
              <w:rPr>
                <w:sz w:val="24"/>
                <w:szCs w:val="24"/>
              </w:rPr>
            </w:pPr>
            <w:r w:rsidRPr="00EE42AB">
              <w:rPr>
                <w:sz w:val="24"/>
                <w:szCs w:val="24"/>
              </w:rPr>
              <w:t>1</w:t>
            </w:r>
          </w:p>
        </w:tc>
      </w:tr>
      <w:tr w:rsidR="00BC25A5" w:rsidRPr="00EE42AB" w14:paraId="5937467B" w14:textId="77777777" w:rsidTr="00EE42AB">
        <w:tc>
          <w:tcPr>
            <w:tcW w:w="784" w:type="dxa"/>
            <w:vMerge/>
          </w:tcPr>
          <w:p w14:paraId="76E027EB" w14:textId="77777777" w:rsidR="00BC25A5" w:rsidRPr="00EE42AB" w:rsidRDefault="00BC25A5" w:rsidP="00133606">
            <w:pPr>
              <w:rPr>
                <w:sz w:val="24"/>
                <w:szCs w:val="24"/>
              </w:rPr>
            </w:pPr>
          </w:p>
        </w:tc>
        <w:tc>
          <w:tcPr>
            <w:tcW w:w="4240" w:type="dxa"/>
            <w:vMerge/>
          </w:tcPr>
          <w:p w14:paraId="10686367" w14:textId="77777777" w:rsidR="00BC25A5" w:rsidRPr="00EE42AB" w:rsidRDefault="00BC25A5" w:rsidP="00133606">
            <w:pPr>
              <w:rPr>
                <w:sz w:val="24"/>
                <w:szCs w:val="24"/>
              </w:rPr>
            </w:pPr>
          </w:p>
        </w:tc>
        <w:tc>
          <w:tcPr>
            <w:tcW w:w="3231" w:type="dxa"/>
          </w:tcPr>
          <w:p w14:paraId="0FBA11CE"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7049C5D4" w14:textId="77777777" w:rsidR="00BC25A5" w:rsidRPr="00EE42AB" w:rsidRDefault="00BC25A5" w:rsidP="00133606">
            <w:pPr>
              <w:jc w:val="center"/>
              <w:rPr>
                <w:sz w:val="24"/>
                <w:szCs w:val="24"/>
              </w:rPr>
            </w:pPr>
            <w:r w:rsidRPr="00EE42AB">
              <w:rPr>
                <w:sz w:val="24"/>
                <w:szCs w:val="24"/>
              </w:rPr>
              <w:t>0</w:t>
            </w:r>
          </w:p>
        </w:tc>
      </w:tr>
      <w:tr w:rsidR="00BC25A5" w:rsidRPr="00EE42AB" w14:paraId="0DB5DBDE" w14:textId="77777777" w:rsidTr="00EE42AB">
        <w:tc>
          <w:tcPr>
            <w:tcW w:w="784" w:type="dxa"/>
            <w:vMerge w:val="restart"/>
          </w:tcPr>
          <w:p w14:paraId="3897CF40" w14:textId="77777777" w:rsidR="00BC25A5" w:rsidRPr="00EE42AB" w:rsidRDefault="00BC25A5" w:rsidP="00133606">
            <w:pPr>
              <w:jc w:val="center"/>
              <w:rPr>
                <w:sz w:val="24"/>
                <w:szCs w:val="24"/>
              </w:rPr>
            </w:pPr>
            <w:r w:rsidRPr="00EE42AB">
              <w:rPr>
                <w:sz w:val="24"/>
                <w:szCs w:val="24"/>
              </w:rPr>
              <w:t>1.4</w:t>
            </w:r>
          </w:p>
        </w:tc>
        <w:tc>
          <w:tcPr>
            <w:tcW w:w="4240" w:type="dxa"/>
            <w:vMerge w:val="restart"/>
          </w:tcPr>
          <w:p w14:paraId="32F699AD" w14:textId="77777777" w:rsidR="00BC25A5" w:rsidRPr="00EE42AB" w:rsidRDefault="00BC25A5" w:rsidP="00133606">
            <w:pPr>
              <w:rPr>
                <w:sz w:val="24"/>
                <w:szCs w:val="24"/>
              </w:rPr>
            </w:pPr>
            <w:r w:rsidRPr="00EE42AB">
              <w:rPr>
                <w:sz w:val="24"/>
                <w:szCs w:val="24"/>
              </w:rPr>
              <w:t>Наличие визуального представления Проекта</w:t>
            </w:r>
          </w:p>
        </w:tc>
        <w:tc>
          <w:tcPr>
            <w:tcW w:w="3231" w:type="dxa"/>
          </w:tcPr>
          <w:p w14:paraId="39724A01" w14:textId="77777777" w:rsidR="00BC25A5" w:rsidRPr="00EE42AB" w:rsidRDefault="00BC25A5" w:rsidP="00133606">
            <w:pPr>
              <w:jc w:val="center"/>
              <w:rPr>
                <w:sz w:val="24"/>
                <w:szCs w:val="24"/>
              </w:rPr>
            </w:pPr>
            <w:r w:rsidRPr="00EE42AB">
              <w:rPr>
                <w:sz w:val="24"/>
                <w:szCs w:val="24"/>
              </w:rPr>
              <w:t>наличие</w:t>
            </w:r>
          </w:p>
        </w:tc>
        <w:tc>
          <w:tcPr>
            <w:tcW w:w="1305" w:type="dxa"/>
          </w:tcPr>
          <w:p w14:paraId="708DDF21" w14:textId="77777777" w:rsidR="00BC25A5" w:rsidRPr="00EE42AB" w:rsidRDefault="00BC25A5" w:rsidP="00133606">
            <w:pPr>
              <w:jc w:val="center"/>
              <w:rPr>
                <w:sz w:val="24"/>
                <w:szCs w:val="24"/>
              </w:rPr>
            </w:pPr>
            <w:r w:rsidRPr="00EE42AB">
              <w:rPr>
                <w:sz w:val="24"/>
                <w:szCs w:val="24"/>
              </w:rPr>
              <w:t>1</w:t>
            </w:r>
          </w:p>
        </w:tc>
      </w:tr>
      <w:tr w:rsidR="00BC25A5" w:rsidRPr="00EE42AB" w14:paraId="36CA705C" w14:textId="77777777" w:rsidTr="00EE42AB">
        <w:tc>
          <w:tcPr>
            <w:tcW w:w="784" w:type="dxa"/>
            <w:vMerge/>
          </w:tcPr>
          <w:p w14:paraId="14C09643" w14:textId="77777777" w:rsidR="00BC25A5" w:rsidRPr="00EE42AB" w:rsidRDefault="00BC25A5" w:rsidP="00133606">
            <w:pPr>
              <w:rPr>
                <w:sz w:val="24"/>
                <w:szCs w:val="24"/>
              </w:rPr>
            </w:pPr>
          </w:p>
        </w:tc>
        <w:tc>
          <w:tcPr>
            <w:tcW w:w="4240" w:type="dxa"/>
            <w:vMerge/>
          </w:tcPr>
          <w:p w14:paraId="3B514E2C" w14:textId="77777777" w:rsidR="00BC25A5" w:rsidRPr="00EE42AB" w:rsidRDefault="00BC25A5" w:rsidP="00133606">
            <w:pPr>
              <w:rPr>
                <w:sz w:val="24"/>
                <w:szCs w:val="24"/>
              </w:rPr>
            </w:pPr>
          </w:p>
        </w:tc>
        <w:tc>
          <w:tcPr>
            <w:tcW w:w="3231" w:type="dxa"/>
          </w:tcPr>
          <w:p w14:paraId="3930D2EA"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21182830" w14:textId="77777777" w:rsidR="00BC25A5" w:rsidRPr="00EE42AB" w:rsidRDefault="00BC25A5" w:rsidP="00133606">
            <w:pPr>
              <w:jc w:val="center"/>
              <w:rPr>
                <w:sz w:val="24"/>
                <w:szCs w:val="24"/>
              </w:rPr>
            </w:pPr>
            <w:r w:rsidRPr="00EE42AB">
              <w:rPr>
                <w:sz w:val="24"/>
                <w:szCs w:val="24"/>
              </w:rPr>
              <w:t>0</w:t>
            </w:r>
          </w:p>
        </w:tc>
      </w:tr>
      <w:tr w:rsidR="00BC25A5" w:rsidRPr="00EE42AB" w14:paraId="32306714" w14:textId="77777777" w:rsidTr="00EE42AB">
        <w:tc>
          <w:tcPr>
            <w:tcW w:w="784" w:type="dxa"/>
          </w:tcPr>
          <w:p w14:paraId="0F4558BC" w14:textId="77777777" w:rsidR="00BC25A5" w:rsidRPr="00EE42AB" w:rsidRDefault="00BC25A5" w:rsidP="00133606">
            <w:pPr>
              <w:jc w:val="center"/>
              <w:rPr>
                <w:sz w:val="24"/>
                <w:szCs w:val="24"/>
              </w:rPr>
            </w:pPr>
            <w:r w:rsidRPr="00EE42AB">
              <w:rPr>
                <w:sz w:val="24"/>
                <w:szCs w:val="24"/>
              </w:rPr>
              <w:lastRenderedPageBreak/>
              <w:t>1.5</w:t>
            </w:r>
          </w:p>
        </w:tc>
        <w:tc>
          <w:tcPr>
            <w:tcW w:w="4240" w:type="dxa"/>
          </w:tcPr>
          <w:p w14:paraId="7269D991" w14:textId="77777777" w:rsidR="00BC25A5" w:rsidRPr="00EE42AB" w:rsidRDefault="00BC25A5" w:rsidP="00133606">
            <w:pPr>
              <w:rPr>
                <w:sz w:val="24"/>
                <w:szCs w:val="24"/>
              </w:rPr>
            </w:pPr>
            <w:r w:rsidRPr="00EE42AB">
              <w:rPr>
                <w:sz w:val="24"/>
                <w:szCs w:val="24"/>
              </w:rPr>
              <w:t>Доля прямых благополучателей Проекта от количества жителей, проживающих на территории населенного пункта или его части</w:t>
            </w:r>
          </w:p>
        </w:tc>
        <w:tc>
          <w:tcPr>
            <w:tcW w:w="3231" w:type="dxa"/>
          </w:tcPr>
          <w:p w14:paraId="61CC957F" w14:textId="77777777" w:rsidR="00BC25A5" w:rsidRPr="00EE42AB" w:rsidRDefault="00BC25A5" w:rsidP="00133606">
            <w:pPr>
              <w:rPr>
                <w:sz w:val="24"/>
                <w:szCs w:val="24"/>
              </w:rPr>
            </w:pPr>
            <w:r w:rsidRPr="00EE42AB">
              <w:rPr>
                <w:sz w:val="24"/>
                <w:szCs w:val="24"/>
              </w:rPr>
              <w:t>Не менее 5% жителей, проживающих на территории населенного пункта или его части, являются прямыми благополучателями Проекта</w:t>
            </w:r>
          </w:p>
        </w:tc>
        <w:tc>
          <w:tcPr>
            <w:tcW w:w="1305" w:type="dxa"/>
          </w:tcPr>
          <w:p w14:paraId="009012DD" w14:textId="77777777" w:rsidR="00BC25A5" w:rsidRPr="00EE42AB" w:rsidRDefault="00BC25A5" w:rsidP="00133606">
            <w:pPr>
              <w:jc w:val="center"/>
              <w:rPr>
                <w:sz w:val="24"/>
                <w:szCs w:val="24"/>
              </w:rPr>
            </w:pPr>
            <w:r w:rsidRPr="00EE42AB">
              <w:rPr>
                <w:sz w:val="24"/>
                <w:szCs w:val="24"/>
              </w:rPr>
              <w:t>1</w:t>
            </w:r>
          </w:p>
        </w:tc>
      </w:tr>
      <w:tr w:rsidR="00BC25A5" w:rsidRPr="00EE42AB" w14:paraId="27A31A77" w14:textId="77777777" w:rsidTr="00EE42AB">
        <w:tc>
          <w:tcPr>
            <w:tcW w:w="784" w:type="dxa"/>
            <w:vMerge w:val="restart"/>
          </w:tcPr>
          <w:p w14:paraId="05EF25FD" w14:textId="77777777" w:rsidR="00BC25A5" w:rsidRPr="00EE42AB" w:rsidRDefault="00BC25A5" w:rsidP="00133606">
            <w:pPr>
              <w:jc w:val="center"/>
              <w:rPr>
                <w:sz w:val="24"/>
                <w:szCs w:val="24"/>
              </w:rPr>
            </w:pPr>
            <w:r w:rsidRPr="00EE42AB">
              <w:rPr>
                <w:sz w:val="24"/>
                <w:szCs w:val="24"/>
              </w:rPr>
              <w:t>1.6</w:t>
            </w:r>
          </w:p>
        </w:tc>
        <w:tc>
          <w:tcPr>
            <w:tcW w:w="4240" w:type="dxa"/>
            <w:vMerge w:val="restart"/>
          </w:tcPr>
          <w:p w14:paraId="429110F9" w14:textId="77777777" w:rsidR="00BC25A5" w:rsidRPr="00EE42AB" w:rsidRDefault="00BC25A5" w:rsidP="00133606">
            <w:pPr>
              <w:rPr>
                <w:sz w:val="24"/>
                <w:szCs w:val="24"/>
              </w:rPr>
            </w:pPr>
            <w:r w:rsidRPr="00EE42AB">
              <w:rPr>
                <w:sz w:val="24"/>
                <w:szCs w:val="24"/>
              </w:rPr>
              <w:t>Участие добровольного (волонтерского) труда в Проекте</w:t>
            </w:r>
          </w:p>
        </w:tc>
        <w:tc>
          <w:tcPr>
            <w:tcW w:w="3231" w:type="dxa"/>
          </w:tcPr>
          <w:p w14:paraId="5244E92D" w14:textId="77777777" w:rsidR="00BC25A5" w:rsidRPr="00EE42AB" w:rsidRDefault="00BC25A5" w:rsidP="00133606">
            <w:pPr>
              <w:jc w:val="center"/>
              <w:rPr>
                <w:sz w:val="24"/>
                <w:szCs w:val="24"/>
              </w:rPr>
            </w:pPr>
            <w:r w:rsidRPr="00EE42AB">
              <w:rPr>
                <w:sz w:val="24"/>
                <w:szCs w:val="24"/>
              </w:rPr>
              <w:t>наличие</w:t>
            </w:r>
          </w:p>
        </w:tc>
        <w:tc>
          <w:tcPr>
            <w:tcW w:w="1305" w:type="dxa"/>
          </w:tcPr>
          <w:p w14:paraId="38B234DF" w14:textId="77777777" w:rsidR="00BC25A5" w:rsidRPr="00EE42AB" w:rsidRDefault="00BC25A5" w:rsidP="00133606">
            <w:pPr>
              <w:jc w:val="center"/>
              <w:rPr>
                <w:sz w:val="24"/>
                <w:szCs w:val="24"/>
              </w:rPr>
            </w:pPr>
            <w:r w:rsidRPr="00EE42AB">
              <w:rPr>
                <w:sz w:val="24"/>
                <w:szCs w:val="24"/>
              </w:rPr>
              <w:t>3</w:t>
            </w:r>
          </w:p>
        </w:tc>
      </w:tr>
      <w:tr w:rsidR="00BC25A5" w:rsidRPr="00EE42AB" w14:paraId="32E2B0DD" w14:textId="77777777" w:rsidTr="00EE42AB">
        <w:tc>
          <w:tcPr>
            <w:tcW w:w="784" w:type="dxa"/>
            <w:vMerge/>
          </w:tcPr>
          <w:p w14:paraId="373B1DB3" w14:textId="77777777" w:rsidR="00BC25A5" w:rsidRPr="00EE42AB" w:rsidRDefault="00BC25A5" w:rsidP="00133606">
            <w:pPr>
              <w:rPr>
                <w:sz w:val="24"/>
                <w:szCs w:val="24"/>
              </w:rPr>
            </w:pPr>
          </w:p>
        </w:tc>
        <w:tc>
          <w:tcPr>
            <w:tcW w:w="4240" w:type="dxa"/>
            <w:vMerge/>
          </w:tcPr>
          <w:p w14:paraId="71EF2707" w14:textId="77777777" w:rsidR="00BC25A5" w:rsidRPr="00EE42AB" w:rsidRDefault="00BC25A5" w:rsidP="00133606">
            <w:pPr>
              <w:rPr>
                <w:sz w:val="24"/>
                <w:szCs w:val="24"/>
              </w:rPr>
            </w:pPr>
          </w:p>
        </w:tc>
        <w:tc>
          <w:tcPr>
            <w:tcW w:w="3231" w:type="dxa"/>
          </w:tcPr>
          <w:p w14:paraId="7EB930EC" w14:textId="77777777" w:rsidR="00BC25A5" w:rsidRPr="00EE42AB" w:rsidRDefault="00BC25A5" w:rsidP="00133606">
            <w:pPr>
              <w:jc w:val="center"/>
              <w:rPr>
                <w:sz w:val="24"/>
                <w:szCs w:val="24"/>
              </w:rPr>
            </w:pPr>
            <w:r w:rsidRPr="00EE42AB">
              <w:rPr>
                <w:sz w:val="24"/>
                <w:szCs w:val="24"/>
              </w:rPr>
              <w:t>отсутствие</w:t>
            </w:r>
          </w:p>
        </w:tc>
        <w:tc>
          <w:tcPr>
            <w:tcW w:w="1305" w:type="dxa"/>
          </w:tcPr>
          <w:p w14:paraId="2196D7D4" w14:textId="77777777" w:rsidR="00BC25A5" w:rsidRPr="00EE42AB" w:rsidRDefault="00BC25A5" w:rsidP="00133606">
            <w:pPr>
              <w:jc w:val="center"/>
              <w:rPr>
                <w:sz w:val="24"/>
                <w:szCs w:val="24"/>
              </w:rPr>
            </w:pPr>
            <w:r w:rsidRPr="00EE42AB">
              <w:rPr>
                <w:sz w:val="24"/>
                <w:szCs w:val="24"/>
              </w:rPr>
              <w:t>0</w:t>
            </w:r>
          </w:p>
        </w:tc>
      </w:tr>
      <w:tr w:rsidR="00BC25A5" w:rsidRPr="00EE42AB" w14:paraId="3C060C3F" w14:textId="77777777" w:rsidTr="00EE42AB">
        <w:tc>
          <w:tcPr>
            <w:tcW w:w="784" w:type="dxa"/>
            <w:vMerge w:val="restart"/>
          </w:tcPr>
          <w:p w14:paraId="3DA7E7C0" w14:textId="77777777" w:rsidR="00BC25A5" w:rsidRPr="00EE42AB" w:rsidRDefault="00BC25A5" w:rsidP="00133606">
            <w:pPr>
              <w:jc w:val="center"/>
              <w:rPr>
                <w:sz w:val="24"/>
                <w:szCs w:val="24"/>
              </w:rPr>
            </w:pPr>
            <w:r w:rsidRPr="00EE42AB">
              <w:rPr>
                <w:sz w:val="24"/>
                <w:szCs w:val="24"/>
              </w:rPr>
              <w:t>1.7</w:t>
            </w:r>
          </w:p>
        </w:tc>
        <w:tc>
          <w:tcPr>
            <w:tcW w:w="4240" w:type="dxa"/>
            <w:vMerge w:val="restart"/>
          </w:tcPr>
          <w:p w14:paraId="6D7285F1" w14:textId="77777777" w:rsidR="00BC25A5" w:rsidRPr="00EE42AB" w:rsidRDefault="00BC25A5" w:rsidP="00133606">
            <w:pPr>
              <w:pStyle w:val="ConsPlusNormal"/>
              <w:spacing w:line="240" w:lineRule="exact"/>
              <w:rPr>
                <w:rFonts w:ascii="Times New Roman" w:hAnsi="Times New Roman" w:cs="Times New Roman"/>
                <w:sz w:val="24"/>
                <w:szCs w:val="24"/>
              </w:rPr>
            </w:pPr>
            <w:r w:rsidRPr="00EE42AB">
              <w:rPr>
                <w:rFonts w:ascii="Times New Roman" w:hAnsi="Times New Roman" w:cs="Times New Roman"/>
                <w:sz w:val="24"/>
                <w:szCs w:val="24"/>
              </w:rPr>
              <w:t>Голосование за Проект на информационном портале «Управляем вместе».</w:t>
            </w:r>
          </w:p>
          <w:p w14:paraId="5D895C8B" w14:textId="77777777" w:rsidR="00BC25A5" w:rsidRPr="00EE42AB" w:rsidRDefault="00BC25A5" w:rsidP="00133606">
            <w:pPr>
              <w:rPr>
                <w:sz w:val="24"/>
                <w:szCs w:val="24"/>
              </w:rPr>
            </w:pPr>
            <w:r w:rsidRPr="00EE42AB">
              <w:rPr>
                <w:sz w:val="24"/>
                <w:szCs w:val="24"/>
              </w:rPr>
              <w:t xml:space="preserve">Местная администрация организует проведение голосования в период </w:t>
            </w:r>
            <w:r w:rsidRPr="00EE42AB">
              <w:rPr>
                <w:sz w:val="24"/>
                <w:szCs w:val="24"/>
              </w:rPr>
              <w:br w:type="textWrapping" w:clear="all"/>
              <w:t xml:space="preserve">с 01 по 07 сентября после дня окончания приема Проектов </w:t>
            </w:r>
            <w:r w:rsidRPr="00EE42AB">
              <w:rPr>
                <w:sz w:val="24"/>
                <w:szCs w:val="24"/>
              </w:rPr>
              <w:br w:type="textWrapping" w:clear="all"/>
              <w:t xml:space="preserve">на конкурсный отбор Проектов </w:t>
            </w:r>
            <w:r w:rsidRPr="00EE42AB">
              <w:rPr>
                <w:sz w:val="24"/>
                <w:szCs w:val="24"/>
              </w:rPr>
              <w:br w:type="textWrapping" w:clear="all"/>
              <w:t xml:space="preserve">на уровне муниципального образования. Голосование проходит до дня заседания муниципальной комиссии по подведению итогов конкурсного отбора Проектов </w:t>
            </w:r>
            <w:r w:rsidRPr="00EE42AB">
              <w:rPr>
                <w:sz w:val="24"/>
                <w:szCs w:val="24"/>
              </w:rPr>
              <w:br w:type="textWrapping" w:clear="all"/>
              <w:t>на уровне муниципального образования</w:t>
            </w:r>
          </w:p>
        </w:tc>
        <w:tc>
          <w:tcPr>
            <w:tcW w:w="3231" w:type="dxa"/>
          </w:tcPr>
          <w:p w14:paraId="79B03335" w14:textId="77777777" w:rsidR="00BC25A5" w:rsidRPr="00EE42AB" w:rsidRDefault="00BC25A5" w:rsidP="00133606">
            <w:pPr>
              <w:jc w:val="center"/>
              <w:rPr>
                <w:sz w:val="24"/>
                <w:szCs w:val="24"/>
              </w:rPr>
            </w:pPr>
            <w:r w:rsidRPr="00EE42AB">
              <w:rPr>
                <w:sz w:val="24"/>
                <w:szCs w:val="24"/>
              </w:rPr>
              <w:t>по количеству голосов Проект занял I место</w:t>
            </w:r>
          </w:p>
        </w:tc>
        <w:tc>
          <w:tcPr>
            <w:tcW w:w="1305" w:type="dxa"/>
          </w:tcPr>
          <w:p w14:paraId="77A97BFA" w14:textId="77777777" w:rsidR="00BC25A5" w:rsidRPr="00EE42AB" w:rsidRDefault="00BC25A5" w:rsidP="00133606">
            <w:pPr>
              <w:jc w:val="center"/>
              <w:rPr>
                <w:sz w:val="24"/>
                <w:szCs w:val="24"/>
              </w:rPr>
            </w:pPr>
            <w:r w:rsidRPr="00EE42AB">
              <w:rPr>
                <w:sz w:val="24"/>
                <w:szCs w:val="24"/>
              </w:rPr>
              <w:t>5</w:t>
            </w:r>
          </w:p>
        </w:tc>
      </w:tr>
      <w:tr w:rsidR="00BC25A5" w:rsidRPr="00EE42AB" w14:paraId="0E44801E" w14:textId="77777777" w:rsidTr="00EE42AB">
        <w:tc>
          <w:tcPr>
            <w:tcW w:w="784" w:type="dxa"/>
            <w:vMerge/>
          </w:tcPr>
          <w:p w14:paraId="4F10B26A" w14:textId="77777777" w:rsidR="00BC25A5" w:rsidRPr="00EE42AB" w:rsidRDefault="00BC25A5" w:rsidP="00133606">
            <w:pPr>
              <w:rPr>
                <w:sz w:val="24"/>
                <w:szCs w:val="24"/>
              </w:rPr>
            </w:pPr>
          </w:p>
        </w:tc>
        <w:tc>
          <w:tcPr>
            <w:tcW w:w="4240" w:type="dxa"/>
            <w:vMerge/>
          </w:tcPr>
          <w:p w14:paraId="4E996B11" w14:textId="77777777" w:rsidR="00BC25A5" w:rsidRPr="00EE42AB" w:rsidRDefault="00BC25A5" w:rsidP="00133606">
            <w:pPr>
              <w:rPr>
                <w:sz w:val="24"/>
                <w:szCs w:val="24"/>
              </w:rPr>
            </w:pPr>
          </w:p>
        </w:tc>
        <w:tc>
          <w:tcPr>
            <w:tcW w:w="3231" w:type="dxa"/>
          </w:tcPr>
          <w:p w14:paraId="6EAD4DDB" w14:textId="77777777" w:rsidR="00BC25A5" w:rsidRPr="00EE42AB" w:rsidRDefault="00BC25A5" w:rsidP="00133606">
            <w:pPr>
              <w:jc w:val="center"/>
              <w:rPr>
                <w:sz w:val="24"/>
                <w:szCs w:val="24"/>
              </w:rPr>
            </w:pPr>
            <w:r w:rsidRPr="00EE42AB">
              <w:rPr>
                <w:sz w:val="24"/>
                <w:szCs w:val="24"/>
              </w:rPr>
              <w:t>по количеству голосов Проект занял II место</w:t>
            </w:r>
          </w:p>
        </w:tc>
        <w:tc>
          <w:tcPr>
            <w:tcW w:w="1305" w:type="dxa"/>
          </w:tcPr>
          <w:p w14:paraId="0990ACDE" w14:textId="77777777" w:rsidR="00BC25A5" w:rsidRPr="00EE42AB" w:rsidRDefault="00BC25A5" w:rsidP="00133606">
            <w:pPr>
              <w:jc w:val="center"/>
              <w:rPr>
                <w:sz w:val="24"/>
                <w:szCs w:val="24"/>
              </w:rPr>
            </w:pPr>
            <w:r w:rsidRPr="00EE42AB">
              <w:rPr>
                <w:sz w:val="24"/>
                <w:szCs w:val="24"/>
              </w:rPr>
              <w:t>4</w:t>
            </w:r>
          </w:p>
        </w:tc>
      </w:tr>
      <w:tr w:rsidR="00BC25A5" w:rsidRPr="00EE42AB" w14:paraId="13F3318E" w14:textId="77777777" w:rsidTr="00EE42AB">
        <w:tc>
          <w:tcPr>
            <w:tcW w:w="784" w:type="dxa"/>
            <w:vMerge/>
          </w:tcPr>
          <w:p w14:paraId="74F3AC9A" w14:textId="77777777" w:rsidR="00BC25A5" w:rsidRPr="00EE42AB" w:rsidRDefault="00BC25A5" w:rsidP="00133606">
            <w:pPr>
              <w:rPr>
                <w:sz w:val="24"/>
                <w:szCs w:val="24"/>
              </w:rPr>
            </w:pPr>
          </w:p>
        </w:tc>
        <w:tc>
          <w:tcPr>
            <w:tcW w:w="4240" w:type="dxa"/>
            <w:vMerge/>
          </w:tcPr>
          <w:p w14:paraId="43318881" w14:textId="77777777" w:rsidR="00BC25A5" w:rsidRPr="00EE42AB" w:rsidRDefault="00BC25A5" w:rsidP="00133606">
            <w:pPr>
              <w:rPr>
                <w:sz w:val="24"/>
                <w:szCs w:val="24"/>
              </w:rPr>
            </w:pPr>
          </w:p>
        </w:tc>
        <w:tc>
          <w:tcPr>
            <w:tcW w:w="3231" w:type="dxa"/>
          </w:tcPr>
          <w:p w14:paraId="5E4EA0BE" w14:textId="77777777" w:rsidR="00BC25A5" w:rsidRPr="00EE42AB" w:rsidRDefault="00BC25A5" w:rsidP="00133606">
            <w:pPr>
              <w:jc w:val="center"/>
              <w:rPr>
                <w:sz w:val="24"/>
                <w:szCs w:val="24"/>
              </w:rPr>
            </w:pPr>
            <w:r w:rsidRPr="00EE42AB">
              <w:rPr>
                <w:sz w:val="24"/>
                <w:szCs w:val="24"/>
              </w:rPr>
              <w:t>по количеству голосов Проект занял III место</w:t>
            </w:r>
          </w:p>
        </w:tc>
        <w:tc>
          <w:tcPr>
            <w:tcW w:w="1305" w:type="dxa"/>
          </w:tcPr>
          <w:p w14:paraId="097977BD" w14:textId="77777777" w:rsidR="00BC25A5" w:rsidRPr="00EE42AB" w:rsidRDefault="00BC25A5" w:rsidP="00133606">
            <w:pPr>
              <w:jc w:val="center"/>
              <w:rPr>
                <w:sz w:val="24"/>
                <w:szCs w:val="24"/>
              </w:rPr>
            </w:pPr>
            <w:r w:rsidRPr="00EE42AB">
              <w:rPr>
                <w:sz w:val="24"/>
                <w:szCs w:val="24"/>
              </w:rPr>
              <w:t>3</w:t>
            </w:r>
          </w:p>
        </w:tc>
      </w:tr>
      <w:tr w:rsidR="00BC25A5" w:rsidRPr="00EE42AB" w14:paraId="3D5F03C2" w14:textId="77777777" w:rsidTr="00EE42AB">
        <w:tc>
          <w:tcPr>
            <w:tcW w:w="784" w:type="dxa"/>
            <w:vMerge/>
          </w:tcPr>
          <w:p w14:paraId="73C0C849" w14:textId="77777777" w:rsidR="00BC25A5" w:rsidRPr="00EE42AB" w:rsidRDefault="00BC25A5" w:rsidP="00133606">
            <w:pPr>
              <w:rPr>
                <w:sz w:val="24"/>
                <w:szCs w:val="24"/>
              </w:rPr>
            </w:pPr>
          </w:p>
        </w:tc>
        <w:tc>
          <w:tcPr>
            <w:tcW w:w="4240" w:type="dxa"/>
            <w:vMerge/>
          </w:tcPr>
          <w:p w14:paraId="45D07F19" w14:textId="77777777" w:rsidR="00BC25A5" w:rsidRPr="00EE42AB" w:rsidRDefault="00BC25A5" w:rsidP="00133606">
            <w:pPr>
              <w:rPr>
                <w:sz w:val="24"/>
                <w:szCs w:val="24"/>
              </w:rPr>
            </w:pPr>
          </w:p>
        </w:tc>
        <w:tc>
          <w:tcPr>
            <w:tcW w:w="3231" w:type="dxa"/>
          </w:tcPr>
          <w:p w14:paraId="6AA8AF2E" w14:textId="77777777" w:rsidR="00BC25A5" w:rsidRPr="00EE42AB" w:rsidRDefault="00BC25A5" w:rsidP="00133606">
            <w:pPr>
              <w:jc w:val="center"/>
              <w:rPr>
                <w:sz w:val="24"/>
                <w:szCs w:val="24"/>
              </w:rPr>
            </w:pPr>
            <w:r w:rsidRPr="00EE42AB">
              <w:rPr>
                <w:sz w:val="24"/>
                <w:szCs w:val="24"/>
              </w:rPr>
              <w:t>по количеству голосов Проект занял IV место</w:t>
            </w:r>
          </w:p>
        </w:tc>
        <w:tc>
          <w:tcPr>
            <w:tcW w:w="1305" w:type="dxa"/>
          </w:tcPr>
          <w:p w14:paraId="64557464" w14:textId="77777777" w:rsidR="00BC25A5" w:rsidRPr="00EE42AB" w:rsidRDefault="00BC25A5" w:rsidP="00133606">
            <w:pPr>
              <w:jc w:val="center"/>
              <w:rPr>
                <w:sz w:val="24"/>
                <w:szCs w:val="24"/>
              </w:rPr>
            </w:pPr>
            <w:r w:rsidRPr="00EE42AB">
              <w:rPr>
                <w:sz w:val="24"/>
                <w:szCs w:val="24"/>
              </w:rPr>
              <w:t>2</w:t>
            </w:r>
          </w:p>
        </w:tc>
      </w:tr>
      <w:tr w:rsidR="00BC25A5" w:rsidRPr="00EE42AB" w14:paraId="1714630E" w14:textId="77777777" w:rsidTr="00EE42AB">
        <w:tc>
          <w:tcPr>
            <w:tcW w:w="784" w:type="dxa"/>
            <w:vMerge/>
          </w:tcPr>
          <w:p w14:paraId="012004BE" w14:textId="77777777" w:rsidR="00BC25A5" w:rsidRPr="00EE42AB" w:rsidRDefault="00BC25A5" w:rsidP="00133606">
            <w:pPr>
              <w:rPr>
                <w:sz w:val="24"/>
                <w:szCs w:val="24"/>
              </w:rPr>
            </w:pPr>
          </w:p>
        </w:tc>
        <w:tc>
          <w:tcPr>
            <w:tcW w:w="4240" w:type="dxa"/>
            <w:vMerge/>
          </w:tcPr>
          <w:p w14:paraId="4462A9A4" w14:textId="77777777" w:rsidR="00BC25A5" w:rsidRPr="00EE42AB" w:rsidRDefault="00BC25A5" w:rsidP="00133606">
            <w:pPr>
              <w:rPr>
                <w:sz w:val="24"/>
                <w:szCs w:val="24"/>
              </w:rPr>
            </w:pPr>
          </w:p>
        </w:tc>
        <w:tc>
          <w:tcPr>
            <w:tcW w:w="3231" w:type="dxa"/>
          </w:tcPr>
          <w:p w14:paraId="1812D066" w14:textId="77777777" w:rsidR="00BC25A5" w:rsidRPr="00EE42AB" w:rsidRDefault="00BC25A5" w:rsidP="00133606">
            <w:pPr>
              <w:jc w:val="center"/>
              <w:rPr>
                <w:sz w:val="24"/>
                <w:szCs w:val="24"/>
              </w:rPr>
            </w:pPr>
            <w:r w:rsidRPr="00EE42AB">
              <w:rPr>
                <w:sz w:val="24"/>
                <w:szCs w:val="24"/>
              </w:rPr>
              <w:t>по количеству голосов Проект занял V место</w:t>
            </w:r>
          </w:p>
        </w:tc>
        <w:tc>
          <w:tcPr>
            <w:tcW w:w="1305" w:type="dxa"/>
          </w:tcPr>
          <w:p w14:paraId="24D19380" w14:textId="77777777" w:rsidR="00BC25A5" w:rsidRPr="00EE42AB" w:rsidRDefault="00BC25A5" w:rsidP="00133606">
            <w:pPr>
              <w:jc w:val="center"/>
              <w:rPr>
                <w:sz w:val="24"/>
                <w:szCs w:val="24"/>
              </w:rPr>
            </w:pPr>
            <w:r w:rsidRPr="00EE42AB">
              <w:rPr>
                <w:sz w:val="24"/>
                <w:szCs w:val="24"/>
              </w:rPr>
              <w:t>1</w:t>
            </w:r>
          </w:p>
        </w:tc>
      </w:tr>
      <w:tr w:rsidR="00BC25A5" w:rsidRPr="00EE42AB" w14:paraId="1FAA0FF8" w14:textId="77777777" w:rsidTr="00EE42AB">
        <w:tc>
          <w:tcPr>
            <w:tcW w:w="784" w:type="dxa"/>
            <w:vMerge/>
          </w:tcPr>
          <w:p w14:paraId="0428C37E" w14:textId="77777777" w:rsidR="00BC25A5" w:rsidRPr="00EE42AB" w:rsidRDefault="00BC25A5" w:rsidP="00133606">
            <w:pPr>
              <w:rPr>
                <w:sz w:val="24"/>
                <w:szCs w:val="24"/>
              </w:rPr>
            </w:pPr>
          </w:p>
        </w:tc>
        <w:tc>
          <w:tcPr>
            <w:tcW w:w="4240" w:type="dxa"/>
            <w:vMerge/>
          </w:tcPr>
          <w:p w14:paraId="2AE05D1E" w14:textId="77777777" w:rsidR="00BC25A5" w:rsidRPr="00EE42AB" w:rsidRDefault="00BC25A5" w:rsidP="00133606">
            <w:pPr>
              <w:rPr>
                <w:sz w:val="24"/>
                <w:szCs w:val="24"/>
              </w:rPr>
            </w:pPr>
          </w:p>
        </w:tc>
        <w:tc>
          <w:tcPr>
            <w:tcW w:w="3231" w:type="dxa"/>
          </w:tcPr>
          <w:p w14:paraId="7C60FF0B" w14:textId="77777777" w:rsidR="00BC25A5" w:rsidRPr="00EE42AB" w:rsidRDefault="00BC25A5" w:rsidP="00133606">
            <w:pPr>
              <w:jc w:val="center"/>
              <w:rPr>
                <w:sz w:val="24"/>
                <w:szCs w:val="24"/>
              </w:rPr>
            </w:pPr>
            <w:r w:rsidRPr="00EE42AB">
              <w:rPr>
                <w:sz w:val="24"/>
                <w:szCs w:val="24"/>
              </w:rPr>
              <w:t>по количеству голосов Проект занял VI и последующие места</w:t>
            </w:r>
          </w:p>
        </w:tc>
        <w:tc>
          <w:tcPr>
            <w:tcW w:w="1305" w:type="dxa"/>
          </w:tcPr>
          <w:p w14:paraId="30253D36" w14:textId="77777777" w:rsidR="00BC25A5" w:rsidRPr="00EE42AB" w:rsidRDefault="00BC25A5" w:rsidP="00133606">
            <w:pPr>
              <w:jc w:val="center"/>
              <w:rPr>
                <w:sz w:val="24"/>
                <w:szCs w:val="24"/>
              </w:rPr>
            </w:pPr>
            <w:r w:rsidRPr="00EE42AB">
              <w:rPr>
                <w:sz w:val="24"/>
                <w:szCs w:val="24"/>
              </w:rPr>
              <w:t>0</w:t>
            </w:r>
          </w:p>
        </w:tc>
      </w:tr>
      <w:tr w:rsidR="00BC25A5" w:rsidRPr="00EE42AB" w14:paraId="55DE4B7F" w14:textId="77777777" w:rsidTr="00EE42AB">
        <w:tc>
          <w:tcPr>
            <w:tcW w:w="8260" w:type="dxa"/>
            <w:gridSpan w:val="3"/>
          </w:tcPr>
          <w:p w14:paraId="5A335E48" w14:textId="77777777" w:rsidR="00BC25A5" w:rsidRPr="00EE42AB" w:rsidRDefault="00BC25A5" w:rsidP="00133606">
            <w:pPr>
              <w:jc w:val="center"/>
              <w:rPr>
                <w:sz w:val="24"/>
                <w:szCs w:val="24"/>
              </w:rPr>
            </w:pPr>
            <w:r w:rsidRPr="00EE42AB">
              <w:rPr>
                <w:sz w:val="24"/>
                <w:szCs w:val="24"/>
              </w:rPr>
              <w:t>Максимум баллов</w:t>
            </w:r>
          </w:p>
        </w:tc>
        <w:tc>
          <w:tcPr>
            <w:tcW w:w="1300" w:type="dxa"/>
          </w:tcPr>
          <w:p w14:paraId="7FB4CB0A" w14:textId="77777777" w:rsidR="00BC25A5" w:rsidRPr="00EE42AB" w:rsidRDefault="00BC25A5" w:rsidP="00133606">
            <w:pPr>
              <w:jc w:val="center"/>
              <w:rPr>
                <w:sz w:val="24"/>
                <w:szCs w:val="24"/>
              </w:rPr>
            </w:pPr>
            <w:r w:rsidRPr="00EE42AB">
              <w:rPr>
                <w:sz w:val="24"/>
                <w:szCs w:val="24"/>
              </w:rPr>
              <w:t>36</w:t>
            </w:r>
          </w:p>
        </w:tc>
      </w:tr>
      <w:tr w:rsidR="00BC25A5" w:rsidRPr="00EE42AB" w14:paraId="245E980D" w14:textId="77777777" w:rsidTr="00EE42AB">
        <w:tc>
          <w:tcPr>
            <w:tcW w:w="784" w:type="dxa"/>
            <w:vAlign w:val="center"/>
          </w:tcPr>
          <w:p w14:paraId="4C03338F" w14:textId="77777777" w:rsidR="00BC25A5" w:rsidRPr="00EE42AB" w:rsidRDefault="00BC25A5" w:rsidP="00133606">
            <w:pPr>
              <w:jc w:val="center"/>
              <w:rPr>
                <w:sz w:val="24"/>
                <w:szCs w:val="24"/>
              </w:rPr>
            </w:pPr>
            <w:r w:rsidRPr="00EE42AB">
              <w:rPr>
                <w:sz w:val="24"/>
                <w:szCs w:val="24"/>
              </w:rPr>
              <w:t>2</w:t>
            </w:r>
          </w:p>
        </w:tc>
        <w:tc>
          <w:tcPr>
            <w:tcW w:w="8776" w:type="dxa"/>
            <w:gridSpan w:val="3"/>
            <w:vAlign w:val="center"/>
          </w:tcPr>
          <w:p w14:paraId="31DDC86C" w14:textId="77777777" w:rsidR="00BC25A5" w:rsidRPr="00EE42AB" w:rsidRDefault="00BC25A5" w:rsidP="00133606">
            <w:pPr>
              <w:rPr>
                <w:sz w:val="24"/>
                <w:szCs w:val="24"/>
              </w:rPr>
            </w:pPr>
            <w:r w:rsidRPr="00EE42AB">
              <w:rPr>
                <w:sz w:val="24"/>
                <w:szCs w:val="24"/>
              </w:rPr>
              <w:t>Дополнительный критерий, который применяется при равенстве баллов по основным критериям</w:t>
            </w:r>
          </w:p>
        </w:tc>
      </w:tr>
      <w:tr w:rsidR="00BC25A5" w:rsidRPr="00EE42AB" w14:paraId="38E886F7" w14:textId="77777777" w:rsidTr="00EE42AB">
        <w:tc>
          <w:tcPr>
            <w:tcW w:w="784" w:type="dxa"/>
          </w:tcPr>
          <w:p w14:paraId="5BFBE2C5" w14:textId="77777777" w:rsidR="00BC25A5" w:rsidRPr="00EE42AB" w:rsidRDefault="00BC25A5" w:rsidP="00133606">
            <w:pPr>
              <w:jc w:val="center"/>
              <w:rPr>
                <w:sz w:val="24"/>
                <w:szCs w:val="24"/>
              </w:rPr>
            </w:pPr>
            <w:r w:rsidRPr="00EE42AB">
              <w:rPr>
                <w:sz w:val="24"/>
                <w:szCs w:val="24"/>
              </w:rPr>
              <w:t>2.1</w:t>
            </w:r>
          </w:p>
        </w:tc>
        <w:tc>
          <w:tcPr>
            <w:tcW w:w="8776" w:type="dxa"/>
            <w:gridSpan w:val="3"/>
          </w:tcPr>
          <w:p w14:paraId="6937744F" w14:textId="77777777" w:rsidR="00BC25A5" w:rsidRPr="00EE42AB" w:rsidRDefault="00BC25A5" w:rsidP="00133606">
            <w:pPr>
              <w:pBdr>
                <w:top w:val="none" w:sz="4" w:space="0" w:color="000000"/>
                <w:left w:val="none" w:sz="4" w:space="0" w:color="000000"/>
                <w:bottom w:val="none" w:sz="4" w:space="0" w:color="000000"/>
                <w:right w:val="none" w:sz="4" w:space="0" w:color="000000"/>
              </w:pBdr>
              <w:spacing w:line="240" w:lineRule="exact"/>
              <w:rPr>
                <w:sz w:val="24"/>
                <w:szCs w:val="24"/>
              </w:rPr>
            </w:pPr>
            <w:r w:rsidRPr="00EE42AB">
              <w:rPr>
                <w:sz w:val="24"/>
                <w:szCs w:val="24"/>
              </w:rPr>
              <w:t xml:space="preserve">Голосование за Проект. </w:t>
            </w:r>
          </w:p>
          <w:p w14:paraId="0F75E540" w14:textId="77777777" w:rsidR="00BC25A5" w:rsidRPr="00EE42AB" w:rsidRDefault="00BC25A5" w:rsidP="00133606">
            <w:pPr>
              <w:rPr>
                <w:sz w:val="24"/>
                <w:szCs w:val="24"/>
              </w:rPr>
            </w:pPr>
            <w:r w:rsidRPr="00EE42AB">
              <w:rPr>
                <w:sz w:val="24"/>
                <w:szCs w:val="24"/>
              </w:rPr>
              <w:t>Муниципальная конкурсная комиссия инициативного бюджетирования</w:t>
            </w:r>
            <w:r w:rsidRPr="00EE42AB">
              <w:rPr>
                <w:sz w:val="24"/>
                <w:szCs w:val="24"/>
              </w:rPr>
              <w:br w:type="textWrapping" w:clear="all"/>
              <w:t xml:space="preserve">(далее – Муниципальная комиссия) принимает решение о победителе конкурсного отбора Проектов на уровне муниципального образования </w:t>
            </w:r>
            <w:r w:rsidRPr="00EE42AB">
              <w:rPr>
                <w:sz w:val="24"/>
                <w:szCs w:val="24"/>
              </w:rPr>
              <w:br w:type="textWrapping" w:clear="all"/>
              <w:t>в зависимости от результатов голосования, проведенного местной администрацией на информационном портале «Управляем вместе».</w:t>
            </w:r>
            <w:r w:rsidRPr="00EE42AB">
              <w:rPr>
                <w:sz w:val="24"/>
                <w:szCs w:val="24"/>
              </w:rPr>
              <w:br w:type="textWrapping" w:clear="all"/>
              <w:t>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tc>
      </w:tr>
    </w:tbl>
    <w:p w14:paraId="4B8E8CD8" w14:textId="77777777" w:rsidR="00BC25A5" w:rsidRPr="008F2E07" w:rsidRDefault="00BC25A5" w:rsidP="00BC25A5">
      <w:pPr>
        <w:spacing w:before="240"/>
        <w:jc w:val="both"/>
      </w:pPr>
      <w:r w:rsidRPr="00EE42AB">
        <w:rPr>
          <w:sz w:val="24"/>
          <w:szCs w:val="24"/>
        </w:rPr>
        <w:t>* В случае отсутствия какой-либо информации из перечисленной по данному критерию Проекту присваивается 0 баллов</w:t>
      </w:r>
      <w:r w:rsidRPr="008F2E07">
        <w:t>.</w:t>
      </w:r>
    </w:p>
    <w:p w14:paraId="36BE0F83" w14:textId="77777777" w:rsidR="00BC25A5" w:rsidRDefault="00BC25A5" w:rsidP="00BC25A5">
      <w:pPr>
        <w:jc w:val="right"/>
        <w:outlineLvl w:val="1"/>
        <w:sectPr w:rsidR="00BC25A5" w:rsidSect="00BC25A5">
          <w:pgSz w:w="11906" w:h="16838"/>
          <w:pgMar w:top="1134" w:right="850" w:bottom="1134" w:left="1701" w:header="709" w:footer="709" w:gutter="0"/>
          <w:cols w:space="708"/>
          <w:docGrid w:linePitch="360"/>
        </w:sectPr>
      </w:pPr>
    </w:p>
    <w:p w14:paraId="3465F4A6" w14:textId="77777777" w:rsidR="00BC25A5" w:rsidRPr="00EE42AB" w:rsidRDefault="00BC25A5" w:rsidP="00BC25A5">
      <w:pPr>
        <w:jc w:val="right"/>
        <w:outlineLvl w:val="1"/>
        <w:rPr>
          <w:sz w:val="24"/>
          <w:szCs w:val="24"/>
        </w:rPr>
      </w:pPr>
      <w:r w:rsidRPr="00EE42AB">
        <w:rPr>
          <w:sz w:val="24"/>
          <w:szCs w:val="24"/>
        </w:rPr>
        <w:lastRenderedPageBreak/>
        <w:t>Приложение 8</w:t>
      </w:r>
    </w:p>
    <w:p w14:paraId="466758E6" w14:textId="77777777" w:rsidR="00BC25A5" w:rsidRPr="00EE42AB" w:rsidRDefault="00BC25A5" w:rsidP="00BC25A5">
      <w:pPr>
        <w:jc w:val="right"/>
        <w:rPr>
          <w:sz w:val="24"/>
          <w:szCs w:val="24"/>
        </w:rPr>
      </w:pPr>
      <w:r w:rsidRPr="00EE42AB">
        <w:rPr>
          <w:sz w:val="24"/>
          <w:szCs w:val="24"/>
        </w:rPr>
        <w:t>к Порядку</w:t>
      </w:r>
    </w:p>
    <w:p w14:paraId="05CA4C2C" w14:textId="77777777" w:rsidR="00BC25A5" w:rsidRPr="00EE42AB" w:rsidRDefault="00BC25A5" w:rsidP="00BC25A5">
      <w:pPr>
        <w:jc w:val="right"/>
        <w:rPr>
          <w:sz w:val="24"/>
          <w:szCs w:val="24"/>
        </w:rPr>
      </w:pPr>
      <w:r w:rsidRPr="00EE42AB">
        <w:rPr>
          <w:sz w:val="24"/>
          <w:szCs w:val="24"/>
        </w:rPr>
        <w:t>выдвижения, внесения, обсуждения,</w:t>
      </w:r>
    </w:p>
    <w:p w14:paraId="3CD8D494" w14:textId="77777777" w:rsidR="00BC25A5" w:rsidRPr="00EE42AB" w:rsidRDefault="00BC25A5" w:rsidP="00BC25A5">
      <w:pPr>
        <w:jc w:val="right"/>
        <w:rPr>
          <w:sz w:val="24"/>
          <w:szCs w:val="24"/>
        </w:rPr>
      </w:pPr>
      <w:r w:rsidRPr="00EE42AB">
        <w:rPr>
          <w:sz w:val="24"/>
          <w:szCs w:val="24"/>
        </w:rPr>
        <w:t>рассмотрения инициативных проектов,</w:t>
      </w:r>
    </w:p>
    <w:p w14:paraId="65600C21" w14:textId="77777777" w:rsidR="00BC25A5" w:rsidRPr="00EE42AB" w:rsidRDefault="00BC25A5" w:rsidP="00BC25A5">
      <w:pPr>
        <w:jc w:val="right"/>
        <w:rPr>
          <w:sz w:val="24"/>
          <w:szCs w:val="24"/>
        </w:rPr>
      </w:pPr>
      <w:r w:rsidRPr="00EE42AB">
        <w:rPr>
          <w:sz w:val="24"/>
          <w:szCs w:val="24"/>
        </w:rPr>
        <w:t>а также проведения их конкурсного</w:t>
      </w:r>
    </w:p>
    <w:p w14:paraId="30BE2A14" w14:textId="77777777" w:rsidR="00BC25A5" w:rsidRPr="00EE42AB" w:rsidRDefault="00BC25A5" w:rsidP="00BC25A5">
      <w:pPr>
        <w:jc w:val="right"/>
        <w:rPr>
          <w:sz w:val="24"/>
          <w:szCs w:val="24"/>
        </w:rPr>
      </w:pPr>
      <w:r w:rsidRPr="00EE42AB">
        <w:rPr>
          <w:sz w:val="24"/>
          <w:szCs w:val="24"/>
        </w:rPr>
        <w:t>отбора в Александровском</w:t>
      </w:r>
    </w:p>
    <w:p w14:paraId="0A60FDD0" w14:textId="77777777" w:rsidR="00BC25A5" w:rsidRPr="00EE42AB" w:rsidRDefault="00BC25A5" w:rsidP="00BC25A5">
      <w:pPr>
        <w:jc w:val="right"/>
        <w:rPr>
          <w:sz w:val="24"/>
          <w:szCs w:val="24"/>
        </w:rPr>
      </w:pPr>
      <w:r w:rsidRPr="00EE42AB">
        <w:rPr>
          <w:sz w:val="24"/>
          <w:szCs w:val="24"/>
        </w:rPr>
        <w:t>муниципальном округе</w:t>
      </w:r>
    </w:p>
    <w:p w14:paraId="45F5BF0C" w14:textId="77777777" w:rsidR="00BC25A5" w:rsidRPr="00EE42AB" w:rsidRDefault="00BC25A5" w:rsidP="00BC25A5">
      <w:pPr>
        <w:jc w:val="both"/>
        <w:rPr>
          <w:sz w:val="24"/>
          <w:szCs w:val="24"/>
        </w:rPr>
      </w:pPr>
    </w:p>
    <w:p w14:paraId="7FAF08D2" w14:textId="77777777" w:rsidR="00BC25A5" w:rsidRPr="00EE42AB" w:rsidRDefault="00BC25A5" w:rsidP="00BC25A5">
      <w:pPr>
        <w:pStyle w:val="af6"/>
        <w:jc w:val="center"/>
      </w:pPr>
      <w:bookmarkStart w:id="22" w:name="P1025"/>
      <w:bookmarkEnd w:id="22"/>
      <w:r w:rsidRPr="00EE42AB">
        <w:t>КРИТЕРИИ</w:t>
      </w:r>
    </w:p>
    <w:p w14:paraId="78F25BD8" w14:textId="77777777" w:rsidR="00BC25A5" w:rsidRPr="00EE42AB" w:rsidRDefault="00BC25A5" w:rsidP="00BC25A5">
      <w:pPr>
        <w:pStyle w:val="af6"/>
        <w:jc w:val="center"/>
      </w:pPr>
      <w:r w:rsidRPr="00EE42AB">
        <w:t>оценки проектов молодежного инициативного бюджетирования</w:t>
      </w:r>
    </w:p>
    <w:p w14:paraId="04BA5B8B" w14:textId="77777777" w:rsidR="00BC25A5" w:rsidRPr="00EE42AB" w:rsidRDefault="00BC25A5" w:rsidP="00BC25A5">
      <w:pPr>
        <w:pStyle w:val="af6"/>
        <w:jc w:val="center"/>
      </w:pPr>
      <w:r w:rsidRPr="00EE42AB">
        <w:t>на уровне муниципального образования Пермского края</w:t>
      </w:r>
    </w:p>
    <w:p w14:paraId="7C569086" w14:textId="77777777" w:rsidR="00BC25A5" w:rsidRPr="00EE42AB" w:rsidRDefault="00BC25A5" w:rsidP="00BC25A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4807"/>
        <w:gridCol w:w="2891"/>
        <w:gridCol w:w="25"/>
        <w:gridCol w:w="1195"/>
        <w:gridCol w:w="10"/>
      </w:tblGrid>
      <w:tr w:rsidR="00BC25A5" w:rsidRPr="00EE42AB" w14:paraId="14481B93" w14:textId="77777777" w:rsidTr="00EE42AB">
        <w:trPr>
          <w:gridAfter w:val="1"/>
          <w:wAfter w:w="10" w:type="dxa"/>
        </w:trPr>
        <w:tc>
          <w:tcPr>
            <w:tcW w:w="784" w:type="dxa"/>
            <w:vAlign w:val="center"/>
          </w:tcPr>
          <w:p w14:paraId="1FF36B41" w14:textId="77777777" w:rsidR="00BC25A5" w:rsidRPr="00EE42AB" w:rsidRDefault="00BC25A5" w:rsidP="00133606">
            <w:pPr>
              <w:jc w:val="center"/>
              <w:rPr>
                <w:sz w:val="24"/>
                <w:szCs w:val="24"/>
              </w:rPr>
            </w:pPr>
            <w:r w:rsidRPr="00EE42AB">
              <w:rPr>
                <w:sz w:val="24"/>
                <w:szCs w:val="24"/>
              </w:rPr>
              <w:t>№ п/п</w:t>
            </w:r>
          </w:p>
        </w:tc>
        <w:tc>
          <w:tcPr>
            <w:tcW w:w="4807" w:type="dxa"/>
            <w:vAlign w:val="center"/>
          </w:tcPr>
          <w:p w14:paraId="586658C8" w14:textId="77777777" w:rsidR="00BC25A5" w:rsidRPr="00EE42AB" w:rsidRDefault="00BC25A5" w:rsidP="00133606">
            <w:pPr>
              <w:jc w:val="center"/>
              <w:rPr>
                <w:sz w:val="24"/>
                <w:szCs w:val="24"/>
              </w:rPr>
            </w:pPr>
            <w:r w:rsidRPr="00EE42AB">
              <w:rPr>
                <w:sz w:val="24"/>
                <w:szCs w:val="24"/>
              </w:rPr>
              <w:t>Наименование критерия</w:t>
            </w:r>
          </w:p>
        </w:tc>
        <w:tc>
          <w:tcPr>
            <w:tcW w:w="2891" w:type="dxa"/>
            <w:vAlign w:val="center"/>
          </w:tcPr>
          <w:p w14:paraId="6968C506" w14:textId="77777777" w:rsidR="00BC25A5" w:rsidRPr="00EE42AB" w:rsidRDefault="00BC25A5" w:rsidP="00133606">
            <w:pPr>
              <w:jc w:val="center"/>
              <w:rPr>
                <w:sz w:val="24"/>
                <w:szCs w:val="24"/>
              </w:rPr>
            </w:pPr>
            <w:r w:rsidRPr="00EE42AB">
              <w:rPr>
                <w:sz w:val="24"/>
                <w:szCs w:val="24"/>
              </w:rPr>
              <w:t>Значение критериев оценки</w:t>
            </w:r>
          </w:p>
        </w:tc>
        <w:tc>
          <w:tcPr>
            <w:tcW w:w="1220" w:type="dxa"/>
            <w:gridSpan w:val="2"/>
            <w:vAlign w:val="center"/>
          </w:tcPr>
          <w:p w14:paraId="735B653F" w14:textId="77777777" w:rsidR="00BC25A5" w:rsidRPr="00EE42AB" w:rsidRDefault="00BC25A5" w:rsidP="00133606">
            <w:pPr>
              <w:jc w:val="center"/>
              <w:rPr>
                <w:sz w:val="24"/>
                <w:szCs w:val="24"/>
              </w:rPr>
            </w:pPr>
            <w:r w:rsidRPr="00EE42AB">
              <w:rPr>
                <w:sz w:val="24"/>
                <w:szCs w:val="24"/>
              </w:rPr>
              <w:t>Количество баллов</w:t>
            </w:r>
          </w:p>
        </w:tc>
      </w:tr>
      <w:tr w:rsidR="00BC25A5" w:rsidRPr="00EE42AB" w14:paraId="05108B50" w14:textId="77777777" w:rsidTr="00EE42AB">
        <w:trPr>
          <w:gridAfter w:val="1"/>
          <w:wAfter w:w="10" w:type="dxa"/>
        </w:trPr>
        <w:tc>
          <w:tcPr>
            <w:tcW w:w="784" w:type="dxa"/>
            <w:vAlign w:val="center"/>
          </w:tcPr>
          <w:p w14:paraId="2D568948" w14:textId="77777777" w:rsidR="00BC25A5" w:rsidRPr="00EE42AB" w:rsidRDefault="00BC25A5" w:rsidP="00133606">
            <w:pPr>
              <w:jc w:val="center"/>
              <w:rPr>
                <w:sz w:val="24"/>
                <w:szCs w:val="24"/>
              </w:rPr>
            </w:pPr>
            <w:r w:rsidRPr="00EE42AB">
              <w:rPr>
                <w:sz w:val="24"/>
                <w:szCs w:val="24"/>
              </w:rPr>
              <w:t>1</w:t>
            </w:r>
          </w:p>
        </w:tc>
        <w:tc>
          <w:tcPr>
            <w:tcW w:w="4807" w:type="dxa"/>
            <w:vAlign w:val="center"/>
          </w:tcPr>
          <w:p w14:paraId="6BDD4F71" w14:textId="77777777" w:rsidR="00BC25A5" w:rsidRPr="00EE42AB" w:rsidRDefault="00BC25A5" w:rsidP="00133606">
            <w:pPr>
              <w:jc w:val="center"/>
              <w:rPr>
                <w:sz w:val="24"/>
                <w:szCs w:val="24"/>
              </w:rPr>
            </w:pPr>
            <w:r w:rsidRPr="00EE42AB">
              <w:rPr>
                <w:sz w:val="24"/>
                <w:szCs w:val="24"/>
              </w:rPr>
              <w:t>2</w:t>
            </w:r>
          </w:p>
        </w:tc>
        <w:tc>
          <w:tcPr>
            <w:tcW w:w="2891" w:type="dxa"/>
            <w:vAlign w:val="center"/>
          </w:tcPr>
          <w:p w14:paraId="243D9C69" w14:textId="77777777" w:rsidR="00BC25A5" w:rsidRPr="00EE42AB" w:rsidRDefault="00BC25A5" w:rsidP="00133606">
            <w:pPr>
              <w:jc w:val="center"/>
              <w:rPr>
                <w:sz w:val="24"/>
                <w:szCs w:val="24"/>
              </w:rPr>
            </w:pPr>
            <w:r w:rsidRPr="00EE42AB">
              <w:rPr>
                <w:sz w:val="24"/>
                <w:szCs w:val="24"/>
              </w:rPr>
              <w:t>3</w:t>
            </w:r>
          </w:p>
        </w:tc>
        <w:tc>
          <w:tcPr>
            <w:tcW w:w="1220" w:type="dxa"/>
            <w:gridSpan w:val="2"/>
            <w:vAlign w:val="center"/>
          </w:tcPr>
          <w:p w14:paraId="6AA63372" w14:textId="77777777" w:rsidR="00BC25A5" w:rsidRPr="00EE42AB" w:rsidRDefault="00BC25A5" w:rsidP="00133606">
            <w:pPr>
              <w:jc w:val="center"/>
              <w:rPr>
                <w:sz w:val="24"/>
                <w:szCs w:val="24"/>
              </w:rPr>
            </w:pPr>
            <w:r w:rsidRPr="00EE42AB">
              <w:rPr>
                <w:sz w:val="24"/>
                <w:szCs w:val="24"/>
              </w:rPr>
              <w:t>4</w:t>
            </w:r>
          </w:p>
        </w:tc>
      </w:tr>
      <w:tr w:rsidR="00BC25A5" w:rsidRPr="00EE42AB" w14:paraId="6E395BD8" w14:textId="77777777" w:rsidTr="00EE42AB">
        <w:tc>
          <w:tcPr>
            <w:tcW w:w="784" w:type="dxa"/>
            <w:vAlign w:val="center"/>
          </w:tcPr>
          <w:p w14:paraId="66BD28F1" w14:textId="77777777" w:rsidR="00BC25A5" w:rsidRPr="00EE42AB" w:rsidRDefault="00BC25A5" w:rsidP="00133606">
            <w:pPr>
              <w:jc w:val="center"/>
              <w:rPr>
                <w:sz w:val="24"/>
                <w:szCs w:val="24"/>
              </w:rPr>
            </w:pPr>
            <w:r w:rsidRPr="00EE42AB">
              <w:rPr>
                <w:sz w:val="24"/>
                <w:szCs w:val="24"/>
              </w:rPr>
              <w:t>1</w:t>
            </w:r>
          </w:p>
        </w:tc>
        <w:tc>
          <w:tcPr>
            <w:tcW w:w="8928" w:type="dxa"/>
            <w:gridSpan w:val="5"/>
            <w:vAlign w:val="center"/>
          </w:tcPr>
          <w:p w14:paraId="01D89E30" w14:textId="77777777" w:rsidR="00BC25A5" w:rsidRPr="00EE42AB" w:rsidRDefault="00BC25A5" w:rsidP="00133606">
            <w:pPr>
              <w:jc w:val="center"/>
              <w:rPr>
                <w:sz w:val="24"/>
                <w:szCs w:val="24"/>
              </w:rPr>
            </w:pPr>
            <w:r w:rsidRPr="00EE42AB">
              <w:rPr>
                <w:sz w:val="24"/>
                <w:szCs w:val="24"/>
              </w:rPr>
              <w:t>Основные критерии</w:t>
            </w:r>
          </w:p>
        </w:tc>
      </w:tr>
      <w:tr w:rsidR="00BC25A5" w:rsidRPr="00EE42AB" w14:paraId="329376B0" w14:textId="77777777" w:rsidTr="00EE42AB">
        <w:trPr>
          <w:gridAfter w:val="1"/>
          <w:wAfter w:w="10" w:type="dxa"/>
        </w:trPr>
        <w:tc>
          <w:tcPr>
            <w:tcW w:w="784" w:type="dxa"/>
          </w:tcPr>
          <w:p w14:paraId="29856775" w14:textId="77777777" w:rsidR="00BC25A5" w:rsidRPr="00EE42AB" w:rsidRDefault="00BC25A5" w:rsidP="00133606">
            <w:pPr>
              <w:jc w:val="center"/>
              <w:rPr>
                <w:sz w:val="24"/>
                <w:szCs w:val="24"/>
              </w:rPr>
            </w:pPr>
            <w:r w:rsidRPr="00EE42AB">
              <w:rPr>
                <w:sz w:val="24"/>
                <w:szCs w:val="24"/>
              </w:rPr>
              <w:t>1.1</w:t>
            </w:r>
          </w:p>
        </w:tc>
        <w:tc>
          <w:tcPr>
            <w:tcW w:w="4807" w:type="dxa"/>
          </w:tcPr>
          <w:p w14:paraId="7DDEB2F7" w14:textId="77777777" w:rsidR="00BC25A5" w:rsidRPr="00EE42AB" w:rsidRDefault="00BC25A5" w:rsidP="00133606">
            <w:pPr>
              <w:rPr>
                <w:sz w:val="24"/>
                <w:szCs w:val="24"/>
              </w:rPr>
            </w:pPr>
            <w:r w:rsidRPr="00EE42AB">
              <w:rPr>
                <w:sz w:val="24"/>
                <w:szCs w:val="24"/>
              </w:rPr>
              <w:t>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891" w:type="dxa"/>
          </w:tcPr>
          <w:p w14:paraId="6384A829" w14:textId="77777777" w:rsidR="00BC25A5" w:rsidRPr="00EE42AB" w:rsidRDefault="00BC25A5" w:rsidP="00133606">
            <w:pPr>
              <w:rPr>
                <w:sz w:val="24"/>
                <w:szCs w:val="24"/>
              </w:rPr>
            </w:pPr>
            <w:r w:rsidRPr="00EE42AB">
              <w:rPr>
                <w:sz w:val="24"/>
                <w:szCs w:val="24"/>
              </w:rPr>
              <w:t>За каждую проведенную встречу с молодежью, на которой продемонстрирована видеопрезентация проекта, присваивается 1 балл</w:t>
            </w:r>
          </w:p>
        </w:tc>
        <w:tc>
          <w:tcPr>
            <w:tcW w:w="1220" w:type="dxa"/>
            <w:gridSpan w:val="2"/>
          </w:tcPr>
          <w:p w14:paraId="7334259A"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5 баллов</w:t>
            </w:r>
          </w:p>
        </w:tc>
      </w:tr>
      <w:tr w:rsidR="00BC25A5" w:rsidRPr="00EE42AB" w14:paraId="2A5B8C13" w14:textId="77777777" w:rsidTr="00EE42AB">
        <w:trPr>
          <w:gridAfter w:val="1"/>
          <w:wAfter w:w="10" w:type="dxa"/>
          <w:trHeight w:val="765"/>
        </w:trPr>
        <w:tc>
          <w:tcPr>
            <w:tcW w:w="784" w:type="dxa"/>
            <w:vMerge w:val="restart"/>
          </w:tcPr>
          <w:p w14:paraId="5E3D0D96" w14:textId="77777777" w:rsidR="00BC25A5" w:rsidRPr="00EE42AB" w:rsidRDefault="00BC25A5" w:rsidP="00133606">
            <w:pPr>
              <w:jc w:val="center"/>
              <w:rPr>
                <w:sz w:val="24"/>
                <w:szCs w:val="24"/>
              </w:rPr>
            </w:pPr>
            <w:r w:rsidRPr="00EE42AB">
              <w:rPr>
                <w:sz w:val="24"/>
                <w:szCs w:val="24"/>
              </w:rPr>
              <w:t>1.2</w:t>
            </w:r>
          </w:p>
        </w:tc>
        <w:tc>
          <w:tcPr>
            <w:tcW w:w="4807" w:type="dxa"/>
            <w:vMerge w:val="restart"/>
          </w:tcPr>
          <w:p w14:paraId="673F108D" w14:textId="77777777" w:rsidR="00BC25A5" w:rsidRPr="00EE42AB" w:rsidRDefault="00BC25A5" w:rsidP="00133606">
            <w:pPr>
              <w:pStyle w:val="ConsPlusNormal"/>
              <w:spacing w:line="240" w:lineRule="exact"/>
              <w:rPr>
                <w:rFonts w:ascii="Times New Roman" w:hAnsi="Times New Roman" w:cs="Times New Roman"/>
                <w:sz w:val="24"/>
                <w:szCs w:val="24"/>
              </w:rPr>
            </w:pPr>
            <w:r w:rsidRPr="00EE42AB">
              <w:rPr>
                <w:rFonts w:ascii="Times New Roman" w:hAnsi="Times New Roman" w:cs="Times New Roman"/>
                <w:sz w:val="24"/>
                <w:szCs w:val="24"/>
              </w:rPr>
              <w:t>Видеопрезентация проекта инициативного бюджетирования, на которой отражена следующая информация *:</w:t>
            </w:r>
          </w:p>
          <w:p w14:paraId="796AE1FD" w14:textId="77777777" w:rsidR="00BC25A5" w:rsidRPr="00EE42AB" w:rsidRDefault="00BC25A5" w:rsidP="00133606">
            <w:pPr>
              <w:pStyle w:val="ConsPlusNormal"/>
              <w:spacing w:line="240" w:lineRule="exact"/>
              <w:rPr>
                <w:rFonts w:ascii="Times New Roman" w:hAnsi="Times New Roman" w:cs="Times New Roman"/>
                <w:sz w:val="24"/>
                <w:szCs w:val="24"/>
              </w:rPr>
            </w:pPr>
            <w:r w:rsidRPr="00EE42AB">
              <w:rPr>
                <w:rFonts w:ascii="Times New Roman" w:hAnsi="Times New Roman" w:cs="Times New Roman"/>
                <w:sz w:val="24"/>
                <w:szCs w:val="24"/>
              </w:rPr>
              <w:t>видеопрезентация проекта;</w:t>
            </w:r>
          </w:p>
          <w:p w14:paraId="146C8EEA" w14:textId="77777777" w:rsidR="00BC25A5" w:rsidRPr="00EE42AB" w:rsidRDefault="00BC25A5" w:rsidP="00133606">
            <w:pPr>
              <w:spacing w:line="240" w:lineRule="exact"/>
              <w:rPr>
                <w:sz w:val="24"/>
                <w:szCs w:val="24"/>
              </w:rPr>
            </w:pPr>
            <w:r w:rsidRPr="00EE42AB">
              <w:rPr>
                <w:sz w:val="24"/>
                <w:szCs w:val="24"/>
              </w:rPr>
              <w:t>в видеопрезентации озвучена проблема, на решение которой направлена реализация проекта;</w:t>
            </w:r>
          </w:p>
          <w:p w14:paraId="23B35EFB" w14:textId="77777777" w:rsidR="00BC25A5" w:rsidRPr="00EE42AB" w:rsidRDefault="00BC25A5" w:rsidP="00133606">
            <w:pPr>
              <w:spacing w:line="240" w:lineRule="exact"/>
              <w:rPr>
                <w:sz w:val="24"/>
                <w:szCs w:val="24"/>
              </w:rPr>
            </w:pPr>
            <w:r w:rsidRPr="00EE42AB">
              <w:rPr>
                <w:sz w:val="24"/>
                <w:szCs w:val="24"/>
              </w:rPr>
              <w:t>наглядность (в видеопрезентации отражено визуальное представление результатов проекта (до и после реализации);</w:t>
            </w:r>
          </w:p>
          <w:p w14:paraId="334F90F6" w14:textId="77777777" w:rsidR="00BC25A5" w:rsidRPr="00EE42AB" w:rsidRDefault="00BC25A5" w:rsidP="00133606">
            <w:pPr>
              <w:rPr>
                <w:sz w:val="24"/>
                <w:szCs w:val="24"/>
              </w:rPr>
            </w:pPr>
            <w:r w:rsidRPr="00EE42AB">
              <w:rPr>
                <w:sz w:val="24"/>
                <w:szCs w:val="24"/>
              </w:rPr>
              <w:t>содержательность (в видеопрезентации указаны планируемые работы, стоимость, наименование проекта)</w:t>
            </w:r>
          </w:p>
        </w:tc>
        <w:tc>
          <w:tcPr>
            <w:tcW w:w="2891" w:type="dxa"/>
          </w:tcPr>
          <w:p w14:paraId="0E78F5AD" w14:textId="77777777" w:rsidR="00BC25A5" w:rsidRPr="00EE42AB" w:rsidRDefault="00BC25A5" w:rsidP="00133606">
            <w:pPr>
              <w:rPr>
                <w:sz w:val="24"/>
                <w:szCs w:val="24"/>
              </w:rPr>
            </w:pPr>
            <w:r w:rsidRPr="00EE42AB">
              <w:rPr>
                <w:sz w:val="24"/>
                <w:szCs w:val="24"/>
              </w:rPr>
              <w:t>Наличие</w:t>
            </w:r>
          </w:p>
        </w:tc>
        <w:tc>
          <w:tcPr>
            <w:tcW w:w="1220" w:type="dxa"/>
            <w:gridSpan w:val="2"/>
          </w:tcPr>
          <w:p w14:paraId="5175AC30" w14:textId="77777777" w:rsidR="00BC25A5" w:rsidRPr="00EE42AB" w:rsidRDefault="00BC25A5" w:rsidP="00133606">
            <w:pPr>
              <w:jc w:val="center"/>
              <w:rPr>
                <w:sz w:val="24"/>
                <w:szCs w:val="24"/>
              </w:rPr>
            </w:pPr>
            <w:r w:rsidRPr="00EE42AB">
              <w:rPr>
                <w:sz w:val="24"/>
                <w:szCs w:val="24"/>
              </w:rPr>
              <w:t>1</w:t>
            </w:r>
          </w:p>
        </w:tc>
      </w:tr>
      <w:tr w:rsidR="00BC25A5" w:rsidRPr="00EE42AB" w14:paraId="5E430FBF" w14:textId="77777777" w:rsidTr="00EE42AB">
        <w:trPr>
          <w:gridAfter w:val="1"/>
          <w:wAfter w:w="10" w:type="dxa"/>
          <w:trHeight w:val="765"/>
        </w:trPr>
        <w:tc>
          <w:tcPr>
            <w:tcW w:w="784" w:type="dxa"/>
            <w:vMerge/>
          </w:tcPr>
          <w:p w14:paraId="15197831" w14:textId="77777777" w:rsidR="00BC25A5" w:rsidRPr="00EE42AB" w:rsidRDefault="00BC25A5" w:rsidP="00133606">
            <w:pPr>
              <w:jc w:val="center"/>
              <w:rPr>
                <w:sz w:val="24"/>
                <w:szCs w:val="24"/>
              </w:rPr>
            </w:pPr>
          </w:p>
        </w:tc>
        <w:tc>
          <w:tcPr>
            <w:tcW w:w="4807" w:type="dxa"/>
            <w:vMerge/>
          </w:tcPr>
          <w:p w14:paraId="0D24A7A0" w14:textId="77777777" w:rsidR="00BC25A5" w:rsidRPr="00EE42AB" w:rsidRDefault="00BC25A5" w:rsidP="00133606">
            <w:pPr>
              <w:rPr>
                <w:sz w:val="24"/>
                <w:szCs w:val="24"/>
              </w:rPr>
            </w:pPr>
          </w:p>
        </w:tc>
        <w:tc>
          <w:tcPr>
            <w:tcW w:w="2891" w:type="dxa"/>
          </w:tcPr>
          <w:p w14:paraId="523F64F7" w14:textId="77777777" w:rsidR="00BC25A5" w:rsidRPr="00EE42AB" w:rsidRDefault="00BC25A5" w:rsidP="00133606">
            <w:pPr>
              <w:rPr>
                <w:sz w:val="24"/>
                <w:szCs w:val="24"/>
              </w:rPr>
            </w:pPr>
            <w:r w:rsidRPr="00EE42AB">
              <w:rPr>
                <w:sz w:val="24"/>
                <w:szCs w:val="24"/>
              </w:rPr>
              <w:t>Отсутствие</w:t>
            </w:r>
          </w:p>
        </w:tc>
        <w:tc>
          <w:tcPr>
            <w:tcW w:w="1220" w:type="dxa"/>
            <w:gridSpan w:val="2"/>
          </w:tcPr>
          <w:p w14:paraId="65112847" w14:textId="77777777" w:rsidR="00BC25A5" w:rsidRPr="00EE42AB" w:rsidRDefault="00BC25A5" w:rsidP="00133606">
            <w:pPr>
              <w:jc w:val="center"/>
              <w:rPr>
                <w:sz w:val="24"/>
                <w:szCs w:val="24"/>
              </w:rPr>
            </w:pPr>
            <w:r w:rsidRPr="00EE42AB">
              <w:rPr>
                <w:sz w:val="24"/>
                <w:szCs w:val="24"/>
              </w:rPr>
              <w:t>0</w:t>
            </w:r>
          </w:p>
        </w:tc>
      </w:tr>
      <w:tr w:rsidR="00BC25A5" w:rsidRPr="00EE42AB" w14:paraId="589C6A4F" w14:textId="77777777" w:rsidTr="00EE42AB">
        <w:tc>
          <w:tcPr>
            <w:tcW w:w="9712" w:type="dxa"/>
            <w:gridSpan w:val="6"/>
          </w:tcPr>
          <w:p w14:paraId="4DBFF810" w14:textId="77777777" w:rsidR="00BC25A5" w:rsidRPr="00EE42AB" w:rsidRDefault="00BC25A5" w:rsidP="00133606">
            <w:pPr>
              <w:rPr>
                <w:i/>
                <w:iCs/>
                <w:sz w:val="24"/>
                <w:szCs w:val="24"/>
              </w:rPr>
            </w:pPr>
            <w:r w:rsidRPr="00EE42AB">
              <w:rPr>
                <w:i/>
                <w:iCs/>
                <w:sz w:val="24"/>
                <w:szCs w:val="24"/>
              </w:rPr>
              <w:t>Примечание: строки 1.2.1 – 1.2.4 признать утратившими силу.</w:t>
            </w:r>
          </w:p>
        </w:tc>
      </w:tr>
      <w:tr w:rsidR="00BC25A5" w:rsidRPr="00EE42AB" w14:paraId="1C70D251" w14:textId="77777777" w:rsidTr="00EE42AB">
        <w:trPr>
          <w:gridAfter w:val="1"/>
          <w:wAfter w:w="10" w:type="dxa"/>
        </w:trPr>
        <w:tc>
          <w:tcPr>
            <w:tcW w:w="784" w:type="dxa"/>
          </w:tcPr>
          <w:p w14:paraId="03A73324" w14:textId="77777777" w:rsidR="00BC25A5" w:rsidRPr="00EE42AB" w:rsidRDefault="00BC25A5" w:rsidP="00133606">
            <w:pPr>
              <w:jc w:val="center"/>
              <w:rPr>
                <w:sz w:val="24"/>
                <w:szCs w:val="24"/>
              </w:rPr>
            </w:pPr>
            <w:r w:rsidRPr="00EE42AB">
              <w:rPr>
                <w:sz w:val="24"/>
                <w:szCs w:val="24"/>
              </w:rPr>
              <w:t>1.3</w:t>
            </w:r>
          </w:p>
        </w:tc>
        <w:tc>
          <w:tcPr>
            <w:tcW w:w="4807" w:type="dxa"/>
          </w:tcPr>
          <w:p w14:paraId="4061A8C5" w14:textId="77777777" w:rsidR="00BC25A5" w:rsidRPr="00EE42AB" w:rsidRDefault="00BC25A5" w:rsidP="00133606">
            <w:pPr>
              <w:rPr>
                <w:sz w:val="24"/>
                <w:szCs w:val="24"/>
              </w:rPr>
            </w:pPr>
            <w:r w:rsidRPr="00EE42AB">
              <w:rPr>
                <w:sz w:val="24"/>
                <w:szCs w:val="24"/>
              </w:rPr>
              <w:t>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строками 1.3.1 - 1.3.4 настоящих критериев</w:t>
            </w:r>
          </w:p>
        </w:tc>
        <w:tc>
          <w:tcPr>
            <w:tcW w:w="2891" w:type="dxa"/>
          </w:tcPr>
          <w:p w14:paraId="7D946C59" w14:textId="77777777" w:rsidR="00BC25A5" w:rsidRPr="00EE42AB" w:rsidRDefault="00BC25A5" w:rsidP="00133606">
            <w:pPr>
              <w:rPr>
                <w:sz w:val="24"/>
                <w:szCs w:val="24"/>
              </w:rPr>
            </w:pPr>
            <w:r w:rsidRPr="00EE42AB">
              <w:rPr>
                <w:sz w:val="24"/>
                <w:szCs w:val="24"/>
              </w:rPr>
              <w:t>Сумма баллов по строкам 1.3.1 - 1.3.2 настоящих критериев</w:t>
            </w:r>
          </w:p>
        </w:tc>
        <w:tc>
          <w:tcPr>
            <w:tcW w:w="1220" w:type="dxa"/>
            <w:gridSpan w:val="2"/>
          </w:tcPr>
          <w:p w14:paraId="420D89EB"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20 баллов</w:t>
            </w:r>
          </w:p>
        </w:tc>
      </w:tr>
      <w:tr w:rsidR="00BC25A5" w:rsidRPr="00EE42AB" w14:paraId="291055F0" w14:textId="77777777" w:rsidTr="00EE42AB">
        <w:trPr>
          <w:gridAfter w:val="1"/>
          <w:wAfter w:w="10" w:type="dxa"/>
        </w:trPr>
        <w:tc>
          <w:tcPr>
            <w:tcW w:w="784" w:type="dxa"/>
          </w:tcPr>
          <w:p w14:paraId="2F412E04" w14:textId="77777777" w:rsidR="00BC25A5" w:rsidRPr="00EE42AB" w:rsidRDefault="00BC25A5" w:rsidP="00133606">
            <w:pPr>
              <w:jc w:val="center"/>
              <w:rPr>
                <w:sz w:val="24"/>
                <w:szCs w:val="24"/>
              </w:rPr>
            </w:pPr>
            <w:r w:rsidRPr="00EE42AB">
              <w:rPr>
                <w:sz w:val="24"/>
                <w:szCs w:val="24"/>
              </w:rPr>
              <w:t>1.3.1</w:t>
            </w:r>
          </w:p>
        </w:tc>
        <w:tc>
          <w:tcPr>
            <w:tcW w:w="4807" w:type="dxa"/>
          </w:tcPr>
          <w:p w14:paraId="728F18F4" w14:textId="77777777" w:rsidR="00BC25A5" w:rsidRPr="00EE42AB" w:rsidRDefault="00BC25A5" w:rsidP="00133606">
            <w:pPr>
              <w:rPr>
                <w:sz w:val="24"/>
                <w:szCs w:val="24"/>
              </w:rPr>
            </w:pPr>
            <w:r w:rsidRPr="00EE42AB">
              <w:rPr>
                <w:sz w:val="24"/>
                <w:szCs w:val="24"/>
              </w:rPr>
              <w:t>публикация(-</w:t>
            </w:r>
            <w:proofErr w:type="spellStart"/>
            <w:r w:rsidRPr="00EE42AB">
              <w:rPr>
                <w:sz w:val="24"/>
                <w:szCs w:val="24"/>
              </w:rPr>
              <w:t>ии</w:t>
            </w:r>
            <w:proofErr w:type="spellEnd"/>
            <w:r w:rsidRPr="00EE42AB">
              <w:rPr>
                <w:sz w:val="24"/>
                <w:szCs w:val="24"/>
              </w:rPr>
              <w:t xml:space="preserve">) на информационном(-ых) стенде(-ах) (листовки, объявления, брошюры, буклеты), в которой(-ых) отражена информация, предусмотренная строками 1.3.1.1 - 1.3.1.5 настоящих </w:t>
            </w:r>
            <w:r w:rsidRPr="00EE42AB">
              <w:rPr>
                <w:sz w:val="24"/>
                <w:szCs w:val="24"/>
              </w:rPr>
              <w:lastRenderedPageBreak/>
              <w:t>критериев (подтверждается фотографией листовки / объявления / брошюры / буклета, текст на фотографии должен быть в читаемом виде)</w:t>
            </w:r>
          </w:p>
        </w:tc>
        <w:tc>
          <w:tcPr>
            <w:tcW w:w="2891" w:type="dxa"/>
          </w:tcPr>
          <w:p w14:paraId="76BD501C" w14:textId="77777777" w:rsidR="00BC25A5" w:rsidRPr="00EE42AB" w:rsidRDefault="00BC25A5" w:rsidP="00133606">
            <w:pPr>
              <w:rPr>
                <w:sz w:val="24"/>
                <w:szCs w:val="24"/>
              </w:rPr>
            </w:pPr>
            <w:r w:rsidRPr="00EE42AB">
              <w:rPr>
                <w:sz w:val="24"/>
                <w:szCs w:val="24"/>
              </w:rPr>
              <w:lastRenderedPageBreak/>
              <w:t>Сумма баллов по строкам 1.3.1.1 - 1.3.1.5 настоящих критериев</w:t>
            </w:r>
          </w:p>
        </w:tc>
        <w:tc>
          <w:tcPr>
            <w:tcW w:w="1220" w:type="dxa"/>
            <w:gridSpan w:val="2"/>
          </w:tcPr>
          <w:p w14:paraId="57B72B98"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10 баллов</w:t>
            </w:r>
          </w:p>
        </w:tc>
      </w:tr>
      <w:tr w:rsidR="00BC25A5" w:rsidRPr="00EE42AB" w14:paraId="2C91E156" w14:textId="77777777" w:rsidTr="00EE42AB">
        <w:trPr>
          <w:gridAfter w:val="1"/>
          <w:wAfter w:w="10" w:type="dxa"/>
        </w:trPr>
        <w:tc>
          <w:tcPr>
            <w:tcW w:w="784" w:type="dxa"/>
            <w:vMerge w:val="restart"/>
          </w:tcPr>
          <w:p w14:paraId="72BDAB5B" w14:textId="77777777" w:rsidR="00BC25A5" w:rsidRPr="00EE42AB" w:rsidRDefault="00BC25A5" w:rsidP="00133606">
            <w:pPr>
              <w:jc w:val="center"/>
              <w:rPr>
                <w:sz w:val="24"/>
                <w:szCs w:val="24"/>
              </w:rPr>
            </w:pPr>
            <w:r w:rsidRPr="00EE42AB">
              <w:rPr>
                <w:sz w:val="24"/>
                <w:szCs w:val="24"/>
              </w:rPr>
              <w:t>1.3.1.1</w:t>
            </w:r>
          </w:p>
        </w:tc>
        <w:tc>
          <w:tcPr>
            <w:tcW w:w="4807" w:type="dxa"/>
            <w:vMerge w:val="restart"/>
          </w:tcPr>
          <w:p w14:paraId="7163B3B9" w14:textId="77777777" w:rsidR="00BC25A5" w:rsidRPr="00EE42AB" w:rsidRDefault="00BC25A5" w:rsidP="00133606">
            <w:pPr>
              <w:rPr>
                <w:sz w:val="24"/>
                <w:szCs w:val="24"/>
              </w:rPr>
            </w:pPr>
            <w:r w:rsidRPr="00EE42AB">
              <w:rPr>
                <w:sz w:val="24"/>
                <w:szCs w:val="24"/>
              </w:rPr>
              <w:t>название и (или) направление Проекта</w:t>
            </w:r>
          </w:p>
        </w:tc>
        <w:tc>
          <w:tcPr>
            <w:tcW w:w="2891" w:type="dxa"/>
          </w:tcPr>
          <w:p w14:paraId="18F2AF2E"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31372BA3" w14:textId="77777777" w:rsidR="00BC25A5" w:rsidRPr="00EE42AB" w:rsidRDefault="00BC25A5" w:rsidP="00133606">
            <w:pPr>
              <w:jc w:val="center"/>
              <w:rPr>
                <w:sz w:val="24"/>
                <w:szCs w:val="24"/>
              </w:rPr>
            </w:pPr>
            <w:r w:rsidRPr="00EE42AB">
              <w:rPr>
                <w:sz w:val="24"/>
                <w:szCs w:val="24"/>
              </w:rPr>
              <w:t>2</w:t>
            </w:r>
          </w:p>
        </w:tc>
      </w:tr>
      <w:tr w:rsidR="00BC25A5" w:rsidRPr="00EE42AB" w14:paraId="3C4694A4" w14:textId="77777777" w:rsidTr="00EE42AB">
        <w:trPr>
          <w:gridAfter w:val="1"/>
          <w:wAfter w:w="10" w:type="dxa"/>
        </w:trPr>
        <w:tc>
          <w:tcPr>
            <w:tcW w:w="784" w:type="dxa"/>
            <w:vMerge/>
          </w:tcPr>
          <w:p w14:paraId="737E60E7" w14:textId="77777777" w:rsidR="00BC25A5" w:rsidRPr="00EE42AB" w:rsidRDefault="00BC25A5" w:rsidP="00133606">
            <w:pPr>
              <w:rPr>
                <w:sz w:val="24"/>
                <w:szCs w:val="24"/>
              </w:rPr>
            </w:pPr>
          </w:p>
        </w:tc>
        <w:tc>
          <w:tcPr>
            <w:tcW w:w="4807" w:type="dxa"/>
            <w:vMerge/>
          </w:tcPr>
          <w:p w14:paraId="525874C1" w14:textId="77777777" w:rsidR="00BC25A5" w:rsidRPr="00EE42AB" w:rsidRDefault="00BC25A5" w:rsidP="00133606">
            <w:pPr>
              <w:rPr>
                <w:sz w:val="24"/>
                <w:szCs w:val="24"/>
              </w:rPr>
            </w:pPr>
          </w:p>
        </w:tc>
        <w:tc>
          <w:tcPr>
            <w:tcW w:w="2891" w:type="dxa"/>
          </w:tcPr>
          <w:p w14:paraId="2683ED40"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2E3181A0" w14:textId="77777777" w:rsidR="00BC25A5" w:rsidRPr="00EE42AB" w:rsidRDefault="00BC25A5" w:rsidP="00133606">
            <w:pPr>
              <w:jc w:val="center"/>
              <w:rPr>
                <w:sz w:val="24"/>
                <w:szCs w:val="24"/>
              </w:rPr>
            </w:pPr>
            <w:r w:rsidRPr="00EE42AB">
              <w:rPr>
                <w:sz w:val="24"/>
                <w:szCs w:val="24"/>
              </w:rPr>
              <w:t>0</w:t>
            </w:r>
          </w:p>
        </w:tc>
      </w:tr>
      <w:tr w:rsidR="00BC25A5" w:rsidRPr="00EE42AB" w14:paraId="1AECCCEE" w14:textId="77777777" w:rsidTr="00EE42AB">
        <w:trPr>
          <w:gridAfter w:val="1"/>
          <w:wAfter w:w="10" w:type="dxa"/>
        </w:trPr>
        <w:tc>
          <w:tcPr>
            <w:tcW w:w="784" w:type="dxa"/>
            <w:vMerge w:val="restart"/>
          </w:tcPr>
          <w:p w14:paraId="7AC13649" w14:textId="77777777" w:rsidR="00BC25A5" w:rsidRPr="00EE42AB" w:rsidRDefault="00BC25A5" w:rsidP="00133606">
            <w:pPr>
              <w:jc w:val="center"/>
              <w:rPr>
                <w:sz w:val="24"/>
                <w:szCs w:val="24"/>
              </w:rPr>
            </w:pPr>
            <w:r w:rsidRPr="00EE42AB">
              <w:rPr>
                <w:sz w:val="24"/>
                <w:szCs w:val="24"/>
              </w:rPr>
              <w:t>1.3.1.2</w:t>
            </w:r>
          </w:p>
        </w:tc>
        <w:tc>
          <w:tcPr>
            <w:tcW w:w="4807" w:type="dxa"/>
            <w:vMerge w:val="restart"/>
          </w:tcPr>
          <w:p w14:paraId="614C7F23" w14:textId="77777777" w:rsidR="00BC25A5" w:rsidRPr="00EE42AB" w:rsidRDefault="00BC25A5" w:rsidP="00133606">
            <w:pPr>
              <w:rPr>
                <w:sz w:val="24"/>
                <w:szCs w:val="24"/>
              </w:rPr>
            </w:pPr>
            <w:r w:rsidRPr="00EE42AB">
              <w:rPr>
                <w:sz w:val="24"/>
                <w:szCs w:val="24"/>
              </w:rPr>
              <w:t>описание работ, необходимых для реализации Проекта</w:t>
            </w:r>
          </w:p>
        </w:tc>
        <w:tc>
          <w:tcPr>
            <w:tcW w:w="2891" w:type="dxa"/>
          </w:tcPr>
          <w:p w14:paraId="4EB63BDA"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402307BE" w14:textId="77777777" w:rsidR="00BC25A5" w:rsidRPr="00EE42AB" w:rsidRDefault="00BC25A5" w:rsidP="00133606">
            <w:pPr>
              <w:jc w:val="center"/>
              <w:rPr>
                <w:sz w:val="24"/>
                <w:szCs w:val="24"/>
              </w:rPr>
            </w:pPr>
            <w:r w:rsidRPr="00EE42AB">
              <w:rPr>
                <w:sz w:val="24"/>
                <w:szCs w:val="24"/>
              </w:rPr>
              <w:t>2</w:t>
            </w:r>
          </w:p>
        </w:tc>
      </w:tr>
      <w:tr w:rsidR="00BC25A5" w:rsidRPr="00EE42AB" w14:paraId="3C8295BF" w14:textId="77777777" w:rsidTr="00EE42AB">
        <w:trPr>
          <w:gridAfter w:val="1"/>
          <w:wAfter w:w="10" w:type="dxa"/>
        </w:trPr>
        <w:tc>
          <w:tcPr>
            <w:tcW w:w="784" w:type="dxa"/>
            <w:vMerge/>
          </w:tcPr>
          <w:p w14:paraId="097E9630" w14:textId="77777777" w:rsidR="00BC25A5" w:rsidRPr="00EE42AB" w:rsidRDefault="00BC25A5" w:rsidP="00133606">
            <w:pPr>
              <w:rPr>
                <w:sz w:val="24"/>
                <w:szCs w:val="24"/>
              </w:rPr>
            </w:pPr>
          </w:p>
        </w:tc>
        <w:tc>
          <w:tcPr>
            <w:tcW w:w="4807" w:type="dxa"/>
            <w:vMerge/>
          </w:tcPr>
          <w:p w14:paraId="58546D1A" w14:textId="77777777" w:rsidR="00BC25A5" w:rsidRPr="00EE42AB" w:rsidRDefault="00BC25A5" w:rsidP="00133606">
            <w:pPr>
              <w:rPr>
                <w:sz w:val="24"/>
                <w:szCs w:val="24"/>
              </w:rPr>
            </w:pPr>
          </w:p>
        </w:tc>
        <w:tc>
          <w:tcPr>
            <w:tcW w:w="2891" w:type="dxa"/>
          </w:tcPr>
          <w:p w14:paraId="39EA6B18"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711B39BA" w14:textId="77777777" w:rsidR="00BC25A5" w:rsidRPr="00EE42AB" w:rsidRDefault="00BC25A5" w:rsidP="00133606">
            <w:pPr>
              <w:jc w:val="center"/>
              <w:rPr>
                <w:sz w:val="24"/>
                <w:szCs w:val="24"/>
              </w:rPr>
            </w:pPr>
            <w:r w:rsidRPr="00EE42AB">
              <w:rPr>
                <w:sz w:val="24"/>
                <w:szCs w:val="24"/>
              </w:rPr>
              <w:t>0</w:t>
            </w:r>
          </w:p>
        </w:tc>
      </w:tr>
      <w:tr w:rsidR="00BC25A5" w:rsidRPr="00EE42AB" w14:paraId="35D351E0" w14:textId="77777777" w:rsidTr="00EE42AB">
        <w:trPr>
          <w:gridAfter w:val="1"/>
          <w:wAfter w:w="10" w:type="dxa"/>
        </w:trPr>
        <w:tc>
          <w:tcPr>
            <w:tcW w:w="784" w:type="dxa"/>
            <w:vMerge w:val="restart"/>
          </w:tcPr>
          <w:p w14:paraId="78B79FEB" w14:textId="77777777" w:rsidR="00BC25A5" w:rsidRPr="00EE42AB" w:rsidRDefault="00BC25A5" w:rsidP="00133606">
            <w:pPr>
              <w:jc w:val="center"/>
              <w:rPr>
                <w:sz w:val="24"/>
                <w:szCs w:val="24"/>
              </w:rPr>
            </w:pPr>
            <w:r w:rsidRPr="00EE42AB">
              <w:rPr>
                <w:sz w:val="24"/>
                <w:szCs w:val="24"/>
              </w:rPr>
              <w:t>1.3.1.3</w:t>
            </w:r>
          </w:p>
        </w:tc>
        <w:tc>
          <w:tcPr>
            <w:tcW w:w="4807" w:type="dxa"/>
            <w:vMerge w:val="restart"/>
          </w:tcPr>
          <w:p w14:paraId="377EEAEA" w14:textId="77777777" w:rsidR="00BC25A5" w:rsidRPr="00EE42AB" w:rsidRDefault="00BC25A5" w:rsidP="00133606">
            <w:pPr>
              <w:rPr>
                <w:sz w:val="24"/>
                <w:szCs w:val="24"/>
              </w:rPr>
            </w:pPr>
            <w:r w:rsidRPr="00EE42AB">
              <w:rPr>
                <w:sz w:val="24"/>
                <w:szCs w:val="24"/>
              </w:rPr>
              <w:t>стоимость Проекта</w:t>
            </w:r>
          </w:p>
        </w:tc>
        <w:tc>
          <w:tcPr>
            <w:tcW w:w="2891" w:type="dxa"/>
          </w:tcPr>
          <w:p w14:paraId="1B06E641"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72BC1DE2" w14:textId="77777777" w:rsidR="00BC25A5" w:rsidRPr="00EE42AB" w:rsidRDefault="00BC25A5" w:rsidP="00133606">
            <w:pPr>
              <w:jc w:val="center"/>
              <w:rPr>
                <w:sz w:val="24"/>
                <w:szCs w:val="24"/>
              </w:rPr>
            </w:pPr>
            <w:r w:rsidRPr="00EE42AB">
              <w:rPr>
                <w:sz w:val="24"/>
                <w:szCs w:val="24"/>
              </w:rPr>
              <w:t>2</w:t>
            </w:r>
          </w:p>
        </w:tc>
      </w:tr>
      <w:tr w:rsidR="00BC25A5" w:rsidRPr="00EE42AB" w14:paraId="1B55F858" w14:textId="77777777" w:rsidTr="00EE42AB">
        <w:trPr>
          <w:gridAfter w:val="1"/>
          <w:wAfter w:w="10" w:type="dxa"/>
        </w:trPr>
        <w:tc>
          <w:tcPr>
            <w:tcW w:w="784" w:type="dxa"/>
            <w:vMerge/>
          </w:tcPr>
          <w:p w14:paraId="06F8D213" w14:textId="77777777" w:rsidR="00BC25A5" w:rsidRPr="00EE42AB" w:rsidRDefault="00BC25A5" w:rsidP="00133606">
            <w:pPr>
              <w:rPr>
                <w:sz w:val="24"/>
                <w:szCs w:val="24"/>
              </w:rPr>
            </w:pPr>
          </w:p>
        </w:tc>
        <w:tc>
          <w:tcPr>
            <w:tcW w:w="4807" w:type="dxa"/>
            <w:vMerge/>
          </w:tcPr>
          <w:p w14:paraId="129FD243" w14:textId="77777777" w:rsidR="00BC25A5" w:rsidRPr="00EE42AB" w:rsidRDefault="00BC25A5" w:rsidP="00133606">
            <w:pPr>
              <w:rPr>
                <w:sz w:val="24"/>
                <w:szCs w:val="24"/>
              </w:rPr>
            </w:pPr>
          </w:p>
        </w:tc>
        <w:tc>
          <w:tcPr>
            <w:tcW w:w="2891" w:type="dxa"/>
          </w:tcPr>
          <w:p w14:paraId="18520007"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1CD7BC0D" w14:textId="77777777" w:rsidR="00BC25A5" w:rsidRPr="00EE42AB" w:rsidRDefault="00BC25A5" w:rsidP="00133606">
            <w:pPr>
              <w:jc w:val="center"/>
              <w:rPr>
                <w:sz w:val="24"/>
                <w:szCs w:val="24"/>
              </w:rPr>
            </w:pPr>
            <w:r w:rsidRPr="00EE42AB">
              <w:rPr>
                <w:sz w:val="24"/>
                <w:szCs w:val="24"/>
              </w:rPr>
              <w:t>0</w:t>
            </w:r>
          </w:p>
        </w:tc>
      </w:tr>
      <w:tr w:rsidR="00BC25A5" w:rsidRPr="00EE42AB" w14:paraId="0C36108D" w14:textId="77777777" w:rsidTr="00EE42AB">
        <w:trPr>
          <w:gridAfter w:val="1"/>
          <w:wAfter w:w="10" w:type="dxa"/>
        </w:trPr>
        <w:tc>
          <w:tcPr>
            <w:tcW w:w="784" w:type="dxa"/>
            <w:vMerge w:val="restart"/>
          </w:tcPr>
          <w:p w14:paraId="4C251598" w14:textId="77777777" w:rsidR="00BC25A5" w:rsidRPr="00EE42AB" w:rsidRDefault="00BC25A5" w:rsidP="00133606">
            <w:pPr>
              <w:jc w:val="center"/>
              <w:rPr>
                <w:sz w:val="24"/>
                <w:szCs w:val="24"/>
              </w:rPr>
            </w:pPr>
            <w:r w:rsidRPr="00EE42AB">
              <w:rPr>
                <w:sz w:val="24"/>
                <w:szCs w:val="24"/>
              </w:rPr>
              <w:t>1.3.1.4</w:t>
            </w:r>
          </w:p>
        </w:tc>
        <w:tc>
          <w:tcPr>
            <w:tcW w:w="4807" w:type="dxa"/>
            <w:vMerge w:val="restart"/>
          </w:tcPr>
          <w:p w14:paraId="45BA48F3" w14:textId="77777777" w:rsidR="00BC25A5" w:rsidRPr="00EE42AB" w:rsidRDefault="00BC25A5" w:rsidP="00133606">
            <w:pPr>
              <w:rPr>
                <w:sz w:val="24"/>
                <w:szCs w:val="24"/>
              </w:rPr>
            </w:pPr>
            <w:r w:rsidRPr="00EE42AB">
              <w:rPr>
                <w:sz w:val="24"/>
                <w:szCs w:val="24"/>
              </w:rPr>
              <w:t>информация об инициаторе(-ах) Проекта</w:t>
            </w:r>
          </w:p>
        </w:tc>
        <w:tc>
          <w:tcPr>
            <w:tcW w:w="2891" w:type="dxa"/>
          </w:tcPr>
          <w:p w14:paraId="168D7F3A"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4D568B97" w14:textId="77777777" w:rsidR="00BC25A5" w:rsidRPr="00EE42AB" w:rsidRDefault="00BC25A5" w:rsidP="00133606">
            <w:pPr>
              <w:jc w:val="center"/>
              <w:rPr>
                <w:sz w:val="24"/>
                <w:szCs w:val="24"/>
              </w:rPr>
            </w:pPr>
            <w:r w:rsidRPr="00EE42AB">
              <w:rPr>
                <w:sz w:val="24"/>
                <w:szCs w:val="24"/>
              </w:rPr>
              <w:t>2</w:t>
            </w:r>
          </w:p>
        </w:tc>
      </w:tr>
      <w:tr w:rsidR="00BC25A5" w:rsidRPr="00EE42AB" w14:paraId="79876D20" w14:textId="77777777" w:rsidTr="00EE42AB">
        <w:trPr>
          <w:gridAfter w:val="1"/>
          <w:wAfter w:w="10" w:type="dxa"/>
        </w:trPr>
        <w:tc>
          <w:tcPr>
            <w:tcW w:w="784" w:type="dxa"/>
            <w:vMerge/>
          </w:tcPr>
          <w:p w14:paraId="1125ABE5" w14:textId="77777777" w:rsidR="00BC25A5" w:rsidRPr="00EE42AB" w:rsidRDefault="00BC25A5" w:rsidP="00133606">
            <w:pPr>
              <w:rPr>
                <w:sz w:val="24"/>
                <w:szCs w:val="24"/>
              </w:rPr>
            </w:pPr>
          </w:p>
        </w:tc>
        <w:tc>
          <w:tcPr>
            <w:tcW w:w="4807" w:type="dxa"/>
            <w:vMerge/>
          </w:tcPr>
          <w:p w14:paraId="6D402C48" w14:textId="77777777" w:rsidR="00BC25A5" w:rsidRPr="00EE42AB" w:rsidRDefault="00BC25A5" w:rsidP="00133606">
            <w:pPr>
              <w:rPr>
                <w:sz w:val="24"/>
                <w:szCs w:val="24"/>
              </w:rPr>
            </w:pPr>
          </w:p>
        </w:tc>
        <w:tc>
          <w:tcPr>
            <w:tcW w:w="2891" w:type="dxa"/>
          </w:tcPr>
          <w:p w14:paraId="51EFB9EB"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74BC5EA2" w14:textId="77777777" w:rsidR="00BC25A5" w:rsidRPr="00EE42AB" w:rsidRDefault="00BC25A5" w:rsidP="00133606">
            <w:pPr>
              <w:jc w:val="center"/>
              <w:rPr>
                <w:sz w:val="24"/>
                <w:szCs w:val="24"/>
              </w:rPr>
            </w:pPr>
            <w:r w:rsidRPr="00EE42AB">
              <w:rPr>
                <w:sz w:val="24"/>
                <w:szCs w:val="24"/>
              </w:rPr>
              <w:t>0</w:t>
            </w:r>
          </w:p>
        </w:tc>
      </w:tr>
      <w:tr w:rsidR="00BC25A5" w:rsidRPr="00EE42AB" w14:paraId="4D08C613" w14:textId="77777777" w:rsidTr="00EE42AB">
        <w:trPr>
          <w:gridAfter w:val="1"/>
          <w:wAfter w:w="10" w:type="dxa"/>
        </w:trPr>
        <w:tc>
          <w:tcPr>
            <w:tcW w:w="784" w:type="dxa"/>
            <w:vMerge w:val="restart"/>
          </w:tcPr>
          <w:p w14:paraId="5B7263A1" w14:textId="77777777" w:rsidR="00BC25A5" w:rsidRPr="00EE42AB" w:rsidRDefault="00BC25A5" w:rsidP="00133606">
            <w:pPr>
              <w:jc w:val="center"/>
              <w:rPr>
                <w:sz w:val="24"/>
                <w:szCs w:val="24"/>
              </w:rPr>
            </w:pPr>
            <w:r w:rsidRPr="00EE42AB">
              <w:rPr>
                <w:sz w:val="24"/>
                <w:szCs w:val="24"/>
              </w:rPr>
              <w:t>1.3.1.5</w:t>
            </w:r>
          </w:p>
        </w:tc>
        <w:tc>
          <w:tcPr>
            <w:tcW w:w="4807" w:type="dxa"/>
            <w:vMerge w:val="restart"/>
          </w:tcPr>
          <w:p w14:paraId="4E64ECD5" w14:textId="77777777" w:rsidR="00BC25A5" w:rsidRPr="00EE42AB" w:rsidRDefault="00BC25A5" w:rsidP="00133606">
            <w:pPr>
              <w:rPr>
                <w:sz w:val="24"/>
                <w:szCs w:val="24"/>
              </w:rPr>
            </w:pPr>
            <w:r w:rsidRPr="00EE42AB">
              <w:rPr>
                <w:sz w:val="24"/>
                <w:szCs w:val="24"/>
              </w:rPr>
              <w:t>визуальное представление Проекта</w:t>
            </w:r>
          </w:p>
        </w:tc>
        <w:tc>
          <w:tcPr>
            <w:tcW w:w="2891" w:type="dxa"/>
          </w:tcPr>
          <w:p w14:paraId="10DE7CF3"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426C3A63" w14:textId="77777777" w:rsidR="00BC25A5" w:rsidRPr="00EE42AB" w:rsidRDefault="00BC25A5" w:rsidP="00133606">
            <w:pPr>
              <w:jc w:val="center"/>
              <w:rPr>
                <w:sz w:val="24"/>
                <w:szCs w:val="24"/>
              </w:rPr>
            </w:pPr>
            <w:r w:rsidRPr="00EE42AB">
              <w:rPr>
                <w:sz w:val="24"/>
                <w:szCs w:val="24"/>
              </w:rPr>
              <w:t>2</w:t>
            </w:r>
          </w:p>
        </w:tc>
      </w:tr>
      <w:tr w:rsidR="00BC25A5" w:rsidRPr="00EE42AB" w14:paraId="43966E41" w14:textId="77777777" w:rsidTr="00EE42AB">
        <w:trPr>
          <w:gridAfter w:val="1"/>
          <w:wAfter w:w="10" w:type="dxa"/>
        </w:trPr>
        <w:tc>
          <w:tcPr>
            <w:tcW w:w="784" w:type="dxa"/>
            <w:vMerge/>
          </w:tcPr>
          <w:p w14:paraId="64A3A622" w14:textId="77777777" w:rsidR="00BC25A5" w:rsidRPr="00EE42AB" w:rsidRDefault="00BC25A5" w:rsidP="00133606">
            <w:pPr>
              <w:rPr>
                <w:sz w:val="24"/>
                <w:szCs w:val="24"/>
              </w:rPr>
            </w:pPr>
          </w:p>
        </w:tc>
        <w:tc>
          <w:tcPr>
            <w:tcW w:w="4807" w:type="dxa"/>
            <w:vMerge/>
          </w:tcPr>
          <w:p w14:paraId="75296162" w14:textId="77777777" w:rsidR="00BC25A5" w:rsidRPr="00EE42AB" w:rsidRDefault="00BC25A5" w:rsidP="00133606">
            <w:pPr>
              <w:rPr>
                <w:sz w:val="24"/>
                <w:szCs w:val="24"/>
              </w:rPr>
            </w:pPr>
          </w:p>
        </w:tc>
        <w:tc>
          <w:tcPr>
            <w:tcW w:w="2891" w:type="dxa"/>
          </w:tcPr>
          <w:p w14:paraId="4F89D02E"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75045DFB" w14:textId="77777777" w:rsidR="00BC25A5" w:rsidRPr="00EE42AB" w:rsidRDefault="00BC25A5" w:rsidP="00133606">
            <w:pPr>
              <w:jc w:val="center"/>
              <w:rPr>
                <w:sz w:val="24"/>
                <w:szCs w:val="24"/>
              </w:rPr>
            </w:pPr>
            <w:r w:rsidRPr="00EE42AB">
              <w:rPr>
                <w:sz w:val="24"/>
                <w:szCs w:val="24"/>
              </w:rPr>
              <w:t>0</w:t>
            </w:r>
          </w:p>
        </w:tc>
      </w:tr>
      <w:tr w:rsidR="00BC25A5" w:rsidRPr="00EE42AB" w14:paraId="2B94977D" w14:textId="77777777" w:rsidTr="00EE42AB">
        <w:trPr>
          <w:gridAfter w:val="1"/>
          <w:wAfter w:w="10" w:type="dxa"/>
        </w:trPr>
        <w:tc>
          <w:tcPr>
            <w:tcW w:w="784" w:type="dxa"/>
          </w:tcPr>
          <w:p w14:paraId="7D10880E" w14:textId="77777777" w:rsidR="00BC25A5" w:rsidRPr="00EE42AB" w:rsidRDefault="00BC25A5" w:rsidP="00133606">
            <w:pPr>
              <w:jc w:val="center"/>
              <w:rPr>
                <w:sz w:val="24"/>
                <w:szCs w:val="24"/>
              </w:rPr>
            </w:pPr>
            <w:r w:rsidRPr="00EE42AB">
              <w:rPr>
                <w:sz w:val="24"/>
                <w:szCs w:val="24"/>
              </w:rPr>
              <w:t>1.3.2</w:t>
            </w:r>
          </w:p>
        </w:tc>
        <w:tc>
          <w:tcPr>
            <w:tcW w:w="4807" w:type="dxa"/>
          </w:tcPr>
          <w:p w14:paraId="7E40761F" w14:textId="77777777" w:rsidR="00BC25A5" w:rsidRPr="00EE42AB" w:rsidRDefault="00BC25A5" w:rsidP="00133606">
            <w:pPr>
              <w:rPr>
                <w:sz w:val="24"/>
                <w:szCs w:val="24"/>
              </w:rPr>
            </w:pPr>
            <w:r w:rsidRPr="00EE42AB">
              <w:rPr>
                <w:sz w:val="24"/>
                <w:szCs w:val="24"/>
              </w:rPr>
              <w:t>публикация(-и) в аккаунтах в социальных сетях в информационно-телекоммуникационной сети «Интернет», в которой(-ых) отражена информация, предусмотренная строками 1.3.2.1 - 1.3.2.5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891" w:type="dxa"/>
          </w:tcPr>
          <w:p w14:paraId="0A0078FA" w14:textId="77777777" w:rsidR="00BC25A5" w:rsidRPr="00EE42AB" w:rsidRDefault="00BC25A5" w:rsidP="00133606">
            <w:pPr>
              <w:rPr>
                <w:sz w:val="24"/>
                <w:szCs w:val="24"/>
              </w:rPr>
            </w:pPr>
            <w:r w:rsidRPr="00EE42AB">
              <w:rPr>
                <w:sz w:val="24"/>
                <w:szCs w:val="24"/>
              </w:rPr>
              <w:t>Сумма баллов по строкам 1.3.2.1 - 1.3.2.5 настоящих критериев</w:t>
            </w:r>
          </w:p>
        </w:tc>
        <w:tc>
          <w:tcPr>
            <w:tcW w:w="1220" w:type="dxa"/>
            <w:gridSpan w:val="2"/>
          </w:tcPr>
          <w:p w14:paraId="4F2DD015" w14:textId="77777777" w:rsidR="00BC25A5" w:rsidRPr="00EE42AB" w:rsidRDefault="00BC25A5" w:rsidP="00133606">
            <w:pPr>
              <w:jc w:val="center"/>
              <w:rPr>
                <w:sz w:val="24"/>
                <w:szCs w:val="24"/>
              </w:rPr>
            </w:pPr>
            <w:proofErr w:type="spellStart"/>
            <w:r w:rsidRPr="00EE42AB">
              <w:rPr>
                <w:sz w:val="24"/>
                <w:szCs w:val="24"/>
              </w:rPr>
              <w:t>max</w:t>
            </w:r>
            <w:proofErr w:type="spellEnd"/>
            <w:r w:rsidRPr="00EE42AB">
              <w:rPr>
                <w:sz w:val="24"/>
                <w:szCs w:val="24"/>
              </w:rPr>
              <w:t xml:space="preserve"> 10 баллов</w:t>
            </w:r>
          </w:p>
        </w:tc>
      </w:tr>
      <w:tr w:rsidR="00BC25A5" w:rsidRPr="00EE42AB" w14:paraId="0D8EDE18" w14:textId="77777777" w:rsidTr="00EE42AB">
        <w:trPr>
          <w:gridAfter w:val="1"/>
          <w:wAfter w:w="10" w:type="dxa"/>
        </w:trPr>
        <w:tc>
          <w:tcPr>
            <w:tcW w:w="784" w:type="dxa"/>
            <w:vMerge w:val="restart"/>
          </w:tcPr>
          <w:p w14:paraId="7E84526D" w14:textId="77777777" w:rsidR="00BC25A5" w:rsidRPr="00EE42AB" w:rsidRDefault="00BC25A5" w:rsidP="00133606">
            <w:pPr>
              <w:jc w:val="center"/>
              <w:rPr>
                <w:sz w:val="24"/>
                <w:szCs w:val="24"/>
              </w:rPr>
            </w:pPr>
            <w:r w:rsidRPr="00EE42AB">
              <w:rPr>
                <w:sz w:val="24"/>
                <w:szCs w:val="24"/>
              </w:rPr>
              <w:t>1.3.2.1</w:t>
            </w:r>
          </w:p>
        </w:tc>
        <w:tc>
          <w:tcPr>
            <w:tcW w:w="4807" w:type="dxa"/>
            <w:vMerge w:val="restart"/>
          </w:tcPr>
          <w:p w14:paraId="355B0C65" w14:textId="77777777" w:rsidR="00BC25A5" w:rsidRPr="00EE42AB" w:rsidRDefault="00BC25A5" w:rsidP="00133606">
            <w:pPr>
              <w:rPr>
                <w:sz w:val="24"/>
                <w:szCs w:val="24"/>
              </w:rPr>
            </w:pPr>
            <w:r w:rsidRPr="00EE42AB">
              <w:rPr>
                <w:sz w:val="24"/>
                <w:szCs w:val="24"/>
              </w:rPr>
              <w:t>название и (или) направление Проекта</w:t>
            </w:r>
          </w:p>
        </w:tc>
        <w:tc>
          <w:tcPr>
            <w:tcW w:w="2891" w:type="dxa"/>
          </w:tcPr>
          <w:p w14:paraId="00F74EA5"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2A90BC27" w14:textId="77777777" w:rsidR="00BC25A5" w:rsidRPr="00EE42AB" w:rsidRDefault="00BC25A5" w:rsidP="00133606">
            <w:pPr>
              <w:jc w:val="center"/>
              <w:rPr>
                <w:sz w:val="24"/>
                <w:szCs w:val="24"/>
              </w:rPr>
            </w:pPr>
            <w:r w:rsidRPr="00EE42AB">
              <w:rPr>
                <w:sz w:val="24"/>
                <w:szCs w:val="24"/>
              </w:rPr>
              <w:t>2</w:t>
            </w:r>
          </w:p>
        </w:tc>
      </w:tr>
      <w:tr w:rsidR="00BC25A5" w:rsidRPr="00EE42AB" w14:paraId="4B0B96CC" w14:textId="77777777" w:rsidTr="00EE42AB">
        <w:trPr>
          <w:gridAfter w:val="1"/>
          <w:wAfter w:w="10" w:type="dxa"/>
        </w:trPr>
        <w:tc>
          <w:tcPr>
            <w:tcW w:w="784" w:type="dxa"/>
            <w:vMerge/>
          </w:tcPr>
          <w:p w14:paraId="3CEAE6FE" w14:textId="77777777" w:rsidR="00BC25A5" w:rsidRPr="00EE42AB" w:rsidRDefault="00BC25A5" w:rsidP="00133606">
            <w:pPr>
              <w:rPr>
                <w:sz w:val="24"/>
                <w:szCs w:val="24"/>
              </w:rPr>
            </w:pPr>
          </w:p>
        </w:tc>
        <w:tc>
          <w:tcPr>
            <w:tcW w:w="4807" w:type="dxa"/>
            <w:vMerge/>
          </w:tcPr>
          <w:p w14:paraId="1AAC7D2C" w14:textId="77777777" w:rsidR="00BC25A5" w:rsidRPr="00EE42AB" w:rsidRDefault="00BC25A5" w:rsidP="00133606">
            <w:pPr>
              <w:rPr>
                <w:sz w:val="24"/>
                <w:szCs w:val="24"/>
              </w:rPr>
            </w:pPr>
          </w:p>
        </w:tc>
        <w:tc>
          <w:tcPr>
            <w:tcW w:w="2891" w:type="dxa"/>
          </w:tcPr>
          <w:p w14:paraId="664AC983"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5E21A032" w14:textId="77777777" w:rsidR="00BC25A5" w:rsidRPr="00EE42AB" w:rsidRDefault="00BC25A5" w:rsidP="00133606">
            <w:pPr>
              <w:jc w:val="center"/>
              <w:rPr>
                <w:sz w:val="24"/>
                <w:szCs w:val="24"/>
              </w:rPr>
            </w:pPr>
            <w:r w:rsidRPr="00EE42AB">
              <w:rPr>
                <w:sz w:val="24"/>
                <w:szCs w:val="24"/>
              </w:rPr>
              <w:t>0</w:t>
            </w:r>
          </w:p>
        </w:tc>
      </w:tr>
      <w:tr w:rsidR="00BC25A5" w:rsidRPr="00EE42AB" w14:paraId="50F6347A" w14:textId="77777777" w:rsidTr="00EE42AB">
        <w:trPr>
          <w:gridAfter w:val="1"/>
          <w:wAfter w:w="10" w:type="dxa"/>
        </w:trPr>
        <w:tc>
          <w:tcPr>
            <w:tcW w:w="784" w:type="dxa"/>
            <w:vMerge w:val="restart"/>
          </w:tcPr>
          <w:p w14:paraId="16A4FAE3" w14:textId="77777777" w:rsidR="00BC25A5" w:rsidRPr="00EE42AB" w:rsidRDefault="00BC25A5" w:rsidP="00133606">
            <w:pPr>
              <w:jc w:val="center"/>
              <w:rPr>
                <w:sz w:val="24"/>
                <w:szCs w:val="24"/>
              </w:rPr>
            </w:pPr>
            <w:r w:rsidRPr="00EE42AB">
              <w:rPr>
                <w:sz w:val="24"/>
                <w:szCs w:val="24"/>
              </w:rPr>
              <w:t>1.3.2.2</w:t>
            </w:r>
          </w:p>
        </w:tc>
        <w:tc>
          <w:tcPr>
            <w:tcW w:w="4807" w:type="dxa"/>
            <w:vMerge w:val="restart"/>
          </w:tcPr>
          <w:p w14:paraId="523983B9" w14:textId="77777777" w:rsidR="00BC25A5" w:rsidRPr="00EE42AB" w:rsidRDefault="00BC25A5" w:rsidP="00133606">
            <w:pPr>
              <w:rPr>
                <w:sz w:val="24"/>
                <w:szCs w:val="24"/>
              </w:rPr>
            </w:pPr>
            <w:r w:rsidRPr="00EE42AB">
              <w:rPr>
                <w:sz w:val="24"/>
                <w:szCs w:val="24"/>
              </w:rPr>
              <w:t>описание работ, необходимых для реализации Проекта</w:t>
            </w:r>
          </w:p>
        </w:tc>
        <w:tc>
          <w:tcPr>
            <w:tcW w:w="2891" w:type="dxa"/>
          </w:tcPr>
          <w:p w14:paraId="037F1EF6"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3ED3732C" w14:textId="77777777" w:rsidR="00BC25A5" w:rsidRPr="00EE42AB" w:rsidRDefault="00BC25A5" w:rsidP="00133606">
            <w:pPr>
              <w:jc w:val="center"/>
              <w:rPr>
                <w:sz w:val="24"/>
                <w:szCs w:val="24"/>
              </w:rPr>
            </w:pPr>
            <w:r w:rsidRPr="00EE42AB">
              <w:rPr>
                <w:sz w:val="24"/>
                <w:szCs w:val="24"/>
              </w:rPr>
              <w:t>2</w:t>
            </w:r>
          </w:p>
        </w:tc>
      </w:tr>
      <w:tr w:rsidR="00BC25A5" w:rsidRPr="00EE42AB" w14:paraId="6E485BC5" w14:textId="77777777" w:rsidTr="00EE42AB">
        <w:trPr>
          <w:gridAfter w:val="1"/>
          <w:wAfter w:w="10" w:type="dxa"/>
        </w:trPr>
        <w:tc>
          <w:tcPr>
            <w:tcW w:w="784" w:type="dxa"/>
            <w:vMerge/>
          </w:tcPr>
          <w:p w14:paraId="10480FD4" w14:textId="77777777" w:rsidR="00BC25A5" w:rsidRPr="00EE42AB" w:rsidRDefault="00BC25A5" w:rsidP="00133606">
            <w:pPr>
              <w:rPr>
                <w:sz w:val="24"/>
                <w:szCs w:val="24"/>
              </w:rPr>
            </w:pPr>
          </w:p>
        </w:tc>
        <w:tc>
          <w:tcPr>
            <w:tcW w:w="4807" w:type="dxa"/>
            <w:vMerge/>
          </w:tcPr>
          <w:p w14:paraId="3793F3E2" w14:textId="77777777" w:rsidR="00BC25A5" w:rsidRPr="00EE42AB" w:rsidRDefault="00BC25A5" w:rsidP="00133606">
            <w:pPr>
              <w:rPr>
                <w:sz w:val="24"/>
                <w:szCs w:val="24"/>
              </w:rPr>
            </w:pPr>
          </w:p>
        </w:tc>
        <w:tc>
          <w:tcPr>
            <w:tcW w:w="2891" w:type="dxa"/>
          </w:tcPr>
          <w:p w14:paraId="420003F6"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15A4CC90" w14:textId="77777777" w:rsidR="00BC25A5" w:rsidRPr="00EE42AB" w:rsidRDefault="00BC25A5" w:rsidP="00133606">
            <w:pPr>
              <w:jc w:val="center"/>
              <w:rPr>
                <w:sz w:val="24"/>
                <w:szCs w:val="24"/>
              </w:rPr>
            </w:pPr>
            <w:r w:rsidRPr="00EE42AB">
              <w:rPr>
                <w:sz w:val="24"/>
                <w:szCs w:val="24"/>
              </w:rPr>
              <w:t>0</w:t>
            </w:r>
          </w:p>
        </w:tc>
      </w:tr>
      <w:tr w:rsidR="00BC25A5" w:rsidRPr="00EE42AB" w14:paraId="7D830839" w14:textId="77777777" w:rsidTr="00EE42AB">
        <w:trPr>
          <w:gridAfter w:val="1"/>
          <w:wAfter w:w="10" w:type="dxa"/>
        </w:trPr>
        <w:tc>
          <w:tcPr>
            <w:tcW w:w="784" w:type="dxa"/>
            <w:vMerge w:val="restart"/>
          </w:tcPr>
          <w:p w14:paraId="68F57BE4" w14:textId="77777777" w:rsidR="00BC25A5" w:rsidRPr="00EE42AB" w:rsidRDefault="00BC25A5" w:rsidP="00133606">
            <w:pPr>
              <w:jc w:val="center"/>
              <w:rPr>
                <w:sz w:val="24"/>
                <w:szCs w:val="24"/>
              </w:rPr>
            </w:pPr>
            <w:r w:rsidRPr="00EE42AB">
              <w:rPr>
                <w:sz w:val="24"/>
                <w:szCs w:val="24"/>
              </w:rPr>
              <w:t>1.3.2.3</w:t>
            </w:r>
          </w:p>
        </w:tc>
        <w:tc>
          <w:tcPr>
            <w:tcW w:w="4807" w:type="dxa"/>
            <w:vMerge w:val="restart"/>
          </w:tcPr>
          <w:p w14:paraId="2C9EC640" w14:textId="77777777" w:rsidR="00BC25A5" w:rsidRPr="00EE42AB" w:rsidRDefault="00BC25A5" w:rsidP="00133606">
            <w:pPr>
              <w:rPr>
                <w:sz w:val="24"/>
                <w:szCs w:val="24"/>
              </w:rPr>
            </w:pPr>
            <w:r w:rsidRPr="00EE42AB">
              <w:rPr>
                <w:sz w:val="24"/>
                <w:szCs w:val="24"/>
              </w:rPr>
              <w:t>стоимость Проекта</w:t>
            </w:r>
          </w:p>
        </w:tc>
        <w:tc>
          <w:tcPr>
            <w:tcW w:w="2891" w:type="dxa"/>
          </w:tcPr>
          <w:p w14:paraId="622858B8"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40E07205" w14:textId="77777777" w:rsidR="00BC25A5" w:rsidRPr="00EE42AB" w:rsidRDefault="00BC25A5" w:rsidP="00133606">
            <w:pPr>
              <w:jc w:val="center"/>
              <w:rPr>
                <w:sz w:val="24"/>
                <w:szCs w:val="24"/>
              </w:rPr>
            </w:pPr>
            <w:r w:rsidRPr="00EE42AB">
              <w:rPr>
                <w:sz w:val="24"/>
                <w:szCs w:val="24"/>
              </w:rPr>
              <w:t>2</w:t>
            </w:r>
          </w:p>
        </w:tc>
      </w:tr>
      <w:tr w:rsidR="00BC25A5" w:rsidRPr="00EE42AB" w14:paraId="2E2FF908" w14:textId="77777777" w:rsidTr="00EE42AB">
        <w:trPr>
          <w:gridAfter w:val="1"/>
          <w:wAfter w:w="10" w:type="dxa"/>
        </w:trPr>
        <w:tc>
          <w:tcPr>
            <w:tcW w:w="784" w:type="dxa"/>
            <w:vMerge/>
          </w:tcPr>
          <w:p w14:paraId="26DF6DD1" w14:textId="77777777" w:rsidR="00BC25A5" w:rsidRPr="00EE42AB" w:rsidRDefault="00BC25A5" w:rsidP="00133606">
            <w:pPr>
              <w:rPr>
                <w:sz w:val="24"/>
                <w:szCs w:val="24"/>
              </w:rPr>
            </w:pPr>
          </w:p>
        </w:tc>
        <w:tc>
          <w:tcPr>
            <w:tcW w:w="4807" w:type="dxa"/>
            <w:vMerge/>
          </w:tcPr>
          <w:p w14:paraId="6484AF2F" w14:textId="77777777" w:rsidR="00BC25A5" w:rsidRPr="00EE42AB" w:rsidRDefault="00BC25A5" w:rsidP="00133606">
            <w:pPr>
              <w:rPr>
                <w:sz w:val="24"/>
                <w:szCs w:val="24"/>
              </w:rPr>
            </w:pPr>
          </w:p>
        </w:tc>
        <w:tc>
          <w:tcPr>
            <w:tcW w:w="2891" w:type="dxa"/>
          </w:tcPr>
          <w:p w14:paraId="51418A1F"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5A5C9E41" w14:textId="77777777" w:rsidR="00BC25A5" w:rsidRPr="00EE42AB" w:rsidRDefault="00BC25A5" w:rsidP="00133606">
            <w:pPr>
              <w:jc w:val="center"/>
              <w:rPr>
                <w:sz w:val="24"/>
                <w:szCs w:val="24"/>
              </w:rPr>
            </w:pPr>
            <w:r w:rsidRPr="00EE42AB">
              <w:rPr>
                <w:sz w:val="24"/>
                <w:szCs w:val="24"/>
              </w:rPr>
              <w:t>0</w:t>
            </w:r>
          </w:p>
        </w:tc>
      </w:tr>
      <w:tr w:rsidR="00BC25A5" w:rsidRPr="00EE42AB" w14:paraId="68EEE9DE" w14:textId="77777777" w:rsidTr="00EE42AB">
        <w:trPr>
          <w:gridAfter w:val="1"/>
          <w:wAfter w:w="10" w:type="dxa"/>
        </w:trPr>
        <w:tc>
          <w:tcPr>
            <w:tcW w:w="784" w:type="dxa"/>
            <w:vMerge w:val="restart"/>
          </w:tcPr>
          <w:p w14:paraId="01718472" w14:textId="77777777" w:rsidR="00BC25A5" w:rsidRPr="00EE42AB" w:rsidRDefault="00BC25A5" w:rsidP="00133606">
            <w:pPr>
              <w:jc w:val="center"/>
              <w:rPr>
                <w:sz w:val="24"/>
                <w:szCs w:val="24"/>
              </w:rPr>
            </w:pPr>
            <w:r w:rsidRPr="00EE42AB">
              <w:rPr>
                <w:sz w:val="24"/>
                <w:szCs w:val="24"/>
              </w:rPr>
              <w:t>1.3.2.4</w:t>
            </w:r>
          </w:p>
        </w:tc>
        <w:tc>
          <w:tcPr>
            <w:tcW w:w="4807" w:type="dxa"/>
            <w:vMerge w:val="restart"/>
          </w:tcPr>
          <w:p w14:paraId="7AF2C966" w14:textId="77777777" w:rsidR="00BC25A5" w:rsidRPr="00EE42AB" w:rsidRDefault="00BC25A5" w:rsidP="00133606">
            <w:pPr>
              <w:rPr>
                <w:sz w:val="24"/>
                <w:szCs w:val="24"/>
              </w:rPr>
            </w:pPr>
            <w:r w:rsidRPr="00EE42AB">
              <w:rPr>
                <w:sz w:val="24"/>
                <w:szCs w:val="24"/>
              </w:rPr>
              <w:t>информация об инициаторе(-ах) Проекта</w:t>
            </w:r>
          </w:p>
        </w:tc>
        <w:tc>
          <w:tcPr>
            <w:tcW w:w="2891" w:type="dxa"/>
          </w:tcPr>
          <w:p w14:paraId="4F2552E7"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65EA4F3E" w14:textId="77777777" w:rsidR="00BC25A5" w:rsidRPr="00EE42AB" w:rsidRDefault="00BC25A5" w:rsidP="00133606">
            <w:pPr>
              <w:jc w:val="center"/>
              <w:rPr>
                <w:sz w:val="24"/>
                <w:szCs w:val="24"/>
              </w:rPr>
            </w:pPr>
            <w:r w:rsidRPr="00EE42AB">
              <w:rPr>
                <w:sz w:val="24"/>
                <w:szCs w:val="24"/>
              </w:rPr>
              <w:t>2</w:t>
            </w:r>
          </w:p>
        </w:tc>
      </w:tr>
      <w:tr w:rsidR="00BC25A5" w:rsidRPr="00EE42AB" w14:paraId="41850FDD" w14:textId="77777777" w:rsidTr="00EE42AB">
        <w:trPr>
          <w:gridAfter w:val="1"/>
          <w:wAfter w:w="10" w:type="dxa"/>
        </w:trPr>
        <w:tc>
          <w:tcPr>
            <w:tcW w:w="784" w:type="dxa"/>
            <w:vMerge/>
          </w:tcPr>
          <w:p w14:paraId="308EDC84" w14:textId="77777777" w:rsidR="00BC25A5" w:rsidRPr="00EE42AB" w:rsidRDefault="00BC25A5" w:rsidP="00133606">
            <w:pPr>
              <w:rPr>
                <w:sz w:val="24"/>
                <w:szCs w:val="24"/>
              </w:rPr>
            </w:pPr>
          </w:p>
        </w:tc>
        <w:tc>
          <w:tcPr>
            <w:tcW w:w="4807" w:type="dxa"/>
            <w:vMerge/>
          </w:tcPr>
          <w:p w14:paraId="73AE78E2" w14:textId="77777777" w:rsidR="00BC25A5" w:rsidRPr="00EE42AB" w:rsidRDefault="00BC25A5" w:rsidP="00133606">
            <w:pPr>
              <w:rPr>
                <w:sz w:val="24"/>
                <w:szCs w:val="24"/>
              </w:rPr>
            </w:pPr>
          </w:p>
        </w:tc>
        <w:tc>
          <w:tcPr>
            <w:tcW w:w="2891" w:type="dxa"/>
          </w:tcPr>
          <w:p w14:paraId="07607A81"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1B4858D8" w14:textId="77777777" w:rsidR="00BC25A5" w:rsidRPr="00EE42AB" w:rsidRDefault="00BC25A5" w:rsidP="00133606">
            <w:pPr>
              <w:jc w:val="center"/>
              <w:rPr>
                <w:sz w:val="24"/>
                <w:szCs w:val="24"/>
              </w:rPr>
            </w:pPr>
            <w:r w:rsidRPr="00EE42AB">
              <w:rPr>
                <w:sz w:val="24"/>
                <w:szCs w:val="24"/>
              </w:rPr>
              <w:t>0</w:t>
            </w:r>
          </w:p>
        </w:tc>
      </w:tr>
      <w:tr w:rsidR="00BC25A5" w:rsidRPr="00EE42AB" w14:paraId="44DE87A7" w14:textId="77777777" w:rsidTr="00EE42AB">
        <w:trPr>
          <w:gridAfter w:val="1"/>
          <w:wAfter w:w="10" w:type="dxa"/>
        </w:trPr>
        <w:tc>
          <w:tcPr>
            <w:tcW w:w="784" w:type="dxa"/>
            <w:vMerge w:val="restart"/>
          </w:tcPr>
          <w:p w14:paraId="28BE705F" w14:textId="77777777" w:rsidR="00BC25A5" w:rsidRPr="00EE42AB" w:rsidRDefault="00BC25A5" w:rsidP="00133606">
            <w:pPr>
              <w:jc w:val="center"/>
              <w:rPr>
                <w:sz w:val="24"/>
                <w:szCs w:val="24"/>
              </w:rPr>
            </w:pPr>
            <w:r w:rsidRPr="00EE42AB">
              <w:rPr>
                <w:sz w:val="24"/>
                <w:szCs w:val="24"/>
              </w:rPr>
              <w:t>1.3.2.5</w:t>
            </w:r>
          </w:p>
        </w:tc>
        <w:tc>
          <w:tcPr>
            <w:tcW w:w="4807" w:type="dxa"/>
            <w:vMerge w:val="restart"/>
          </w:tcPr>
          <w:p w14:paraId="2CE9B33F" w14:textId="77777777" w:rsidR="00BC25A5" w:rsidRPr="00EE42AB" w:rsidRDefault="00BC25A5" w:rsidP="00133606">
            <w:pPr>
              <w:rPr>
                <w:sz w:val="24"/>
                <w:szCs w:val="24"/>
              </w:rPr>
            </w:pPr>
            <w:r w:rsidRPr="00EE42AB">
              <w:rPr>
                <w:sz w:val="24"/>
                <w:szCs w:val="24"/>
              </w:rPr>
              <w:t>визуальное представление Проекта</w:t>
            </w:r>
          </w:p>
        </w:tc>
        <w:tc>
          <w:tcPr>
            <w:tcW w:w="2891" w:type="dxa"/>
          </w:tcPr>
          <w:p w14:paraId="1C8E3D59"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17D4416C" w14:textId="77777777" w:rsidR="00BC25A5" w:rsidRPr="00EE42AB" w:rsidRDefault="00BC25A5" w:rsidP="00133606">
            <w:pPr>
              <w:jc w:val="center"/>
              <w:rPr>
                <w:sz w:val="24"/>
                <w:szCs w:val="24"/>
              </w:rPr>
            </w:pPr>
            <w:r w:rsidRPr="00EE42AB">
              <w:rPr>
                <w:sz w:val="24"/>
                <w:szCs w:val="24"/>
              </w:rPr>
              <w:t>2</w:t>
            </w:r>
          </w:p>
        </w:tc>
      </w:tr>
      <w:tr w:rsidR="00BC25A5" w:rsidRPr="00EE42AB" w14:paraId="032D8C95" w14:textId="77777777" w:rsidTr="00EE42AB">
        <w:trPr>
          <w:gridAfter w:val="1"/>
          <w:wAfter w:w="10" w:type="dxa"/>
        </w:trPr>
        <w:tc>
          <w:tcPr>
            <w:tcW w:w="784" w:type="dxa"/>
            <w:vMerge/>
          </w:tcPr>
          <w:p w14:paraId="2806ED15" w14:textId="77777777" w:rsidR="00BC25A5" w:rsidRPr="00EE42AB" w:rsidRDefault="00BC25A5" w:rsidP="00133606">
            <w:pPr>
              <w:rPr>
                <w:sz w:val="24"/>
                <w:szCs w:val="24"/>
              </w:rPr>
            </w:pPr>
          </w:p>
        </w:tc>
        <w:tc>
          <w:tcPr>
            <w:tcW w:w="4807" w:type="dxa"/>
            <w:vMerge/>
          </w:tcPr>
          <w:p w14:paraId="2CC2092F" w14:textId="77777777" w:rsidR="00BC25A5" w:rsidRPr="00EE42AB" w:rsidRDefault="00BC25A5" w:rsidP="00133606">
            <w:pPr>
              <w:rPr>
                <w:sz w:val="24"/>
                <w:szCs w:val="24"/>
              </w:rPr>
            </w:pPr>
          </w:p>
        </w:tc>
        <w:tc>
          <w:tcPr>
            <w:tcW w:w="2891" w:type="dxa"/>
          </w:tcPr>
          <w:p w14:paraId="2AE71FA6"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7FB5F965" w14:textId="77777777" w:rsidR="00BC25A5" w:rsidRPr="00EE42AB" w:rsidRDefault="00BC25A5" w:rsidP="00133606">
            <w:pPr>
              <w:jc w:val="center"/>
              <w:rPr>
                <w:sz w:val="24"/>
                <w:szCs w:val="24"/>
              </w:rPr>
            </w:pPr>
            <w:r w:rsidRPr="00EE42AB">
              <w:rPr>
                <w:sz w:val="24"/>
                <w:szCs w:val="24"/>
              </w:rPr>
              <w:t>0</w:t>
            </w:r>
          </w:p>
        </w:tc>
      </w:tr>
      <w:tr w:rsidR="00BC25A5" w:rsidRPr="00EE42AB" w14:paraId="29196462" w14:textId="77777777" w:rsidTr="00EE42AB">
        <w:trPr>
          <w:gridAfter w:val="1"/>
          <w:wAfter w:w="10" w:type="dxa"/>
        </w:trPr>
        <w:tc>
          <w:tcPr>
            <w:tcW w:w="784" w:type="dxa"/>
            <w:vMerge w:val="restart"/>
          </w:tcPr>
          <w:p w14:paraId="0576F165" w14:textId="77777777" w:rsidR="00BC25A5" w:rsidRPr="00EE42AB" w:rsidRDefault="00BC25A5" w:rsidP="00133606">
            <w:pPr>
              <w:jc w:val="center"/>
              <w:rPr>
                <w:sz w:val="24"/>
                <w:szCs w:val="24"/>
              </w:rPr>
            </w:pPr>
            <w:r w:rsidRPr="00EE42AB">
              <w:rPr>
                <w:sz w:val="24"/>
                <w:szCs w:val="24"/>
              </w:rPr>
              <w:lastRenderedPageBreak/>
              <w:t>1.4</w:t>
            </w:r>
          </w:p>
        </w:tc>
        <w:tc>
          <w:tcPr>
            <w:tcW w:w="4807" w:type="dxa"/>
            <w:vMerge w:val="restart"/>
          </w:tcPr>
          <w:p w14:paraId="3F176B30" w14:textId="77777777" w:rsidR="00BC25A5" w:rsidRPr="00EE42AB" w:rsidRDefault="00BC25A5" w:rsidP="00133606">
            <w:pPr>
              <w:rPr>
                <w:sz w:val="24"/>
                <w:szCs w:val="24"/>
              </w:rPr>
            </w:pPr>
            <w:r w:rsidRPr="00EE42AB">
              <w:rPr>
                <w:sz w:val="24"/>
                <w:szCs w:val="24"/>
              </w:rPr>
              <w:t>Наличие визуального представления Проекта</w:t>
            </w:r>
          </w:p>
        </w:tc>
        <w:tc>
          <w:tcPr>
            <w:tcW w:w="2891" w:type="dxa"/>
          </w:tcPr>
          <w:p w14:paraId="0077E374" w14:textId="77777777" w:rsidR="00BC25A5" w:rsidRPr="00EE42AB" w:rsidRDefault="00BC25A5" w:rsidP="00133606">
            <w:pPr>
              <w:jc w:val="center"/>
              <w:rPr>
                <w:sz w:val="24"/>
                <w:szCs w:val="24"/>
              </w:rPr>
            </w:pPr>
            <w:r w:rsidRPr="00EE42AB">
              <w:rPr>
                <w:sz w:val="24"/>
                <w:szCs w:val="24"/>
              </w:rPr>
              <w:t>наличие</w:t>
            </w:r>
          </w:p>
        </w:tc>
        <w:tc>
          <w:tcPr>
            <w:tcW w:w="1220" w:type="dxa"/>
            <w:gridSpan w:val="2"/>
          </w:tcPr>
          <w:p w14:paraId="125D873A" w14:textId="77777777" w:rsidR="00BC25A5" w:rsidRPr="00EE42AB" w:rsidRDefault="00BC25A5" w:rsidP="00133606">
            <w:pPr>
              <w:jc w:val="center"/>
              <w:rPr>
                <w:sz w:val="24"/>
                <w:szCs w:val="24"/>
              </w:rPr>
            </w:pPr>
            <w:r w:rsidRPr="00EE42AB">
              <w:rPr>
                <w:sz w:val="24"/>
                <w:szCs w:val="24"/>
              </w:rPr>
              <w:t>2</w:t>
            </w:r>
          </w:p>
        </w:tc>
      </w:tr>
      <w:tr w:rsidR="00BC25A5" w:rsidRPr="00EE42AB" w14:paraId="13C406C1" w14:textId="77777777" w:rsidTr="00EE42AB">
        <w:trPr>
          <w:gridAfter w:val="1"/>
          <w:wAfter w:w="10" w:type="dxa"/>
        </w:trPr>
        <w:tc>
          <w:tcPr>
            <w:tcW w:w="784" w:type="dxa"/>
            <w:vMerge/>
          </w:tcPr>
          <w:p w14:paraId="4E2CDE4D" w14:textId="77777777" w:rsidR="00BC25A5" w:rsidRPr="00EE42AB" w:rsidRDefault="00BC25A5" w:rsidP="00133606">
            <w:pPr>
              <w:rPr>
                <w:sz w:val="24"/>
                <w:szCs w:val="24"/>
              </w:rPr>
            </w:pPr>
          </w:p>
        </w:tc>
        <w:tc>
          <w:tcPr>
            <w:tcW w:w="4807" w:type="dxa"/>
            <w:vMerge/>
          </w:tcPr>
          <w:p w14:paraId="2A59183D" w14:textId="77777777" w:rsidR="00BC25A5" w:rsidRPr="00EE42AB" w:rsidRDefault="00BC25A5" w:rsidP="00133606">
            <w:pPr>
              <w:rPr>
                <w:sz w:val="24"/>
                <w:szCs w:val="24"/>
              </w:rPr>
            </w:pPr>
          </w:p>
        </w:tc>
        <w:tc>
          <w:tcPr>
            <w:tcW w:w="2891" w:type="dxa"/>
          </w:tcPr>
          <w:p w14:paraId="3703994D"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tcPr>
          <w:p w14:paraId="201D0135" w14:textId="77777777" w:rsidR="00BC25A5" w:rsidRPr="00EE42AB" w:rsidRDefault="00BC25A5" w:rsidP="00133606">
            <w:pPr>
              <w:jc w:val="center"/>
              <w:rPr>
                <w:sz w:val="24"/>
                <w:szCs w:val="24"/>
              </w:rPr>
            </w:pPr>
            <w:r w:rsidRPr="00EE42AB">
              <w:rPr>
                <w:sz w:val="24"/>
                <w:szCs w:val="24"/>
              </w:rPr>
              <w:t>0</w:t>
            </w:r>
          </w:p>
        </w:tc>
      </w:tr>
      <w:tr w:rsidR="00BC25A5" w:rsidRPr="00EE42AB" w14:paraId="35F465DC" w14:textId="77777777" w:rsidTr="00EE42AB">
        <w:trPr>
          <w:gridAfter w:val="1"/>
          <w:wAfter w:w="10" w:type="dxa"/>
        </w:trPr>
        <w:tc>
          <w:tcPr>
            <w:tcW w:w="784" w:type="dxa"/>
            <w:vMerge w:val="restart"/>
          </w:tcPr>
          <w:p w14:paraId="6243CBF0" w14:textId="77777777" w:rsidR="00BC25A5" w:rsidRPr="00EE42AB" w:rsidRDefault="00BC25A5" w:rsidP="00133606">
            <w:pPr>
              <w:jc w:val="center"/>
              <w:rPr>
                <w:sz w:val="24"/>
                <w:szCs w:val="24"/>
              </w:rPr>
            </w:pPr>
            <w:r w:rsidRPr="00EE42AB">
              <w:rPr>
                <w:sz w:val="24"/>
                <w:szCs w:val="24"/>
              </w:rPr>
              <w:t>1.5</w:t>
            </w:r>
          </w:p>
        </w:tc>
        <w:tc>
          <w:tcPr>
            <w:tcW w:w="4807" w:type="dxa"/>
            <w:vMerge w:val="restart"/>
          </w:tcPr>
          <w:p w14:paraId="5DF3AE5F" w14:textId="77777777" w:rsidR="00BC25A5" w:rsidRPr="00EE42AB" w:rsidRDefault="00BC25A5" w:rsidP="00133606">
            <w:pPr>
              <w:rPr>
                <w:sz w:val="24"/>
                <w:szCs w:val="24"/>
              </w:rPr>
            </w:pPr>
            <w:r w:rsidRPr="00EE42AB">
              <w:rPr>
                <w:sz w:val="24"/>
                <w:szCs w:val="24"/>
              </w:rPr>
              <w:t>Участие в реализации проекта волонтерского (добровольческого) труда</w:t>
            </w:r>
          </w:p>
        </w:tc>
        <w:tc>
          <w:tcPr>
            <w:tcW w:w="2891" w:type="dxa"/>
            <w:vAlign w:val="center"/>
          </w:tcPr>
          <w:p w14:paraId="687559D6" w14:textId="77777777" w:rsidR="00BC25A5" w:rsidRPr="00EE42AB" w:rsidRDefault="00BC25A5" w:rsidP="00133606">
            <w:pPr>
              <w:jc w:val="center"/>
              <w:rPr>
                <w:sz w:val="24"/>
                <w:szCs w:val="24"/>
              </w:rPr>
            </w:pPr>
            <w:r w:rsidRPr="00EE42AB">
              <w:rPr>
                <w:sz w:val="24"/>
                <w:szCs w:val="24"/>
              </w:rPr>
              <w:t>Наличие</w:t>
            </w:r>
          </w:p>
        </w:tc>
        <w:tc>
          <w:tcPr>
            <w:tcW w:w="1220" w:type="dxa"/>
            <w:gridSpan w:val="2"/>
            <w:vAlign w:val="center"/>
          </w:tcPr>
          <w:p w14:paraId="79045316" w14:textId="77777777" w:rsidR="00BC25A5" w:rsidRPr="00EE42AB" w:rsidRDefault="00BC25A5" w:rsidP="00133606">
            <w:pPr>
              <w:jc w:val="center"/>
              <w:rPr>
                <w:sz w:val="24"/>
                <w:szCs w:val="24"/>
              </w:rPr>
            </w:pPr>
            <w:r w:rsidRPr="00EE42AB">
              <w:rPr>
                <w:sz w:val="24"/>
                <w:szCs w:val="24"/>
              </w:rPr>
              <w:t>5</w:t>
            </w:r>
          </w:p>
        </w:tc>
      </w:tr>
      <w:tr w:rsidR="00BC25A5" w:rsidRPr="00EE42AB" w14:paraId="02C88431" w14:textId="77777777" w:rsidTr="00EE42AB">
        <w:trPr>
          <w:gridAfter w:val="1"/>
          <w:wAfter w:w="10" w:type="dxa"/>
        </w:trPr>
        <w:tc>
          <w:tcPr>
            <w:tcW w:w="784" w:type="dxa"/>
            <w:vMerge/>
          </w:tcPr>
          <w:p w14:paraId="7BF46DED" w14:textId="77777777" w:rsidR="00BC25A5" w:rsidRPr="00EE42AB" w:rsidRDefault="00BC25A5" w:rsidP="00133606">
            <w:pPr>
              <w:rPr>
                <w:sz w:val="24"/>
                <w:szCs w:val="24"/>
              </w:rPr>
            </w:pPr>
          </w:p>
        </w:tc>
        <w:tc>
          <w:tcPr>
            <w:tcW w:w="4807" w:type="dxa"/>
            <w:vMerge/>
          </w:tcPr>
          <w:p w14:paraId="6B2A2876" w14:textId="77777777" w:rsidR="00BC25A5" w:rsidRPr="00EE42AB" w:rsidRDefault="00BC25A5" w:rsidP="00133606">
            <w:pPr>
              <w:rPr>
                <w:sz w:val="24"/>
                <w:szCs w:val="24"/>
              </w:rPr>
            </w:pPr>
          </w:p>
        </w:tc>
        <w:tc>
          <w:tcPr>
            <w:tcW w:w="2891" w:type="dxa"/>
            <w:vAlign w:val="center"/>
          </w:tcPr>
          <w:p w14:paraId="4B5F3160" w14:textId="77777777" w:rsidR="00BC25A5" w:rsidRPr="00EE42AB" w:rsidRDefault="00BC25A5" w:rsidP="00133606">
            <w:pPr>
              <w:jc w:val="center"/>
              <w:rPr>
                <w:sz w:val="24"/>
                <w:szCs w:val="24"/>
              </w:rPr>
            </w:pPr>
            <w:r w:rsidRPr="00EE42AB">
              <w:rPr>
                <w:sz w:val="24"/>
                <w:szCs w:val="24"/>
              </w:rPr>
              <w:t>Отсутствие</w:t>
            </w:r>
          </w:p>
        </w:tc>
        <w:tc>
          <w:tcPr>
            <w:tcW w:w="1220" w:type="dxa"/>
            <w:gridSpan w:val="2"/>
            <w:vAlign w:val="center"/>
          </w:tcPr>
          <w:p w14:paraId="1DF6091E" w14:textId="77777777" w:rsidR="00BC25A5" w:rsidRPr="00EE42AB" w:rsidRDefault="00BC25A5" w:rsidP="00133606">
            <w:pPr>
              <w:jc w:val="center"/>
              <w:rPr>
                <w:sz w:val="24"/>
                <w:szCs w:val="24"/>
              </w:rPr>
            </w:pPr>
            <w:r w:rsidRPr="00EE42AB">
              <w:rPr>
                <w:sz w:val="24"/>
                <w:szCs w:val="24"/>
              </w:rPr>
              <w:t>0</w:t>
            </w:r>
          </w:p>
        </w:tc>
      </w:tr>
      <w:tr w:rsidR="00BC25A5" w:rsidRPr="00EE42AB" w14:paraId="02A53949" w14:textId="77777777" w:rsidTr="00EE42AB">
        <w:trPr>
          <w:gridAfter w:val="1"/>
          <w:wAfter w:w="10" w:type="dxa"/>
        </w:trPr>
        <w:tc>
          <w:tcPr>
            <w:tcW w:w="784" w:type="dxa"/>
            <w:vMerge w:val="restart"/>
          </w:tcPr>
          <w:p w14:paraId="6183F96E" w14:textId="77777777" w:rsidR="00BC25A5" w:rsidRPr="00EE42AB" w:rsidRDefault="00BC25A5" w:rsidP="00133606">
            <w:pPr>
              <w:jc w:val="center"/>
              <w:rPr>
                <w:sz w:val="24"/>
                <w:szCs w:val="24"/>
              </w:rPr>
            </w:pPr>
            <w:r w:rsidRPr="00EE42AB">
              <w:rPr>
                <w:sz w:val="24"/>
                <w:szCs w:val="24"/>
              </w:rPr>
              <w:t>1.6</w:t>
            </w:r>
          </w:p>
          <w:p w14:paraId="1F04E28F" w14:textId="77777777" w:rsidR="00BC25A5" w:rsidRPr="00EE42AB" w:rsidRDefault="00BC25A5" w:rsidP="00133606">
            <w:pPr>
              <w:pStyle w:val="af6"/>
            </w:pPr>
            <w:r w:rsidRPr="00EE42AB">
              <w:t>1.6</w:t>
            </w:r>
          </w:p>
        </w:tc>
        <w:tc>
          <w:tcPr>
            <w:tcW w:w="4807" w:type="dxa"/>
            <w:vMerge w:val="restart"/>
          </w:tcPr>
          <w:p w14:paraId="19743A27" w14:textId="77777777" w:rsidR="00BC25A5" w:rsidRPr="00EE42AB" w:rsidRDefault="00BC25A5" w:rsidP="00133606">
            <w:pPr>
              <w:rPr>
                <w:sz w:val="24"/>
                <w:szCs w:val="24"/>
              </w:rPr>
            </w:pPr>
            <w:r w:rsidRPr="00EE42AB">
              <w:rPr>
                <w:sz w:val="24"/>
                <w:szCs w:val="24"/>
              </w:rPr>
              <w:t xml:space="preserve">Голосование за проект в единой информационной системе </w:t>
            </w:r>
            <w:r w:rsidRPr="00EE42AB">
              <w:rPr>
                <w:sz w:val="24"/>
                <w:szCs w:val="24"/>
              </w:rPr>
              <w:br w:type="textWrapping" w:clear="all"/>
              <w:t>в сфере развития добровольчества (волонтерства) с обеспечением автоматизированного учета проголосовавших</w:t>
            </w:r>
          </w:p>
        </w:tc>
        <w:tc>
          <w:tcPr>
            <w:tcW w:w="2891" w:type="dxa"/>
          </w:tcPr>
          <w:p w14:paraId="1AE7B878" w14:textId="77777777" w:rsidR="00BC25A5" w:rsidRPr="00EE42AB" w:rsidRDefault="00BC25A5" w:rsidP="00133606">
            <w:pPr>
              <w:jc w:val="center"/>
              <w:rPr>
                <w:sz w:val="24"/>
                <w:szCs w:val="24"/>
              </w:rPr>
            </w:pPr>
            <w:r w:rsidRPr="00EE42AB">
              <w:rPr>
                <w:sz w:val="24"/>
                <w:szCs w:val="24"/>
              </w:rPr>
              <w:t>По количеству голосов проект занял I место</w:t>
            </w:r>
          </w:p>
        </w:tc>
        <w:tc>
          <w:tcPr>
            <w:tcW w:w="1220" w:type="dxa"/>
            <w:gridSpan w:val="2"/>
          </w:tcPr>
          <w:p w14:paraId="469CA651" w14:textId="77777777" w:rsidR="00BC25A5" w:rsidRPr="00EE42AB" w:rsidRDefault="00BC25A5" w:rsidP="00133606">
            <w:pPr>
              <w:jc w:val="center"/>
              <w:rPr>
                <w:sz w:val="24"/>
                <w:szCs w:val="24"/>
              </w:rPr>
            </w:pPr>
            <w:r w:rsidRPr="00EE42AB">
              <w:rPr>
                <w:sz w:val="24"/>
                <w:szCs w:val="24"/>
              </w:rPr>
              <w:t>4</w:t>
            </w:r>
          </w:p>
        </w:tc>
      </w:tr>
      <w:tr w:rsidR="00BC25A5" w:rsidRPr="00EE42AB" w14:paraId="7E72D5D8" w14:textId="77777777" w:rsidTr="00EE42AB">
        <w:trPr>
          <w:gridAfter w:val="1"/>
          <w:wAfter w:w="10" w:type="dxa"/>
        </w:trPr>
        <w:tc>
          <w:tcPr>
            <w:tcW w:w="784" w:type="dxa"/>
            <w:vMerge/>
          </w:tcPr>
          <w:p w14:paraId="1793606A" w14:textId="77777777" w:rsidR="00BC25A5" w:rsidRPr="00EE42AB" w:rsidRDefault="00BC25A5" w:rsidP="00133606">
            <w:pPr>
              <w:pStyle w:val="af6"/>
            </w:pPr>
          </w:p>
        </w:tc>
        <w:tc>
          <w:tcPr>
            <w:tcW w:w="4807" w:type="dxa"/>
            <w:vMerge/>
          </w:tcPr>
          <w:p w14:paraId="0BE69383" w14:textId="77777777" w:rsidR="00BC25A5" w:rsidRPr="00EE42AB" w:rsidRDefault="00BC25A5" w:rsidP="00133606">
            <w:pPr>
              <w:pStyle w:val="af6"/>
            </w:pPr>
          </w:p>
        </w:tc>
        <w:tc>
          <w:tcPr>
            <w:tcW w:w="2891" w:type="dxa"/>
          </w:tcPr>
          <w:p w14:paraId="27B5BA45" w14:textId="77777777" w:rsidR="00BC25A5" w:rsidRPr="00EE42AB" w:rsidRDefault="00BC25A5" w:rsidP="00133606">
            <w:pPr>
              <w:jc w:val="center"/>
              <w:rPr>
                <w:sz w:val="24"/>
                <w:szCs w:val="24"/>
              </w:rPr>
            </w:pPr>
            <w:r w:rsidRPr="00EE42AB">
              <w:rPr>
                <w:sz w:val="24"/>
                <w:szCs w:val="24"/>
              </w:rPr>
              <w:t>По количеству голосов проект занял II место</w:t>
            </w:r>
          </w:p>
        </w:tc>
        <w:tc>
          <w:tcPr>
            <w:tcW w:w="1220" w:type="dxa"/>
            <w:gridSpan w:val="2"/>
          </w:tcPr>
          <w:p w14:paraId="01B7ACF5" w14:textId="77777777" w:rsidR="00BC25A5" w:rsidRPr="00EE42AB" w:rsidRDefault="00BC25A5" w:rsidP="00133606">
            <w:pPr>
              <w:jc w:val="center"/>
              <w:rPr>
                <w:sz w:val="24"/>
                <w:szCs w:val="24"/>
              </w:rPr>
            </w:pPr>
            <w:r w:rsidRPr="00EE42AB">
              <w:rPr>
                <w:sz w:val="24"/>
                <w:szCs w:val="24"/>
              </w:rPr>
              <w:t>3</w:t>
            </w:r>
          </w:p>
        </w:tc>
      </w:tr>
      <w:tr w:rsidR="00BC25A5" w:rsidRPr="00EE42AB" w14:paraId="60BA222C" w14:textId="77777777" w:rsidTr="00EE42AB">
        <w:trPr>
          <w:gridAfter w:val="1"/>
          <w:wAfter w:w="10" w:type="dxa"/>
        </w:trPr>
        <w:tc>
          <w:tcPr>
            <w:tcW w:w="784" w:type="dxa"/>
            <w:vMerge/>
          </w:tcPr>
          <w:p w14:paraId="1682AB12" w14:textId="77777777" w:rsidR="00BC25A5" w:rsidRPr="00EE42AB" w:rsidRDefault="00BC25A5" w:rsidP="00133606">
            <w:pPr>
              <w:rPr>
                <w:sz w:val="24"/>
                <w:szCs w:val="24"/>
              </w:rPr>
            </w:pPr>
          </w:p>
        </w:tc>
        <w:tc>
          <w:tcPr>
            <w:tcW w:w="4807" w:type="dxa"/>
            <w:vMerge/>
          </w:tcPr>
          <w:p w14:paraId="2DE995CD" w14:textId="77777777" w:rsidR="00BC25A5" w:rsidRPr="00EE42AB" w:rsidRDefault="00BC25A5" w:rsidP="00133606">
            <w:pPr>
              <w:rPr>
                <w:sz w:val="24"/>
                <w:szCs w:val="24"/>
              </w:rPr>
            </w:pPr>
          </w:p>
        </w:tc>
        <w:tc>
          <w:tcPr>
            <w:tcW w:w="2891" w:type="dxa"/>
          </w:tcPr>
          <w:p w14:paraId="75249F27" w14:textId="77777777" w:rsidR="00BC25A5" w:rsidRPr="00EE42AB" w:rsidRDefault="00BC25A5" w:rsidP="00133606">
            <w:pPr>
              <w:jc w:val="center"/>
              <w:rPr>
                <w:sz w:val="24"/>
                <w:szCs w:val="24"/>
              </w:rPr>
            </w:pPr>
            <w:r w:rsidRPr="00EE42AB">
              <w:rPr>
                <w:sz w:val="24"/>
                <w:szCs w:val="24"/>
              </w:rPr>
              <w:t>По количеству голосов проект занял III место</w:t>
            </w:r>
          </w:p>
        </w:tc>
        <w:tc>
          <w:tcPr>
            <w:tcW w:w="1220" w:type="dxa"/>
            <w:gridSpan w:val="2"/>
          </w:tcPr>
          <w:p w14:paraId="18FA9887" w14:textId="77777777" w:rsidR="00BC25A5" w:rsidRPr="00EE42AB" w:rsidRDefault="00BC25A5" w:rsidP="00133606">
            <w:pPr>
              <w:jc w:val="center"/>
              <w:rPr>
                <w:sz w:val="24"/>
                <w:szCs w:val="24"/>
              </w:rPr>
            </w:pPr>
            <w:r w:rsidRPr="00EE42AB">
              <w:rPr>
                <w:sz w:val="24"/>
                <w:szCs w:val="24"/>
              </w:rPr>
              <w:t>2</w:t>
            </w:r>
          </w:p>
        </w:tc>
      </w:tr>
      <w:tr w:rsidR="00BC25A5" w:rsidRPr="00EE42AB" w14:paraId="2A362190" w14:textId="77777777" w:rsidTr="00EE42AB">
        <w:trPr>
          <w:gridAfter w:val="1"/>
          <w:wAfter w:w="10" w:type="dxa"/>
        </w:trPr>
        <w:tc>
          <w:tcPr>
            <w:tcW w:w="784" w:type="dxa"/>
            <w:vMerge/>
          </w:tcPr>
          <w:p w14:paraId="5FBDD57D" w14:textId="77777777" w:rsidR="00BC25A5" w:rsidRPr="00EE42AB" w:rsidRDefault="00BC25A5" w:rsidP="00133606">
            <w:pPr>
              <w:rPr>
                <w:sz w:val="24"/>
                <w:szCs w:val="24"/>
              </w:rPr>
            </w:pPr>
          </w:p>
        </w:tc>
        <w:tc>
          <w:tcPr>
            <w:tcW w:w="4807" w:type="dxa"/>
            <w:vMerge/>
          </w:tcPr>
          <w:p w14:paraId="10B3FEA5" w14:textId="77777777" w:rsidR="00BC25A5" w:rsidRPr="00EE42AB" w:rsidRDefault="00BC25A5" w:rsidP="00133606">
            <w:pPr>
              <w:rPr>
                <w:sz w:val="24"/>
                <w:szCs w:val="24"/>
              </w:rPr>
            </w:pPr>
          </w:p>
        </w:tc>
        <w:tc>
          <w:tcPr>
            <w:tcW w:w="2891" w:type="dxa"/>
          </w:tcPr>
          <w:p w14:paraId="643CB86F" w14:textId="77777777" w:rsidR="00BC25A5" w:rsidRPr="00EE42AB" w:rsidRDefault="00BC25A5" w:rsidP="00133606">
            <w:pPr>
              <w:jc w:val="center"/>
              <w:rPr>
                <w:sz w:val="24"/>
                <w:szCs w:val="24"/>
              </w:rPr>
            </w:pPr>
            <w:r w:rsidRPr="00EE42AB">
              <w:rPr>
                <w:sz w:val="24"/>
                <w:szCs w:val="24"/>
              </w:rPr>
              <w:t>По количеству голосов проект занял IV место</w:t>
            </w:r>
          </w:p>
        </w:tc>
        <w:tc>
          <w:tcPr>
            <w:tcW w:w="1220" w:type="dxa"/>
            <w:gridSpan w:val="2"/>
          </w:tcPr>
          <w:p w14:paraId="087C78E2" w14:textId="77777777" w:rsidR="00BC25A5" w:rsidRPr="00EE42AB" w:rsidRDefault="00BC25A5" w:rsidP="00133606">
            <w:pPr>
              <w:jc w:val="center"/>
              <w:rPr>
                <w:sz w:val="24"/>
                <w:szCs w:val="24"/>
              </w:rPr>
            </w:pPr>
            <w:r w:rsidRPr="00EE42AB">
              <w:rPr>
                <w:sz w:val="24"/>
                <w:szCs w:val="24"/>
              </w:rPr>
              <w:t>1</w:t>
            </w:r>
          </w:p>
        </w:tc>
      </w:tr>
      <w:tr w:rsidR="00BC25A5" w:rsidRPr="00EE42AB" w14:paraId="286FFFD0" w14:textId="77777777" w:rsidTr="00EE42AB">
        <w:trPr>
          <w:gridAfter w:val="1"/>
          <w:wAfter w:w="10" w:type="dxa"/>
        </w:trPr>
        <w:tc>
          <w:tcPr>
            <w:tcW w:w="784" w:type="dxa"/>
            <w:vMerge/>
          </w:tcPr>
          <w:p w14:paraId="79B25246" w14:textId="77777777" w:rsidR="00BC25A5" w:rsidRPr="00EE42AB" w:rsidRDefault="00BC25A5" w:rsidP="00133606">
            <w:pPr>
              <w:rPr>
                <w:sz w:val="24"/>
                <w:szCs w:val="24"/>
              </w:rPr>
            </w:pPr>
          </w:p>
        </w:tc>
        <w:tc>
          <w:tcPr>
            <w:tcW w:w="4807" w:type="dxa"/>
            <w:vMerge/>
          </w:tcPr>
          <w:p w14:paraId="490B33C7" w14:textId="77777777" w:rsidR="00BC25A5" w:rsidRPr="00EE42AB" w:rsidRDefault="00BC25A5" w:rsidP="00133606">
            <w:pPr>
              <w:rPr>
                <w:sz w:val="24"/>
                <w:szCs w:val="24"/>
              </w:rPr>
            </w:pPr>
          </w:p>
        </w:tc>
        <w:tc>
          <w:tcPr>
            <w:tcW w:w="2891" w:type="dxa"/>
          </w:tcPr>
          <w:p w14:paraId="4DCE25F2" w14:textId="77777777" w:rsidR="00BC25A5" w:rsidRPr="00EE42AB" w:rsidRDefault="00BC25A5" w:rsidP="00133606">
            <w:pPr>
              <w:jc w:val="center"/>
              <w:rPr>
                <w:sz w:val="24"/>
                <w:szCs w:val="24"/>
              </w:rPr>
            </w:pPr>
            <w:r w:rsidRPr="00EE42AB">
              <w:rPr>
                <w:sz w:val="24"/>
                <w:szCs w:val="24"/>
              </w:rPr>
              <w:t xml:space="preserve">По количеству голосов проект занял V </w:t>
            </w:r>
            <w:r w:rsidRPr="00EE42AB">
              <w:rPr>
                <w:sz w:val="24"/>
                <w:szCs w:val="24"/>
              </w:rPr>
              <w:br w:type="textWrapping" w:clear="all"/>
              <w:t>и последующие места</w:t>
            </w:r>
          </w:p>
        </w:tc>
        <w:tc>
          <w:tcPr>
            <w:tcW w:w="1220" w:type="dxa"/>
            <w:gridSpan w:val="2"/>
          </w:tcPr>
          <w:p w14:paraId="789287C8" w14:textId="77777777" w:rsidR="00BC25A5" w:rsidRPr="00EE42AB" w:rsidRDefault="00BC25A5" w:rsidP="00133606">
            <w:pPr>
              <w:jc w:val="center"/>
              <w:rPr>
                <w:sz w:val="24"/>
                <w:szCs w:val="24"/>
              </w:rPr>
            </w:pPr>
            <w:r w:rsidRPr="00EE42AB">
              <w:rPr>
                <w:sz w:val="24"/>
                <w:szCs w:val="24"/>
              </w:rPr>
              <w:t>0</w:t>
            </w:r>
          </w:p>
        </w:tc>
      </w:tr>
      <w:tr w:rsidR="00BC25A5" w:rsidRPr="00EE42AB" w14:paraId="5DE2ADD6" w14:textId="77777777" w:rsidTr="00EE42AB">
        <w:tc>
          <w:tcPr>
            <w:tcW w:w="8507" w:type="dxa"/>
            <w:gridSpan w:val="4"/>
          </w:tcPr>
          <w:p w14:paraId="6BB5A7A6" w14:textId="77777777" w:rsidR="00BC25A5" w:rsidRPr="00EE42AB" w:rsidRDefault="00BC25A5" w:rsidP="00133606">
            <w:pPr>
              <w:jc w:val="center"/>
              <w:rPr>
                <w:sz w:val="24"/>
                <w:szCs w:val="24"/>
              </w:rPr>
            </w:pPr>
            <w:r w:rsidRPr="00EE42AB">
              <w:rPr>
                <w:sz w:val="24"/>
                <w:szCs w:val="24"/>
              </w:rPr>
              <w:t>Максимум баллов</w:t>
            </w:r>
          </w:p>
        </w:tc>
        <w:tc>
          <w:tcPr>
            <w:tcW w:w="1205" w:type="dxa"/>
            <w:gridSpan w:val="2"/>
          </w:tcPr>
          <w:p w14:paraId="32ED8A62" w14:textId="77777777" w:rsidR="00BC25A5" w:rsidRPr="00EE42AB" w:rsidRDefault="00BC25A5" w:rsidP="00133606">
            <w:pPr>
              <w:jc w:val="center"/>
              <w:rPr>
                <w:sz w:val="24"/>
                <w:szCs w:val="24"/>
              </w:rPr>
            </w:pPr>
            <w:r w:rsidRPr="00EE42AB">
              <w:rPr>
                <w:sz w:val="24"/>
                <w:szCs w:val="24"/>
              </w:rPr>
              <w:t>37</w:t>
            </w:r>
          </w:p>
        </w:tc>
      </w:tr>
    </w:tbl>
    <w:p w14:paraId="5C33DB95" w14:textId="77777777" w:rsidR="00BC25A5" w:rsidRPr="00EE42AB" w:rsidRDefault="00BC25A5" w:rsidP="00BC25A5">
      <w:pPr>
        <w:spacing w:before="240"/>
        <w:jc w:val="both"/>
        <w:rPr>
          <w:sz w:val="24"/>
          <w:szCs w:val="24"/>
        </w:rPr>
      </w:pPr>
      <w:r w:rsidRPr="00EE42AB">
        <w:rPr>
          <w:sz w:val="24"/>
          <w:szCs w:val="24"/>
        </w:rPr>
        <w:t>* В случае отсутствия какой-либо информации из перечисленной по данному критерию проекту присваивается 0 баллов.</w:t>
      </w:r>
    </w:p>
    <w:p w14:paraId="4BA455EB" w14:textId="77777777" w:rsidR="00BC25A5" w:rsidRPr="00EE42AB" w:rsidRDefault="00BC25A5" w:rsidP="00BC25A5">
      <w:pPr>
        <w:tabs>
          <w:tab w:val="left" w:pos="1215"/>
        </w:tabs>
        <w:rPr>
          <w:sz w:val="24"/>
          <w:szCs w:val="24"/>
        </w:rPr>
      </w:pPr>
    </w:p>
    <w:sectPr w:rsidR="00BC25A5" w:rsidRPr="00EE42AB" w:rsidSect="00B66C87">
      <w:headerReference w:type="even" r:id="rId30"/>
      <w:headerReference w:type="default" r:id="rId31"/>
      <w:footerReference w:type="default" r:id="rId32"/>
      <w:footerReference w:type="first" r:id="rId33"/>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A48BF" w14:textId="77777777" w:rsidR="002D6EBC" w:rsidRDefault="002D6EBC">
      <w:r>
        <w:separator/>
      </w:r>
    </w:p>
  </w:endnote>
  <w:endnote w:type="continuationSeparator" w:id="0">
    <w:p w14:paraId="6412E6CC" w14:textId="77777777" w:rsidR="002D6EBC" w:rsidRDefault="002D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w:altName w:val="Segoe UI"/>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6D5"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CDEB"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44B51" w14:textId="77777777" w:rsidR="002D6EBC" w:rsidRDefault="002D6EBC">
      <w:r>
        <w:separator/>
      </w:r>
    </w:p>
  </w:footnote>
  <w:footnote w:type="continuationSeparator" w:id="0">
    <w:p w14:paraId="4E332582" w14:textId="77777777" w:rsidR="002D6EBC" w:rsidRDefault="002D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8DC7"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5718C30A"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5A51"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D375F">
      <w:rPr>
        <w:rStyle w:val="ac"/>
        <w:noProof/>
      </w:rPr>
      <w:t>2</w:t>
    </w:r>
    <w:r>
      <w:rPr>
        <w:rStyle w:val="ac"/>
      </w:rPr>
      <w:fldChar w:fldCharType="end"/>
    </w:r>
  </w:p>
  <w:p w14:paraId="130FB929" w14:textId="77777777" w:rsidR="00B12253" w:rsidRDefault="00B122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554C7"/>
    <w:multiLevelType w:val="multilevel"/>
    <w:tmpl w:val="B3C2CEB6"/>
    <w:lvl w:ilvl="0">
      <w:start w:val="1"/>
      <w:numFmt w:val="decimal"/>
      <w:lvlText w:val="%1."/>
      <w:lvlJc w:val="left"/>
      <w:pPr>
        <w:tabs>
          <w:tab w:val="num" w:pos="1134"/>
        </w:tabs>
        <w:ind w:left="0" w:firstLine="709"/>
      </w:pPr>
      <w:rPr>
        <w:rFonts w:hint="default"/>
        <w:color w:val="000000"/>
      </w:rPr>
    </w:lvl>
    <w:lvl w:ilvl="1">
      <w:start w:val="1"/>
      <w:numFmt w:val="decimal"/>
      <w:isLgl/>
      <w:lvlText w:val="%1.%2."/>
      <w:lvlJc w:val="left"/>
      <w:pPr>
        <w:tabs>
          <w:tab w:val="num" w:pos="1134"/>
        </w:tabs>
        <w:ind w:left="0" w:firstLine="70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74969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A5"/>
    <w:rsid w:val="000107D0"/>
    <w:rsid w:val="000132E5"/>
    <w:rsid w:val="00031EB5"/>
    <w:rsid w:val="000320E4"/>
    <w:rsid w:val="000334C9"/>
    <w:rsid w:val="0007358C"/>
    <w:rsid w:val="000A1018"/>
    <w:rsid w:val="000A1249"/>
    <w:rsid w:val="00136C19"/>
    <w:rsid w:val="001450B8"/>
    <w:rsid w:val="001617A8"/>
    <w:rsid w:val="00191FB7"/>
    <w:rsid w:val="001D1569"/>
    <w:rsid w:val="002163AF"/>
    <w:rsid w:val="002540A8"/>
    <w:rsid w:val="0028108D"/>
    <w:rsid w:val="0028655A"/>
    <w:rsid w:val="00290178"/>
    <w:rsid w:val="002A1714"/>
    <w:rsid w:val="002D6EBC"/>
    <w:rsid w:val="002E0EAA"/>
    <w:rsid w:val="00342849"/>
    <w:rsid w:val="0035360C"/>
    <w:rsid w:val="00353DEB"/>
    <w:rsid w:val="003807C0"/>
    <w:rsid w:val="003976CA"/>
    <w:rsid w:val="003D3930"/>
    <w:rsid w:val="003E5046"/>
    <w:rsid w:val="004448E6"/>
    <w:rsid w:val="004627A2"/>
    <w:rsid w:val="00482187"/>
    <w:rsid w:val="004F68BF"/>
    <w:rsid w:val="00502A58"/>
    <w:rsid w:val="00534011"/>
    <w:rsid w:val="0053612B"/>
    <w:rsid w:val="005438E0"/>
    <w:rsid w:val="005505FE"/>
    <w:rsid w:val="00552ADF"/>
    <w:rsid w:val="00586166"/>
    <w:rsid w:val="00617102"/>
    <w:rsid w:val="006333E0"/>
    <w:rsid w:val="006812C0"/>
    <w:rsid w:val="006D443E"/>
    <w:rsid w:val="00736B92"/>
    <w:rsid w:val="00761D5E"/>
    <w:rsid w:val="007E5F58"/>
    <w:rsid w:val="007F5F8D"/>
    <w:rsid w:val="0083130A"/>
    <w:rsid w:val="00861BE3"/>
    <w:rsid w:val="00875736"/>
    <w:rsid w:val="008A300E"/>
    <w:rsid w:val="008C41D1"/>
    <w:rsid w:val="008C4910"/>
    <w:rsid w:val="008E0D07"/>
    <w:rsid w:val="00946A6E"/>
    <w:rsid w:val="00973EE1"/>
    <w:rsid w:val="00983927"/>
    <w:rsid w:val="009C6657"/>
    <w:rsid w:val="009D34A4"/>
    <w:rsid w:val="009D375F"/>
    <w:rsid w:val="009E48FD"/>
    <w:rsid w:val="00A20CAB"/>
    <w:rsid w:val="00A7019E"/>
    <w:rsid w:val="00AB61AD"/>
    <w:rsid w:val="00AD14C1"/>
    <w:rsid w:val="00B12253"/>
    <w:rsid w:val="00B17F20"/>
    <w:rsid w:val="00B66C87"/>
    <w:rsid w:val="00BB6E9F"/>
    <w:rsid w:val="00BC25A5"/>
    <w:rsid w:val="00C11CD6"/>
    <w:rsid w:val="00C76D98"/>
    <w:rsid w:val="00C97BDE"/>
    <w:rsid w:val="00CB0CD4"/>
    <w:rsid w:val="00D17510"/>
    <w:rsid w:val="00D35FA8"/>
    <w:rsid w:val="00D51DC3"/>
    <w:rsid w:val="00D6335F"/>
    <w:rsid w:val="00D712A8"/>
    <w:rsid w:val="00DA24F6"/>
    <w:rsid w:val="00DB3748"/>
    <w:rsid w:val="00DC5BFA"/>
    <w:rsid w:val="00DF4430"/>
    <w:rsid w:val="00E246F5"/>
    <w:rsid w:val="00E369AC"/>
    <w:rsid w:val="00E56A80"/>
    <w:rsid w:val="00E614D0"/>
    <w:rsid w:val="00E8211E"/>
    <w:rsid w:val="00EB400D"/>
    <w:rsid w:val="00EE42AB"/>
    <w:rsid w:val="00F34240"/>
    <w:rsid w:val="00F46037"/>
    <w:rsid w:val="00F919B8"/>
    <w:rsid w:val="00FC0FBD"/>
    <w:rsid w:val="00FC50FC"/>
    <w:rsid w:val="00FD415B"/>
    <w:rsid w:val="00FE2CD5"/>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412AC"/>
  <w15:chartTrackingRefBased/>
  <w15:docId w15:val="{5EDB3B46-9F72-4168-9EAE-D4B271BA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paragraph" w:customStyle="1" w:styleId="ConsPlusTitle">
    <w:name w:val="ConsPlusTitle"/>
    <w:rsid w:val="00BC25A5"/>
    <w:pPr>
      <w:widowControl w:val="0"/>
      <w:autoSpaceDE w:val="0"/>
      <w:autoSpaceDN w:val="0"/>
    </w:pPr>
    <w:rPr>
      <w:rFonts w:ascii="Arial" w:hAnsi="Arial" w:cs="Arial"/>
      <w:b/>
    </w:rPr>
  </w:style>
  <w:style w:type="paragraph" w:customStyle="1" w:styleId="ConsPlusNormal">
    <w:name w:val="ConsPlusNormal"/>
    <w:rsid w:val="00BC25A5"/>
    <w:pPr>
      <w:widowControl w:val="0"/>
      <w:autoSpaceDE w:val="0"/>
      <w:autoSpaceDN w:val="0"/>
      <w:adjustRightInd w:val="0"/>
      <w:ind w:firstLine="720"/>
    </w:pPr>
    <w:rPr>
      <w:rFonts w:ascii="Arial" w:hAnsi="Arial" w:cs="Arial"/>
    </w:rPr>
  </w:style>
  <w:style w:type="character" w:customStyle="1" w:styleId="af3">
    <w:name w:val="Основной текст_"/>
    <w:link w:val="11"/>
    <w:rsid w:val="00BC25A5"/>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styleId="af4">
    <w:name w:val="Hyperlink"/>
    <w:uiPriority w:val="99"/>
    <w:unhideWhenUsed/>
    <w:rsid w:val="00BC25A5"/>
    <w:rPr>
      <w:color w:val="0563C1"/>
      <w:u w:val="single"/>
    </w:rPr>
  </w:style>
  <w:style w:type="character" w:styleId="af5">
    <w:name w:val="Strong"/>
    <w:uiPriority w:val="22"/>
    <w:qFormat/>
    <w:rsid w:val="00BC25A5"/>
    <w:rPr>
      <w:b/>
      <w:bCs/>
    </w:rPr>
  </w:style>
  <w:style w:type="paragraph" w:customStyle="1" w:styleId="ds-markdown-paragraph">
    <w:name w:val="ds-markdown-paragraph"/>
    <w:basedOn w:val="a"/>
    <w:rsid w:val="00BC25A5"/>
    <w:pPr>
      <w:spacing w:before="100" w:beforeAutospacing="1" w:after="100" w:afterAutospacing="1"/>
    </w:pPr>
    <w:rPr>
      <w:sz w:val="24"/>
      <w:szCs w:val="24"/>
    </w:rPr>
  </w:style>
  <w:style w:type="paragraph" w:styleId="af6">
    <w:name w:val="List Paragraph"/>
    <w:basedOn w:val="a"/>
    <w:uiPriority w:val="34"/>
    <w:qFormat/>
    <w:rsid w:val="00BC25A5"/>
    <w:pPr>
      <w:ind w:left="720"/>
      <w:contextualSpacing/>
    </w:pPr>
    <w:rPr>
      <w:sz w:val="24"/>
      <w:szCs w:val="24"/>
      <w:lang w:eastAsia="zh-CN"/>
    </w:rPr>
  </w:style>
  <w:style w:type="paragraph" w:styleId="af7">
    <w:name w:val="caption"/>
    <w:basedOn w:val="a"/>
    <w:link w:val="af8"/>
    <w:qFormat/>
    <w:rsid w:val="00BC25A5"/>
    <w:pPr>
      <w:suppressLineNumbers/>
      <w:spacing w:before="120" w:after="120"/>
    </w:pPr>
    <w:rPr>
      <w:rFonts w:cs="Droid Sans"/>
      <w:i/>
      <w:iCs/>
      <w:sz w:val="24"/>
      <w:szCs w:val="24"/>
      <w:lang w:eastAsia="zh-CN"/>
    </w:rPr>
  </w:style>
  <w:style w:type="character" w:customStyle="1" w:styleId="af8">
    <w:name w:val="Название объекта Знак"/>
    <w:link w:val="af7"/>
    <w:rsid w:val="00BC25A5"/>
    <w:rPr>
      <w:rFonts w:cs="Droid Sans"/>
      <w:i/>
      <w:iCs/>
      <w:sz w:val="24"/>
      <w:szCs w:val="24"/>
      <w:lang w:eastAsia="zh-CN"/>
    </w:rPr>
  </w:style>
  <w:style w:type="character" w:styleId="af9">
    <w:name w:val="Unresolved Mention"/>
    <w:uiPriority w:val="99"/>
    <w:semiHidden/>
    <w:unhideWhenUsed/>
    <w:rsid w:val="00BC25A5"/>
    <w:rPr>
      <w:color w:val="605E5C"/>
      <w:shd w:val="clear" w:color="auto" w:fill="E1DFDD"/>
    </w:rPr>
  </w:style>
  <w:style w:type="paragraph" w:customStyle="1" w:styleId="11">
    <w:name w:val="Основной текст1"/>
    <w:basedOn w:val="a"/>
    <w:link w:val="af3"/>
    <w:rsid w:val="00BC25A5"/>
    <w:pPr>
      <w:shd w:val="clear" w:color="auto" w:fill="FFFFFF"/>
      <w:spacing w:before="60" w:after="180" w:line="274" w:lineRule="exact"/>
    </w:pPr>
    <w:rPr>
      <w:spacing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hyperlink" Target="https://login.consultant.ru/link/?req=doc&amp;base=RZR&amp;n=511724" TargetMode="External"/><Relationship Id="rId18" Type="http://schemas.openxmlformats.org/officeDocument/2006/relationships/hyperlink" Target="https://login.consultant.ru/link/?req=doc&amp;base=RZR&amp;n=524066&amp;dst=4448" TargetMode="External"/><Relationship Id="rId26" Type="http://schemas.openxmlformats.org/officeDocument/2006/relationships/hyperlink" Target="https://login.consultant.ru/link/?req=doc&amp;base=RLAW368&amp;n=218839" TargetMode="External"/><Relationship Id="rId3" Type="http://schemas.openxmlformats.org/officeDocument/2006/relationships/settings" Target="settings.xml"/><Relationship Id="rId21" Type="http://schemas.openxmlformats.org/officeDocument/2006/relationships/hyperlink" Target="https://login.consultant.ru/link/?req=doc&amp;base=RLAW908&amp;n=185307&amp;dst=100014"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login.consultant.ru/link/?req=doc&amp;base=RLAW368&amp;n=182622" TargetMode="External"/><Relationship Id="rId17" Type="http://schemas.openxmlformats.org/officeDocument/2006/relationships/hyperlink" Target="https://aleksandrovskij-r57.gosweb.gosuslugi.ru/" TargetMode="External"/><Relationship Id="rId25" Type="http://schemas.openxmlformats.org/officeDocument/2006/relationships/hyperlink" Target="https://login.consultant.ru/link/?req=doc&amp;base=RLAW368&amp;n=220844&amp;dst=101038"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login.consultant.ru/link/?req=doc&amp;base=RLAW368&amp;n=220844&amp;dst=102907" TargetMode="External"/><Relationship Id="rId20" Type="http://schemas.openxmlformats.org/officeDocument/2006/relationships/hyperlink" Target="https://login.consultant.ru/link/?req=doc&amp;base=RZR&amp;n=537362" TargetMode="External"/><Relationship Id="rId29" Type="http://schemas.openxmlformats.org/officeDocument/2006/relationships/hyperlink" Target="https://login.consultant.ru/link/?req=doc&amp;base=RZR&amp;n=499769&amp;dst=10023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908&amp;n=185307&amp;dst=100014" TargetMode="External"/><Relationship Id="rId24" Type="http://schemas.openxmlformats.org/officeDocument/2006/relationships/hyperlink" Target="https://login.consultant.ru/link/?req=doc&amp;base=RLAW368&amp;n=220844&amp;dst=103148"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leksandrovskij-r57.gosweb.gosuslugi.ru/" TargetMode="External"/><Relationship Id="rId23" Type="http://schemas.openxmlformats.org/officeDocument/2006/relationships/hyperlink" Target="https://login.consultant.ru/link/?req=doc&amp;base=RZR&amp;n=537362" TargetMode="External"/><Relationship Id="rId28" Type="http://schemas.openxmlformats.org/officeDocument/2006/relationships/hyperlink" Target="https://login.consultant.ru/link/?req=doc&amp;base=RLAW368&amp;n=220407&amp;dst=30372" TargetMode="External"/><Relationship Id="rId10" Type="http://schemas.openxmlformats.org/officeDocument/2006/relationships/hyperlink" Target="https://login.consultant.ru/link/?req=doc&amp;base=RLAW368&amp;n=220844" TargetMode="External"/><Relationship Id="rId19" Type="http://schemas.openxmlformats.org/officeDocument/2006/relationships/hyperlink" Target="https://login.consultant.ru/link/?req=doc&amp;base=RZR&amp;n=533223&amp;dst=100039"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login.consultant.ru/link/?req=doc&amp;base=RZR&amp;n=531468&amp;dst=100743" TargetMode="External"/><Relationship Id="rId14" Type="http://schemas.openxmlformats.org/officeDocument/2006/relationships/hyperlink" Target="https://login.consultant.ru/link/?req=doc&amp;base=RZR&amp;n=531468" TargetMode="External"/><Relationship Id="rId22" Type="http://schemas.openxmlformats.org/officeDocument/2006/relationships/hyperlink" Target="https://login.consultant.ru/link/?req=doc&amp;base=RZR&amp;n=501480&amp;dst=101356" TargetMode="External"/><Relationship Id="rId27" Type="http://schemas.openxmlformats.org/officeDocument/2006/relationships/hyperlink" Target="https://login.consultant.ru/link/?req=doc&amp;base=RZR&amp;n=499769&amp;dst=100278" TargetMode="External"/><Relationship Id="rId30" Type="http://schemas.openxmlformats.org/officeDocument/2006/relationships/header" Target="header1.xm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41;&#1083;&#1072;&#1085;&#1082;&#1080;\&#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Template>
  <TotalTime>28</TotalTime>
  <Pages>1</Pages>
  <Words>9082</Words>
  <Characters>51772</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60733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7</cp:revision>
  <cp:lastPrinted>2023-02-21T10:23:00Z</cp:lastPrinted>
  <dcterms:created xsi:type="dcterms:W3CDTF">2026-08-13T11:27:00Z</dcterms:created>
  <dcterms:modified xsi:type="dcterms:W3CDTF">2026-08-17T02:59:00Z</dcterms:modified>
</cp:coreProperties>
</file>