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4B4F94E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305175" cy="168592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175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7F5202DB" w:rsidR="002859FA" w:rsidRPr="008D2B1E" w:rsidRDefault="002B7581" w:rsidP="002859FA">
                            <w:pPr>
                              <w:rPr>
                                <w:b/>
                                <w:sz w:val="18"/>
                                <w:szCs w:val="28"/>
                              </w:rPr>
                            </w:pPr>
                            <w:r w:rsidRPr="00AB1ADD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Об утверждении </w:t>
                            </w:r>
                            <w:proofErr w:type="gramStart"/>
                            <w:r w:rsidRPr="00AB1ADD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>Перечня индикаторов риска нарушения обязательных требований</w:t>
                            </w:r>
                            <w:proofErr w:type="gramEnd"/>
                            <w:r w:rsidRPr="00AB1ADD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при осуществлении муниципального контроля на автомобильном транспорте и дорожном хозяйстве </w:t>
                            </w:r>
                            <w:r w:rsidRPr="00AB1ADD">
                              <w:rPr>
                                <w:b/>
                                <w:sz w:val="24"/>
                                <w:szCs w:val="24"/>
                              </w:rPr>
                              <w:t>в границах населенных пунктов</w:t>
                            </w:r>
                            <w:r w:rsidRPr="00AB1ADD">
                              <w:rPr>
                                <w:rStyle w:val="af9"/>
                                <w:sz w:val="24"/>
                                <w:szCs w:val="24"/>
                                <w:shd w:val="clear" w:color="auto" w:fill="FFFFFF"/>
                              </w:rPr>
                              <w:t> Александровского муниципального округа Пермского края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60.25pt;height:13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VR4rgIAAKw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" filled="f" stroked="f">
                <v:textbox inset="0,0,0,0">
                  <w:txbxContent>
                    <w:p w14:paraId="0C111008" w14:textId="7F5202DB" w:rsidR="002859FA" w:rsidRPr="008D2B1E" w:rsidRDefault="002B7581" w:rsidP="002859FA">
                      <w:pPr>
                        <w:rPr>
                          <w:b/>
                          <w:sz w:val="18"/>
                          <w:szCs w:val="28"/>
                        </w:rPr>
                      </w:pPr>
                      <w:r w:rsidRPr="00AB1ADD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 xml:space="preserve">Об утверждении </w:t>
                      </w:r>
                      <w:proofErr w:type="gramStart"/>
                      <w:r w:rsidRPr="00AB1ADD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>Перечня индикаторов риска нарушения обязательных требований</w:t>
                      </w:r>
                      <w:proofErr w:type="gramEnd"/>
                      <w:r w:rsidRPr="00AB1ADD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 xml:space="preserve"> при осуществлении муниципального контроля на автомобильном транспорте и дорожном хозяйстве </w:t>
                      </w:r>
                      <w:r w:rsidRPr="00AB1ADD">
                        <w:rPr>
                          <w:b/>
                          <w:sz w:val="24"/>
                          <w:szCs w:val="24"/>
                        </w:rPr>
                        <w:t>в границах населенных пунктов</w:t>
                      </w:r>
                      <w:r w:rsidRPr="00AB1ADD">
                        <w:rPr>
                          <w:rStyle w:val="af9"/>
                          <w:sz w:val="24"/>
                          <w:szCs w:val="24"/>
                          <w:shd w:val="clear" w:color="auto" w:fill="FFFFFF"/>
                        </w:rPr>
                        <w:t> Александровского муниципального округа Пермского края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73C1362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2B7581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73C1362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2B7581">
                        <w:rPr>
                          <w:b/>
                          <w:bCs/>
                          <w:szCs w:val="28"/>
                        </w:rPr>
                        <w:t>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12A9FC5C" w:rsidR="002E3BE0" w:rsidRPr="002B7581" w:rsidRDefault="002B7581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proofErr w:type="gramStart"/>
      <w:r w:rsidRPr="002B7581">
        <w:rPr>
          <w:szCs w:val="28"/>
        </w:rPr>
        <w:t>В соответствии с</w:t>
      </w:r>
      <w:r w:rsidRPr="002B7581">
        <w:rPr>
          <w:rFonts w:ascii="Segoe UI" w:hAnsi="Segoe UI" w:cs="Segoe UI"/>
          <w:szCs w:val="28"/>
          <w:shd w:val="clear" w:color="auto" w:fill="FFFFFF"/>
        </w:rPr>
        <w:t xml:space="preserve"> </w:t>
      </w:r>
      <w:r w:rsidRPr="002B7581">
        <w:rPr>
          <w:szCs w:val="28"/>
          <w:shd w:val="clear" w:color="auto" w:fill="FFFFFF"/>
        </w:rPr>
        <w:t>пунктом 5 части 1 статьи 16 Федерального закона от 06.10.2003 № 131-ФЗ «Об общих принципах организации местного самоуправления в Российской Федерации», пунктами 9, 10 статьи 23, пунктами 1, 2 статьи 24 Федерального закона от 31.07.2020 № 248-ФЗ «О государственном контроле (надзоре) и муниципальном контроле в Российской Федерации</w:t>
      </w:r>
      <w:r w:rsidRPr="002B7581">
        <w:rPr>
          <w:rFonts w:ascii="Segoe UI" w:hAnsi="Segoe UI" w:cs="Segoe UI"/>
          <w:szCs w:val="28"/>
          <w:shd w:val="clear" w:color="auto" w:fill="FFFFFF"/>
        </w:rPr>
        <w:t>»</w:t>
      </w:r>
      <w:r w:rsidRPr="002B7581">
        <w:rPr>
          <w:szCs w:val="28"/>
        </w:rPr>
        <w:t>, Уставом Александровского муниципального округа</w:t>
      </w:r>
      <w:r w:rsidR="006D1BBC" w:rsidRPr="002B7581">
        <w:rPr>
          <w:szCs w:val="28"/>
        </w:rPr>
        <w:t xml:space="preserve">, </w:t>
      </w:r>
      <w:r w:rsidR="002E3BE0" w:rsidRPr="002B7581">
        <w:rPr>
          <w:szCs w:val="28"/>
        </w:rPr>
        <w:t xml:space="preserve">Дума Александровского муниципального округа </w:t>
      </w:r>
      <w:proofErr w:type="gramEnd"/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BBE8F17" w14:textId="77777777" w:rsidR="002B7581" w:rsidRPr="002B7581" w:rsidRDefault="002B7581" w:rsidP="002B7581">
      <w:pPr>
        <w:ind w:firstLine="709"/>
        <w:jc w:val="both"/>
        <w:rPr>
          <w:szCs w:val="28"/>
        </w:rPr>
      </w:pPr>
      <w:r w:rsidRPr="002B7581">
        <w:rPr>
          <w:color w:val="000000"/>
          <w:szCs w:val="28"/>
        </w:rPr>
        <w:t xml:space="preserve">1. Утвердить перечень индикаторов риска нарушения обязательных требований при осуществлении муниципального контроля на автомобильном транспорте и дорожном хозяйстве </w:t>
      </w:r>
      <w:r w:rsidRPr="002B7581">
        <w:rPr>
          <w:szCs w:val="28"/>
        </w:rPr>
        <w:t>в границах населенных пунктов</w:t>
      </w:r>
      <w:r w:rsidRPr="002B7581">
        <w:rPr>
          <w:color w:val="000000"/>
          <w:szCs w:val="28"/>
        </w:rPr>
        <w:t xml:space="preserve"> Александровского муниципального округа Пермского края, согласно приложению к настоящему решению.</w:t>
      </w:r>
    </w:p>
    <w:p w14:paraId="288429EB" w14:textId="77777777" w:rsidR="002B7581" w:rsidRPr="002B7581" w:rsidRDefault="002B7581" w:rsidP="002B7581">
      <w:pPr>
        <w:ind w:firstLine="720"/>
        <w:jc w:val="both"/>
        <w:rPr>
          <w:szCs w:val="28"/>
        </w:rPr>
      </w:pPr>
      <w:r w:rsidRPr="002B7581">
        <w:rPr>
          <w:szCs w:val="28"/>
        </w:rPr>
        <w:t xml:space="preserve">2. </w:t>
      </w:r>
      <w:r w:rsidRPr="002B7581">
        <w:rPr>
          <w:bCs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2B7581">
        <w:rPr>
          <w:szCs w:val="28"/>
        </w:rPr>
        <w:t>Александровского муниципального округа</w:t>
      </w:r>
      <w:r w:rsidRPr="002B7581">
        <w:rPr>
          <w:bCs/>
          <w:szCs w:val="28"/>
        </w:rPr>
        <w:t xml:space="preserve"> Пермского края (</w:t>
      </w:r>
      <w:r w:rsidRPr="002B7581">
        <w:rPr>
          <w:bCs/>
          <w:szCs w:val="28"/>
          <w:lang w:val="en-US"/>
        </w:rPr>
        <w:t>www</w:t>
      </w:r>
      <w:r w:rsidRPr="002B7581">
        <w:rPr>
          <w:bCs/>
          <w:szCs w:val="28"/>
        </w:rPr>
        <w:t>.</w:t>
      </w:r>
      <w:r w:rsidRPr="002B7581">
        <w:rPr>
          <w:szCs w:val="28"/>
        </w:rPr>
        <w:t>aleksraion.ru).</w:t>
      </w:r>
    </w:p>
    <w:p w14:paraId="7148D790" w14:textId="77777777" w:rsidR="002B7581" w:rsidRPr="002B7581" w:rsidRDefault="002B7581" w:rsidP="002B7581">
      <w:pPr>
        <w:ind w:firstLine="709"/>
        <w:jc w:val="both"/>
        <w:rPr>
          <w:szCs w:val="28"/>
        </w:rPr>
      </w:pPr>
      <w:r w:rsidRPr="002B7581">
        <w:rPr>
          <w:szCs w:val="28"/>
        </w:rPr>
        <w:t xml:space="preserve">3. Настоящее решение вступает в силу с момента его официального опубликования. </w:t>
      </w:r>
    </w:p>
    <w:p w14:paraId="3411526E" w14:textId="77777777" w:rsidR="00F60D0B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5DCD0937" w14:textId="77777777" w:rsidR="002B7581" w:rsidRPr="009112C6" w:rsidRDefault="002B7581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_GoBack"/>
      <w:bookmarkEnd w:id="0"/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2B7581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567" w:right="567" w:bottom="56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E1BC74" w14:textId="77777777" w:rsidR="004707D0" w:rsidRDefault="004707D0">
      <w:r>
        <w:separator/>
      </w:r>
    </w:p>
    <w:p w14:paraId="5207970A" w14:textId="77777777" w:rsidR="004707D0" w:rsidRDefault="004707D0"/>
  </w:endnote>
  <w:endnote w:type="continuationSeparator" w:id="0">
    <w:p w14:paraId="3DB0C3F9" w14:textId="77777777" w:rsidR="004707D0" w:rsidRDefault="004707D0">
      <w:r>
        <w:continuationSeparator/>
      </w:r>
    </w:p>
    <w:p w14:paraId="415AF442" w14:textId="77777777" w:rsidR="004707D0" w:rsidRDefault="004707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4942F2" w14:textId="77777777" w:rsidR="004707D0" w:rsidRDefault="004707D0">
      <w:r>
        <w:separator/>
      </w:r>
    </w:p>
    <w:p w14:paraId="189A2D8F" w14:textId="77777777" w:rsidR="004707D0" w:rsidRDefault="004707D0"/>
  </w:footnote>
  <w:footnote w:type="continuationSeparator" w:id="0">
    <w:p w14:paraId="42640E98" w14:textId="77777777" w:rsidR="004707D0" w:rsidRDefault="004707D0">
      <w:r>
        <w:continuationSeparator/>
      </w:r>
    </w:p>
    <w:p w14:paraId="1390A561" w14:textId="77777777" w:rsidR="004707D0" w:rsidRDefault="004707D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2B7581" w:rsidRPr="002B7581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7581" w:rsidRPr="002B7581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B7581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707D0"/>
    <w:rsid w:val="00482187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  <w:style w:type="character" w:styleId="af9">
    <w:name w:val="Strong"/>
    <w:basedOn w:val="a0"/>
    <w:uiPriority w:val="22"/>
    <w:qFormat/>
    <w:rsid w:val="002B75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A1A02-11EF-46BE-9A2B-D51316B6B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2024-08-15T10:38:00Z</cp:lastPrinted>
  <dcterms:created xsi:type="dcterms:W3CDTF">2024-08-15T10:50:00Z</dcterms:created>
  <dcterms:modified xsi:type="dcterms:W3CDTF">2024-08-15T10:50:00Z</dcterms:modified>
</cp:coreProperties>
</file>