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4523B23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3430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B38035" w14:textId="77777777" w:rsidR="00461477" w:rsidRPr="00461477" w:rsidRDefault="00461477" w:rsidP="00461477">
                            <w:pPr>
                              <w:shd w:val="clear" w:color="auto" w:fill="FFFFFF"/>
                              <w:rPr>
                                <w:b/>
                                <w:szCs w:val="28"/>
                              </w:rPr>
                            </w:pPr>
                            <w:r w:rsidRPr="00461477">
                              <w:rPr>
                                <w:rFonts w:eastAsia="Calibri"/>
                                <w:b/>
                                <w:szCs w:val="28"/>
                              </w:rPr>
                              <w:t>О принятии Порядка временного отстранения муниципального служащего Думы Александровского муниципального округа от исполнения должностных обязанностей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105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" filled="f" stroked="f">
                <v:textbox inset="0,0,0,0">
                  <w:txbxContent>
                    <w:p w14:paraId="71B38035" w14:textId="77777777" w:rsidR="00461477" w:rsidRPr="00461477" w:rsidRDefault="00461477" w:rsidP="00461477">
                      <w:pPr>
                        <w:shd w:val="clear" w:color="auto" w:fill="FFFFFF"/>
                        <w:rPr>
                          <w:b/>
                          <w:szCs w:val="28"/>
                        </w:rPr>
                      </w:pPr>
                      <w:r w:rsidRPr="00461477">
                        <w:rPr>
                          <w:rFonts w:eastAsia="Calibri"/>
                          <w:b/>
                          <w:szCs w:val="28"/>
                        </w:rPr>
                        <w:t>О принятии Порядка временного отстранения муниципального служащего Думы Александровского муниципального округа от исполнения должностных обязанностей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022AC3E" w:rsidR="008E0D07" w:rsidRPr="009101E3" w:rsidRDefault="00461477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022AC3E" w:rsidR="008E0D07" w:rsidRPr="009101E3" w:rsidRDefault="00461477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87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15749BE" w:rsidR="008E0D07" w:rsidRPr="009101E3" w:rsidRDefault="0041436D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23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312B9"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15749BE" w:rsidR="008E0D07" w:rsidRPr="009101E3" w:rsidRDefault="0041436D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23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7ED7BC74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461477" w:rsidRPr="00461477">
        <w:t xml:space="preserve"> </w:t>
      </w:r>
      <w:r w:rsidR="00461477" w:rsidRPr="00461477">
        <w:rPr>
          <w:szCs w:val="28"/>
        </w:rPr>
        <w:t>федеральными законами от 25.12.2008 № 273-ФЗ «О противодействии коррупции», от 27.05.2003 № 25-ФЗ «О муниципальной службе в Российской Федерации», законом Пермского края от 27.07.2004 № 228-ПК «О муниципальной службе в Пермском крае»,</w:t>
      </w:r>
      <w:r w:rsidR="006D1BBC" w:rsidRPr="009112C6">
        <w:rPr>
          <w:szCs w:val="28"/>
        </w:rPr>
        <w:t xml:space="preserve">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3B6DEEC0" w14:textId="3576FEE2" w:rsidR="00FC185F" w:rsidRPr="00472DEA" w:rsidRDefault="00432C98" w:rsidP="00FC185F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D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bookmarkStart w:id="0" w:name="_Hlk85196774"/>
      <w:r w:rsidR="00461477" w:rsidRPr="00461477">
        <w:rPr>
          <w:rFonts w:ascii="Times New Roman" w:hAnsi="Times New Roman" w:cs="Times New Roman"/>
          <w:bCs/>
          <w:color w:val="000000"/>
          <w:sz w:val="28"/>
          <w:szCs w:val="28"/>
        </w:rPr>
        <w:t>Принять Порядок временного отстранения муниципального служащего Думы Александровского муниципального округа от исполнения должностных обязанностей, согласно Приложению к настоящему решению.</w:t>
      </w:r>
    </w:p>
    <w:p w14:paraId="4F8B8100" w14:textId="77777777" w:rsidR="00472DEA" w:rsidRPr="00BE165F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77777777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опубликования.</w:t>
      </w: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p w14:paraId="2E1AA48B" w14:textId="77777777" w:rsidR="00472DEA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7120C54" w14:textId="77777777" w:rsidR="00800FB4" w:rsidRPr="009112C6" w:rsidRDefault="00800FB4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0C32835" w14:textId="77777777" w:rsidR="00800FB4" w:rsidRDefault="00800FB4" w:rsidP="00800FB4">
      <w:pPr>
        <w:rPr>
          <w:szCs w:val="28"/>
        </w:rPr>
      </w:pPr>
      <w:bookmarkStart w:id="1" w:name="_Hlk209523161"/>
      <w:proofErr w:type="spellStart"/>
      <w:r>
        <w:rPr>
          <w:szCs w:val="28"/>
        </w:rPr>
        <w:t>И.п</w:t>
      </w:r>
      <w:proofErr w:type="spellEnd"/>
      <w:r>
        <w:rPr>
          <w:szCs w:val="28"/>
        </w:rPr>
        <w:t xml:space="preserve">. главы муниципального округа – </w:t>
      </w:r>
      <w:r>
        <w:rPr>
          <w:szCs w:val="28"/>
        </w:rPr>
        <w:br/>
        <w:t xml:space="preserve">главы администрации Александровского </w:t>
      </w:r>
    </w:p>
    <w:p w14:paraId="59EA2BDE" w14:textId="77777777" w:rsidR="00800FB4" w:rsidRDefault="00800FB4" w:rsidP="00800FB4">
      <w:pPr>
        <w:pStyle w:val="af4"/>
        <w:ind w:firstLine="0"/>
        <w:jc w:val="left"/>
      </w:pPr>
      <w:r>
        <w:rPr>
          <w:szCs w:val="28"/>
        </w:rPr>
        <w:t>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Е.В. Захарова</w:t>
      </w:r>
      <w:bookmarkEnd w:id="1"/>
    </w:p>
    <w:p w14:paraId="6A81FF8E" w14:textId="57875908" w:rsidR="0031455C" w:rsidRPr="009112C6" w:rsidRDefault="0031455C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A63DC" w14:textId="77777777" w:rsidR="00005E11" w:rsidRDefault="00005E11">
      <w:r>
        <w:separator/>
      </w:r>
    </w:p>
    <w:p w14:paraId="6B45EEE6" w14:textId="77777777" w:rsidR="00005E11" w:rsidRDefault="00005E11"/>
  </w:endnote>
  <w:endnote w:type="continuationSeparator" w:id="0">
    <w:p w14:paraId="6F54AF66" w14:textId="77777777" w:rsidR="00005E11" w:rsidRDefault="00005E11">
      <w:r>
        <w:continuationSeparator/>
      </w:r>
    </w:p>
    <w:p w14:paraId="1ED9D691" w14:textId="77777777" w:rsidR="00005E11" w:rsidRDefault="00005E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17DFC" w14:textId="77777777" w:rsidR="00005E11" w:rsidRDefault="00005E11">
      <w:r>
        <w:separator/>
      </w:r>
    </w:p>
    <w:p w14:paraId="3B5B1021" w14:textId="77777777" w:rsidR="00005E11" w:rsidRDefault="00005E11"/>
  </w:footnote>
  <w:footnote w:type="continuationSeparator" w:id="0">
    <w:p w14:paraId="56A54D43" w14:textId="77777777" w:rsidR="00005E11" w:rsidRDefault="00005E11">
      <w:r>
        <w:continuationSeparator/>
      </w:r>
    </w:p>
    <w:p w14:paraId="1E91D7C9" w14:textId="77777777" w:rsidR="00005E11" w:rsidRDefault="00005E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5E11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3FCF"/>
    <w:rsid w:val="00424E55"/>
    <w:rsid w:val="004254E0"/>
    <w:rsid w:val="00432C98"/>
    <w:rsid w:val="004448E6"/>
    <w:rsid w:val="00461477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A321E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B0CD4"/>
    <w:rsid w:val="00CB6821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26A4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EE4BEB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2025-09-23T07:56:00Z</dcterms:created>
  <dcterms:modified xsi:type="dcterms:W3CDTF">2025-09-23T07:56:00Z</dcterms:modified>
</cp:coreProperties>
</file>