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FB70" w14:textId="624D2F0D" w:rsidR="00F5332F" w:rsidRDefault="0094666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82002D" wp14:editId="6503EAA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6F55A" w14:textId="0711E365" w:rsidR="008E0D07" w:rsidRPr="008B68D2" w:rsidRDefault="008B68D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002D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2826F55A" w14:textId="0711E365" w:rsidR="008E0D07" w:rsidRPr="008B68D2" w:rsidRDefault="008B68D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4D8D2D" wp14:editId="4A0582A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7ADEB" w14:textId="42929EF5" w:rsidR="008E0D07" w:rsidRPr="0094666A" w:rsidRDefault="0094666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4666A"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8D2D" id="Text Box 264" o:spid="_x0000_s1027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6EB7ADEB" w14:textId="42929EF5" w:rsidR="008E0D07" w:rsidRPr="0094666A" w:rsidRDefault="0094666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4666A"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72DAE1E" wp14:editId="7B130C6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DACA2" wp14:editId="26C8905F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7874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E2761" w14:textId="77777777" w:rsidR="0094666A" w:rsidRPr="001D3B56" w:rsidRDefault="0094666A" w:rsidP="0094666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D3B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D3B56">
                              <w:rPr>
                                <w:b/>
                              </w:rPr>
                              <w:t xml:space="preserve">б утверждении отчета о </w:t>
                            </w:r>
                            <w:r>
                              <w:rPr>
                                <w:b/>
                              </w:rPr>
                              <w:t>работе</w:t>
                            </w:r>
                            <w:r w:rsidRPr="001D3B56">
                              <w:rPr>
                                <w:b/>
                              </w:rPr>
                              <w:t xml:space="preserve"> Думы Александровского муниципального округа за 20</w:t>
                            </w:r>
                            <w:r>
                              <w:rPr>
                                <w:b/>
                              </w:rPr>
                              <w:t xml:space="preserve">22 </w:t>
                            </w:r>
                            <w:r w:rsidRPr="001D3B56">
                              <w:rPr>
                                <w:b/>
                              </w:rPr>
                              <w:t>год</w:t>
                            </w:r>
                          </w:p>
                          <w:p w14:paraId="3AE1214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DACA2" id="Text Box 266" o:spid="_x0000_s1028" type="#_x0000_t202" style="position:absolute;margin-left:61.9pt;margin-top:207.15pt;width:234.5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" filled="f" stroked="f">
                <v:textbox inset="0,0,0,0">
                  <w:txbxContent>
                    <w:p w14:paraId="35EE2761" w14:textId="77777777" w:rsidR="0094666A" w:rsidRPr="001D3B56" w:rsidRDefault="0094666A" w:rsidP="0094666A">
                      <w:pPr>
                        <w:rPr>
                          <w:b/>
                          <w:szCs w:val="28"/>
                        </w:rPr>
                      </w:pPr>
                      <w:r w:rsidRPr="001D3B56">
                        <w:rPr>
                          <w:b/>
                          <w:szCs w:val="28"/>
                        </w:rPr>
                        <w:t>О</w:t>
                      </w:r>
                      <w:r w:rsidRPr="001D3B56">
                        <w:rPr>
                          <w:b/>
                        </w:rPr>
                        <w:t xml:space="preserve">б утверждении отчета о </w:t>
                      </w:r>
                      <w:r>
                        <w:rPr>
                          <w:b/>
                        </w:rPr>
                        <w:t>работе</w:t>
                      </w:r>
                      <w:r w:rsidRPr="001D3B56">
                        <w:rPr>
                          <w:b/>
                        </w:rPr>
                        <w:t xml:space="preserve"> Думы Александровского муниципального округа за 20</w:t>
                      </w:r>
                      <w:r>
                        <w:rPr>
                          <w:b/>
                        </w:rPr>
                        <w:t xml:space="preserve">22 </w:t>
                      </w:r>
                      <w:r w:rsidRPr="001D3B56">
                        <w:rPr>
                          <w:b/>
                        </w:rPr>
                        <w:t>год</w:t>
                      </w:r>
                    </w:p>
                    <w:p w14:paraId="3AE1214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E67D161" w14:textId="77777777" w:rsidR="00F5332F" w:rsidRDefault="00F5332F" w:rsidP="00F5332F">
      <w:pPr>
        <w:rPr>
          <w:bCs/>
        </w:rPr>
      </w:pPr>
    </w:p>
    <w:p w14:paraId="3FD839F9" w14:textId="77777777" w:rsidR="00F5332F" w:rsidRDefault="00F5332F" w:rsidP="00F5332F">
      <w:pPr>
        <w:rPr>
          <w:bCs/>
        </w:rPr>
      </w:pPr>
    </w:p>
    <w:p w14:paraId="6534E716" w14:textId="77777777" w:rsidR="00F5332F" w:rsidRDefault="00F5332F" w:rsidP="00F5332F">
      <w:pPr>
        <w:rPr>
          <w:bCs/>
        </w:rPr>
      </w:pPr>
    </w:p>
    <w:p w14:paraId="39922AD5" w14:textId="40B53F51" w:rsidR="00F5332F" w:rsidRDefault="00F5332F" w:rsidP="00F5332F">
      <w:pPr>
        <w:rPr>
          <w:bCs/>
        </w:rPr>
      </w:pPr>
    </w:p>
    <w:p w14:paraId="044ACB97" w14:textId="77777777" w:rsidR="0094666A" w:rsidRDefault="0094666A" w:rsidP="00F5332F">
      <w:pPr>
        <w:rPr>
          <w:bCs/>
        </w:rPr>
      </w:pPr>
    </w:p>
    <w:p w14:paraId="2ECEDD62" w14:textId="77777777" w:rsidR="0094666A" w:rsidRPr="001D3B56" w:rsidRDefault="0094666A" w:rsidP="0094666A">
      <w:pPr>
        <w:autoSpaceDE w:val="0"/>
        <w:autoSpaceDN w:val="0"/>
        <w:adjustRightInd w:val="0"/>
        <w:ind w:firstLine="708"/>
        <w:jc w:val="both"/>
      </w:pPr>
      <w:r w:rsidRPr="001D3B56">
        <w:t>В соответствии</w:t>
      </w:r>
      <w:r w:rsidRPr="00273CAE">
        <w:t xml:space="preserve"> со статьей 5 Положения о Думе </w:t>
      </w:r>
      <w:r w:rsidRPr="001D3B56">
        <w:t xml:space="preserve">Александровского муниципального </w:t>
      </w:r>
      <w:r>
        <w:t>округа, утвержденного решением Думы Александровского муниципального круга от 16.10.2019 № 8</w:t>
      </w:r>
      <w:r w:rsidRPr="001D3B56">
        <w:t>, заслушав отчет председателя</w:t>
      </w:r>
      <w:r>
        <w:t xml:space="preserve"> Думы</w:t>
      </w:r>
      <w:r w:rsidRPr="007573F4">
        <w:t xml:space="preserve"> Александровского муниципального округа</w:t>
      </w:r>
      <w:r w:rsidRPr="001D3B56">
        <w:t>, Дума Александровского муниципального округа</w:t>
      </w:r>
    </w:p>
    <w:p w14:paraId="510FC0E8" w14:textId="77777777" w:rsidR="0094666A" w:rsidRPr="001D3B56" w:rsidRDefault="0094666A" w:rsidP="0094666A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D3B56">
        <w:rPr>
          <w:b/>
          <w:caps/>
        </w:rPr>
        <w:t>решает:</w:t>
      </w:r>
    </w:p>
    <w:p w14:paraId="646868FC" w14:textId="618285F2" w:rsidR="0094666A" w:rsidRPr="001D3B56" w:rsidRDefault="0094666A" w:rsidP="0094666A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B56">
        <w:rPr>
          <w:sz w:val="28"/>
          <w:szCs w:val="28"/>
        </w:rPr>
        <w:t xml:space="preserve">1. Утвердить отчет </w:t>
      </w:r>
      <w:r>
        <w:rPr>
          <w:sz w:val="28"/>
          <w:szCs w:val="28"/>
        </w:rPr>
        <w:t>о работе</w:t>
      </w:r>
      <w:r w:rsidRPr="001D3B56">
        <w:rPr>
          <w:sz w:val="28"/>
          <w:szCs w:val="28"/>
        </w:rPr>
        <w:t xml:space="preserve"> Думы Александровского муниципального округа за 20</w:t>
      </w:r>
      <w:r>
        <w:rPr>
          <w:sz w:val="28"/>
          <w:szCs w:val="28"/>
        </w:rPr>
        <w:t>22</w:t>
      </w:r>
      <w:r w:rsidRPr="001D3B56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</w:t>
      </w:r>
      <w:r w:rsidRPr="001D3B56">
        <w:rPr>
          <w:sz w:val="28"/>
          <w:szCs w:val="28"/>
        </w:rPr>
        <w:t>.</w:t>
      </w:r>
    </w:p>
    <w:p w14:paraId="14906A2F" w14:textId="77777777" w:rsidR="0094666A" w:rsidRPr="00F113DF" w:rsidRDefault="0094666A" w:rsidP="0094666A">
      <w:pPr>
        <w:ind w:firstLine="720"/>
        <w:jc w:val="both"/>
        <w:rPr>
          <w:szCs w:val="28"/>
        </w:rPr>
      </w:pPr>
      <w:r w:rsidRPr="00F113DF">
        <w:rPr>
          <w:szCs w:val="28"/>
        </w:rPr>
        <w:t xml:space="preserve">2. Опубликовать настоящее решение в газете «Боевой путь» и в сетевом издании официальный сайт Александровского муниципального округа </w:t>
      </w:r>
      <w:r>
        <w:rPr>
          <w:szCs w:val="28"/>
        </w:rPr>
        <w:t>Пермского края</w:t>
      </w:r>
      <w:r w:rsidRPr="00F113DF">
        <w:rPr>
          <w:szCs w:val="28"/>
        </w:rPr>
        <w:t xml:space="preserve"> (www.aleksraion.ru).</w:t>
      </w:r>
    </w:p>
    <w:p w14:paraId="0346505D" w14:textId="77777777" w:rsidR="0094666A" w:rsidRPr="001D3B56" w:rsidRDefault="0094666A" w:rsidP="0094666A">
      <w:pPr>
        <w:ind w:firstLine="720"/>
        <w:jc w:val="both"/>
        <w:rPr>
          <w:szCs w:val="28"/>
        </w:rPr>
      </w:pPr>
      <w:r w:rsidRPr="001D3B56">
        <w:rPr>
          <w:szCs w:val="28"/>
        </w:rPr>
        <w:t>3. Настоящее решение вступает в силу с момента подписания.</w:t>
      </w:r>
    </w:p>
    <w:p w14:paraId="3B85B79B" w14:textId="77777777" w:rsidR="0094666A" w:rsidRPr="001D3B56" w:rsidRDefault="0094666A" w:rsidP="0094666A">
      <w:pPr>
        <w:ind w:firstLine="720"/>
        <w:jc w:val="both"/>
        <w:rPr>
          <w:szCs w:val="28"/>
        </w:rPr>
      </w:pPr>
    </w:p>
    <w:p w14:paraId="13E19B84" w14:textId="77777777" w:rsidR="0094666A" w:rsidRPr="001D3B56" w:rsidRDefault="0094666A" w:rsidP="0094666A">
      <w:pPr>
        <w:ind w:firstLine="720"/>
        <w:jc w:val="both"/>
        <w:rPr>
          <w:szCs w:val="28"/>
        </w:rPr>
      </w:pPr>
    </w:p>
    <w:p w14:paraId="5117D824" w14:textId="77777777" w:rsidR="0094666A" w:rsidRPr="001D3B56" w:rsidRDefault="0094666A" w:rsidP="0094666A">
      <w:pPr>
        <w:ind w:firstLine="720"/>
        <w:jc w:val="both"/>
        <w:rPr>
          <w:szCs w:val="28"/>
        </w:rPr>
      </w:pPr>
    </w:p>
    <w:p w14:paraId="145D653C" w14:textId="77777777" w:rsidR="0094666A" w:rsidRPr="001D3B56" w:rsidRDefault="0094666A" w:rsidP="0094666A">
      <w:pPr>
        <w:tabs>
          <w:tab w:val="left" w:pos="851"/>
        </w:tabs>
        <w:jc w:val="both"/>
        <w:rPr>
          <w:szCs w:val="28"/>
        </w:rPr>
      </w:pPr>
      <w:r w:rsidRPr="001D3B56">
        <w:rPr>
          <w:szCs w:val="28"/>
        </w:rPr>
        <w:t>Председатель Думы</w:t>
      </w:r>
    </w:p>
    <w:p w14:paraId="5E0174DA" w14:textId="77777777" w:rsidR="0094666A" w:rsidRPr="001D3B56" w:rsidRDefault="0094666A" w:rsidP="0094666A">
      <w:pPr>
        <w:tabs>
          <w:tab w:val="left" w:pos="851"/>
        </w:tabs>
        <w:jc w:val="both"/>
        <w:rPr>
          <w:szCs w:val="28"/>
        </w:rPr>
      </w:pPr>
      <w:r w:rsidRPr="001D3B56">
        <w:rPr>
          <w:szCs w:val="28"/>
        </w:rPr>
        <w:t>Александровского муниципального округа</w:t>
      </w:r>
      <w:r w:rsidRPr="001D3B56">
        <w:rPr>
          <w:szCs w:val="28"/>
        </w:rPr>
        <w:tab/>
      </w:r>
      <w:r w:rsidRPr="001D3B56">
        <w:rPr>
          <w:szCs w:val="28"/>
        </w:rPr>
        <w:tab/>
        <w:t xml:space="preserve">   </w:t>
      </w:r>
      <w:r w:rsidRPr="001D3B56">
        <w:rPr>
          <w:szCs w:val="28"/>
        </w:rPr>
        <w:tab/>
      </w:r>
      <w:r w:rsidRPr="001D3B56">
        <w:rPr>
          <w:szCs w:val="28"/>
        </w:rPr>
        <w:tab/>
        <w:t xml:space="preserve">    Л.Н. Белецкая</w:t>
      </w:r>
    </w:p>
    <w:p w14:paraId="71981A53" w14:textId="77777777" w:rsidR="0094666A" w:rsidRDefault="0094666A" w:rsidP="00F5332F">
      <w:pPr>
        <w:rPr>
          <w:bCs/>
        </w:rPr>
      </w:pPr>
    </w:p>
    <w:sectPr w:rsidR="0094666A" w:rsidSect="0094666A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D2AB0" w14:textId="77777777" w:rsidR="00957681" w:rsidRDefault="00957681">
      <w:r>
        <w:separator/>
      </w:r>
    </w:p>
  </w:endnote>
  <w:endnote w:type="continuationSeparator" w:id="0">
    <w:p w14:paraId="7C8BDAB9" w14:textId="77777777" w:rsidR="00957681" w:rsidRDefault="0095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9C27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8A73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377C0" w14:textId="77777777" w:rsidR="00957681" w:rsidRDefault="00957681">
      <w:r>
        <w:separator/>
      </w:r>
    </w:p>
  </w:footnote>
  <w:footnote w:type="continuationSeparator" w:id="0">
    <w:p w14:paraId="644FD630" w14:textId="77777777" w:rsidR="00957681" w:rsidRDefault="0095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9F6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1AC7C9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6F64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0137430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154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6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B68D2"/>
    <w:rsid w:val="008C41D1"/>
    <w:rsid w:val="008E0D07"/>
    <w:rsid w:val="0094666A"/>
    <w:rsid w:val="00946A6E"/>
    <w:rsid w:val="00957681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CAB38"/>
  <w15:chartTrackingRefBased/>
  <w15:docId w15:val="{38CEB62B-B60F-445E-9DB9-01A635E4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9466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83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2023-03-29T11:04:00Z</dcterms:created>
  <dcterms:modified xsi:type="dcterms:W3CDTF">2023-03-30T08:10:00Z</dcterms:modified>
</cp:coreProperties>
</file>