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D79" w:rsidRPr="00F31722" w:rsidRDefault="003D4C40" w:rsidP="00A659F9">
      <w:pPr>
        <w:widowControl w:val="0"/>
        <w:suppressAutoHyphens w:val="0"/>
        <w:spacing w:line="240" w:lineRule="exact"/>
        <w:ind w:right="5384"/>
        <w:jc w:val="both"/>
        <w:rPr>
          <w:b/>
          <w:szCs w:val="28"/>
        </w:rPr>
      </w:pPr>
      <w:r w:rsidRPr="00F31722">
        <w:rPr>
          <w:b/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410" type="#_x0000_t202" style="position:absolute;left:0;text-align:left;margin-left:121.25pt;margin-top:164.7pt;width:107.05pt;height:18pt;z-index:251666944;mso-position-horizontal-relative:page;mso-position-vertical-relative:page" filled="f" stroked="f">
            <v:textbox style="mso-next-textbox:#_x0000_s2410" inset="0,0,0,0">
              <w:txbxContent>
                <w:p w:rsidR="00A659F9" w:rsidRPr="00470F87" w:rsidRDefault="00BA46D1" w:rsidP="00C953C5">
                  <w:pPr>
                    <w:jc w:val="center"/>
                  </w:pPr>
                  <w:r>
                    <w:t>19.12.2025</w:t>
                  </w:r>
                </w:p>
              </w:txbxContent>
            </v:textbox>
            <w10:wrap anchorx="page" anchory="page"/>
          </v:shape>
        </w:pict>
      </w:r>
      <w:r w:rsidR="00E46355" w:rsidRPr="00F31722">
        <w:rPr>
          <w:b/>
          <w:noProof/>
          <w:lang w:eastAsia="ru-RU"/>
        </w:rPr>
        <w:pict>
          <v:shape id="_x0000_s2409" type="#_x0000_t202" style="position:absolute;left:0;text-align:left;margin-left:426.2pt;margin-top:164.7pt;width:108pt;height:18pt;z-index:251665920;mso-position-horizontal-relative:page;mso-position-vertical-relative:page" filled="f" stroked="f">
            <v:textbox style="mso-next-textbox:#_x0000_s2409" inset="0,0,0,0">
              <w:txbxContent>
                <w:p w:rsidR="00A659F9" w:rsidRPr="00470F87" w:rsidRDefault="00BA46D1" w:rsidP="00C953C5">
                  <w:pPr>
                    <w:jc w:val="center"/>
                  </w:pPr>
                  <w:r>
                    <w:t>1538</w:t>
                  </w:r>
                </w:p>
              </w:txbxContent>
            </v:textbox>
            <w10:wrap anchorx="page" anchory="page"/>
          </v:shape>
        </w:pict>
      </w:r>
      <w:r w:rsidR="00FB0CD9">
        <w:rPr>
          <w:b/>
          <w:noProof/>
          <w:lang w:eastAsia="ru-RU"/>
        </w:rPr>
        <w:drawing>
          <wp:anchor distT="0" distB="0" distL="114300" distR="114300" simplePos="0" relativeHeight="251664896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360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38E8" w:rsidRPr="00F31722">
        <w:rPr>
          <w:b/>
          <w:noProof/>
        </w:rPr>
        <w:pict>
          <v:shape id="_x0000_s2372" type="#_x0000_t202" style="position:absolute;left:0;text-align:left;margin-left:127pt;margin-top:173.7pt;width:89.3pt;height:14.4pt;z-index:2516638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2372" inset="0,0,0,0">
              <w:txbxContent>
                <w:p w:rsidR="00A659F9" w:rsidRPr="00EC465E" w:rsidRDefault="00A659F9" w:rsidP="00EC465E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3C0428" w:rsidRPr="00F31722">
        <w:rPr>
          <w:b/>
          <w:noProof/>
        </w:rPr>
        <w:pict>
          <v:shape id="_x0000_s2297" type="#_x0000_t202" style="position:absolute;left:0;text-align:left;margin-left:426.2pt;margin-top:173.7pt;width:56.1pt;height:18pt;z-index:2516628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2297" inset="0,0,0,0">
              <w:txbxContent>
                <w:p w:rsidR="00A659F9" w:rsidRPr="00EC465E" w:rsidRDefault="00A659F9" w:rsidP="00EC465E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F31722">
        <w:rPr>
          <w:b/>
          <w:noProof/>
        </w:rPr>
        <w:pict>
          <v:shape id="_x0000_s2228" type="#_x0000_t202" style="position:absolute;left:0;text-align:left;margin-left:117.65pt;margin-top:173.7pt;width:92.15pt;height:14.4pt;z-index:25165260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2228" inset="0,0,0,0">
              <w:txbxContent>
                <w:p w:rsidR="00A659F9" w:rsidRPr="001A2849" w:rsidRDefault="00A659F9" w:rsidP="003D19E8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F31722">
        <w:rPr>
          <w:b/>
          <w:noProof/>
        </w:rPr>
        <w:pict>
          <v:shape id="_x0000_s2229" type="#_x0000_t202" style="position:absolute;left:0;text-align:left;margin-left:407.5pt;margin-top:173.7pt;width:92.15pt;height:14.4pt;z-index:25165363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2229" inset="0,0,0,0">
              <w:txbxContent>
                <w:p w:rsidR="00A659F9" w:rsidRPr="001A2849" w:rsidRDefault="00A659F9" w:rsidP="003D19E8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F31722">
        <w:rPr>
          <w:b/>
          <w:noProof/>
        </w:rPr>
        <w:pict>
          <v:shape id="Text Box 267" o:spid="_x0000_s2198" type="#_x0000_t202" style="position:absolute;left:0;text-align:left;margin-left:192.8pt;margin-top:194.75pt;width:92.15pt;height:14.4pt;z-index:25165158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Text Box 267" inset="0,0,0,0">
              <w:txbxContent>
                <w:p w:rsidR="00A659F9" w:rsidRPr="001A2849" w:rsidRDefault="00A659F9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F31722">
        <w:rPr>
          <w:b/>
          <w:noProof/>
        </w:rPr>
        <w:pict>
          <v:shape id="Text Box 266" o:spid="_x0000_s2197" type="#_x0000_t202" style="position:absolute;left:0;text-align:left;margin-left:110.55pt;margin-top:194.75pt;width:63.8pt;height:14.4pt;z-index:2516505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Text Box 266" inset="0,0,0,0">
              <w:txbxContent>
                <w:p w:rsidR="00A659F9" w:rsidRPr="00F919B8" w:rsidRDefault="00A659F9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F31722">
        <w:rPr>
          <w:b/>
          <w:noProof/>
        </w:rPr>
        <w:pict>
          <v:shape id="Text Box 265" o:spid="_x0000_s2196" type="#_x0000_t202" style="position:absolute;left:0;text-align:left;margin-left:192.8pt;margin-top:172.95pt;width:92.15pt;height:14.4pt;z-index:2516495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Text Box 265" inset="0,0,0,0">
              <w:txbxContent>
                <w:p w:rsidR="00A659F9" w:rsidRPr="001A2849" w:rsidRDefault="00A659F9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F31722">
        <w:rPr>
          <w:b/>
          <w:noProof/>
        </w:rPr>
        <w:pict>
          <v:shape id="Text Box 264" o:spid="_x0000_s2195" type="#_x0000_t202" style="position:absolute;left:0;text-align:left;margin-left:85.05pt;margin-top:172.95pt;width:89.3pt;height:14.4pt;z-index:2516485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Text Box 264" inset="0,0,0,0">
              <w:txbxContent>
                <w:p w:rsidR="00A659F9" w:rsidRPr="00F919B8" w:rsidRDefault="00A659F9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bookmarkStart w:id="0" w:name="_GoBack"/>
      <w:bookmarkEnd w:id="0"/>
      <w:r w:rsidR="008114C3" w:rsidRPr="00F31722">
        <w:rPr>
          <w:b/>
          <w:noProof/>
        </w:rPr>
        <w:pict>
          <v:shape id="_x0000_s2289" type="#_x0000_t202" style="position:absolute;left:0;text-align:left;margin-left:192.8pt;margin-top:194.75pt;width:92.15pt;height:14.4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_x0000_s2289" inset="0,0,0,0">
              <w:txbxContent>
                <w:p w:rsidR="00A659F9" w:rsidRPr="001A2849" w:rsidRDefault="00A659F9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14C3" w:rsidRPr="00F31722">
        <w:rPr>
          <w:b/>
          <w:noProof/>
        </w:rPr>
        <w:pict>
          <v:shape id="_x0000_s2288" type="#_x0000_t202" style="position:absolute;left:0;text-align:left;margin-left:110.55pt;margin-top:194.75pt;width:63.8pt;height:14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2288" inset="0,0,0,0">
              <w:txbxContent>
                <w:p w:rsidR="00A659F9" w:rsidRPr="00F919B8" w:rsidRDefault="00A659F9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14C3" w:rsidRPr="00F31722">
        <w:rPr>
          <w:b/>
          <w:noProof/>
        </w:rPr>
        <w:pict>
          <v:shape id="_x0000_s2287" type="#_x0000_t202" style="position:absolute;left:0;text-align:left;margin-left:192.8pt;margin-top:172.95pt;width:92.15pt;height:14.4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2287" inset="0,0,0,0">
              <w:txbxContent>
                <w:p w:rsidR="00A659F9" w:rsidRPr="001A2849" w:rsidRDefault="00A659F9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14C3" w:rsidRPr="00F31722">
        <w:rPr>
          <w:b/>
          <w:noProof/>
        </w:rPr>
        <w:pict>
          <v:shape id="_x0000_s2286" type="#_x0000_t202" style="position:absolute;left:0;text-align:left;margin-left:85.05pt;margin-top:172.95pt;width:89.3pt;height:14.4pt;z-index:25165465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2286" inset="0,0,0,0">
              <w:txbxContent>
                <w:p w:rsidR="00A659F9" w:rsidRPr="00F919B8" w:rsidRDefault="00A659F9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F31722">
        <w:rPr>
          <w:b/>
          <w:noProof/>
        </w:rPr>
        <w:pict>
          <v:shape id="_x0000_s2294" type="#_x0000_t202" style="position:absolute;left:0;text-align:left;margin-left:192.8pt;margin-top:194.75pt;width:92.15pt;height:14.4pt;z-index:2516618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_x0000_s2294" inset="0,0,0,0">
              <w:txbxContent>
                <w:p w:rsidR="00A659F9" w:rsidRPr="001A2849" w:rsidRDefault="00A659F9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F31722">
        <w:rPr>
          <w:b/>
          <w:noProof/>
        </w:rPr>
        <w:pict>
          <v:shape id="_x0000_s2293" type="#_x0000_t202" style="position:absolute;left:0;text-align:left;margin-left:110.55pt;margin-top:194.75pt;width:63.8pt;height:14.4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2293" inset="0,0,0,0">
              <w:txbxContent>
                <w:p w:rsidR="00A659F9" w:rsidRPr="00F919B8" w:rsidRDefault="00A659F9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F31722">
        <w:rPr>
          <w:b/>
          <w:noProof/>
        </w:rPr>
        <w:pict>
          <v:shape id="_x0000_s2292" type="#_x0000_t202" style="position:absolute;left:0;text-align:left;margin-left:192.8pt;margin-top:172.95pt;width:92.15pt;height:14.4pt;z-index: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2292" inset="0,0,0,0">
              <w:txbxContent>
                <w:p w:rsidR="00A659F9" w:rsidRPr="001A2849" w:rsidRDefault="00A659F9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F31722">
        <w:rPr>
          <w:b/>
          <w:noProof/>
        </w:rPr>
        <w:pict>
          <v:shape id="_x0000_s2291" type="#_x0000_t202" style="position:absolute;left:0;text-align:left;margin-left:85.05pt;margin-top:172.95pt;width:89.3pt;height:14.4pt;z-index: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2291" inset="0,0,0,0">
              <w:txbxContent>
                <w:p w:rsidR="00A659F9" w:rsidRPr="00F919B8" w:rsidRDefault="00A659F9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0E44A2" w:rsidRPr="00F31722">
        <w:rPr>
          <w:b/>
          <w:szCs w:val="28"/>
        </w:rPr>
        <w:t xml:space="preserve">О </w:t>
      </w:r>
      <w:r w:rsidR="001145E4">
        <w:rPr>
          <w:b/>
          <w:szCs w:val="28"/>
        </w:rPr>
        <w:t xml:space="preserve">признании утратившим силу </w:t>
      </w:r>
      <w:r w:rsidR="00C953C5">
        <w:rPr>
          <w:b/>
          <w:szCs w:val="28"/>
        </w:rPr>
        <w:t>постановления</w:t>
      </w:r>
      <w:r w:rsidR="000E44A2" w:rsidRPr="00F31722">
        <w:rPr>
          <w:b/>
          <w:szCs w:val="28"/>
        </w:rPr>
        <w:t xml:space="preserve"> </w:t>
      </w:r>
      <w:r w:rsidR="001145E4">
        <w:rPr>
          <w:b/>
          <w:szCs w:val="28"/>
        </w:rPr>
        <w:t xml:space="preserve">администрации </w:t>
      </w:r>
      <w:r w:rsidR="000E44A2" w:rsidRPr="00F31722">
        <w:rPr>
          <w:b/>
          <w:szCs w:val="28"/>
        </w:rPr>
        <w:t>Алек</w:t>
      </w:r>
      <w:r w:rsidR="001145E4">
        <w:rPr>
          <w:b/>
          <w:szCs w:val="28"/>
        </w:rPr>
        <w:t>сандровского муниципаль</w:t>
      </w:r>
      <w:r w:rsidR="00A659F9">
        <w:rPr>
          <w:b/>
          <w:szCs w:val="28"/>
        </w:rPr>
        <w:t>-</w:t>
      </w:r>
      <w:r w:rsidR="001145E4">
        <w:rPr>
          <w:b/>
          <w:szCs w:val="28"/>
        </w:rPr>
        <w:t xml:space="preserve">ного района </w:t>
      </w:r>
      <w:r w:rsidR="000E44A2" w:rsidRPr="00F31722">
        <w:rPr>
          <w:b/>
          <w:szCs w:val="28"/>
        </w:rPr>
        <w:t xml:space="preserve">от </w:t>
      </w:r>
      <w:r w:rsidR="001145E4">
        <w:rPr>
          <w:b/>
          <w:szCs w:val="28"/>
        </w:rPr>
        <w:t xml:space="preserve">8 октября </w:t>
      </w:r>
      <w:r w:rsidR="000E44A2" w:rsidRPr="00F31722">
        <w:rPr>
          <w:b/>
          <w:szCs w:val="28"/>
        </w:rPr>
        <w:t>20</w:t>
      </w:r>
      <w:r w:rsidR="001145E4">
        <w:rPr>
          <w:b/>
          <w:szCs w:val="28"/>
        </w:rPr>
        <w:t>07</w:t>
      </w:r>
      <w:r w:rsidR="000E44A2" w:rsidRPr="00F31722">
        <w:rPr>
          <w:b/>
          <w:szCs w:val="28"/>
        </w:rPr>
        <w:t xml:space="preserve"> г. № </w:t>
      </w:r>
      <w:r w:rsidR="001145E4">
        <w:rPr>
          <w:b/>
          <w:szCs w:val="28"/>
        </w:rPr>
        <w:t>1524</w:t>
      </w:r>
      <w:r w:rsidR="000E44A2" w:rsidRPr="00F31722">
        <w:rPr>
          <w:b/>
          <w:szCs w:val="28"/>
        </w:rPr>
        <w:t xml:space="preserve"> </w:t>
      </w:r>
    </w:p>
    <w:p w:rsidR="00B07ED1" w:rsidRDefault="00B07ED1" w:rsidP="00B07ED1">
      <w:pPr>
        <w:ind w:right="5523"/>
        <w:jc w:val="both"/>
        <w:rPr>
          <w:b/>
          <w:szCs w:val="28"/>
        </w:rPr>
      </w:pPr>
    </w:p>
    <w:p w:rsidR="0059515D" w:rsidRPr="00F31722" w:rsidRDefault="0059515D" w:rsidP="00B07ED1">
      <w:pPr>
        <w:ind w:right="5523"/>
        <w:jc w:val="both"/>
        <w:rPr>
          <w:b/>
          <w:szCs w:val="28"/>
        </w:rPr>
      </w:pPr>
    </w:p>
    <w:p w:rsidR="0059515D" w:rsidRDefault="000E44A2" w:rsidP="0059515D">
      <w:pPr>
        <w:widowControl w:val="0"/>
        <w:tabs>
          <w:tab w:val="left" w:pos="993"/>
        </w:tabs>
        <w:spacing w:line="360" w:lineRule="exact"/>
        <w:ind w:firstLine="708"/>
        <w:jc w:val="both"/>
        <w:rPr>
          <w:szCs w:val="28"/>
        </w:rPr>
      </w:pPr>
      <w:r w:rsidRPr="00F31722">
        <w:rPr>
          <w:szCs w:val="28"/>
        </w:rPr>
        <w:t xml:space="preserve">В </w:t>
      </w:r>
      <w:r w:rsidR="001E74BD">
        <w:rPr>
          <w:szCs w:val="28"/>
        </w:rPr>
        <w:t xml:space="preserve">соответствии с </w:t>
      </w:r>
      <w:r w:rsidR="0059515D">
        <w:rPr>
          <w:szCs w:val="28"/>
        </w:rPr>
        <w:t xml:space="preserve">Законом Пермского края от 27 мая </w:t>
      </w:r>
      <w:r w:rsidR="00470F87">
        <w:rPr>
          <w:szCs w:val="28"/>
        </w:rPr>
        <w:t>2019</w:t>
      </w:r>
      <w:r w:rsidR="0059515D">
        <w:rPr>
          <w:szCs w:val="28"/>
        </w:rPr>
        <w:t xml:space="preserve"> г.</w:t>
      </w:r>
      <w:r w:rsidR="00470F87">
        <w:rPr>
          <w:szCs w:val="28"/>
        </w:rPr>
        <w:t xml:space="preserve"> №</w:t>
      </w:r>
      <w:r w:rsidR="0059515D">
        <w:rPr>
          <w:szCs w:val="28"/>
        </w:rPr>
        <w:t xml:space="preserve"> </w:t>
      </w:r>
      <w:r w:rsidR="00470F87">
        <w:rPr>
          <w:szCs w:val="28"/>
        </w:rPr>
        <w:t>395-ПК «Об образовании нового муниципального образования</w:t>
      </w:r>
      <w:r w:rsidR="001145E4">
        <w:rPr>
          <w:szCs w:val="28"/>
        </w:rPr>
        <w:t xml:space="preserve"> </w:t>
      </w:r>
      <w:r w:rsidR="00470F87">
        <w:rPr>
          <w:szCs w:val="28"/>
        </w:rPr>
        <w:t>Александровский муниципальный округ</w:t>
      </w:r>
      <w:r w:rsidR="001145E4">
        <w:rPr>
          <w:szCs w:val="28"/>
        </w:rPr>
        <w:t xml:space="preserve"> Пермского края»</w:t>
      </w:r>
      <w:r w:rsidR="0059515D">
        <w:rPr>
          <w:szCs w:val="28"/>
        </w:rPr>
        <w:t>,</w:t>
      </w:r>
    </w:p>
    <w:p w:rsidR="002E3316" w:rsidRPr="00F31722" w:rsidRDefault="002E3316" w:rsidP="0059515D">
      <w:pPr>
        <w:widowControl w:val="0"/>
        <w:tabs>
          <w:tab w:val="left" w:pos="993"/>
        </w:tabs>
        <w:spacing w:line="360" w:lineRule="exact"/>
        <w:ind w:firstLine="708"/>
        <w:jc w:val="both"/>
        <w:rPr>
          <w:szCs w:val="28"/>
        </w:rPr>
      </w:pPr>
      <w:r w:rsidRPr="00F31722">
        <w:rPr>
          <w:szCs w:val="28"/>
        </w:rPr>
        <w:t>администрация Александровского муниципального округа ПОСТАНОВЛЯЕТ:</w:t>
      </w:r>
    </w:p>
    <w:p w:rsidR="00FC0F48" w:rsidRDefault="00CF539A" w:rsidP="0059515D">
      <w:pPr>
        <w:pStyle w:val="afc"/>
        <w:tabs>
          <w:tab w:val="left" w:pos="-142"/>
        </w:tabs>
        <w:suppressAutoHyphens w:val="0"/>
        <w:spacing w:line="360" w:lineRule="exact"/>
        <w:ind w:left="0" w:firstLine="709"/>
        <w:contextualSpacing/>
        <w:jc w:val="both"/>
        <w:rPr>
          <w:szCs w:val="28"/>
        </w:rPr>
      </w:pPr>
      <w:r>
        <w:rPr>
          <w:szCs w:val="28"/>
        </w:rPr>
        <w:t>1. </w:t>
      </w:r>
      <w:bookmarkStart w:id="1" w:name="_Hlk215221928"/>
      <w:r w:rsidR="00470F87" w:rsidRPr="00470F87">
        <w:rPr>
          <w:szCs w:val="28"/>
        </w:rPr>
        <w:t>Признать утратившим силу постановление администрации Алекса</w:t>
      </w:r>
      <w:r w:rsidR="00A659F9">
        <w:rPr>
          <w:szCs w:val="28"/>
        </w:rPr>
        <w:t>ндровского муниципального района</w:t>
      </w:r>
      <w:r w:rsidR="00470F87" w:rsidRPr="00470F87">
        <w:rPr>
          <w:szCs w:val="28"/>
        </w:rPr>
        <w:t xml:space="preserve"> от </w:t>
      </w:r>
      <w:r w:rsidR="00470F87">
        <w:rPr>
          <w:szCs w:val="28"/>
        </w:rPr>
        <w:t>8 октября</w:t>
      </w:r>
      <w:r w:rsidR="00470F87" w:rsidRPr="00470F87">
        <w:rPr>
          <w:szCs w:val="28"/>
        </w:rPr>
        <w:t xml:space="preserve"> 20</w:t>
      </w:r>
      <w:r w:rsidR="00470F87">
        <w:rPr>
          <w:szCs w:val="28"/>
        </w:rPr>
        <w:t>07</w:t>
      </w:r>
      <w:r w:rsidR="0059515D">
        <w:rPr>
          <w:szCs w:val="28"/>
        </w:rPr>
        <w:t xml:space="preserve"> </w:t>
      </w:r>
      <w:r w:rsidR="00470F87" w:rsidRPr="00470F87">
        <w:rPr>
          <w:szCs w:val="28"/>
        </w:rPr>
        <w:t xml:space="preserve">г. № </w:t>
      </w:r>
      <w:r w:rsidR="00470F87">
        <w:rPr>
          <w:szCs w:val="28"/>
        </w:rPr>
        <w:t>1524</w:t>
      </w:r>
      <w:r w:rsidR="001145E4">
        <w:rPr>
          <w:szCs w:val="28"/>
        </w:rPr>
        <w:t xml:space="preserve"> </w:t>
      </w:r>
      <w:r w:rsidR="00470F87" w:rsidRPr="00470F87">
        <w:rPr>
          <w:szCs w:val="28"/>
        </w:rPr>
        <w:t>«</w:t>
      </w:r>
      <w:r w:rsidR="00470F87">
        <w:rPr>
          <w:szCs w:val="28"/>
        </w:rPr>
        <w:t>Об утверждении Порядка открытия и ведения Финансовым управлением администрации Александровского муниципального района лицевых счетов для учета операций со средствами, поступающими во временное распоряжение муниципальных учреждений в соответствии с законодательством Российской Федерации</w:t>
      </w:r>
      <w:r w:rsidR="001145E4">
        <w:rPr>
          <w:szCs w:val="28"/>
        </w:rPr>
        <w:t xml:space="preserve"> и</w:t>
      </w:r>
      <w:r w:rsidR="00470F87">
        <w:rPr>
          <w:szCs w:val="28"/>
        </w:rPr>
        <w:t xml:space="preserve"> Пермского края»</w:t>
      </w:r>
      <w:r w:rsidR="001145E4">
        <w:rPr>
          <w:szCs w:val="28"/>
        </w:rPr>
        <w:t>.</w:t>
      </w:r>
    </w:p>
    <w:bookmarkEnd w:id="1"/>
    <w:p w:rsidR="005B2608" w:rsidRPr="005B2608" w:rsidRDefault="001145E4" w:rsidP="0059515D">
      <w:pPr>
        <w:pStyle w:val="a5"/>
        <w:ind w:firstLine="708"/>
        <w:rPr>
          <w:szCs w:val="28"/>
        </w:rPr>
      </w:pPr>
      <w:r>
        <w:rPr>
          <w:szCs w:val="28"/>
        </w:rPr>
        <w:t>2</w:t>
      </w:r>
      <w:r w:rsidR="00CF539A">
        <w:rPr>
          <w:szCs w:val="28"/>
        </w:rPr>
        <w:t>. </w:t>
      </w:r>
      <w:r w:rsidR="005B2608">
        <w:rPr>
          <w:szCs w:val="28"/>
        </w:rPr>
        <w:t>Настоящее постановление опубликовать в сетевом издании официальный сайт Александровского муниципального округа Пермского края (</w:t>
      </w:r>
      <w:r w:rsidR="005B2608">
        <w:rPr>
          <w:szCs w:val="28"/>
          <w:lang w:val="en-US"/>
        </w:rPr>
        <w:t>www</w:t>
      </w:r>
      <w:r w:rsidR="005B2608" w:rsidRPr="005B2608">
        <w:rPr>
          <w:szCs w:val="28"/>
        </w:rPr>
        <w:t>.</w:t>
      </w:r>
      <w:r w:rsidR="005B2608">
        <w:rPr>
          <w:szCs w:val="28"/>
          <w:lang w:val="en-US"/>
        </w:rPr>
        <w:t>aleksraion</w:t>
      </w:r>
      <w:r w:rsidR="005B2608" w:rsidRPr="005B2608">
        <w:rPr>
          <w:szCs w:val="28"/>
        </w:rPr>
        <w:t>.</w:t>
      </w:r>
      <w:r w:rsidR="005B2608">
        <w:rPr>
          <w:szCs w:val="28"/>
          <w:lang w:val="en-US"/>
        </w:rPr>
        <w:t>ru</w:t>
      </w:r>
      <w:r w:rsidR="005B2608" w:rsidRPr="005B2608">
        <w:rPr>
          <w:szCs w:val="28"/>
        </w:rPr>
        <w:t>).</w:t>
      </w:r>
    </w:p>
    <w:p w:rsidR="002E3316" w:rsidRPr="00F31722" w:rsidRDefault="001145E4" w:rsidP="0059515D">
      <w:pPr>
        <w:pStyle w:val="ListParagraph"/>
        <w:widowControl w:val="0"/>
        <w:suppressAutoHyphens/>
        <w:spacing w:after="0" w:line="360" w:lineRule="exact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3</w:t>
      </w:r>
      <w:r w:rsidR="00CF539A">
        <w:rPr>
          <w:rFonts w:ascii="Times New Roman" w:eastAsia="Times New Roman" w:hAnsi="Times New Roman"/>
          <w:sz w:val="28"/>
          <w:szCs w:val="28"/>
          <w:lang w:eastAsia="ar-SA"/>
        </w:rPr>
        <w:t>. </w:t>
      </w:r>
      <w:r w:rsidR="002E3316" w:rsidRPr="00F31722">
        <w:rPr>
          <w:rFonts w:ascii="Times New Roman" w:hAnsi="Times New Roman"/>
          <w:sz w:val="28"/>
          <w:szCs w:val="28"/>
        </w:rPr>
        <w:t xml:space="preserve">Контроль за исполнением постановления возложить </w:t>
      </w:r>
      <w:r w:rsidR="00B914CF" w:rsidRPr="00F31722">
        <w:rPr>
          <w:rFonts w:ascii="Times New Roman" w:hAnsi="Times New Roman"/>
          <w:sz w:val="28"/>
          <w:szCs w:val="28"/>
        </w:rPr>
        <w:t>на заместителя</w:t>
      </w:r>
      <w:r w:rsidR="002E3316" w:rsidRPr="00F31722">
        <w:rPr>
          <w:rFonts w:ascii="Times New Roman" w:hAnsi="Times New Roman"/>
          <w:sz w:val="28"/>
          <w:szCs w:val="28"/>
        </w:rPr>
        <w:t xml:space="preserve"> главы округа </w:t>
      </w:r>
      <w:r>
        <w:rPr>
          <w:rFonts w:ascii="Times New Roman" w:hAnsi="Times New Roman"/>
          <w:sz w:val="28"/>
          <w:szCs w:val="28"/>
        </w:rPr>
        <w:t>– начальника финансового управления</w:t>
      </w:r>
      <w:r w:rsidR="002E3316" w:rsidRPr="00F31722">
        <w:rPr>
          <w:rFonts w:ascii="Times New Roman" w:hAnsi="Times New Roman"/>
          <w:sz w:val="28"/>
          <w:szCs w:val="28"/>
        </w:rPr>
        <w:t>.</w:t>
      </w:r>
    </w:p>
    <w:p w:rsidR="002E3316" w:rsidRPr="00F31722" w:rsidRDefault="00F501D1" w:rsidP="002E3316">
      <w:pPr>
        <w:pStyle w:val="af8"/>
        <w:keepNext w:val="0"/>
        <w:widowControl w:val="0"/>
        <w:spacing w:before="720" w:after="0" w:line="240" w:lineRule="exact"/>
        <w:jc w:val="both"/>
        <w:rPr>
          <w:rFonts w:ascii="Times New Roman" w:hAnsi="Times New Roman" w:cs="Times New Roman"/>
        </w:rPr>
      </w:pPr>
      <w:r w:rsidRPr="00F31722">
        <w:rPr>
          <w:rFonts w:ascii="Times New Roman" w:hAnsi="Times New Roman" w:cs="Times New Roman"/>
        </w:rPr>
        <w:t>Г</w:t>
      </w:r>
      <w:r w:rsidR="002E3316" w:rsidRPr="00F31722">
        <w:rPr>
          <w:rFonts w:ascii="Times New Roman" w:hAnsi="Times New Roman" w:cs="Times New Roman"/>
        </w:rPr>
        <w:t>лав</w:t>
      </w:r>
      <w:r w:rsidRPr="00F31722">
        <w:rPr>
          <w:rFonts w:ascii="Times New Roman" w:hAnsi="Times New Roman" w:cs="Times New Roman"/>
        </w:rPr>
        <w:t>а</w:t>
      </w:r>
      <w:r w:rsidR="002E3316" w:rsidRPr="00F31722">
        <w:rPr>
          <w:rFonts w:ascii="Times New Roman" w:hAnsi="Times New Roman" w:cs="Times New Roman"/>
        </w:rPr>
        <w:t xml:space="preserve"> муниципального округа –</w:t>
      </w:r>
    </w:p>
    <w:p w:rsidR="002E3316" w:rsidRPr="00F31722" w:rsidRDefault="002E3316" w:rsidP="002E3316">
      <w:pPr>
        <w:pStyle w:val="af8"/>
        <w:keepNext w:val="0"/>
        <w:widowControl w:val="0"/>
        <w:spacing w:before="0" w:after="0" w:line="240" w:lineRule="exact"/>
        <w:jc w:val="both"/>
        <w:rPr>
          <w:rFonts w:ascii="Times New Roman" w:hAnsi="Times New Roman" w:cs="Times New Roman"/>
        </w:rPr>
      </w:pPr>
      <w:r w:rsidRPr="00F31722">
        <w:rPr>
          <w:rFonts w:ascii="Times New Roman" w:hAnsi="Times New Roman" w:cs="Times New Roman"/>
        </w:rPr>
        <w:t>глав</w:t>
      </w:r>
      <w:r w:rsidR="00F501D1" w:rsidRPr="00F31722">
        <w:rPr>
          <w:rFonts w:ascii="Times New Roman" w:hAnsi="Times New Roman" w:cs="Times New Roman"/>
        </w:rPr>
        <w:t>а</w:t>
      </w:r>
      <w:r w:rsidRPr="00F31722">
        <w:rPr>
          <w:rFonts w:ascii="Times New Roman" w:hAnsi="Times New Roman" w:cs="Times New Roman"/>
        </w:rPr>
        <w:t xml:space="preserve"> администрации Александровского </w:t>
      </w:r>
    </w:p>
    <w:p w:rsidR="002E3316" w:rsidRPr="00F31722" w:rsidRDefault="002E3316" w:rsidP="00790A0C">
      <w:pPr>
        <w:pStyle w:val="af8"/>
        <w:keepNext w:val="0"/>
        <w:widowControl w:val="0"/>
        <w:spacing w:before="0" w:after="0" w:line="240" w:lineRule="exact"/>
        <w:jc w:val="both"/>
        <w:rPr>
          <w:rFonts w:ascii="Times New Roman" w:hAnsi="Times New Roman" w:cs="Times New Roman"/>
        </w:rPr>
        <w:sectPr w:rsidR="002E3316" w:rsidRPr="00F31722" w:rsidSect="00A659F9">
          <w:headerReference w:type="default" r:id="rId8"/>
          <w:footerReference w:type="default" r:id="rId9"/>
          <w:footerReference w:type="first" r:id="rId10"/>
          <w:pgSz w:w="11906" w:h="16838" w:code="9"/>
          <w:pgMar w:top="822" w:right="851" w:bottom="851" w:left="1418" w:header="284" w:footer="505" w:gutter="0"/>
          <w:cols w:space="708"/>
          <w:titlePg/>
          <w:docGrid w:linePitch="360"/>
        </w:sectPr>
      </w:pPr>
      <w:r w:rsidRPr="00F31722">
        <w:rPr>
          <w:rFonts w:ascii="Times New Roman" w:hAnsi="Times New Roman" w:cs="Times New Roman"/>
        </w:rPr>
        <w:t xml:space="preserve">муниципального округа                               </w:t>
      </w:r>
      <w:r w:rsidR="00F501D1" w:rsidRPr="00F31722">
        <w:rPr>
          <w:rFonts w:ascii="Times New Roman" w:hAnsi="Times New Roman" w:cs="Times New Roman"/>
        </w:rPr>
        <w:t xml:space="preserve">                           </w:t>
      </w:r>
      <w:r w:rsidR="00790A0C" w:rsidRPr="00F31722">
        <w:rPr>
          <w:rFonts w:ascii="Times New Roman" w:hAnsi="Times New Roman" w:cs="Times New Roman"/>
        </w:rPr>
        <w:t xml:space="preserve"> </w:t>
      </w:r>
      <w:r w:rsidR="00F501D1" w:rsidRPr="00F31722">
        <w:rPr>
          <w:rFonts w:ascii="Times New Roman" w:hAnsi="Times New Roman" w:cs="Times New Roman"/>
        </w:rPr>
        <w:t>О.Э. Белобаржевская</w:t>
      </w:r>
    </w:p>
    <w:p w:rsidR="00B07ED1" w:rsidRPr="00F31722" w:rsidRDefault="0032219D" w:rsidP="004443CF">
      <w:pPr>
        <w:spacing w:line="260" w:lineRule="exact"/>
        <w:jc w:val="both"/>
        <w:rPr>
          <w:szCs w:val="28"/>
        </w:rPr>
      </w:pPr>
      <w:r w:rsidRPr="00F31722">
        <w:rPr>
          <w:szCs w:val="28"/>
        </w:rPr>
        <w:lastRenderedPageBreak/>
        <w:t xml:space="preserve">Рассылка: дело, прокуратура, </w:t>
      </w:r>
      <w:r w:rsidR="00B07ED1" w:rsidRPr="00F31722">
        <w:rPr>
          <w:szCs w:val="28"/>
        </w:rPr>
        <w:t>финансовое управление, сайт АМО.</w:t>
      </w:r>
    </w:p>
    <w:p w:rsidR="00D441D4" w:rsidRPr="00F31722" w:rsidRDefault="00D441D4" w:rsidP="00140BC0">
      <w:pPr>
        <w:autoSpaceDE w:val="0"/>
        <w:autoSpaceDN w:val="0"/>
        <w:adjustRightInd w:val="0"/>
        <w:spacing w:line="240" w:lineRule="exact"/>
        <w:ind w:right="5523"/>
        <w:jc w:val="both"/>
        <w:rPr>
          <w:szCs w:val="28"/>
        </w:rPr>
      </w:pPr>
    </w:p>
    <w:p w:rsidR="00CD4CFC" w:rsidRPr="00F31722" w:rsidRDefault="00CD4CFC" w:rsidP="00140BC0">
      <w:pPr>
        <w:autoSpaceDE w:val="0"/>
        <w:autoSpaceDN w:val="0"/>
        <w:adjustRightInd w:val="0"/>
        <w:spacing w:line="240" w:lineRule="exact"/>
        <w:ind w:right="5523"/>
        <w:jc w:val="both"/>
        <w:rPr>
          <w:szCs w:val="28"/>
        </w:rPr>
      </w:pPr>
    </w:p>
    <w:p w:rsidR="00CD4CFC" w:rsidRPr="00F31722" w:rsidRDefault="00CD4CFC" w:rsidP="00140BC0">
      <w:pPr>
        <w:autoSpaceDE w:val="0"/>
        <w:autoSpaceDN w:val="0"/>
        <w:adjustRightInd w:val="0"/>
        <w:spacing w:line="240" w:lineRule="exact"/>
        <w:ind w:right="5523"/>
        <w:jc w:val="both"/>
        <w:rPr>
          <w:szCs w:val="28"/>
        </w:rPr>
      </w:pPr>
    </w:p>
    <w:sectPr w:rsidR="00CD4CFC" w:rsidRPr="00F31722" w:rsidSect="006020AF">
      <w:pgSz w:w="11906" w:h="16838" w:code="9"/>
      <w:pgMar w:top="851" w:right="851" w:bottom="1134" w:left="1418" w:header="720" w:footer="612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2025" w:rsidRDefault="00AA2025">
      <w:r>
        <w:separator/>
      </w:r>
    </w:p>
  </w:endnote>
  <w:endnote w:type="continuationSeparator" w:id="0">
    <w:p w:rsidR="00AA2025" w:rsidRDefault="00AA20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9F9" w:rsidRPr="006020AF" w:rsidRDefault="00A659F9">
    <w:pPr>
      <w:pStyle w:val="ab"/>
      <w:rPr>
        <w:sz w:val="20"/>
      </w:rPr>
    </w:pPr>
    <w:r w:rsidRPr="006020AF">
      <w:rPr>
        <w:sz w:val="20"/>
      </w:rPr>
      <w:t>12717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9F9" w:rsidRPr="006020AF" w:rsidRDefault="00A659F9">
    <w:pPr>
      <w:pStyle w:val="ab"/>
      <w:rPr>
        <w:sz w:val="20"/>
      </w:rPr>
    </w:pPr>
    <w:r>
      <w:rPr>
        <w:sz w:val="20"/>
      </w:rPr>
      <w:t>12922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2025" w:rsidRDefault="00AA2025">
      <w:r>
        <w:separator/>
      </w:r>
    </w:p>
  </w:footnote>
  <w:footnote w:type="continuationSeparator" w:id="0">
    <w:p w:rsidR="00AA2025" w:rsidRDefault="00AA20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9F9" w:rsidRDefault="00A659F9" w:rsidP="00661FDC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>
      <w:rPr>
        <w:rStyle w:val="af"/>
        <w:noProof/>
      </w:rPr>
      <w:t>2</w:t>
    </w:r>
    <w:r>
      <w:rPr>
        <w:rStyle w:val="af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</w:abstractNum>
  <w:abstractNum w:abstractNumId="2">
    <w:nsid w:val="01FB166B"/>
    <w:multiLevelType w:val="multilevel"/>
    <w:tmpl w:val="577C883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02A05027"/>
    <w:multiLevelType w:val="hybridMultilevel"/>
    <w:tmpl w:val="92A42EBA"/>
    <w:lvl w:ilvl="0" w:tplc="6E5892CE">
      <w:start w:val="2026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5A42230"/>
    <w:multiLevelType w:val="multilevel"/>
    <w:tmpl w:val="713447B6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Times New Roman" w:hint="default"/>
      </w:rPr>
    </w:lvl>
  </w:abstractNum>
  <w:abstractNum w:abstractNumId="5">
    <w:nsid w:val="09B17117"/>
    <w:multiLevelType w:val="hybridMultilevel"/>
    <w:tmpl w:val="2A6A9BC4"/>
    <w:lvl w:ilvl="0" w:tplc="49720B98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0A5759C1"/>
    <w:multiLevelType w:val="hybridMultilevel"/>
    <w:tmpl w:val="191483E4"/>
    <w:lvl w:ilvl="0" w:tplc="8B98D814">
      <w:start w:val="2025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A644DD9"/>
    <w:multiLevelType w:val="hybridMultilevel"/>
    <w:tmpl w:val="596C016C"/>
    <w:lvl w:ilvl="0" w:tplc="3258C2DE">
      <w:start w:val="2026"/>
      <w:numFmt w:val="decimal"/>
      <w:lvlText w:val="%1"/>
      <w:lvlJc w:val="left"/>
      <w:pPr>
        <w:ind w:left="199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75" w:hanging="360"/>
      </w:pPr>
    </w:lvl>
    <w:lvl w:ilvl="2" w:tplc="0419001B" w:tentative="1">
      <w:start w:val="1"/>
      <w:numFmt w:val="lowerRoman"/>
      <w:lvlText w:val="%3."/>
      <w:lvlJc w:val="right"/>
      <w:pPr>
        <w:ind w:left="3195" w:hanging="180"/>
      </w:pPr>
    </w:lvl>
    <w:lvl w:ilvl="3" w:tplc="0419000F" w:tentative="1">
      <w:start w:val="1"/>
      <w:numFmt w:val="decimal"/>
      <w:lvlText w:val="%4."/>
      <w:lvlJc w:val="left"/>
      <w:pPr>
        <w:ind w:left="3915" w:hanging="360"/>
      </w:pPr>
    </w:lvl>
    <w:lvl w:ilvl="4" w:tplc="04190019" w:tentative="1">
      <w:start w:val="1"/>
      <w:numFmt w:val="lowerLetter"/>
      <w:lvlText w:val="%5."/>
      <w:lvlJc w:val="left"/>
      <w:pPr>
        <w:ind w:left="4635" w:hanging="360"/>
      </w:pPr>
    </w:lvl>
    <w:lvl w:ilvl="5" w:tplc="0419001B" w:tentative="1">
      <w:start w:val="1"/>
      <w:numFmt w:val="lowerRoman"/>
      <w:lvlText w:val="%6."/>
      <w:lvlJc w:val="right"/>
      <w:pPr>
        <w:ind w:left="5355" w:hanging="180"/>
      </w:pPr>
    </w:lvl>
    <w:lvl w:ilvl="6" w:tplc="0419000F" w:tentative="1">
      <w:start w:val="1"/>
      <w:numFmt w:val="decimal"/>
      <w:lvlText w:val="%7."/>
      <w:lvlJc w:val="left"/>
      <w:pPr>
        <w:ind w:left="6075" w:hanging="360"/>
      </w:pPr>
    </w:lvl>
    <w:lvl w:ilvl="7" w:tplc="04190019" w:tentative="1">
      <w:start w:val="1"/>
      <w:numFmt w:val="lowerLetter"/>
      <w:lvlText w:val="%8."/>
      <w:lvlJc w:val="left"/>
      <w:pPr>
        <w:ind w:left="6795" w:hanging="360"/>
      </w:pPr>
    </w:lvl>
    <w:lvl w:ilvl="8" w:tplc="041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8">
    <w:nsid w:val="0A692172"/>
    <w:multiLevelType w:val="hybridMultilevel"/>
    <w:tmpl w:val="0492C1FA"/>
    <w:lvl w:ilvl="0" w:tplc="F0D82A6E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19174D5C"/>
    <w:multiLevelType w:val="hybridMultilevel"/>
    <w:tmpl w:val="167AAAF8"/>
    <w:lvl w:ilvl="0" w:tplc="9A982530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1E2B0AFF"/>
    <w:multiLevelType w:val="hybridMultilevel"/>
    <w:tmpl w:val="06A44096"/>
    <w:lvl w:ilvl="0" w:tplc="48F2E392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241319E0"/>
    <w:multiLevelType w:val="hybridMultilevel"/>
    <w:tmpl w:val="A47CD300"/>
    <w:lvl w:ilvl="0" w:tplc="2724065E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266F1E30"/>
    <w:multiLevelType w:val="hybridMultilevel"/>
    <w:tmpl w:val="B43A9F9E"/>
    <w:lvl w:ilvl="0" w:tplc="F0F2FEE2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74F37C3"/>
    <w:multiLevelType w:val="hybridMultilevel"/>
    <w:tmpl w:val="309E8AB6"/>
    <w:lvl w:ilvl="0" w:tplc="011AC05C">
      <w:start w:val="2026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7C616CE"/>
    <w:multiLevelType w:val="hybridMultilevel"/>
    <w:tmpl w:val="057A68DC"/>
    <w:lvl w:ilvl="0" w:tplc="7D825360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>
    <w:nsid w:val="296E2767"/>
    <w:multiLevelType w:val="hybridMultilevel"/>
    <w:tmpl w:val="AAEA3F1A"/>
    <w:lvl w:ilvl="0" w:tplc="ECF884A2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29D57D4A"/>
    <w:multiLevelType w:val="hybridMultilevel"/>
    <w:tmpl w:val="5622A7EC"/>
    <w:lvl w:ilvl="0" w:tplc="ACBE8E9A">
      <w:start w:val="2026"/>
      <w:numFmt w:val="decimal"/>
      <w:lvlText w:val="%1"/>
      <w:lvlJc w:val="left"/>
      <w:pPr>
        <w:ind w:left="2016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">
    <w:nsid w:val="2E814947"/>
    <w:multiLevelType w:val="hybridMultilevel"/>
    <w:tmpl w:val="8F506EA6"/>
    <w:lvl w:ilvl="0" w:tplc="9566E346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>
    <w:nsid w:val="2F311462"/>
    <w:multiLevelType w:val="hybridMultilevel"/>
    <w:tmpl w:val="37C63046"/>
    <w:lvl w:ilvl="0" w:tplc="C6287078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2FAF78A4"/>
    <w:multiLevelType w:val="hybridMultilevel"/>
    <w:tmpl w:val="7E38B32A"/>
    <w:lvl w:ilvl="0" w:tplc="1D84920C">
      <w:start w:val="2026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2FD82ED7"/>
    <w:multiLevelType w:val="hybridMultilevel"/>
    <w:tmpl w:val="15A23942"/>
    <w:lvl w:ilvl="0" w:tplc="55724FA0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31500250"/>
    <w:multiLevelType w:val="hybridMultilevel"/>
    <w:tmpl w:val="ED00B652"/>
    <w:lvl w:ilvl="0" w:tplc="D2D6FAD2">
      <w:start w:val="2026"/>
      <w:numFmt w:val="decimal"/>
      <w:lvlText w:val="%1"/>
      <w:lvlJc w:val="left"/>
      <w:pPr>
        <w:ind w:left="199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75" w:hanging="360"/>
      </w:pPr>
    </w:lvl>
    <w:lvl w:ilvl="2" w:tplc="0419001B" w:tentative="1">
      <w:start w:val="1"/>
      <w:numFmt w:val="lowerRoman"/>
      <w:lvlText w:val="%3."/>
      <w:lvlJc w:val="right"/>
      <w:pPr>
        <w:ind w:left="3195" w:hanging="180"/>
      </w:pPr>
    </w:lvl>
    <w:lvl w:ilvl="3" w:tplc="0419000F" w:tentative="1">
      <w:start w:val="1"/>
      <w:numFmt w:val="decimal"/>
      <w:lvlText w:val="%4."/>
      <w:lvlJc w:val="left"/>
      <w:pPr>
        <w:ind w:left="3915" w:hanging="360"/>
      </w:pPr>
    </w:lvl>
    <w:lvl w:ilvl="4" w:tplc="04190019" w:tentative="1">
      <w:start w:val="1"/>
      <w:numFmt w:val="lowerLetter"/>
      <w:lvlText w:val="%5."/>
      <w:lvlJc w:val="left"/>
      <w:pPr>
        <w:ind w:left="4635" w:hanging="360"/>
      </w:pPr>
    </w:lvl>
    <w:lvl w:ilvl="5" w:tplc="0419001B" w:tentative="1">
      <w:start w:val="1"/>
      <w:numFmt w:val="lowerRoman"/>
      <w:lvlText w:val="%6."/>
      <w:lvlJc w:val="right"/>
      <w:pPr>
        <w:ind w:left="5355" w:hanging="180"/>
      </w:pPr>
    </w:lvl>
    <w:lvl w:ilvl="6" w:tplc="0419000F" w:tentative="1">
      <w:start w:val="1"/>
      <w:numFmt w:val="decimal"/>
      <w:lvlText w:val="%7."/>
      <w:lvlJc w:val="left"/>
      <w:pPr>
        <w:ind w:left="6075" w:hanging="360"/>
      </w:pPr>
    </w:lvl>
    <w:lvl w:ilvl="7" w:tplc="04190019" w:tentative="1">
      <w:start w:val="1"/>
      <w:numFmt w:val="lowerLetter"/>
      <w:lvlText w:val="%8."/>
      <w:lvlJc w:val="left"/>
      <w:pPr>
        <w:ind w:left="6795" w:hanging="360"/>
      </w:pPr>
    </w:lvl>
    <w:lvl w:ilvl="8" w:tplc="041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2">
    <w:nsid w:val="32A36011"/>
    <w:multiLevelType w:val="hybridMultilevel"/>
    <w:tmpl w:val="FEC8DBFC"/>
    <w:lvl w:ilvl="0" w:tplc="764470E8">
      <w:start w:val="2026"/>
      <w:numFmt w:val="decimal"/>
      <w:lvlText w:val="%1"/>
      <w:lvlJc w:val="left"/>
      <w:pPr>
        <w:ind w:left="202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3">
    <w:nsid w:val="3A312B72"/>
    <w:multiLevelType w:val="hybridMultilevel"/>
    <w:tmpl w:val="FD72860C"/>
    <w:lvl w:ilvl="0" w:tplc="F2B81370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3B29665E"/>
    <w:multiLevelType w:val="hybridMultilevel"/>
    <w:tmpl w:val="7BDE50BA"/>
    <w:lvl w:ilvl="0" w:tplc="52BA3C2A">
      <w:start w:val="2026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3C5679E3"/>
    <w:multiLevelType w:val="hybridMultilevel"/>
    <w:tmpl w:val="8AB269F4"/>
    <w:lvl w:ilvl="0" w:tplc="7AD6C852">
      <w:start w:val="2026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3C886F7B"/>
    <w:multiLevelType w:val="hybridMultilevel"/>
    <w:tmpl w:val="A9304444"/>
    <w:lvl w:ilvl="0" w:tplc="D62606C2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3D981F9A"/>
    <w:multiLevelType w:val="hybridMultilevel"/>
    <w:tmpl w:val="93DE3380"/>
    <w:lvl w:ilvl="0" w:tplc="6434A648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>
    <w:nsid w:val="4066415D"/>
    <w:multiLevelType w:val="multilevel"/>
    <w:tmpl w:val="A65A371C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9">
    <w:nsid w:val="442A4FD1"/>
    <w:multiLevelType w:val="hybridMultilevel"/>
    <w:tmpl w:val="728018A4"/>
    <w:lvl w:ilvl="0" w:tplc="099050A6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>
    <w:nsid w:val="467707CC"/>
    <w:multiLevelType w:val="hybridMultilevel"/>
    <w:tmpl w:val="9FDE8A38"/>
    <w:lvl w:ilvl="0" w:tplc="3D88E952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4A02745C"/>
    <w:multiLevelType w:val="hybridMultilevel"/>
    <w:tmpl w:val="68AE44F2"/>
    <w:lvl w:ilvl="0" w:tplc="2578DA4E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2">
    <w:nsid w:val="4C0A60DB"/>
    <w:multiLevelType w:val="hybridMultilevel"/>
    <w:tmpl w:val="5566B5FA"/>
    <w:lvl w:ilvl="0" w:tplc="39C0E9AE">
      <w:start w:val="2026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55A26935"/>
    <w:multiLevelType w:val="hybridMultilevel"/>
    <w:tmpl w:val="98BAA22E"/>
    <w:lvl w:ilvl="0" w:tplc="1BB68FC8">
      <w:start w:val="2026"/>
      <w:numFmt w:val="decimal"/>
      <w:lvlText w:val="%1"/>
      <w:lvlJc w:val="left"/>
      <w:pPr>
        <w:ind w:left="199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75" w:hanging="360"/>
      </w:pPr>
    </w:lvl>
    <w:lvl w:ilvl="2" w:tplc="0419001B" w:tentative="1">
      <w:start w:val="1"/>
      <w:numFmt w:val="lowerRoman"/>
      <w:lvlText w:val="%3."/>
      <w:lvlJc w:val="right"/>
      <w:pPr>
        <w:ind w:left="3195" w:hanging="180"/>
      </w:pPr>
    </w:lvl>
    <w:lvl w:ilvl="3" w:tplc="0419000F" w:tentative="1">
      <w:start w:val="1"/>
      <w:numFmt w:val="decimal"/>
      <w:lvlText w:val="%4."/>
      <w:lvlJc w:val="left"/>
      <w:pPr>
        <w:ind w:left="3915" w:hanging="360"/>
      </w:pPr>
    </w:lvl>
    <w:lvl w:ilvl="4" w:tplc="04190019" w:tentative="1">
      <w:start w:val="1"/>
      <w:numFmt w:val="lowerLetter"/>
      <w:lvlText w:val="%5."/>
      <w:lvlJc w:val="left"/>
      <w:pPr>
        <w:ind w:left="4635" w:hanging="360"/>
      </w:pPr>
    </w:lvl>
    <w:lvl w:ilvl="5" w:tplc="0419001B" w:tentative="1">
      <w:start w:val="1"/>
      <w:numFmt w:val="lowerRoman"/>
      <w:lvlText w:val="%6."/>
      <w:lvlJc w:val="right"/>
      <w:pPr>
        <w:ind w:left="5355" w:hanging="180"/>
      </w:pPr>
    </w:lvl>
    <w:lvl w:ilvl="6" w:tplc="0419000F" w:tentative="1">
      <w:start w:val="1"/>
      <w:numFmt w:val="decimal"/>
      <w:lvlText w:val="%7."/>
      <w:lvlJc w:val="left"/>
      <w:pPr>
        <w:ind w:left="6075" w:hanging="360"/>
      </w:pPr>
    </w:lvl>
    <w:lvl w:ilvl="7" w:tplc="04190019" w:tentative="1">
      <w:start w:val="1"/>
      <w:numFmt w:val="lowerLetter"/>
      <w:lvlText w:val="%8."/>
      <w:lvlJc w:val="left"/>
      <w:pPr>
        <w:ind w:left="6795" w:hanging="360"/>
      </w:pPr>
    </w:lvl>
    <w:lvl w:ilvl="8" w:tplc="041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4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5">
    <w:nsid w:val="64C80DEE"/>
    <w:multiLevelType w:val="hybridMultilevel"/>
    <w:tmpl w:val="DF6249FE"/>
    <w:lvl w:ilvl="0" w:tplc="08BA0854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6">
    <w:nsid w:val="65A07190"/>
    <w:multiLevelType w:val="hybridMultilevel"/>
    <w:tmpl w:val="21C29202"/>
    <w:lvl w:ilvl="0" w:tplc="A39C0716">
      <w:start w:val="2027"/>
      <w:numFmt w:val="decimal"/>
      <w:lvlText w:val="%1"/>
      <w:lvlJc w:val="left"/>
      <w:pPr>
        <w:ind w:left="120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7">
    <w:nsid w:val="66576C71"/>
    <w:multiLevelType w:val="hybridMultilevel"/>
    <w:tmpl w:val="5ED68F96"/>
    <w:lvl w:ilvl="0" w:tplc="DDB60F1E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8">
    <w:nsid w:val="6AEF2E26"/>
    <w:multiLevelType w:val="hybridMultilevel"/>
    <w:tmpl w:val="B44A2622"/>
    <w:lvl w:ilvl="0" w:tplc="F1ACEA78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9">
    <w:nsid w:val="6D300A2A"/>
    <w:multiLevelType w:val="hybridMultilevel"/>
    <w:tmpl w:val="72907290"/>
    <w:lvl w:ilvl="0" w:tplc="D95ACE3C">
      <w:start w:val="2026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6D4A0C43"/>
    <w:multiLevelType w:val="hybridMultilevel"/>
    <w:tmpl w:val="6A7486B0"/>
    <w:lvl w:ilvl="0" w:tplc="D7A6B6AC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1">
    <w:nsid w:val="72601CE7"/>
    <w:multiLevelType w:val="hybridMultilevel"/>
    <w:tmpl w:val="E22AF120"/>
    <w:lvl w:ilvl="0" w:tplc="1BA29356">
      <w:start w:val="2026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72FF632E"/>
    <w:multiLevelType w:val="hybridMultilevel"/>
    <w:tmpl w:val="361A09D0"/>
    <w:lvl w:ilvl="0" w:tplc="40880D3C">
      <w:start w:val="2026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78121F35"/>
    <w:multiLevelType w:val="hybridMultilevel"/>
    <w:tmpl w:val="1C263AA6"/>
    <w:lvl w:ilvl="0" w:tplc="1C38DCA4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4">
    <w:nsid w:val="7F583735"/>
    <w:multiLevelType w:val="hybridMultilevel"/>
    <w:tmpl w:val="D70695DA"/>
    <w:lvl w:ilvl="0" w:tplc="5E927054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3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5"/>
  </w:num>
  <w:num w:numId="4">
    <w:abstractNumId w:val="33"/>
  </w:num>
  <w:num w:numId="5">
    <w:abstractNumId w:val="21"/>
  </w:num>
  <w:num w:numId="6">
    <w:abstractNumId w:val="7"/>
  </w:num>
  <w:num w:numId="7">
    <w:abstractNumId w:val="22"/>
  </w:num>
  <w:num w:numId="8">
    <w:abstractNumId w:val="10"/>
  </w:num>
  <w:num w:numId="9">
    <w:abstractNumId w:val="37"/>
  </w:num>
  <w:num w:numId="10">
    <w:abstractNumId w:val="43"/>
  </w:num>
  <w:num w:numId="11">
    <w:abstractNumId w:val="27"/>
  </w:num>
  <w:num w:numId="12">
    <w:abstractNumId w:val="20"/>
  </w:num>
  <w:num w:numId="13">
    <w:abstractNumId w:val="26"/>
  </w:num>
  <w:num w:numId="14">
    <w:abstractNumId w:val="17"/>
  </w:num>
  <w:num w:numId="15">
    <w:abstractNumId w:val="38"/>
  </w:num>
  <w:num w:numId="16">
    <w:abstractNumId w:val="31"/>
  </w:num>
  <w:num w:numId="17">
    <w:abstractNumId w:val="40"/>
  </w:num>
  <w:num w:numId="18">
    <w:abstractNumId w:val="29"/>
  </w:num>
  <w:num w:numId="19">
    <w:abstractNumId w:val="16"/>
  </w:num>
  <w:num w:numId="20">
    <w:abstractNumId w:val="28"/>
  </w:num>
  <w:num w:numId="21">
    <w:abstractNumId w:val="23"/>
  </w:num>
  <w:num w:numId="22">
    <w:abstractNumId w:val="8"/>
  </w:num>
  <w:num w:numId="23">
    <w:abstractNumId w:val="14"/>
  </w:num>
  <w:num w:numId="24">
    <w:abstractNumId w:val="44"/>
  </w:num>
  <w:num w:numId="25">
    <w:abstractNumId w:val="18"/>
  </w:num>
  <w:num w:numId="26">
    <w:abstractNumId w:val="9"/>
  </w:num>
  <w:num w:numId="27">
    <w:abstractNumId w:val="11"/>
  </w:num>
  <w:num w:numId="28">
    <w:abstractNumId w:val="2"/>
  </w:num>
  <w:num w:numId="29">
    <w:abstractNumId w:val="19"/>
  </w:num>
  <w:num w:numId="30">
    <w:abstractNumId w:val="42"/>
  </w:num>
  <w:num w:numId="31">
    <w:abstractNumId w:val="25"/>
  </w:num>
  <w:num w:numId="32">
    <w:abstractNumId w:val="36"/>
  </w:num>
  <w:num w:numId="33">
    <w:abstractNumId w:val="39"/>
  </w:num>
  <w:num w:numId="34">
    <w:abstractNumId w:val="32"/>
  </w:num>
  <w:num w:numId="35">
    <w:abstractNumId w:val="41"/>
  </w:num>
  <w:num w:numId="36">
    <w:abstractNumId w:val="6"/>
  </w:num>
  <w:num w:numId="37">
    <w:abstractNumId w:val="3"/>
  </w:num>
  <w:num w:numId="38">
    <w:abstractNumId w:val="24"/>
  </w:num>
  <w:num w:numId="39">
    <w:abstractNumId w:val="12"/>
  </w:num>
  <w:num w:numId="40">
    <w:abstractNumId w:val="30"/>
  </w:num>
  <w:num w:numId="41">
    <w:abstractNumId w:val="13"/>
  </w:num>
  <w:num w:numId="42">
    <w:abstractNumId w:val="15"/>
  </w:num>
  <w:num w:numId="43">
    <w:abstractNumId w:val="5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E7701"/>
    <w:rsid w:val="00002850"/>
    <w:rsid w:val="00010F40"/>
    <w:rsid w:val="00016193"/>
    <w:rsid w:val="00020278"/>
    <w:rsid w:val="00020A94"/>
    <w:rsid w:val="00022959"/>
    <w:rsid w:val="00030024"/>
    <w:rsid w:val="000303E7"/>
    <w:rsid w:val="00030F84"/>
    <w:rsid w:val="00032B39"/>
    <w:rsid w:val="00034AF9"/>
    <w:rsid w:val="00035077"/>
    <w:rsid w:val="00036C0B"/>
    <w:rsid w:val="000411E5"/>
    <w:rsid w:val="000416C7"/>
    <w:rsid w:val="00044A8D"/>
    <w:rsid w:val="0005113B"/>
    <w:rsid w:val="00052B9A"/>
    <w:rsid w:val="00053487"/>
    <w:rsid w:val="0005544D"/>
    <w:rsid w:val="0005721D"/>
    <w:rsid w:val="0006220A"/>
    <w:rsid w:val="0006283E"/>
    <w:rsid w:val="00062E4F"/>
    <w:rsid w:val="00064595"/>
    <w:rsid w:val="0006528D"/>
    <w:rsid w:val="00065307"/>
    <w:rsid w:val="00066153"/>
    <w:rsid w:val="00066B5D"/>
    <w:rsid w:val="0007188D"/>
    <w:rsid w:val="000818BC"/>
    <w:rsid w:val="000830C7"/>
    <w:rsid w:val="00097994"/>
    <w:rsid w:val="000A7814"/>
    <w:rsid w:val="000B32AF"/>
    <w:rsid w:val="000B5E44"/>
    <w:rsid w:val="000C2D90"/>
    <w:rsid w:val="000C2DA4"/>
    <w:rsid w:val="000C3B3F"/>
    <w:rsid w:val="000C54CB"/>
    <w:rsid w:val="000C69DD"/>
    <w:rsid w:val="000D1C21"/>
    <w:rsid w:val="000E1774"/>
    <w:rsid w:val="000E2718"/>
    <w:rsid w:val="000E30DA"/>
    <w:rsid w:val="000E44A2"/>
    <w:rsid w:val="000F75FF"/>
    <w:rsid w:val="0011340D"/>
    <w:rsid w:val="001145E4"/>
    <w:rsid w:val="0011539F"/>
    <w:rsid w:val="001164BA"/>
    <w:rsid w:val="0012411C"/>
    <w:rsid w:val="00125C4E"/>
    <w:rsid w:val="00131027"/>
    <w:rsid w:val="00140BC0"/>
    <w:rsid w:val="001429F6"/>
    <w:rsid w:val="00143108"/>
    <w:rsid w:val="00163BCE"/>
    <w:rsid w:val="00166063"/>
    <w:rsid w:val="0017516E"/>
    <w:rsid w:val="00177C12"/>
    <w:rsid w:val="00180731"/>
    <w:rsid w:val="00180B38"/>
    <w:rsid w:val="00184AF3"/>
    <w:rsid w:val="00195018"/>
    <w:rsid w:val="001A19BD"/>
    <w:rsid w:val="001B20D4"/>
    <w:rsid w:val="001B2E61"/>
    <w:rsid w:val="001D1E65"/>
    <w:rsid w:val="001D2731"/>
    <w:rsid w:val="001D3287"/>
    <w:rsid w:val="001E36E8"/>
    <w:rsid w:val="001E74BD"/>
    <w:rsid w:val="001E7829"/>
    <w:rsid w:val="001F0E2E"/>
    <w:rsid w:val="001F6023"/>
    <w:rsid w:val="00213532"/>
    <w:rsid w:val="002167E3"/>
    <w:rsid w:val="00227E05"/>
    <w:rsid w:val="00234CD5"/>
    <w:rsid w:val="0024606A"/>
    <w:rsid w:val="0025014E"/>
    <w:rsid w:val="002536A3"/>
    <w:rsid w:val="0025501F"/>
    <w:rsid w:val="002570C6"/>
    <w:rsid w:val="00261A66"/>
    <w:rsid w:val="0027152D"/>
    <w:rsid w:val="0028225D"/>
    <w:rsid w:val="002A18EB"/>
    <w:rsid w:val="002A1ED9"/>
    <w:rsid w:val="002A41E9"/>
    <w:rsid w:val="002A4701"/>
    <w:rsid w:val="002A64EF"/>
    <w:rsid w:val="002A7117"/>
    <w:rsid w:val="002C5663"/>
    <w:rsid w:val="002D0BAA"/>
    <w:rsid w:val="002D4469"/>
    <w:rsid w:val="002D57E7"/>
    <w:rsid w:val="002E1819"/>
    <w:rsid w:val="002E3316"/>
    <w:rsid w:val="002E3588"/>
    <w:rsid w:val="002E621D"/>
    <w:rsid w:val="002F7D7C"/>
    <w:rsid w:val="00301166"/>
    <w:rsid w:val="00303A60"/>
    <w:rsid w:val="00311DAC"/>
    <w:rsid w:val="00314611"/>
    <w:rsid w:val="003158C8"/>
    <w:rsid w:val="00320BDF"/>
    <w:rsid w:val="0032219D"/>
    <w:rsid w:val="0032359B"/>
    <w:rsid w:val="003309B8"/>
    <w:rsid w:val="00335274"/>
    <w:rsid w:val="00335951"/>
    <w:rsid w:val="00337FE9"/>
    <w:rsid w:val="00345206"/>
    <w:rsid w:val="00351503"/>
    <w:rsid w:val="003521E5"/>
    <w:rsid w:val="00356174"/>
    <w:rsid w:val="00356851"/>
    <w:rsid w:val="0036013B"/>
    <w:rsid w:val="0036377F"/>
    <w:rsid w:val="00366A37"/>
    <w:rsid w:val="0037578A"/>
    <w:rsid w:val="00380D4C"/>
    <w:rsid w:val="00384BE5"/>
    <w:rsid w:val="00386A96"/>
    <w:rsid w:val="00391BCA"/>
    <w:rsid w:val="00394EBB"/>
    <w:rsid w:val="003959A3"/>
    <w:rsid w:val="003B2B75"/>
    <w:rsid w:val="003C0428"/>
    <w:rsid w:val="003C0569"/>
    <w:rsid w:val="003C24D7"/>
    <w:rsid w:val="003C286C"/>
    <w:rsid w:val="003C78F4"/>
    <w:rsid w:val="003D1337"/>
    <w:rsid w:val="003D19E8"/>
    <w:rsid w:val="003D4C40"/>
    <w:rsid w:val="003D52F7"/>
    <w:rsid w:val="003D6761"/>
    <w:rsid w:val="003E3753"/>
    <w:rsid w:val="003E7420"/>
    <w:rsid w:val="003F5713"/>
    <w:rsid w:val="003F6F8A"/>
    <w:rsid w:val="003F760E"/>
    <w:rsid w:val="003F7A25"/>
    <w:rsid w:val="00401610"/>
    <w:rsid w:val="004024A1"/>
    <w:rsid w:val="004034C0"/>
    <w:rsid w:val="00412A4B"/>
    <w:rsid w:val="00414852"/>
    <w:rsid w:val="00415245"/>
    <w:rsid w:val="00415DDA"/>
    <w:rsid w:val="0043010D"/>
    <w:rsid w:val="004443CF"/>
    <w:rsid w:val="004535CD"/>
    <w:rsid w:val="00457EBD"/>
    <w:rsid w:val="00457FF2"/>
    <w:rsid w:val="00460487"/>
    <w:rsid w:val="0047083E"/>
    <w:rsid w:val="00470F87"/>
    <w:rsid w:val="004818F0"/>
    <w:rsid w:val="00481F13"/>
    <w:rsid w:val="00482707"/>
    <w:rsid w:val="00482A25"/>
    <w:rsid w:val="00484BAC"/>
    <w:rsid w:val="00485F8D"/>
    <w:rsid w:val="00486D5B"/>
    <w:rsid w:val="00493D71"/>
    <w:rsid w:val="004940CE"/>
    <w:rsid w:val="00494319"/>
    <w:rsid w:val="00496B9D"/>
    <w:rsid w:val="004B3482"/>
    <w:rsid w:val="004D100A"/>
    <w:rsid w:val="004F22A0"/>
    <w:rsid w:val="004F30B1"/>
    <w:rsid w:val="004F4308"/>
    <w:rsid w:val="004F495D"/>
    <w:rsid w:val="004F6BB4"/>
    <w:rsid w:val="00501D26"/>
    <w:rsid w:val="0050347C"/>
    <w:rsid w:val="005079E4"/>
    <w:rsid w:val="00513F8A"/>
    <w:rsid w:val="00515091"/>
    <w:rsid w:val="00520D62"/>
    <w:rsid w:val="00533BDE"/>
    <w:rsid w:val="005405C6"/>
    <w:rsid w:val="00542520"/>
    <w:rsid w:val="00543F55"/>
    <w:rsid w:val="00546EE1"/>
    <w:rsid w:val="00547204"/>
    <w:rsid w:val="00547C07"/>
    <w:rsid w:val="005543F9"/>
    <w:rsid w:val="0056298D"/>
    <w:rsid w:val="0056579B"/>
    <w:rsid w:val="00572F7D"/>
    <w:rsid w:val="00580CD7"/>
    <w:rsid w:val="005816FC"/>
    <w:rsid w:val="00582C2A"/>
    <w:rsid w:val="005840C7"/>
    <w:rsid w:val="005847DC"/>
    <w:rsid w:val="00587EF7"/>
    <w:rsid w:val="0059332C"/>
    <w:rsid w:val="0059515D"/>
    <w:rsid w:val="005955BE"/>
    <w:rsid w:val="0059571D"/>
    <w:rsid w:val="00596E9B"/>
    <w:rsid w:val="005A1D00"/>
    <w:rsid w:val="005A2673"/>
    <w:rsid w:val="005A374A"/>
    <w:rsid w:val="005B2608"/>
    <w:rsid w:val="005B3D02"/>
    <w:rsid w:val="005B3F3C"/>
    <w:rsid w:val="005B46ED"/>
    <w:rsid w:val="005B47F9"/>
    <w:rsid w:val="005C0797"/>
    <w:rsid w:val="005C7AE4"/>
    <w:rsid w:val="005D0191"/>
    <w:rsid w:val="005D4B59"/>
    <w:rsid w:val="005D53C2"/>
    <w:rsid w:val="005D755B"/>
    <w:rsid w:val="005E0B29"/>
    <w:rsid w:val="005E0F3E"/>
    <w:rsid w:val="005E54E2"/>
    <w:rsid w:val="005E7FC5"/>
    <w:rsid w:val="006020AF"/>
    <w:rsid w:val="0060304A"/>
    <w:rsid w:val="00631297"/>
    <w:rsid w:val="00636E36"/>
    <w:rsid w:val="00641AE4"/>
    <w:rsid w:val="00643864"/>
    <w:rsid w:val="00657F93"/>
    <w:rsid w:val="00660B49"/>
    <w:rsid w:val="00661FDC"/>
    <w:rsid w:val="00663D40"/>
    <w:rsid w:val="00663E72"/>
    <w:rsid w:val="00664064"/>
    <w:rsid w:val="006642F1"/>
    <w:rsid w:val="006718B2"/>
    <w:rsid w:val="00673E9B"/>
    <w:rsid w:val="006758FA"/>
    <w:rsid w:val="00681FDD"/>
    <w:rsid w:val="006842E3"/>
    <w:rsid w:val="00695D31"/>
    <w:rsid w:val="006A035F"/>
    <w:rsid w:val="006A1735"/>
    <w:rsid w:val="006B135B"/>
    <w:rsid w:val="006E0ABA"/>
    <w:rsid w:val="006E15F0"/>
    <w:rsid w:val="006F2B94"/>
    <w:rsid w:val="006F3090"/>
    <w:rsid w:val="006F7BA8"/>
    <w:rsid w:val="00715A69"/>
    <w:rsid w:val="00715ECE"/>
    <w:rsid w:val="00721DDC"/>
    <w:rsid w:val="00724355"/>
    <w:rsid w:val="00725075"/>
    <w:rsid w:val="00726225"/>
    <w:rsid w:val="007361A6"/>
    <w:rsid w:val="007409BF"/>
    <w:rsid w:val="00740F08"/>
    <w:rsid w:val="007426CC"/>
    <w:rsid w:val="00746C76"/>
    <w:rsid w:val="00750005"/>
    <w:rsid w:val="007519D6"/>
    <w:rsid w:val="0075291D"/>
    <w:rsid w:val="007571FB"/>
    <w:rsid w:val="007620D0"/>
    <w:rsid w:val="007630FD"/>
    <w:rsid w:val="0076336E"/>
    <w:rsid w:val="00765A22"/>
    <w:rsid w:val="00765F17"/>
    <w:rsid w:val="00766193"/>
    <w:rsid w:val="0077228B"/>
    <w:rsid w:val="00774CF8"/>
    <w:rsid w:val="00775301"/>
    <w:rsid w:val="007774D9"/>
    <w:rsid w:val="0078154E"/>
    <w:rsid w:val="00790A0C"/>
    <w:rsid w:val="0079199C"/>
    <w:rsid w:val="00795B0B"/>
    <w:rsid w:val="00796E4E"/>
    <w:rsid w:val="007A2403"/>
    <w:rsid w:val="007B0A15"/>
    <w:rsid w:val="007C7B19"/>
    <w:rsid w:val="007D0838"/>
    <w:rsid w:val="007D124F"/>
    <w:rsid w:val="007D31D0"/>
    <w:rsid w:val="007D610C"/>
    <w:rsid w:val="007D7FCF"/>
    <w:rsid w:val="007E3E8A"/>
    <w:rsid w:val="007F0340"/>
    <w:rsid w:val="007F2F6F"/>
    <w:rsid w:val="007F42E9"/>
    <w:rsid w:val="007F5CEA"/>
    <w:rsid w:val="007F6E7F"/>
    <w:rsid w:val="008114C3"/>
    <w:rsid w:val="00817D45"/>
    <w:rsid w:val="00825EFC"/>
    <w:rsid w:val="00830F69"/>
    <w:rsid w:val="008334C5"/>
    <w:rsid w:val="008355F0"/>
    <w:rsid w:val="00837074"/>
    <w:rsid w:val="00837B48"/>
    <w:rsid w:val="008417E2"/>
    <w:rsid w:val="00844B3D"/>
    <w:rsid w:val="0084741A"/>
    <w:rsid w:val="0085160F"/>
    <w:rsid w:val="00853068"/>
    <w:rsid w:val="00853F5E"/>
    <w:rsid w:val="008741B6"/>
    <w:rsid w:val="00877C58"/>
    <w:rsid w:val="008822F3"/>
    <w:rsid w:val="00887E31"/>
    <w:rsid w:val="0089001D"/>
    <w:rsid w:val="008930B7"/>
    <w:rsid w:val="008936EC"/>
    <w:rsid w:val="008971D5"/>
    <w:rsid w:val="008B5AA6"/>
    <w:rsid w:val="008B60E1"/>
    <w:rsid w:val="008C1267"/>
    <w:rsid w:val="008C744E"/>
    <w:rsid w:val="008D3FCC"/>
    <w:rsid w:val="008E3F05"/>
    <w:rsid w:val="008E651D"/>
    <w:rsid w:val="008E7171"/>
    <w:rsid w:val="008F24FE"/>
    <w:rsid w:val="008F6820"/>
    <w:rsid w:val="00904345"/>
    <w:rsid w:val="00904DC4"/>
    <w:rsid w:val="0090711A"/>
    <w:rsid w:val="00907A5F"/>
    <w:rsid w:val="00920A1F"/>
    <w:rsid w:val="00925AC2"/>
    <w:rsid w:val="00925F96"/>
    <w:rsid w:val="00926A1D"/>
    <w:rsid w:val="00942078"/>
    <w:rsid w:val="00945B9B"/>
    <w:rsid w:val="0094794D"/>
    <w:rsid w:val="00950EBC"/>
    <w:rsid w:val="00951A5F"/>
    <w:rsid w:val="00951B36"/>
    <w:rsid w:val="00952334"/>
    <w:rsid w:val="00966545"/>
    <w:rsid w:val="00966FAB"/>
    <w:rsid w:val="00972855"/>
    <w:rsid w:val="009758C6"/>
    <w:rsid w:val="00980316"/>
    <w:rsid w:val="0098124C"/>
    <w:rsid w:val="00984981"/>
    <w:rsid w:val="00987139"/>
    <w:rsid w:val="00987C79"/>
    <w:rsid w:val="0099006E"/>
    <w:rsid w:val="00990967"/>
    <w:rsid w:val="00992CAF"/>
    <w:rsid w:val="0099728F"/>
    <w:rsid w:val="009A051A"/>
    <w:rsid w:val="009A4D49"/>
    <w:rsid w:val="009A6826"/>
    <w:rsid w:val="009C011A"/>
    <w:rsid w:val="009C1525"/>
    <w:rsid w:val="009C67DF"/>
    <w:rsid w:val="009D4406"/>
    <w:rsid w:val="009E15E4"/>
    <w:rsid w:val="009E2CDD"/>
    <w:rsid w:val="009E5995"/>
    <w:rsid w:val="009F59F2"/>
    <w:rsid w:val="00A00BA8"/>
    <w:rsid w:val="00A02D72"/>
    <w:rsid w:val="00A03631"/>
    <w:rsid w:val="00A061A1"/>
    <w:rsid w:val="00A063B8"/>
    <w:rsid w:val="00A1315D"/>
    <w:rsid w:val="00A14520"/>
    <w:rsid w:val="00A16F73"/>
    <w:rsid w:val="00A17488"/>
    <w:rsid w:val="00A26AAE"/>
    <w:rsid w:val="00A329D6"/>
    <w:rsid w:val="00A338E8"/>
    <w:rsid w:val="00A34913"/>
    <w:rsid w:val="00A40229"/>
    <w:rsid w:val="00A42D69"/>
    <w:rsid w:val="00A4395E"/>
    <w:rsid w:val="00A442D4"/>
    <w:rsid w:val="00A45A11"/>
    <w:rsid w:val="00A4626B"/>
    <w:rsid w:val="00A47BB5"/>
    <w:rsid w:val="00A51560"/>
    <w:rsid w:val="00A52445"/>
    <w:rsid w:val="00A54D6A"/>
    <w:rsid w:val="00A558D9"/>
    <w:rsid w:val="00A55B29"/>
    <w:rsid w:val="00A60AEC"/>
    <w:rsid w:val="00A61E26"/>
    <w:rsid w:val="00A627BA"/>
    <w:rsid w:val="00A659F9"/>
    <w:rsid w:val="00A701BA"/>
    <w:rsid w:val="00A71E54"/>
    <w:rsid w:val="00A72544"/>
    <w:rsid w:val="00AA2025"/>
    <w:rsid w:val="00AA4967"/>
    <w:rsid w:val="00AB176C"/>
    <w:rsid w:val="00AB3E7B"/>
    <w:rsid w:val="00AB5835"/>
    <w:rsid w:val="00AC1493"/>
    <w:rsid w:val="00AC1E66"/>
    <w:rsid w:val="00AC4BF5"/>
    <w:rsid w:val="00AC721F"/>
    <w:rsid w:val="00AD1DCD"/>
    <w:rsid w:val="00AD772B"/>
    <w:rsid w:val="00AE0B25"/>
    <w:rsid w:val="00AE1E9F"/>
    <w:rsid w:val="00AE3EE8"/>
    <w:rsid w:val="00AF0E41"/>
    <w:rsid w:val="00AF3961"/>
    <w:rsid w:val="00AF567A"/>
    <w:rsid w:val="00B01DB0"/>
    <w:rsid w:val="00B02D47"/>
    <w:rsid w:val="00B07ED1"/>
    <w:rsid w:val="00B10EA4"/>
    <w:rsid w:val="00B14673"/>
    <w:rsid w:val="00B153F7"/>
    <w:rsid w:val="00B22267"/>
    <w:rsid w:val="00B310E8"/>
    <w:rsid w:val="00B5548E"/>
    <w:rsid w:val="00B55C2A"/>
    <w:rsid w:val="00B55F9D"/>
    <w:rsid w:val="00B575EA"/>
    <w:rsid w:val="00B67B22"/>
    <w:rsid w:val="00B67F44"/>
    <w:rsid w:val="00B773B4"/>
    <w:rsid w:val="00B85FE0"/>
    <w:rsid w:val="00B914CF"/>
    <w:rsid w:val="00B921B5"/>
    <w:rsid w:val="00B9252F"/>
    <w:rsid w:val="00BA33DD"/>
    <w:rsid w:val="00BA46D1"/>
    <w:rsid w:val="00BB6511"/>
    <w:rsid w:val="00BC2A69"/>
    <w:rsid w:val="00BC39A6"/>
    <w:rsid w:val="00BD3BAE"/>
    <w:rsid w:val="00BD5796"/>
    <w:rsid w:val="00BD596F"/>
    <w:rsid w:val="00BE0F6E"/>
    <w:rsid w:val="00BE1CA2"/>
    <w:rsid w:val="00BF610F"/>
    <w:rsid w:val="00BF6413"/>
    <w:rsid w:val="00C01AEC"/>
    <w:rsid w:val="00C145FA"/>
    <w:rsid w:val="00C1792F"/>
    <w:rsid w:val="00C17F88"/>
    <w:rsid w:val="00C2088B"/>
    <w:rsid w:val="00C21795"/>
    <w:rsid w:val="00C27F5A"/>
    <w:rsid w:val="00C301B1"/>
    <w:rsid w:val="00C31A58"/>
    <w:rsid w:val="00C360A1"/>
    <w:rsid w:val="00C36622"/>
    <w:rsid w:val="00C51AAF"/>
    <w:rsid w:val="00C53ABC"/>
    <w:rsid w:val="00C5493B"/>
    <w:rsid w:val="00C6098B"/>
    <w:rsid w:val="00C60FAE"/>
    <w:rsid w:val="00C63F17"/>
    <w:rsid w:val="00C640AD"/>
    <w:rsid w:val="00C64AE0"/>
    <w:rsid w:val="00C655CD"/>
    <w:rsid w:val="00C66B03"/>
    <w:rsid w:val="00C779E7"/>
    <w:rsid w:val="00C86B4B"/>
    <w:rsid w:val="00C87894"/>
    <w:rsid w:val="00C953C5"/>
    <w:rsid w:val="00C9677D"/>
    <w:rsid w:val="00C974D8"/>
    <w:rsid w:val="00C9752C"/>
    <w:rsid w:val="00CA18B9"/>
    <w:rsid w:val="00CA408E"/>
    <w:rsid w:val="00CB562F"/>
    <w:rsid w:val="00CC55F6"/>
    <w:rsid w:val="00CC5D86"/>
    <w:rsid w:val="00CC6FC0"/>
    <w:rsid w:val="00CC7AC1"/>
    <w:rsid w:val="00CC7ACC"/>
    <w:rsid w:val="00CD4CFC"/>
    <w:rsid w:val="00CD7FF1"/>
    <w:rsid w:val="00CE4F2F"/>
    <w:rsid w:val="00CE7302"/>
    <w:rsid w:val="00CF39E3"/>
    <w:rsid w:val="00CF539A"/>
    <w:rsid w:val="00CF65BB"/>
    <w:rsid w:val="00D02946"/>
    <w:rsid w:val="00D05099"/>
    <w:rsid w:val="00D14D6C"/>
    <w:rsid w:val="00D1726F"/>
    <w:rsid w:val="00D20B2F"/>
    <w:rsid w:val="00D21D79"/>
    <w:rsid w:val="00D22AD3"/>
    <w:rsid w:val="00D26E07"/>
    <w:rsid w:val="00D30952"/>
    <w:rsid w:val="00D30B4C"/>
    <w:rsid w:val="00D32C65"/>
    <w:rsid w:val="00D34962"/>
    <w:rsid w:val="00D441D4"/>
    <w:rsid w:val="00D5577B"/>
    <w:rsid w:val="00D62AD8"/>
    <w:rsid w:val="00D832D8"/>
    <w:rsid w:val="00D834FD"/>
    <w:rsid w:val="00D84D09"/>
    <w:rsid w:val="00D85797"/>
    <w:rsid w:val="00D934C0"/>
    <w:rsid w:val="00DA652C"/>
    <w:rsid w:val="00DA739E"/>
    <w:rsid w:val="00DB2B8F"/>
    <w:rsid w:val="00DC1447"/>
    <w:rsid w:val="00DC5D1D"/>
    <w:rsid w:val="00DD2292"/>
    <w:rsid w:val="00DD24E2"/>
    <w:rsid w:val="00DE1EC3"/>
    <w:rsid w:val="00DE72CB"/>
    <w:rsid w:val="00DE7701"/>
    <w:rsid w:val="00DF3619"/>
    <w:rsid w:val="00E07695"/>
    <w:rsid w:val="00E1797E"/>
    <w:rsid w:val="00E223F8"/>
    <w:rsid w:val="00E3222F"/>
    <w:rsid w:val="00E41079"/>
    <w:rsid w:val="00E41985"/>
    <w:rsid w:val="00E4433A"/>
    <w:rsid w:val="00E46355"/>
    <w:rsid w:val="00E51AE9"/>
    <w:rsid w:val="00E55F54"/>
    <w:rsid w:val="00E66AE3"/>
    <w:rsid w:val="00E66F7E"/>
    <w:rsid w:val="00E724C8"/>
    <w:rsid w:val="00E77290"/>
    <w:rsid w:val="00E90899"/>
    <w:rsid w:val="00E928A3"/>
    <w:rsid w:val="00E9432E"/>
    <w:rsid w:val="00EA036F"/>
    <w:rsid w:val="00EA5CDD"/>
    <w:rsid w:val="00EA7A98"/>
    <w:rsid w:val="00EB25E2"/>
    <w:rsid w:val="00EB61C2"/>
    <w:rsid w:val="00EB7FF1"/>
    <w:rsid w:val="00EC3804"/>
    <w:rsid w:val="00EC465E"/>
    <w:rsid w:val="00ED43C2"/>
    <w:rsid w:val="00ED460E"/>
    <w:rsid w:val="00ED497C"/>
    <w:rsid w:val="00EE014C"/>
    <w:rsid w:val="00EE3955"/>
    <w:rsid w:val="00EF020C"/>
    <w:rsid w:val="00EF0B3C"/>
    <w:rsid w:val="00EF638A"/>
    <w:rsid w:val="00EF7D4B"/>
    <w:rsid w:val="00F04700"/>
    <w:rsid w:val="00F068C3"/>
    <w:rsid w:val="00F07EFF"/>
    <w:rsid w:val="00F14D14"/>
    <w:rsid w:val="00F1641E"/>
    <w:rsid w:val="00F206EE"/>
    <w:rsid w:val="00F22F1F"/>
    <w:rsid w:val="00F26CE8"/>
    <w:rsid w:val="00F2717A"/>
    <w:rsid w:val="00F27848"/>
    <w:rsid w:val="00F31442"/>
    <w:rsid w:val="00F31722"/>
    <w:rsid w:val="00F31731"/>
    <w:rsid w:val="00F31ED4"/>
    <w:rsid w:val="00F42E4D"/>
    <w:rsid w:val="00F501D1"/>
    <w:rsid w:val="00F51A7E"/>
    <w:rsid w:val="00F54510"/>
    <w:rsid w:val="00F7150D"/>
    <w:rsid w:val="00F746FC"/>
    <w:rsid w:val="00F7723B"/>
    <w:rsid w:val="00F80F28"/>
    <w:rsid w:val="00F83780"/>
    <w:rsid w:val="00F910DF"/>
    <w:rsid w:val="00F918DB"/>
    <w:rsid w:val="00F96DFC"/>
    <w:rsid w:val="00FA2F68"/>
    <w:rsid w:val="00FA4DC7"/>
    <w:rsid w:val="00FA54DF"/>
    <w:rsid w:val="00FB0CD9"/>
    <w:rsid w:val="00FB2940"/>
    <w:rsid w:val="00FB5113"/>
    <w:rsid w:val="00FC021C"/>
    <w:rsid w:val="00FC0F48"/>
    <w:rsid w:val="00FC0F86"/>
    <w:rsid w:val="00FC6FBF"/>
    <w:rsid w:val="00FD320B"/>
    <w:rsid w:val="00FD719E"/>
    <w:rsid w:val="00FF6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158C8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158C8"/>
    <w:pPr>
      <w:keepNext/>
      <w:numPr>
        <w:ilvl w:val="1"/>
        <w:numId w:val="1"/>
      </w:numPr>
      <w:ind w:left="0" w:firstLine="567"/>
      <w:jc w:val="both"/>
      <w:outlineLvl w:val="1"/>
    </w:pPr>
    <w:rPr>
      <w:b/>
      <w:bCs/>
      <w:szCs w:val="28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158C8"/>
    <w:rPr>
      <w:rFonts w:ascii="Calibri Light" w:hAnsi="Calibri Light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95018"/>
    <w:rPr>
      <w:b/>
      <w:bCs/>
      <w:sz w:val="28"/>
      <w:szCs w:val="28"/>
      <w:lang w:eastAsia="ar-SA"/>
    </w:rPr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</w:style>
  <w:style w:type="character" w:customStyle="1" w:styleId="11">
    <w:name w:val="Основной текст Знак1"/>
    <w:link w:val="a5"/>
    <w:rsid w:val="000C54CB"/>
    <w:rPr>
      <w:sz w:val="28"/>
      <w:lang w:val="ru-RU" w:eastAsia="ar-SA" w:bidi="ar-SA"/>
    </w:r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0C54CB"/>
    <w:rPr>
      <w:sz w:val="28"/>
      <w:lang w:val="ru-RU" w:eastAsia="ar-SA" w:bidi="ar-SA"/>
    </w:rPr>
  </w:style>
  <w:style w:type="paragraph" w:styleId="ab">
    <w:name w:val="footer"/>
    <w:basedOn w:val="a"/>
    <w:link w:val="ac"/>
    <w:uiPriority w:val="99"/>
    <w:rsid w:val="00AE0B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CC6FC0"/>
    <w:rPr>
      <w:sz w:val="28"/>
      <w:lang w:val="ru-RU" w:eastAsia="ar-SA" w:bidi="ar-SA"/>
    </w:r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EA7A98"/>
    <w:pPr>
      <w:spacing w:after="120"/>
      <w:ind w:left="283"/>
    </w:pPr>
  </w:style>
  <w:style w:type="character" w:styleId="af">
    <w:name w:val="page number"/>
    <w:basedOn w:val="a0"/>
    <w:rsid w:val="00EA7A98"/>
  </w:style>
  <w:style w:type="character" w:styleId="af0">
    <w:name w:val="Strong"/>
    <w:qFormat/>
    <w:rsid w:val="00213532"/>
    <w:rPr>
      <w:b/>
      <w:bCs/>
    </w:rPr>
  </w:style>
  <w:style w:type="paragraph" w:customStyle="1" w:styleId="ListParagraph">
    <w:name w:val="List Paragraph"/>
    <w:basedOn w:val="a"/>
    <w:rsid w:val="00D8579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Hyperlink"/>
    <w:semiHidden/>
    <w:rsid w:val="00B153F7"/>
    <w:rPr>
      <w:color w:val="000080"/>
      <w:u w:val="single"/>
    </w:rPr>
  </w:style>
  <w:style w:type="paragraph" w:customStyle="1" w:styleId="ConsPlusNormal">
    <w:name w:val="ConsPlusNormal"/>
    <w:link w:val="ConsPlusNormal1"/>
    <w:rsid w:val="00A02D7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2">
    <w:name w:val="FollowedHyperlink"/>
    <w:rsid w:val="003158C8"/>
    <w:rPr>
      <w:color w:val="800080"/>
      <w:u w:val="single"/>
    </w:rPr>
  </w:style>
  <w:style w:type="paragraph" w:styleId="af3">
    <w:name w:val="Обычный (Интернет)"/>
    <w:basedOn w:val="a"/>
    <w:rsid w:val="003158C8"/>
    <w:pPr>
      <w:spacing w:before="280" w:after="280"/>
    </w:pPr>
    <w:rPr>
      <w:sz w:val="24"/>
      <w:szCs w:val="24"/>
    </w:rPr>
  </w:style>
  <w:style w:type="paragraph" w:styleId="af4">
    <w:name w:val="footnote text"/>
    <w:basedOn w:val="a"/>
    <w:rsid w:val="003158C8"/>
    <w:pPr>
      <w:autoSpaceDE w:val="0"/>
    </w:pPr>
    <w:rPr>
      <w:sz w:val="20"/>
    </w:rPr>
  </w:style>
  <w:style w:type="paragraph" w:styleId="af5">
    <w:name w:val="List"/>
    <w:basedOn w:val="a5"/>
    <w:rsid w:val="003158C8"/>
    <w:rPr>
      <w:rFonts w:ascii="Arial" w:hAnsi="Arial" w:cs="Mangal"/>
    </w:rPr>
  </w:style>
  <w:style w:type="paragraph" w:styleId="af6">
    <w:name w:val="Signature"/>
    <w:basedOn w:val="a"/>
    <w:next w:val="a5"/>
    <w:link w:val="af7"/>
    <w:rsid w:val="003158C8"/>
    <w:pPr>
      <w:spacing w:before="480" w:line="240" w:lineRule="exact"/>
    </w:pPr>
  </w:style>
  <w:style w:type="character" w:customStyle="1" w:styleId="af7">
    <w:name w:val="Подпись Знак"/>
    <w:link w:val="af6"/>
    <w:rsid w:val="000C54CB"/>
    <w:rPr>
      <w:sz w:val="28"/>
      <w:lang w:val="ru-RU" w:eastAsia="ar-SA" w:bidi="ar-SA"/>
    </w:rPr>
  </w:style>
  <w:style w:type="paragraph" w:styleId="af8">
    <w:name w:val="Заголовок"/>
    <w:basedOn w:val="a"/>
    <w:next w:val="a5"/>
    <w:link w:val="af9"/>
    <w:qFormat/>
    <w:rsid w:val="003158C8"/>
    <w:pPr>
      <w:keepNext/>
      <w:spacing w:before="240" w:after="120"/>
    </w:pPr>
    <w:rPr>
      <w:rFonts w:ascii="Arial" w:eastAsia="Microsoft YaHei" w:hAnsi="Arial" w:cs="Mangal"/>
      <w:szCs w:val="28"/>
    </w:rPr>
  </w:style>
  <w:style w:type="character" w:customStyle="1" w:styleId="af9">
    <w:name w:val="Заголовок Знак"/>
    <w:link w:val="af8"/>
    <w:locked/>
    <w:rsid w:val="00FB294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21">
    <w:name w:val="Название2"/>
    <w:basedOn w:val="a"/>
    <w:rsid w:val="003158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3158C8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3158C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3158C8"/>
    <w:pPr>
      <w:suppressLineNumbers/>
    </w:pPr>
    <w:rPr>
      <w:rFonts w:ascii="Arial" w:hAnsi="Arial" w:cs="Mangal"/>
    </w:rPr>
  </w:style>
  <w:style w:type="paragraph" w:customStyle="1" w:styleId="afa">
    <w:name w:val="Подпись на  бланке должностного лица"/>
    <w:basedOn w:val="a"/>
    <w:next w:val="a5"/>
    <w:rsid w:val="003158C8"/>
    <w:pPr>
      <w:spacing w:before="480" w:line="240" w:lineRule="exact"/>
      <w:ind w:left="7088"/>
    </w:pPr>
  </w:style>
  <w:style w:type="paragraph" w:customStyle="1" w:styleId="ConsPlusCell">
    <w:name w:val="ConsPlusCell"/>
    <w:rsid w:val="003158C8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3158C8"/>
    <w:pPr>
      <w:widowControl w:val="0"/>
      <w:spacing w:after="160" w:line="240" w:lineRule="exact"/>
      <w:jc w:val="right"/>
    </w:pPr>
    <w:rPr>
      <w:rFonts w:ascii="Arial" w:eastAsia="Calibri" w:hAnsi="Arial" w:cs="Arial"/>
      <w:sz w:val="20"/>
      <w:lang w:val="en-GB"/>
    </w:rPr>
  </w:style>
  <w:style w:type="paragraph" w:styleId="afc">
    <w:name w:val="List Paragraph"/>
    <w:basedOn w:val="a"/>
    <w:uiPriority w:val="34"/>
    <w:qFormat/>
    <w:rsid w:val="003158C8"/>
    <w:pPr>
      <w:ind w:left="708"/>
    </w:pPr>
  </w:style>
  <w:style w:type="paragraph" w:customStyle="1" w:styleId="NormalWeb">
    <w:name w:val="Normal (Web)"/>
    <w:basedOn w:val="a"/>
    <w:rsid w:val="003158C8"/>
    <w:pPr>
      <w:spacing w:before="100" w:after="100"/>
    </w:pPr>
    <w:rPr>
      <w:sz w:val="24"/>
    </w:rPr>
  </w:style>
  <w:style w:type="paragraph" w:customStyle="1" w:styleId="ConsPlusNonformat">
    <w:name w:val="ConsPlusNonformat"/>
    <w:rsid w:val="003158C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4">
    <w:name w:val="Текст примечания1"/>
    <w:basedOn w:val="a"/>
    <w:rsid w:val="003158C8"/>
    <w:rPr>
      <w:sz w:val="20"/>
    </w:rPr>
  </w:style>
  <w:style w:type="paragraph" w:customStyle="1" w:styleId="23">
    <w:name w:val="Текст примечания2"/>
    <w:basedOn w:val="a"/>
    <w:rsid w:val="003158C8"/>
    <w:rPr>
      <w:sz w:val="20"/>
    </w:rPr>
  </w:style>
  <w:style w:type="paragraph" w:customStyle="1" w:styleId="15">
    <w:name w:val="Абзац списка1"/>
    <w:basedOn w:val="a"/>
    <w:rsid w:val="003158C8"/>
    <w:pPr>
      <w:autoSpaceDE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d">
    <w:name w:val="Revision"/>
    <w:rsid w:val="003158C8"/>
    <w:pPr>
      <w:suppressAutoHyphens/>
    </w:pPr>
    <w:rPr>
      <w:rFonts w:eastAsia="Arial"/>
      <w:sz w:val="28"/>
      <w:lang w:eastAsia="ar-SA"/>
    </w:rPr>
  </w:style>
  <w:style w:type="paragraph" w:customStyle="1" w:styleId="210">
    <w:name w:val="Основной текст 21"/>
    <w:basedOn w:val="a"/>
    <w:rsid w:val="003158C8"/>
    <w:pPr>
      <w:spacing w:after="120" w:line="480" w:lineRule="auto"/>
    </w:pPr>
    <w:rPr>
      <w:sz w:val="20"/>
    </w:rPr>
  </w:style>
  <w:style w:type="paragraph" w:customStyle="1" w:styleId="afe">
    <w:name w:val="Содержимое таблицы"/>
    <w:basedOn w:val="a"/>
    <w:rsid w:val="003158C8"/>
    <w:pPr>
      <w:suppressLineNumbers/>
    </w:pPr>
  </w:style>
  <w:style w:type="paragraph" w:customStyle="1" w:styleId="aff">
    <w:name w:val="Заголовок таблицы"/>
    <w:basedOn w:val="afe"/>
    <w:rsid w:val="003158C8"/>
    <w:pPr>
      <w:jc w:val="center"/>
    </w:pPr>
    <w:rPr>
      <w:b/>
      <w:bCs/>
    </w:rPr>
  </w:style>
  <w:style w:type="paragraph" w:customStyle="1" w:styleId="16">
    <w:name w:val="Название объекта1"/>
    <w:basedOn w:val="a"/>
    <w:rsid w:val="003158C8"/>
    <w:pPr>
      <w:jc w:val="center"/>
    </w:pPr>
    <w:rPr>
      <w:b/>
      <w:bCs/>
      <w:i/>
      <w:iCs/>
      <w:szCs w:val="28"/>
    </w:rPr>
  </w:style>
  <w:style w:type="paragraph" w:customStyle="1" w:styleId="aff0">
    <w:name w:val="Содержимое врезки"/>
    <w:basedOn w:val="a5"/>
    <w:rsid w:val="003158C8"/>
  </w:style>
  <w:style w:type="character" w:customStyle="1" w:styleId="WW8Num3z0">
    <w:name w:val="WW8Num3z0"/>
    <w:rsid w:val="003158C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Absatz-Standardschriftart">
    <w:name w:val="Absatz-Standardschriftart"/>
    <w:rsid w:val="003158C8"/>
  </w:style>
  <w:style w:type="character" w:customStyle="1" w:styleId="WW-Absatz-Standardschriftart">
    <w:name w:val="WW-Absatz-Standardschriftart"/>
    <w:rsid w:val="003158C8"/>
  </w:style>
  <w:style w:type="character" w:customStyle="1" w:styleId="WW-Absatz-Standardschriftart1">
    <w:name w:val="WW-Absatz-Standardschriftart1"/>
    <w:rsid w:val="003158C8"/>
  </w:style>
  <w:style w:type="character" w:customStyle="1" w:styleId="WW-Absatz-Standardschriftart11">
    <w:name w:val="WW-Absatz-Standardschriftart11"/>
    <w:rsid w:val="003158C8"/>
  </w:style>
  <w:style w:type="character" w:customStyle="1" w:styleId="WW-Absatz-Standardschriftart111">
    <w:name w:val="WW-Absatz-Standardschriftart111"/>
    <w:rsid w:val="003158C8"/>
  </w:style>
  <w:style w:type="character" w:customStyle="1" w:styleId="WW8Num4z0">
    <w:name w:val="WW8Num4z0"/>
    <w:rsid w:val="003158C8"/>
    <w:rPr>
      <w:rFonts w:ascii="OpenSymbol" w:hAnsi="OpenSymbol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WW-Absatz-Standardschriftart1111">
    <w:name w:val="WW-Absatz-Standardschriftart1111"/>
    <w:rsid w:val="003158C8"/>
  </w:style>
  <w:style w:type="character" w:customStyle="1" w:styleId="WW8Num1z0">
    <w:name w:val="WW8Num1z0"/>
    <w:rsid w:val="003158C8"/>
  </w:style>
  <w:style w:type="character" w:customStyle="1" w:styleId="WW8Num1z1">
    <w:name w:val="WW8Num1z1"/>
    <w:rsid w:val="003158C8"/>
  </w:style>
  <w:style w:type="character" w:customStyle="1" w:styleId="WW8Num1z2">
    <w:name w:val="WW8Num1z2"/>
    <w:rsid w:val="003158C8"/>
  </w:style>
  <w:style w:type="character" w:customStyle="1" w:styleId="WW8Num1z3">
    <w:name w:val="WW8Num1z3"/>
    <w:rsid w:val="003158C8"/>
  </w:style>
  <w:style w:type="character" w:customStyle="1" w:styleId="WW8Num1z4">
    <w:name w:val="WW8Num1z4"/>
    <w:rsid w:val="003158C8"/>
  </w:style>
  <w:style w:type="character" w:customStyle="1" w:styleId="WW8Num1z5">
    <w:name w:val="WW8Num1z5"/>
    <w:rsid w:val="003158C8"/>
  </w:style>
  <w:style w:type="character" w:customStyle="1" w:styleId="WW8Num1z6">
    <w:name w:val="WW8Num1z6"/>
    <w:rsid w:val="003158C8"/>
  </w:style>
  <w:style w:type="character" w:customStyle="1" w:styleId="WW8Num1z7">
    <w:name w:val="WW8Num1z7"/>
    <w:rsid w:val="003158C8"/>
  </w:style>
  <w:style w:type="character" w:customStyle="1" w:styleId="WW8Num1z8">
    <w:name w:val="WW8Num1z8"/>
    <w:rsid w:val="003158C8"/>
  </w:style>
  <w:style w:type="character" w:customStyle="1" w:styleId="WW8Num2z0">
    <w:name w:val="WW8Num2z0"/>
    <w:rsid w:val="003158C8"/>
    <w:rPr>
      <w:rFonts w:ascii="Symbol" w:hAnsi="Symbol" w:cs="Symbol" w:hint="default"/>
    </w:rPr>
  </w:style>
  <w:style w:type="character" w:customStyle="1" w:styleId="WW8Num2z1">
    <w:name w:val="WW8Num2z1"/>
    <w:rsid w:val="003158C8"/>
  </w:style>
  <w:style w:type="character" w:customStyle="1" w:styleId="WW8Num2z2">
    <w:name w:val="WW8Num2z2"/>
    <w:rsid w:val="003158C8"/>
  </w:style>
  <w:style w:type="character" w:customStyle="1" w:styleId="WW8Num2z3">
    <w:name w:val="WW8Num2z3"/>
    <w:rsid w:val="003158C8"/>
  </w:style>
  <w:style w:type="character" w:customStyle="1" w:styleId="WW8Num2z4">
    <w:name w:val="WW8Num2z4"/>
    <w:rsid w:val="003158C8"/>
  </w:style>
  <w:style w:type="character" w:customStyle="1" w:styleId="WW8Num2z5">
    <w:name w:val="WW8Num2z5"/>
    <w:rsid w:val="003158C8"/>
  </w:style>
  <w:style w:type="character" w:customStyle="1" w:styleId="WW8Num2z6">
    <w:name w:val="WW8Num2z6"/>
    <w:rsid w:val="003158C8"/>
  </w:style>
  <w:style w:type="character" w:customStyle="1" w:styleId="WW8Num2z7">
    <w:name w:val="WW8Num2z7"/>
    <w:rsid w:val="003158C8"/>
  </w:style>
  <w:style w:type="character" w:customStyle="1" w:styleId="WW8Num2z8">
    <w:name w:val="WW8Num2z8"/>
    <w:rsid w:val="003158C8"/>
  </w:style>
  <w:style w:type="character" w:customStyle="1" w:styleId="WW8Num3z1">
    <w:name w:val="WW8Num3z1"/>
    <w:rsid w:val="003158C8"/>
  </w:style>
  <w:style w:type="character" w:customStyle="1" w:styleId="WW8Num3z2">
    <w:name w:val="WW8Num3z2"/>
    <w:rsid w:val="003158C8"/>
  </w:style>
  <w:style w:type="character" w:customStyle="1" w:styleId="WW8Num3z3">
    <w:name w:val="WW8Num3z3"/>
    <w:rsid w:val="003158C8"/>
  </w:style>
  <w:style w:type="character" w:customStyle="1" w:styleId="WW8Num3z4">
    <w:name w:val="WW8Num3z4"/>
    <w:rsid w:val="003158C8"/>
  </w:style>
  <w:style w:type="character" w:customStyle="1" w:styleId="WW8Num3z5">
    <w:name w:val="WW8Num3z5"/>
    <w:rsid w:val="003158C8"/>
  </w:style>
  <w:style w:type="character" w:customStyle="1" w:styleId="WW8Num3z6">
    <w:name w:val="WW8Num3z6"/>
    <w:rsid w:val="003158C8"/>
  </w:style>
  <w:style w:type="character" w:customStyle="1" w:styleId="WW8Num3z7">
    <w:name w:val="WW8Num3z7"/>
    <w:rsid w:val="003158C8"/>
  </w:style>
  <w:style w:type="character" w:customStyle="1" w:styleId="WW8Num3z8">
    <w:name w:val="WW8Num3z8"/>
    <w:rsid w:val="003158C8"/>
  </w:style>
  <w:style w:type="character" w:customStyle="1" w:styleId="WW8Num5z0">
    <w:name w:val="WW8Num5z0"/>
    <w:rsid w:val="003158C8"/>
  </w:style>
  <w:style w:type="character" w:customStyle="1" w:styleId="WW8Num5z1">
    <w:name w:val="WW8Num5z1"/>
    <w:rsid w:val="003158C8"/>
  </w:style>
  <w:style w:type="character" w:customStyle="1" w:styleId="WW8Num5z2">
    <w:name w:val="WW8Num5z2"/>
    <w:rsid w:val="003158C8"/>
  </w:style>
  <w:style w:type="character" w:customStyle="1" w:styleId="WW8Num5z3">
    <w:name w:val="WW8Num5z3"/>
    <w:rsid w:val="003158C8"/>
  </w:style>
  <w:style w:type="character" w:customStyle="1" w:styleId="WW8Num5z4">
    <w:name w:val="WW8Num5z4"/>
    <w:rsid w:val="003158C8"/>
  </w:style>
  <w:style w:type="character" w:customStyle="1" w:styleId="WW8Num5z5">
    <w:name w:val="WW8Num5z5"/>
    <w:rsid w:val="003158C8"/>
  </w:style>
  <w:style w:type="character" w:customStyle="1" w:styleId="WW8Num5z6">
    <w:name w:val="WW8Num5z6"/>
    <w:rsid w:val="003158C8"/>
  </w:style>
  <w:style w:type="character" w:customStyle="1" w:styleId="WW8Num5z7">
    <w:name w:val="WW8Num5z7"/>
    <w:rsid w:val="003158C8"/>
  </w:style>
  <w:style w:type="character" w:customStyle="1" w:styleId="WW8Num5z8">
    <w:name w:val="WW8Num5z8"/>
    <w:rsid w:val="003158C8"/>
  </w:style>
  <w:style w:type="character" w:customStyle="1" w:styleId="24">
    <w:name w:val="Основной шрифт абзаца2"/>
    <w:rsid w:val="003158C8"/>
  </w:style>
  <w:style w:type="character" w:customStyle="1" w:styleId="WW-Absatz-Standardschriftart11111">
    <w:name w:val="WW-Absatz-Standardschriftart11111"/>
    <w:rsid w:val="003158C8"/>
  </w:style>
  <w:style w:type="character" w:customStyle="1" w:styleId="WW-Absatz-Standardschriftart111111">
    <w:name w:val="WW-Absatz-Standardschriftart111111"/>
    <w:rsid w:val="003158C8"/>
  </w:style>
  <w:style w:type="character" w:customStyle="1" w:styleId="WW8Num6z0">
    <w:name w:val="WW8Num6z0"/>
    <w:rsid w:val="003158C8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3158C8"/>
    <w:rPr>
      <w:rFonts w:ascii="Courier New" w:hAnsi="Courier New" w:cs="Courier New" w:hint="default"/>
    </w:rPr>
  </w:style>
  <w:style w:type="character" w:customStyle="1" w:styleId="WW8Num6z2">
    <w:name w:val="WW8Num6z2"/>
    <w:rsid w:val="003158C8"/>
    <w:rPr>
      <w:rFonts w:ascii="Wingdings" w:hAnsi="Wingdings" w:cs="Wingdings" w:hint="default"/>
    </w:rPr>
  </w:style>
  <w:style w:type="character" w:customStyle="1" w:styleId="WW8Num6z3">
    <w:name w:val="WW8Num6z3"/>
    <w:rsid w:val="003158C8"/>
    <w:rPr>
      <w:rFonts w:ascii="Symbol" w:hAnsi="Symbol" w:cs="Symbol" w:hint="default"/>
    </w:rPr>
  </w:style>
  <w:style w:type="character" w:customStyle="1" w:styleId="17">
    <w:name w:val="Основной шрифт абзаца1"/>
    <w:rsid w:val="003158C8"/>
  </w:style>
  <w:style w:type="character" w:customStyle="1" w:styleId="aff1">
    <w:name w:val="Основной текст Знак"/>
    <w:rsid w:val="003158C8"/>
    <w:rPr>
      <w:sz w:val="28"/>
    </w:rPr>
  </w:style>
  <w:style w:type="character" w:customStyle="1" w:styleId="ConsPlusNormal0">
    <w:name w:val="ConsPlusNormal Знак"/>
    <w:rsid w:val="003158C8"/>
    <w:rPr>
      <w:rFonts w:ascii="Arial" w:hAnsi="Arial" w:cs="Arial" w:hint="default"/>
    </w:rPr>
  </w:style>
  <w:style w:type="character" w:customStyle="1" w:styleId="18">
    <w:name w:val="Знак примечания1"/>
    <w:rsid w:val="003158C8"/>
    <w:rPr>
      <w:sz w:val="16"/>
      <w:szCs w:val="16"/>
    </w:rPr>
  </w:style>
  <w:style w:type="character" w:customStyle="1" w:styleId="aff2">
    <w:name w:val="Текст примечания Знак"/>
    <w:basedOn w:val="17"/>
    <w:rsid w:val="003158C8"/>
  </w:style>
  <w:style w:type="character" w:customStyle="1" w:styleId="aff3">
    <w:name w:val="Тема примечания Знак"/>
    <w:rsid w:val="003158C8"/>
    <w:rPr>
      <w:b/>
      <w:bCs/>
    </w:rPr>
  </w:style>
  <w:style w:type="character" w:customStyle="1" w:styleId="aff4">
    <w:name w:val="Текст выноски Знак"/>
    <w:rsid w:val="003158C8"/>
    <w:rPr>
      <w:rFonts w:ascii="Tahoma" w:hAnsi="Tahoma" w:cs="Tahoma" w:hint="default"/>
      <w:sz w:val="16"/>
      <w:szCs w:val="16"/>
    </w:rPr>
  </w:style>
  <w:style w:type="character" w:customStyle="1" w:styleId="aff5">
    <w:name w:val="Текст сноски Знак"/>
    <w:basedOn w:val="17"/>
    <w:rsid w:val="003158C8"/>
  </w:style>
  <w:style w:type="character" w:customStyle="1" w:styleId="aff6">
    <w:name w:val="Символ сноски"/>
    <w:rsid w:val="003158C8"/>
    <w:rPr>
      <w:vertAlign w:val="superscript"/>
    </w:rPr>
  </w:style>
  <w:style w:type="character" w:customStyle="1" w:styleId="25">
    <w:name w:val="Основной текст 2 Знак"/>
    <w:basedOn w:val="17"/>
    <w:rsid w:val="003158C8"/>
  </w:style>
  <w:style w:type="character" w:customStyle="1" w:styleId="19">
    <w:name w:val="Знак сноски1"/>
    <w:rsid w:val="003158C8"/>
    <w:rPr>
      <w:vertAlign w:val="superscript"/>
    </w:rPr>
  </w:style>
  <w:style w:type="character" w:customStyle="1" w:styleId="aff7">
    <w:name w:val="Символы концевой сноски"/>
    <w:rsid w:val="003158C8"/>
    <w:rPr>
      <w:vertAlign w:val="superscript"/>
    </w:rPr>
  </w:style>
  <w:style w:type="character" w:customStyle="1" w:styleId="WW-">
    <w:name w:val="WW-Символы концевой сноски"/>
    <w:rsid w:val="003158C8"/>
  </w:style>
  <w:style w:type="character" w:customStyle="1" w:styleId="b-message-heademail">
    <w:name w:val="b-message-head__email"/>
    <w:basedOn w:val="17"/>
    <w:rsid w:val="003158C8"/>
  </w:style>
  <w:style w:type="character" w:customStyle="1" w:styleId="aff8">
    <w:name w:val="Символ нумерации"/>
    <w:rsid w:val="003158C8"/>
  </w:style>
  <w:style w:type="character" w:customStyle="1" w:styleId="aff9">
    <w:name w:val="Маркеры списка"/>
    <w:rsid w:val="003158C8"/>
    <w:rPr>
      <w:rFonts w:ascii="OpenSymbol" w:eastAsia="OpenSymbol" w:hAnsi="OpenSymbol" w:cs="OpenSymbol" w:hint="default"/>
    </w:rPr>
  </w:style>
  <w:style w:type="paragraph" w:styleId="affa">
    <w:name w:val="annotation text"/>
    <w:basedOn w:val="a"/>
    <w:semiHidden/>
    <w:rsid w:val="003158C8"/>
    <w:rPr>
      <w:sz w:val="20"/>
    </w:rPr>
  </w:style>
  <w:style w:type="paragraph" w:styleId="affb">
    <w:name w:val="annotation subject"/>
    <w:basedOn w:val="14"/>
    <w:next w:val="14"/>
    <w:rsid w:val="003158C8"/>
    <w:rPr>
      <w:b/>
      <w:bCs/>
    </w:rPr>
  </w:style>
  <w:style w:type="character" w:customStyle="1" w:styleId="affc">
    <w:name w:val="Основной текст_"/>
    <w:link w:val="1a"/>
    <w:locked/>
    <w:rsid w:val="00515091"/>
    <w:rPr>
      <w:spacing w:val="5"/>
      <w:sz w:val="21"/>
      <w:szCs w:val="21"/>
      <w:shd w:val="clear" w:color="auto" w:fill="FFFFFF"/>
      <w:lang w:bidi="ar-SA"/>
    </w:rPr>
  </w:style>
  <w:style w:type="paragraph" w:customStyle="1" w:styleId="1a">
    <w:name w:val="Основной текст1"/>
    <w:basedOn w:val="a"/>
    <w:link w:val="affc"/>
    <w:rsid w:val="00515091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FontStyle25">
    <w:name w:val="Font Style25"/>
    <w:rsid w:val="000C54CB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0C54CB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ConsPlusTitle">
    <w:name w:val="ConsPlusTitle"/>
    <w:rsid w:val="000C54C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8">
    <w:name w:val=" Знак Знак8"/>
    <w:rsid w:val="00195018"/>
    <w:rPr>
      <w:sz w:val="28"/>
    </w:rPr>
  </w:style>
  <w:style w:type="character" w:customStyle="1" w:styleId="100">
    <w:name w:val=" Знак Знак10"/>
    <w:rsid w:val="0019501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7">
    <w:name w:val=" Знак Знак7"/>
    <w:rsid w:val="00195018"/>
    <w:rPr>
      <w:sz w:val="28"/>
    </w:rPr>
  </w:style>
  <w:style w:type="character" w:customStyle="1" w:styleId="6">
    <w:name w:val=" Знак Знак6"/>
    <w:basedOn w:val="a0"/>
    <w:rsid w:val="00195018"/>
  </w:style>
  <w:style w:type="character" w:customStyle="1" w:styleId="5">
    <w:name w:val=" Знак Знак5"/>
    <w:rsid w:val="00195018"/>
    <w:rPr>
      <w:sz w:val="28"/>
    </w:rPr>
  </w:style>
  <w:style w:type="paragraph" w:styleId="26">
    <w:name w:val="Body Text 2"/>
    <w:basedOn w:val="a"/>
    <w:rsid w:val="00195018"/>
    <w:pPr>
      <w:suppressAutoHyphens w:val="0"/>
      <w:spacing w:after="120" w:line="240" w:lineRule="exact"/>
    </w:pPr>
    <w:rPr>
      <w:spacing w:val="16"/>
      <w:lang w:eastAsia="ru-RU"/>
    </w:rPr>
  </w:style>
  <w:style w:type="paragraph" w:styleId="3">
    <w:name w:val="Body Text Indent 3"/>
    <w:basedOn w:val="a"/>
    <w:link w:val="30"/>
    <w:rsid w:val="00195018"/>
    <w:pPr>
      <w:suppressAutoHyphens w:val="0"/>
      <w:spacing w:line="240" w:lineRule="atLeast"/>
      <w:ind w:firstLine="624"/>
      <w:jc w:val="both"/>
    </w:pPr>
    <w:rPr>
      <w:spacing w:val="16"/>
      <w:sz w:val="24"/>
      <w:lang w:eastAsia="ru-RU"/>
    </w:rPr>
  </w:style>
  <w:style w:type="character" w:customStyle="1" w:styleId="30">
    <w:name w:val="Основной текст с отступом 3 Знак"/>
    <w:link w:val="3"/>
    <w:rsid w:val="00195018"/>
    <w:rPr>
      <w:spacing w:val="16"/>
      <w:sz w:val="24"/>
      <w:lang w:val="ru-RU" w:eastAsia="ru-RU" w:bidi="ar-SA"/>
    </w:rPr>
  </w:style>
  <w:style w:type="character" w:customStyle="1" w:styleId="FontStyle20">
    <w:name w:val="Font Style20"/>
    <w:rsid w:val="0019501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rsid w:val="00195018"/>
    <w:rPr>
      <w:rFonts w:ascii="Arial" w:hAnsi="Arial" w:cs="Arial"/>
      <w:b/>
      <w:bCs/>
      <w:sz w:val="18"/>
      <w:szCs w:val="18"/>
    </w:rPr>
  </w:style>
  <w:style w:type="character" w:customStyle="1" w:styleId="FontStyle14">
    <w:name w:val="Font Style14"/>
    <w:rsid w:val="00195018"/>
    <w:rPr>
      <w:rFonts w:ascii="Arial" w:hAnsi="Arial" w:cs="Arial"/>
      <w:sz w:val="18"/>
      <w:szCs w:val="18"/>
    </w:rPr>
  </w:style>
  <w:style w:type="character" w:customStyle="1" w:styleId="FontStyle21">
    <w:name w:val="Font Style21"/>
    <w:rsid w:val="0019501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195018"/>
    <w:rPr>
      <w:rFonts w:ascii="Times New Roman" w:hAnsi="Times New Roman" w:cs="Times New Roman"/>
      <w:b/>
      <w:bCs/>
      <w:sz w:val="22"/>
      <w:szCs w:val="22"/>
    </w:rPr>
  </w:style>
  <w:style w:type="paragraph" w:customStyle="1" w:styleId="tekstob">
    <w:name w:val="tekstob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d">
    <w:name w:val="No Spacing"/>
    <w:link w:val="affe"/>
    <w:qFormat/>
    <w:rsid w:val="00195018"/>
    <w:rPr>
      <w:sz w:val="24"/>
      <w:szCs w:val="24"/>
    </w:rPr>
  </w:style>
  <w:style w:type="character" w:customStyle="1" w:styleId="affe">
    <w:name w:val="Без интервала Знак"/>
    <w:link w:val="affd"/>
    <w:locked/>
    <w:rsid w:val="00195018"/>
    <w:rPr>
      <w:sz w:val="24"/>
      <w:szCs w:val="24"/>
      <w:lang w:bidi="ar-SA"/>
    </w:rPr>
  </w:style>
  <w:style w:type="paragraph" w:styleId="27">
    <w:name w:val="Body Text Indent 2"/>
    <w:basedOn w:val="a"/>
    <w:rsid w:val="00195018"/>
    <w:pPr>
      <w:suppressAutoHyphens w:val="0"/>
      <w:spacing w:after="120" w:line="480" w:lineRule="auto"/>
      <w:ind w:left="283" w:firstLine="709"/>
      <w:jc w:val="both"/>
    </w:pPr>
    <w:rPr>
      <w:spacing w:val="16"/>
      <w:sz w:val="25"/>
      <w:lang w:eastAsia="ru-RU"/>
    </w:rPr>
  </w:style>
  <w:style w:type="paragraph" w:customStyle="1" w:styleId="Style3">
    <w:name w:val="Style3"/>
    <w:basedOn w:val="a"/>
    <w:rsid w:val="00195018"/>
    <w:pPr>
      <w:tabs>
        <w:tab w:val="left" w:pos="0"/>
      </w:tabs>
      <w:suppressAutoHyphens w:val="0"/>
      <w:autoSpaceDE w:val="0"/>
      <w:autoSpaceDN w:val="0"/>
      <w:adjustRightInd w:val="0"/>
      <w:spacing w:before="5"/>
      <w:ind w:right="5" w:firstLine="567"/>
      <w:jc w:val="both"/>
    </w:pPr>
    <w:rPr>
      <w:sz w:val="25"/>
      <w:szCs w:val="25"/>
      <w:lang w:eastAsia="ru-RU"/>
    </w:rPr>
  </w:style>
  <w:style w:type="character" w:customStyle="1" w:styleId="FontStyle11">
    <w:name w:val="Font Style11"/>
    <w:rsid w:val="00195018"/>
    <w:rPr>
      <w:rFonts w:ascii="Times New Roman" w:hAnsi="Times New Roman" w:cs="Times New Roman"/>
      <w:sz w:val="22"/>
      <w:szCs w:val="22"/>
    </w:rPr>
  </w:style>
  <w:style w:type="paragraph" w:customStyle="1" w:styleId="Preformat">
    <w:name w:val="Preformat"/>
    <w:rsid w:val="00195018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Heading">
    <w:name w:val="Heading"/>
    <w:rsid w:val="0019501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paragraph" w:customStyle="1" w:styleId="Style4">
    <w:name w:val="Style4"/>
    <w:basedOn w:val="a"/>
    <w:rsid w:val="00195018"/>
    <w:pPr>
      <w:widowControl w:val="0"/>
      <w:suppressAutoHyphens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paragraph" w:customStyle="1" w:styleId="Style5">
    <w:name w:val="Style5"/>
    <w:basedOn w:val="a"/>
    <w:rsid w:val="00195018"/>
    <w:pPr>
      <w:widowControl w:val="0"/>
      <w:suppressAutoHyphens w:val="0"/>
      <w:autoSpaceDE w:val="0"/>
      <w:autoSpaceDN w:val="0"/>
      <w:adjustRightInd w:val="0"/>
      <w:spacing w:line="331" w:lineRule="exact"/>
      <w:ind w:firstLine="677"/>
      <w:jc w:val="both"/>
    </w:pPr>
    <w:rPr>
      <w:sz w:val="24"/>
      <w:szCs w:val="24"/>
      <w:lang w:eastAsia="ru-RU"/>
    </w:rPr>
  </w:style>
  <w:style w:type="paragraph" w:customStyle="1" w:styleId="Style1">
    <w:name w:val="Style1"/>
    <w:basedOn w:val="a"/>
    <w:rsid w:val="00195018"/>
    <w:pPr>
      <w:widowControl w:val="0"/>
      <w:suppressAutoHyphens w:val="0"/>
      <w:autoSpaceDE w:val="0"/>
      <w:autoSpaceDN w:val="0"/>
      <w:adjustRightInd w:val="0"/>
      <w:spacing w:line="326" w:lineRule="exact"/>
      <w:ind w:firstLine="701"/>
      <w:jc w:val="both"/>
    </w:pPr>
    <w:rPr>
      <w:sz w:val="24"/>
      <w:szCs w:val="24"/>
      <w:lang w:eastAsia="ru-RU"/>
    </w:rPr>
  </w:style>
  <w:style w:type="paragraph" w:customStyle="1" w:styleId="ng-scope">
    <w:name w:val="ng-scope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rsid w:val="000C3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/>
    </w:rPr>
  </w:style>
  <w:style w:type="character" w:customStyle="1" w:styleId="ConsPlusNormal1">
    <w:name w:val="ConsPlusNormal1"/>
    <w:link w:val="ConsPlusNormal"/>
    <w:locked/>
    <w:rsid w:val="000C3B3F"/>
    <w:rPr>
      <w:rFonts w:ascii="Calibri" w:hAnsi="Calibri" w:cs="Calibri"/>
      <w:sz w:val="22"/>
      <w:lang w:val="ru-RU" w:eastAsia="ru-RU" w:bidi="ar-SA"/>
    </w:rPr>
  </w:style>
  <w:style w:type="character" w:styleId="afff">
    <w:name w:val="Emphasis"/>
    <w:qFormat/>
    <w:rsid w:val="000C3B3F"/>
    <w:rPr>
      <w:i/>
      <w:iCs/>
    </w:rPr>
  </w:style>
  <w:style w:type="character" w:customStyle="1" w:styleId="NoSpacingChar">
    <w:name w:val="No Spacing Char"/>
    <w:link w:val="1b"/>
    <w:locked/>
    <w:rsid w:val="00A17488"/>
    <w:rPr>
      <w:rFonts w:ascii="Cambria" w:hAnsi="Cambria"/>
      <w:lang w:val="ru-RU" w:eastAsia="en-US" w:bidi="ar-SA"/>
    </w:rPr>
  </w:style>
  <w:style w:type="paragraph" w:customStyle="1" w:styleId="1b">
    <w:name w:val="Без интервала1"/>
    <w:basedOn w:val="a"/>
    <w:link w:val="NoSpacingChar"/>
    <w:rsid w:val="00A17488"/>
    <w:pPr>
      <w:suppressAutoHyphens w:val="0"/>
    </w:pPr>
    <w:rPr>
      <w:rFonts w:ascii="Cambria" w:hAnsi="Cambria"/>
      <w:sz w:val="20"/>
      <w:lang w:eastAsia="en-US"/>
    </w:rPr>
  </w:style>
  <w:style w:type="character" w:customStyle="1" w:styleId="FontStyle13">
    <w:name w:val="Font Style13"/>
    <w:rsid w:val="00BC39A6"/>
    <w:rPr>
      <w:rFonts w:ascii="Times New Roman" w:hAnsi="Times New Roman" w:cs="Times New Roman"/>
      <w:sz w:val="26"/>
      <w:szCs w:val="26"/>
    </w:rPr>
  </w:style>
  <w:style w:type="paragraph" w:customStyle="1" w:styleId="NoSpacing">
    <w:name w:val="No Spacing"/>
    <w:rsid w:val="00496B9D"/>
    <w:pPr>
      <w:suppressAutoHyphens/>
    </w:pPr>
    <w:rPr>
      <w:rFonts w:eastAsia="Calibri"/>
      <w:lang w:eastAsia="ar-SA"/>
    </w:rPr>
  </w:style>
  <w:style w:type="paragraph" w:customStyle="1" w:styleId="afff0">
    <w:name w:val="Верхний колонтитул слева"/>
    <w:basedOn w:val="a9"/>
    <w:rsid w:val="00596E9B"/>
    <w:pPr>
      <w:suppressLineNumbers/>
      <w:tabs>
        <w:tab w:val="clear" w:pos="4677"/>
        <w:tab w:val="clear" w:pos="9355"/>
        <w:tab w:val="center" w:pos="4818"/>
        <w:tab w:val="right" w:pos="9637"/>
      </w:tabs>
      <w:suppressAutoHyphens w:val="0"/>
    </w:pPr>
    <w:rPr>
      <w:lang w:eastAsia="zh-CN"/>
    </w:rPr>
  </w:style>
  <w:style w:type="character" w:customStyle="1" w:styleId="TitleChar">
    <w:name w:val="Title Char"/>
    <w:locked/>
    <w:rsid w:val="000830C7"/>
    <w:rPr>
      <w:rFonts w:cs="Times New Roman"/>
      <w:b/>
      <w:sz w:val="28"/>
    </w:rPr>
  </w:style>
  <w:style w:type="character" w:customStyle="1" w:styleId="HeaderChar">
    <w:name w:val="Header Char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FooterChar">
    <w:name w:val="Footer Char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Heading11">
    <w:name w:val="Heading 11"/>
    <w:basedOn w:val="a"/>
    <w:rsid w:val="00A71E54"/>
    <w:pPr>
      <w:widowControl w:val="0"/>
      <w:suppressAutoHyphens w:val="0"/>
      <w:autoSpaceDE w:val="0"/>
      <w:autoSpaceDN w:val="0"/>
      <w:ind w:left="258"/>
      <w:outlineLvl w:val="1"/>
    </w:pPr>
    <w:rPr>
      <w:rFonts w:eastAsia="Calibri"/>
      <w:b/>
      <w:bCs/>
      <w:szCs w:val="28"/>
      <w:lang w:eastAsia="en-US"/>
    </w:rPr>
  </w:style>
  <w:style w:type="table" w:styleId="afff1">
    <w:name w:val="Table Grid"/>
    <w:basedOn w:val="a1"/>
    <w:rsid w:val="00B85F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">
    <w:name w:val="Знак Знак1"/>
    <w:locked/>
    <w:rsid w:val="00B85FE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1d">
    <w:name w:val="Обычный (веб)1"/>
    <w:basedOn w:val="a"/>
    <w:rsid w:val="00715ECE"/>
    <w:pPr>
      <w:suppressAutoHyphens w:val="0"/>
      <w:spacing w:before="100" w:after="100"/>
    </w:pPr>
    <w:rPr>
      <w:sz w:val="24"/>
      <w:lang w:eastAsia="ru-RU"/>
    </w:rPr>
  </w:style>
  <w:style w:type="character" w:styleId="afff2">
    <w:name w:val="footnote reference"/>
    <w:unhideWhenUsed/>
    <w:rsid w:val="00715ECE"/>
    <w:rPr>
      <w:vertAlign w:val="superscript"/>
    </w:rPr>
  </w:style>
  <w:style w:type="paragraph" w:customStyle="1" w:styleId="170">
    <w:name w:val="Знак17"/>
    <w:basedOn w:val="a"/>
    <w:rsid w:val="00034AF9"/>
    <w:pPr>
      <w:widowControl w:val="0"/>
      <w:suppressAutoHyphens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1">
    <w:name w:val="Стиль3"/>
    <w:basedOn w:val="a"/>
    <w:rsid w:val="00034AF9"/>
    <w:pPr>
      <w:widowControl w:val="0"/>
      <w:tabs>
        <w:tab w:val="left" w:pos="227"/>
      </w:tabs>
      <w:spacing w:line="200" w:lineRule="atLeast"/>
      <w:ind w:left="1080"/>
      <w:jc w:val="both"/>
    </w:pPr>
    <w:rPr>
      <w:sz w:val="24"/>
      <w:szCs w:val="24"/>
      <w:lang w:eastAsia="hi-IN" w:bidi="hi-IN"/>
    </w:rPr>
  </w:style>
  <w:style w:type="paragraph" w:customStyle="1" w:styleId="msonormalcxsplast">
    <w:name w:val="msonormalcxsplast"/>
    <w:basedOn w:val="a"/>
    <w:rsid w:val="00034AF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DocList">
    <w:name w:val="ConsPlusDocList"/>
    <w:rsid w:val="00034AF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034AF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34AF9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34AF9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9">
    <w:name w:val="Знак Знак9"/>
    <w:locked/>
    <w:rsid w:val="002E3316"/>
    <w:rPr>
      <w:sz w:val="28"/>
      <w:lang w:val="ru-RU" w:eastAsia="ar-SA" w:bidi="ar-SA"/>
    </w:rPr>
  </w:style>
  <w:style w:type="paragraph" w:customStyle="1" w:styleId="acxspmiddle">
    <w:name w:val="acxspmiddle"/>
    <w:basedOn w:val="a"/>
    <w:rsid w:val="002E331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cxsplast">
    <w:name w:val="acxsplast"/>
    <w:basedOn w:val="a"/>
    <w:rsid w:val="002E331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sobodytextcxsplast">
    <w:name w:val="msobodytextcxsplast"/>
    <w:basedOn w:val="a"/>
    <w:rsid w:val="00582C2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4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администра-тивного регламента адми-нистрации Александровского муниципального округа предос-тавления муниципальной услу-ги «Выдача разрешений на выполнение авиационных ра-бот, парашютных прыжков, демонстрационных полетов воз-душных судов, п</vt:lpstr>
    </vt:vector>
  </TitlesOfParts>
  <Company>XXXXX</Company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администра-тивного регламента адми-нистрации Александровского муниципального округа предос-тавления муниципальной услу-ги «Выдача разрешений на выполнение авиационных ра-бот, парашютных прыжков, демонстрационных полетов воз-душных судов, п</dc:title>
  <dc:creator>OVZIMINA</dc:creator>
  <cp:lastModifiedBy>Администратор</cp:lastModifiedBy>
  <cp:revision>3</cp:revision>
  <cp:lastPrinted>2025-12-19T04:59:00Z</cp:lastPrinted>
  <dcterms:created xsi:type="dcterms:W3CDTF">2025-12-19T09:31:00Z</dcterms:created>
  <dcterms:modified xsi:type="dcterms:W3CDTF">2025-12-19T09:31:00Z</dcterms:modified>
</cp:coreProperties>
</file>