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Pr="006C0547" w:rsidRDefault="007A5164" w:rsidP="00145C10">
      <w:pPr>
        <w:pStyle w:val="a6"/>
        <w:tabs>
          <w:tab w:val="left" w:pos="3969"/>
        </w:tabs>
        <w:spacing w:after="360"/>
        <w:ind w:right="5668"/>
        <w:jc w:val="both"/>
        <w:rPr>
          <w:noProof/>
          <w:spacing w:val="-6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left:0;text-align:left;margin-left:121.1pt;margin-top:158.1pt;width:101.25pt;height:18pt;z-index:251659776;mso-position-horizontal-relative:page;mso-position-vertical-relative:page" filled="f" stroked="f">
            <v:textbox style="mso-next-textbox:#_x0000_s1087" inset="0,0,0,0">
              <w:txbxContent>
                <w:p w:rsidR="007A5164" w:rsidRDefault="007A5164" w:rsidP="007A5164">
                  <w:pPr>
                    <w:jc w:val="center"/>
                  </w:pPr>
                  <w:r>
                    <w:t>19.08.2025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_x0000_s1086" type="#_x0000_t202" style="position:absolute;left:0;text-align:left;margin-left:424.5pt;margin-top:158.1pt;width:82.5pt;height:18pt;z-index:251658752;mso-position-horizontal-relative:page;mso-position-vertical-relative:page" filled="f" stroked="f">
            <v:textbox style="mso-next-textbox:#_x0000_s1086" inset="0,0,0,0">
              <w:txbxContent>
                <w:p w:rsidR="007A5164" w:rsidRDefault="007A5164" w:rsidP="007A5164">
                  <w:pPr>
                    <w:jc w:val="center"/>
                  </w:pPr>
                  <w:r>
                    <w:t>936</w:t>
                  </w:r>
                </w:p>
              </w:txbxContent>
            </v:textbox>
            <w10:wrap anchorx="page" anchory="page"/>
          </v:shape>
        </w:pict>
      </w:r>
      <w:r w:rsidR="007E7C1D" w:rsidRPr="007E7C1D">
        <w:rPr>
          <w:noProof/>
          <w:spacing w:val="-6"/>
        </w:rPr>
        <w:t>О внесении изменений в поста-</w:t>
      </w:r>
      <w:r w:rsidR="007E7C1D" w:rsidRPr="007E7C1D">
        <w:rPr>
          <w:noProof/>
          <w:spacing w:val="-6"/>
        </w:rPr>
        <w:br/>
        <w:t>новление администрации Алек-</w:t>
      </w:r>
      <w:r w:rsidR="007E7C1D" w:rsidRPr="007E7C1D">
        <w:rPr>
          <w:noProof/>
          <w:spacing w:val="-6"/>
        </w:rPr>
        <w:br/>
        <w:t>сандровского муниципального</w:t>
      </w:r>
      <w:r w:rsidR="007E7C1D" w:rsidRPr="007E7C1D">
        <w:rPr>
          <w:noProof/>
          <w:spacing w:val="-6"/>
        </w:rPr>
        <w:br/>
        <w:t>округа от</w:t>
      </w:r>
      <w:r w:rsidR="00B477F2">
        <w:rPr>
          <w:noProof/>
          <w:lang w:eastAsia="ru-RU"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167005</wp:posOffset>
            </wp:positionV>
            <wp:extent cx="5819775" cy="2652395"/>
            <wp:effectExtent l="19050" t="0" r="9525" b="0"/>
            <wp:wrapTopAndBottom/>
            <wp:docPr id="6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5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A1F" w:rsidRPr="00597BDE">
        <w:rPr>
          <w:noProof/>
        </w:rPr>
        <w:pict>
          <v:shape id="_x0000_s1078" type="#_x0000_t202" style="position:absolute;left:0;text-align:left;margin-left:432.35pt;margin-top:179.15pt;width:100.65pt;height:21.6pt;z-index:251656704;mso-position-horizontal-relative:page;mso-position-vertical-relative:page" filled="f" stroked="f">
            <v:textbox style="mso-next-textbox:#_x0000_s1078" inset="0,0,0,0">
              <w:txbxContent>
                <w:p w:rsidR="008750E5" w:rsidRPr="00482A25" w:rsidRDefault="008750E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20A1F" w:rsidRPr="00597BDE">
        <w:rPr>
          <w:noProof/>
        </w:rPr>
        <w:pict>
          <v:shape id="_x0000_s1077" type="#_x0000_t202" style="position:absolute;left:0;text-align:left;margin-left:138.9pt;margin-top:179.15pt;width:100.65pt;height:21.6pt;z-index:251655680;mso-position-horizontal-relative:page;mso-position-vertical-relative:page" filled="f" stroked="f">
            <v:textbox style="mso-next-textbox:#_x0000_s1077" inset="0,0,0,0">
              <w:txbxContent>
                <w:p w:rsidR="008750E5" w:rsidRPr="00482A25" w:rsidRDefault="008750E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7E7C1D">
        <w:rPr>
          <w:noProof/>
          <w:spacing w:val="-6"/>
        </w:rPr>
        <w:t xml:space="preserve"> 24 октября 202</w:t>
      </w:r>
      <w:r w:rsidR="00005593">
        <w:rPr>
          <w:noProof/>
          <w:spacing w:val="-6"/>
        </w:rPr>
        <w:t>4</w:t>
      </w:r>
      <w:r w:rsidR="007E7C1D">
        <w:rPr>
          <w:noProof/>
          <w:spacing w:val="-6"/>
        </w:rPr>
        <w:t xml:space="preserve"> года </w:t>
      </w:r>
      <w:r w:rsidR="00BF0A0C">
        <w:rPr>
          <w:noProof/>
          <w:spacing w:val="-6"/>
        </w:rPr>
        <w:t>№ </w:t>
      </w:r>
      <w:r w:rsidR="00005593">
        <w:rPr>
          <w:noProof/>
          <w:spacing w:val="-6"/>
        </w:rPr>
        <w:t>1725</w:t>
      </w:r>
      <w:r w:rsidR="007E7C1D">
        <w:rPr>
          <w:noProof/>
          <w:spacing w:val="-6"/>
        </w:rPr>
        <w:t xml:space="preserve"> «</w:t>
      </w:r>
      <w:r w:rsidR="00806DC8" w:rsidRPr="00597BDE">
        <w:rPr>
          <w:noProof/>
          <w:spacing w:val="-6"/>
        </w:rPr>
        <w:t>О</w:t>
      </w:r>
      <w:r w:rsidR="004512D1" w:rsidRPr="00597BDE">
        <w:rPr>
          <w:noProof/>
          <w:spacing w:val="-6"/>
        </w:rPr>
        <w:t xml:space="preserve">б </w:t>
      </w:r>
      <w:r w:rsidR="00145C10" w:rsidRPr="00597BDE">
        <w:rPr>
          <w:noProof/>
          <w:spacing w:val="-6"/>
        </w:rPr>
        <w:t>у</w:t>
      </w:r>
      <w:r w:rsidR="00145C10" w:rsidRPr="00597BDE">
        <w:t>становлении рас</w:t>
      </w:r>
      <w:r w:rsidR="002B10F9">
        <w:t>-</w:t>
      </w:r>
      <w:r w:rsidR="00145C10" w:rsidRPr="00597BDE">
        <w:t>ходн</w:t>
      </w:r>
      <w:r w:rsidR="00EF27DA">
        <w:t xml:space="preserve">ых </w:t>
      </w:r>
      <w:r w:rsidR="00145C10" w:rsidRPr="00597BDE">
        <w:t>обязательств</w:t>
      </w:r>
      <w:r w:rsidR="00145C10" w:rsidRPr="00597BDE">
        <w:rPr>
          <w:noProof/>
          <w:spacing w:val="-6"/>
        </w:rPr>
        <w:t xml:space="preserve"> </w:t>
      </w:r>
      <w:r w:rsidR="00070CE2" w:rsidRPr="00597BDE">
        <w:rPr>
          <w:szCs w:val="28"/>
        </w:rPr>
        <w:t>на реа</w:t>
      </w:r>
      <w:r w:rsidR="002B10F9">
        <w:rPr>
          <w:szCs w:val="28"/>
        </w:rPr>
        <w:t>-</w:t>
      </w:r>
      <w:r w:rsidR="00070CE2" w:rsidRPr="00597BDE">
        <w:rPr>
          <w:szCs w:val="28"/>
        </w:rPr>
        <w:t>лизацию мероприяти</w:t>
      </w:r>
      <w:r w:rsidR="00070CE2">
        <w:rPr>
          <w:szCs w:val="28"/>
        </w:rPr>
        <w:t>й муни</w:t>
      </w:r>
      <w:r w:rsidR="002B10F9">
        <w:rPr>
          <w:szCs w:val="28"/>
        </w:rPr>
        <w:t>-</w:t>
      </w:r>
      <w:r w:rsidR="00070CE2">
        <w:rPr>
          <w:szCs w:val="28"/>
        </w:rPr>
        <w:t>ципальной программы «Обес</w:t>
      </w:r>
      <w:r w:rsidR="002B10F9">
        <w:rPr>
          <w:szCs w:val="28"/>
        </w:rPr>
        <w:t>-</w:t>
      </w:r>
      <w:r w:rsidR="00070CE2">
        <w:rPr>
          <w:szCs w:val="28"/>
        </w:rPr>
        <w:t>печение безопасности гр</w:t>
      </w:r>
      <w:r w:rsidR="007D35AA">
        <w:rPr>
          <w:szCs w:val="28"/>
        </w:rPr>
        <w:t>аждан Александровского муници</w:t>
      </w:r>
      <w:r w:rsidR="002B10F9">
        <w:rPr>
          <w:szCs w:val="28"/>
        </w:rPr>
        <w:t>-</w:t>
      </w:r>
      <w:r w:rsidR="007D35AA">
        <w:rPr>
          <w:szCs w:val="28"/>
        </w:rPr>
        <w:t>па</w:t>
      </w:r>
      <w:r w:rsidR="00070CE2">
        <w:rPr>
          <w:szCs w:val="28"/>
        </w:rPr>
        <w:t>льного округа»</w:t>
      </w:r>
      <w:r w:rsidR="00070CE2" w:rsidRPr="00597BDE">
        <w:rPr>
          <w:szCs w:val="28"/>
        </w:rPr>
        <w:t xml:space="preserve"> на </w:t>
      </w:r>
      <w:r w:rsidR="009E64DB">
        <w:rPr>
          <w:szCs w:val="28"/>
        </w:rPr>
        <w:t>202</w:t>
      </w:r>
      <w:r w:rsidR="00005593">
        <w:rPr>
          <w:szCs w:val="28"/>
        </w:rPr>
        <w:t>5</w:t>
      </w:r>
      <w:r w:rsidR="009E64DB">
        <w:rPr>
          <w:szCs w:val="28"/>
        </w:rPr>
        <w:t xml:space="preserve"> год и на плановый </w:t>
      </w:r>
      <w:r w:rsidR="00070CE2" w:rsidRPr="00597BDE">
        <w:rPr>
          <w:szCs w:val="28"/>
        </w:rPr>
        <w:t>период 202</w:t>
      </w:r>
      <w:r w:rsidR="00005593">
        <w:rPr>
          <w:szCs w:val="28"/>
        </w:rPr>
        <w:t>6</w:t>
      </w:r>
      <w:r w:rsidR="00070CE2" w:rsidRPr="00597BDE">
        <w:rPr>
          <w:szCs w:val="28"/>
        </w:rPr>
        <w:t>-202</w:t>
      </w:r>
      <w:r w:rsidR="00005593">
        <w:rPr>
          <w:szCs w:val="28"/>
        </w:rPr>
        <w:t>7</w:t>
      </w:r>
      <w:r w:rsidR="00070CE2" w:rsidRPr="00597BDE">
        <w:rPr>
          <w:szCs w:val="28"/>
        </w:rPr>
        <w:t xml:space="preserve"> годов</w:t>
      </w:r>
      <w:r w:rsidR="007E7C1D">
        <w:rPr>
          <w:szCs w:val="28"/>
        </w:rPr>
        <w:t>»</w:t>
      </w:r>
    </w:p>
    <w:p w:rsidR="00536835" w:rsidRDefault="00536835" w:rsidP="00563368">
      <w:pPr>
        <w:spacing w:line="300" w:lineRule="exact"/>
        <w:ind w:firstLine="735"/>
        <w:jc w:val="both"/>
      </w:pPr>
      <w:r>
        <w:t>С целью уточнения объемов расходных обязательств на реализацию мероприятий муниципальной программы «</w:t>
      </w:r>
      <w:r>
        <w:rPr>
          <w:szCs w:val="28"/>
        </w:rPr>
        <w:t xml:space="preserve">Обеспечение безопасности граждан Александровского муниципального округа», </w:t>
      </w:r>
    </w:p>
    <w:p w:rsidR="00145C10" w:rsidRPr="00597BDE" w:rsidRDefault="00145C10" w:rsidP="00563368">
      <w:pPr>
        <w:spacing w:line="300" w:lineRule="exact"/>
        <w:ind w:firstLine="735"/>
        <w:jc w:val="both"/>
        <w:rPr>
          <w:szCs w:val="28"/>
        </w:rPr>
      </w:pPr>
      <w:r w:rsidRPr="00597BDE">
        <w:rPr>
          <w:rStyle w:val="af0"/>
          <w:rFonts w:eastAsia="Calibri"/>
          <w:sz w:val="28"/>
          <w:szCs w:val="28"/>
        </w:rPr>
        <w:t xml:space="preserve">администрация Александровского муниципального </w:t>
      </w:r>
      <w:r w:rsidR="004E195B" w:rsidRPr="00597BDE">
        <w:rPr>
          <w:rStyle w:val="af0"/>
          <w:rFonts w:eastAsia="Calibri"/>
          <w:sz w:val="28"/>
          <w:szCs w:val="28"/>
        </w:rPr>
        <w:t>округа</w:t>
      </w:r>
      <w:r w:rsidRPr="00597BDE">
        <w:rPr>
          <w:rStyle w:val="af0"/>
          <w:rFonts w:eastAsia="Calibri"/>
          <w:sz w:val="28"/>
          <w:szCs w:val="28"/>
        </w:rPr>
        <w:t xml:space="preserve"> </w:t>
      </w:r>
      <w:r w:rsidRPr="00597BDE">
        <w:rPr>
          <w:szCs w:val="28"/>
        </w:rPr>
        <w:t>ПОСТАНОВЛЯЕТ:</w:t>
      </w:r>
    </w:p>
    <w:p w:rsidR="0096043C" w:rsidRDefault="0084371A" w:rsidP="00563368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350227">
        <w:rPr>
          <w:szCs w:val="28"/>
        </w:rPr>
        <w:t>Внести</w:t>
      </w:r>
      <w:r w:rsidR="00477EBD">
        <w:rPr>
          <w:szCs w:val="28"/>
        </w:rPr>
        <w:t xml:space="preserve"> в</w:t>
      </w:r>
      <w:r w:rsidR="00A24270">
        <w:rPr>
          <w:szCs w:val="28"/>
        </w:rPr>
        <w:t xml:space="preserve"> </w:t>
      </w:r>
      <w:r w:rsidR="0015791E">
        <w:rPr>
          <w:szCs w:val="28"/>
        </w:rPr>
        <w:t xml:space="preserve">постановление администрации Александровского муниципального округа от </w:t>
      </w:r>
      <w:r w:rsidR="00B42F5D">
        <w:rPr>
          <w:szCs w:val="28"/>
        </w:rPr>
        <w:t>24 октября 202</w:t>
      </w:r>
      <w:r w:rsidR="00005593">
        <w:rPr>
          <w:szCs w:val="28"/>
        </w:rPr>
        <w:t>4</w:t>
      </w:r>
      <w:r w:rsidR="00563368">
        <w:rPr>
          <w:szCs w:val="28"/>
        </w:rPr>
        <w:t xml:space="preserve"> года № </w:t>
      </w:r>
      <w:r w:rsidR="00005593">
        <w:rPr>
          <w:szCs w:val="28"/>
        </w:rPr>
        <w:t>1725</w:t>
      </w:r>
      <w:r w:rsidR="00B42F5D">
        <w:rPr>
          <w:szCs w:val="28"/>
        </w:rPr>
        <w:t xml:space="preserve"> </w:t>
      </w:r>
      <w:r w:rsidR="00B42F5D">
        <w:rPr>
          <w:noProof/>
          <w:spacing w:val="-6"/>
        </w:rPr>
        <w:t>«</w:t>
      </w:r>
      <w:r w:rsidR="00B42F5D" w:rsidRPr="00597BDE">
        <w:rPr>
          <w:noProof/>
          <w:spacing w:val="-6"/>
        </w:rPr>
        <w:t>Об у</w:t>
      </w:r>
      <w:r w:rsidR="00B42F5D" w:rsidRPr="00597BDE">
        <w:t>становлении расходн</w:t>
      </w:r>
      <w:r w:rsidR="00B42F5D">
        <w:t xml:space="preserve">ых </w:t>
      </w:r>
      <w:r w:rsidR="00B42F5D" w:rsidRPr="00597BDE">
        <w:t>обязательств</w:t>
      </w:r>
      <w:r w:rsidR="00B42F5D" w:rsidRPr="00597BDE">
        <w:rPr>
          <w:noProof/>
          <w:spacing w:val="-6"/>
        </w:rPr>
        <w:t xml:space="preserve"> </w:t>
      </w:r>
      <w:r w:rsidR="00B42F5D" w:rsidRPr="00597BDE">
        <w:rPr>
          <w:szCs w:val="28"/>
        </w:rPr>
        <w:t>на реализацию мероприяти</w:t>
      </w:r>
      <w:r w:rsidR="00B42F5D">
        <w:rPr>
          <w:szCs w:val="28"/>
        </w:rPr>
        <w:t>й муниципальной программы «Обеспечение безопасности граждан Александровского муниципального округа»</w:t>
      </w:r>
      <w:r w:rsidR="00C254BD" w:rsidRPr="00C254BD">
        <w:rPr>
          <w:szCs w:val="28"/>
        </w:rPr>
        <w:t xml:space="preserve"> </w:t>
      </w:r>
      <w:r w:rsidR="00C254BD" w:rsidRPr="00597BDE">
        <w:rPr>
          <w:szCs w:val="28"/>
        </w:rPr>
        <w:t xml:space="preserve">на </w:t>
      </w:r>
      <w:r w:rsidR="00C254BD">
        <w:rPr>
          <w:szCs w:val="28"/>
        </w:rPr>
        <w:t>202</w:t>
      </w:r>
      <w:r w:rsidR="00005593">
        <w:rPr>
          <w:szCs w:val="28"/>
        </w:rPr>
        <w:t>5</w:t>
      </w:r>
      <w:r w:rsidR="00C254BD">
        <w:rPr>
          <w:szCs w:val="28"/>
        </w:rPr>
        <w:t xml:space="preserve"> год и на плановый </w:t>
      </w:r>
      <w:r w:rsidR="00C254BD" w:rsidRPr="00597BDE">
        <w:rPr>
          <w:szCs w:val="28"/>
        </w:rPr>
        <w:t>период 202</w:t>
      </w:r>
      <w:r w:rsidR="00005593">
        <w:rPr>
          <w:szCs w:val="28"/>
        </w:rPr>
        <w:t>6</w:t>
      </w:r>
      <w:r w:rsidR="00C254BD" w:rsidRPr="00597BDE">
        <w:rPr>
          <w:szCs w:val="28"/>
        </w:rPr>
        <w:t>-202</w:t>
      </w:r>
      <w:r w:rsidR="00005593">
        <w:rPr>
          <w:szCs w:val="28"/>
        </w:rPr>
        <w:t>7</w:t>
      </w:r>
      <w:r w:rsidR="00C254BD" w:rsidRPr="00597BDE">
        <w:rPr>
          <w:szCs w:val="28"/>
        </w:rPr>
        <w:t xml:space="preserve"> годов</w:t>
      </w:r>
      <w:r w:rsidR="00C254BD">
        <w:rPr>
          <w:szCs w:val="28"/>
        </w:rPr>
        <w:t>»</w:t>
      </w:r>
      <w:r w:rsidR="00350227">
        <w:rPr>
          <w:szCs w:val="28"/>
        </w:rPr>
        <w:t xml:space="preserve"> следующие изменения</w:t>
      </w:r>
      <w:r w:rsidR="002D7D6A">
        <w:rPr>
          <w:szCs w:val="28"/>
        </w:rPr>
        <w:t>:</w:t>
      </w:r>
    </w:p>
    <w:p w:rsidR="0084371A" w:rsidRDefault="0084371A" w:rsidP="00563368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E611FF">
        <w:rPr>
          <w:szCs w:val="28"/>
        </w:rPr>
        <w:t>1.</w:t>
      </w:r>
      <w:r>
        <w:rPr>
          <w:szCs w:val="28"/>
        </w:rPr>
        <w:t> </w:t>
      </w:r>
      <w:r w:rsidR="0096043C">
        <w:rPr>
          <w:szCs w:val="28"/>
        </w:rPr>
        <w:t xml:space="preserve">пункт </w:t>
      </w:r>
      <w:r w:rsidR="008629F0">
        <w:rPr>
          <w:szCs w:val="28"/>
        </w:rPr>
        <w:t>2</w:t>
      </w:r>
      <w:r w:rsidR="00366EB9">
        <w:rPr>
          <w:szCs w:val="28"/>
        </w:rPr>
        <w:t>.8.</w:t>
      </w:r>
      <w:r w:rsidR="0096043C">
        <w:rPr>
          <w:szCs w:val="28"/>
        </w:rPr>
        <w:t xml:space="preserve"> изложить в </w:t>
      </w:r>
      <w:r w:rsidR="00EA6F31">
        <w:rPr>
          <w:szCs w:val="28"/>
        </w:rPr>
        <w:t>следующей</w:t>
      </w:r>
      <w:r>
        <w:rPr>
          <w:szCs w:val="28"/>
        </w:rPr>
        <w:t xml:space="preserve"> </w:t>
      </w:r>
      <w:r w:rsidR="00EA6F31">
        <w:rPr>
          <w:szCs w:val="28"/>
        </w:rPr>
        <w:t>редакции</w:t>
      </w:r>
      <w:r>
        <w:rPr>
          <w:szCs w:val="28"/>
        </w:rPr>
        <w:t>:</w:t>
      </w:r>
    </w:p>
    <w:p w:rsidR="008E2E28" w:rsidRPr="002D65A6" w:rsidRDefault="002E1A54" w:rsidP="00563368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296327">
        <w:rPr>
          <w:szCs w:val="28"/>
        </w:rPr>
        <w:t>«</w:t>
      </w:r>
      <w:r w:rsidR="008E2E28" w:rsidRPr="002D65A6">
        <w:rPr>
          <w:rStyle w:val="af0"/>
          <w:rFonts w:eastAsia="Arial"/>
          <w:spacing w:val="-3"/>
          <w:sz w:val="28"/>
          <w:szCs w:val="28"/>
        </w:rPr>
        <w:t>2.8. </w:t>
      </w:r>
      <w:r w:rsidR="008E2E28" w:rsidRPr="002D65A6">
        <w:rPr>
          <w:szCs w:val="28"/>
        </w:rPr>
        <w:t>«С</w:t>
      </w:r>
      <w:r w:rsidR="008E2E28" w:rsidRPr="002D65A6">
        <w:rPr>
          <w:rStyle w:val="af0"/>
          <w:rFonts w:eastAsia="Arial"/>
          <w:spacing w:val="-3"/>
          <w:sz w:val="28"/>
          <w:szCs w:val="28"/>
        </w:rPr>
        <w:t>оздание муниципальной автоматизированной системы централизованного оповещения населения</w:t>
      </w:r>
      <w:r w:rsidR="008E2E28" w:rsidRPr="002D65A6">
        <w:rPr>
          <w:szCs w:val="28"/>
        </w:rPr>
        <w:t>»</w:t>
      </w:r>
      <w:r w:rsidR="008E2E28" w:rsidRPr="002D65A6">
        <w:rPr>
          <w:rStyle w:val="af0"/>
          <w:rFonts w:eastAsia="SimSun"/>
          <w:bCs/>
          <w:spacing w:val="-3"/>
          <w:sz w:val="28"/>
          <w:szCs w:val="28"/>
        </w:rPr>
        <w:t xml:space="preserve"> в размере </w:t>
      </w:r>
      <w:r w:rsidR="00A550DE">
        <w:rPr>
          <w:rStyle w:val="af0"/>
          <w:rFonts w:eastAsia="SimSun"/>
          <w:bCs/>
          <w:spacing w:val="-3"/>
          <w:sz w:val="28"/>
          <w:szCs w:val="28"/>
        </w:rPr>
        <w:t>1999,39002</w:t>
      </w:r>
      <w:r w:rsidR="008E2E28" w:rsidRPr="002D65A6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 </w:t>
      </w:r>
      <w:r w:rsidR="008E2E28" w:rsidRPr="002D65A6">
        <w:rPr>
          <w:szCs w:val="28"/>
        </w:rPr>
        <w:t>тыс. руб. всего, в том числе по годам:</w:t>
      </w:r>
    </w:p>
    <w:p w:rsidR="008E2E28" w:rsidRPr="002D65A6" w:rsidRDefault="008E2E28" w:rsidP="00563368">
      <w:pPr>
        <w:spacing w:line="300" w:lineRule="exact"/>
        <w:ind w:firstLine="709"/>
        <w:jc w:val="both"/>
        <w:rPr>
          <w:rFonts w:eastAsia="Arial"/>
          <w:szCs w:val="28"/>
        </w:rPr>
      </w:pPr>
      <w:r w:rsidRPr="002D65A6">
        <w:rPr>
          <w:rStyle w:val="af0"/>
          <w:rFonts w:eastAsia="Arial"/>
          <w:spacing w:val="-3"/>
          <w:sz w:val="28"/>
          <w:szCs w:val="28"/>
        </w:rPr>
        <w:t xml:space="preserve">- </w:t>
      </w:r>
      <w:r w:rsidRPr="002D65A6">
        <w:rPr>
          <w:rFonts w:eastAsia="Arial"/>
          <w:iCs/>
          <w:szCs w:val="28"/>
        </w:rPr>
        <w:t>2025 год –</w:t>
      </w:r>
      <w:r w:rsidR="00A550DE" w:rsidRPr="002D65A6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 </w:t>
      </w:r>
      <w:r w:rsidR="00366EB9">
        <w:rPr>
          <w:rStyle w:val="af0"/>
          <w:rFonts w:eastAsia="Arial"/>
          <w:iCs/>
          <w:color w:val="000000"/>
          <w:spacing w:val="-3"/>
          <w:sz w:val="28"/>
          <w:szCs w:val="28"/>
        </w:rPr>
        <w:t>0,00</w:t>
      </w:r>
      <w:r w:rsidRPr="002D65A6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 </w:t>
      </w:r>
      <w:r w:rsidRPr="002D65A6">
        <w:rPr>
          <w:rFonts w:eastAsia="Arial"/>
          <w:szCs w:val="28"/>
        </w:rPr>
        <w:t>тыс.руб.;</w:t>
      </w:r>
    </w:p>
    <w:p w:rsidR="008E2E28" w:rsidRPr="002D65A6" w:rsidRDefault="008E2E28" w:rsidP="00563368">
      <w:pPr>
        <w:pStyle w:val="ConsPlusCell"/>
        <w:snapToGrid w:val="0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5A6">
        <w:rPr>
          <w:rFonts w:ascii="Times New Roman" w:hAnsi="Times New Roman" w:cs="Times New Roman"/>
          <w:sz w:val="28"/>
          <w:szCs w:val="28"/>
        </w:rPr>
        <w:t xml:space="preserve">- 2026 год – </w:t>
      </w:r>
      <w:r w:rsidR="00366EB9" w:rsidRPr="00366EB9">
        <w:rPr>
          <w:rFonts w:ascii="Times New Roman" w:hAnsi="Times New Roman" w:cs="Times New Roman"/>
          <w:sz w:val="28"/>
          <w:szCs w:val="28"/>
        </w:rPr>
        <w:t>1999,39002</w:t>
      </w:r>
      <w:r w:rsidR="00366EB9">
        <w:rPr>
          <w:rFonts w:ascii="Times New Roman" w:hAnsi="Times New Roman" w:cs="Times New Roman"/>
          <w:sz w:val="28"/>
          <w:szCs w:val="28"/>
        </w:rPr>
        <w:t xml:space="preserve"> </w:t>
      </w:r>
      <w:r w:rsidRPr="002D65A6">
        <w:rPr>
          <w:rFonts w:ascii="Times New Roman" w:hAnsi="Times New Roman" w:cs="Times New Roman"/>
          <w:sz w:val="28"/>
          <w:szCs w:val="28"/>
        </w:rPr>
        <w:t>тыс.руб.;</w:t>
      </w:r>
    </w:p>
    <w:p w:rsidR="008E2E28" w:rsidRDefault="008E2E28" w:rsidP="00563368">
      <w:pPr>
        <w:spacing w:line="300" w:lineRule="exact"/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2D65A6">
        <w:rPr>
          <w:rStyle w:val="af0"/>
          <w:rFonts w:eastAsia="Arial"/>
          <w:spacing w:val="-3"/>
          <w:sz w:val="28"/>
          <w:szCs w:val="28"/>
        </w:rPr>
        <w:t xml:space="preserve">- 2027 год – </w:t>
      </w:r>
      <w:r w:rsidRPr="002D65A6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0,00 </w:t>
      </w:r>
      <w:r w:rsidRPr="002D65A6">
        <w:rPr>
          <w:rStyle w:val="af0"/>
          <w:rFonts w:eastAsia="Arial"/>
          <w:spacing w:val="-3"/>
          <w:sz w:val="28"/>
          <w:szCs w:val="28"/>
        </w:rPr>
        <w:t>тыс.руб.</w:t>
      </w:r>
      <w:r w:rsidR="00366EB9">
        <w:rPr>
          <w:rStyle w:val="af0"/>
          <w:rFonts w:eastAsia="Arial"/>
          <w:spacing w:val="-3"/>
          <w:sz w:val="28"/>
          <w:szCs w:val="28"/>
        </w:rPr>
        <w:t>»</w:t>
      </w:r>
    </w:p>
    <w:p w:rsidR="00603D42" w:rsidRPr="00603D42" w:rsidRDefault="00603D42" w:rsidP="00603D42">
      <w:pPr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603D42">
        <w:rPr>
          <w:rStyle w:val="af0"/>
          <w:rFonts w:eastAsia="Arial"/>
          <w:spacing w:val="-3"/>
          <w:sz w:val="28"/>
          <w:szCs w:val="28"/>
        </w:rPr>
        <w:t>1.2. в пункт 2 добавить подпункт 2.17. следующего содержания:</w:t>
      </w:r>
    </w:p>
    <w:p w:rsidR="00603D42" w:rsidRPr="00603D42" w:rsidRDefault="00603D42" w:rsidP="00603D42">
      <w:pPr>
        <w:spacing w:line="300" w:lineRule="exact"/>
        <w:ind w:firstLine="709"/>
        <w:jc w:val="both"/>
        <w:rPr>
          <w:szCs w:val="28"/>
        </w:rPr>
      </w:pPr>
      <w:r w:rsidRPr="00603D42">
        <w:rPr>
          <w:rStyle w:val="af0"/>
          <w:rFonts w:eastAsia="Arial"/>
          <w:spacing w:val="-3"/>
          <w:sz w:val="28"/>
          <w:szCs w:val="28"/>
        </w:rPr>
        <w:t>«2.17. «</w:t>
      </w:r>
      <w:r w:rsidRPr="00603D42">
        <w:rPr>
          <w:szCs w:val="28"/>
        </w:rPr>
        <w:t>Оплата штрафа за нарушение пожарной безопасности на основании постановления судьи Александровского городского суда Пермского края от 01.07.2025 г. по делу об административном правонарушении № 5-17/2025» в размере 500,00 тыс.руб. всего, в том числе по годам:</w:t>
      </w:r>
    </w:p>
    <w:p w:rsidR="00603D42" w:rsidRPr="00603D42" w:rsidRDefault="00603D42" w:rsidP="00603D42">
      <w:pPr>
        <w:ind w:firstLine="709"/>
        <w:jc w:val="both"/>
        <w:rPr>
          <w:rFonts w:eastAsia="Arial"/>
          <w:szCs w:val="28"/>
        </w:rPr>
      </w:pPr>
      <w:r w:rsidRPr="00603D42">
        <w:rPr>
          <w:rStyle w:val="af0"/>
          <w:rFonts w:eastAsia="Arial"/>
          <w:spacing w:val="-3"/>
          <w:sz w:val="28"/>
          <w:szCs w:val="28"/>
        </w:rPr>
        <w:t xml:space="preserve">- </w:t>
      </w:r>
      <w:r w:rsidRPr="00603D42">
        <w:rPr>
          <w:rFonts w:eastAsia="Arial"/>
          <w:iCs/>
          <w:szCs w:val="28"/>
        </w:rPr>
        <w:t>2025 год –</w:t>
      </w:r>
      <w:r w:rsidRPr="00603D42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 500,00 </w:t>
      </w:r>
      <w:r w:rsidRPr="00603D42">
        <w:rPr>
          <w:rFonts w:eastAsia="Arial"/>
          <w:szCs w:val="28"/>
        </w:rPr>
        <w:t>тыс.руб.;</w:t>
      </w:r>
    </w:p>
    <w:p w:rsidR="00603D42" w:rsidRPr="00603D42" w:rsidRDefault="00603D42" w:rsidP="00603D42">
      <w:pPr>
        <w:pStyle w:val="ConsPlusCell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D42">
        <w:rPr>
          <w:rFonts w:ascii="Times New Roman" w:hAnsi="Times New Roman" w:cs="Times New Roman"/>
          <w:sz w:val="28"/>
          <w:szCs w:val="28"/>
        </w:rPr>
        <w:t>- 2026 год – 0,00 тыс.руб.;</w:t>
      </w:r>
    </w:p>
    <w:p w:rsidR="00603D42" w:rsidRPr="00603D42" w:rsidRDefault="00603D42" w:rsidP="00603D42">
      <w:pPr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603D42">
        <w:rPr>
          <w:rStyle w:val="af0"/>
          <w:rFonts w:eastAsia="Arial"/>
          <w:spacing w:val="-3"/>
          <w:sz w:val="28"/>
          <w:szCs w:val="28"/>
        </w:rPr>
        <w:t xml:space="preserve">- 2027 год – </w:t>
      </w:r>
      <w:r w:rsidRPr="00603D42">
        <w:rPr>
          <w:rStyle w:val="af0"/>
          <w:rFonts w:eastAsia="Arial"/>
          <w:iCs/>
          <w:color w:val="000000"/>
          <w:spacing w:val="-3"/>
          <w:sz w:val="28"/>
          <w:szCs w:val="28"/>
        </w:rPr>
        <w:t xml:space="preserve">0,00 </w:t>
      </w:r>
      <w:r w:rsidRPr="00603D42">
        <w:rPr>
          <w:rStyle w:val="af0"/>
          <w:rFonts w:eastAsia="Arial"/>
          <w:spacing w:val="-3"/>
          <w:sz w:val="28"/>
          <w:szCs w:val="28"/>
        </w:rPr>
        <w:t>тыс.руб.»</w:t>
      </w:r>
    </w:p>
    <w:p w:rsidR="00674DA4" w:rsidRDefault="00674DA4" w:rsidP="00563368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>2. </w:t>
      </w:r>
      <w:r w:rsidRPr="00C34595">
        <w:rPr>
          <w:szCs w:val="28"/>
        </w:rPr>
        <w:t>Настоящее постановление вступ</w:t>
      </w:r>
      <w:r w:rsidR="00084244">
        <w:rPr>
          <w:szCs w:val="28"/>
        </w:rPr>
        <w:t>ает в силу с момента подписания.</w:t>
      </w:r>
    </w:p>
    <w:p w:rsidR="00507290" w:rsidRDefault="00674DA4" w:rsidP="00563368">
      <w:pPr>
        <w:spacing w:line="300" w:lineRule="exact"/>
        <w:ind w:firstLine="709"/>
        <w:jc w:val="both"/>
      </w:pPr>
      <w:r>
        <w:rPr>
          <w:szCs w:val="28"/>
        </w:rPr>
        <w:lastRenderedPageBreak/>
        <w:t>3</w:t>
      </w:r>
      <w:r w:rsidR="00507290">
        <w:rPr>
          <w:szCs w:val="28"/>
        </w:rPr>
        <w:t>. </w:t>
      </w:r>
      <w:r w:rsidR="00507290">
        <w:t>Опубликовать настоящее постановление в сетевом издании «Официальный сайт органов местного самоуправления Александровского муниципального округа Пермского края» (aleksraion.ru).</w:t>
      </w:r>
    </w:p>
    <w:p w:rsidR="00BE533E" w:rsidRDefault="00674DA4" w:rsidP="00563368">
      <w:pPr>
        <w:spacing w:line="300" w:lineRule="exact"/>
        <w:ind w:firstLine="709"/>
        <w:jc w:val="both"/>
      </w:pPr>
      <w:r>
        <w:t>4</w:t>
      </w:r>
      <w:r w:rsidR="00BE533E">
        <w:t>. </w:t>
      </w:r>
      <w:r w:rsidR="00BE533E" w:rsidRPr="00BE533E">
        <w:t xml:space="preserve">Контроль за исполнением настоящего постановления возложить на </w:t>
      </w:r>
      <w:r w:rsidR="00D852EA">
        <w:rPr>
          <w:szCs w:val="28"/>
        </w:rPr>
        <w:t>первого</w:t>
      </w:r>
      <w:r w:rsidR="00D852EA" w:rsidRPr="008E6A81">
        <w:rPr>
          <w:szCs w:val="28"/>
        </w:rPr>
        <w:t xml:space="preserve"> заместител</w:t>
      </w:r>
      <w:r w:rsidR="00D852EA">
        <w:rPr>
          <w:szCs w:val="28"/>
        </w:rPr>
        <w:t>я</w:t>
      </w:r>
      <w:r w:rsidR="00D852EA" w:rsidRPr="008E6A81">
        <w:rPr>
          <w:szCs w:val="28"/>
        </w:rPr>
        <w:t xml:space="preserve"> главы</w:t>
      </w:r>
      <w:r w:rsidR="004839F8">
        <w:rPr>
          <w:szCs w:val="28"/>
        </w:rPr>
        <w:t xml:space="preserve"> </w:t>
      </w:r>
      <w:r w:rsidR="00D852EA" w:rsidRPr="008E6A81">
        <w:rPr>
          <w:szCs w:val="28"/>
        </w:rPr>
        <w:t>администрации округа по</w:t>
      </w:r>
      <w:r w:rsidR="004839F8">
        <w:rPr>
          <w:szCs w:val="28"/>
        </w:rPr>
        <w:t xml:space="preserve"> </w:t>
      </w:r>
      <w:r w:rsidR="00D852EA" w:rsidRPr="008E6A81">
        <w:rPr>
          <w:szCs w:val="28"/>
        </w:rPr>
        <w:t>жилищно-коммунальному хозяйству</w:t>
      </w:r>
      <w:r w:rsidR="007703B8">
        <w:rPr>
          <w:szCs w:val="28"/>
        </w:rPr>
        <w:t xml:space="preserve"> </w:t>
      </w:r>
      <w:r w:rsidR="00D852EA" w:rsidRPr="008E6A81">
        <w:rPr>
          <w:szCs w:val="28"/>
        </w:rPr>
        <w:t>и благоустройству</w:t>
      </w:r>
      <w:r w:rsidR="004839F8">
        <w:rPr>
          <w:szCs w:val="28"/>
        </w:rPr>
        <w:t>.</w:t>
      </w:r>
    </w:p>
    <w:p w:rsidR="00563368" w:rsidRDefault="00563368" w:rsidP="00C2276B">
      <w:pPr>
        <w:spacing w:line="240" w:lineRule="exact"/>
        <w:rPr>
          <w:bCs/>
        </w:rPr>
      </w:pPr>
    </w:p>
    <w:p w:rsidR="00507290" w:rsidRDefault="00507290" w:rsidP="00C2276B">
      <w:pPr>
        <w:spacing w:line="240" w:lineRule="exact"/>
      </w:pPr>
      <w:r w:rsidRPr="00597BDE">
        <w:rPr>
          <w:bCs/>
        </w:rPr>
        <w:t>Глава</w:t>
      </w:r>
      <w:r w:rsidRPr="00597BDE">
        <w:t xml:space="preserve"> муниципального округа -</w:t>
      </w:r>
      <w:r w:rsidRPr="00597BDE">
        <w:br/>
        <w:t xml:space="preserve">глава администрации Александровского </w:t>
      </w:r>
      <w:r w:rsidRPr="00597BDE">
        <w:br/>
        <w:t>муниципального округа</w:t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>
        <w:t>О.Э. Белобаржевская</w:t>
      </w:r>
    </w:p>
    <w:p w:rsidR="007A5164" w:rsidRDefault="007A5164" w:rsidP="00C2276B">
      <w:pPr>
        <w:spacing w:line="240" w:lineRule="exact"/>
      </w:pPr>
    </w:p>
    <w:p w:rsidR="007A5164" w:rsidRDefault="007A5164" w:rsidP="00C2276B">
      <w:pPr>
        <w:spacing w:line="240" w:lineRule="exact"/>
      </w:pPr>
    </w:p>
    <w:p w:rsidR="007A5164" w:rsidRDefault="007A5164" w:rsidP="00C2276B">
      <w:pPr>
        <w:spacing w:line="240" w:lineRule="exact"/>
      </w:pPr>
    </w:p>
    <w:p w:rsidR="007A5164" w:rsidRDefault="007A5164" w:rsidP="00C2276B">
      <w:pPr>
        <w:spacing w:line="240" w:lineRule="exact"/>
      </w:pPr>
    </w:p>
    <w:p w:rsidR="007A5164" w:rsidRDefault="007A5164" w:rsidP="00C2276B">
      <w:pPr>
        <w:spacing w:line="240" w:lineRule="exact"/>
      </w:pPr>
    </w:p>
    <w:p w:rsidR="007A5164" w:rsidRPr="00597BDE" w:rsidRDefault="007A5164" w:rsidP="00C2276B">
      <w:pPr>
        <w:spacing w:line="240" w:lineRule="exact"/>
        <w:sectPr w:rsidR="007A5164" w:rsidRPr="00597BDE" w:rsidSect="00563368">
          <w:headerReference w:type="default" r:id="rId8"/>
          <w:footerReference w:type="default" r:id="rId9"/>
          <w:pgSz w:w="11906" w:h="16838" w:code="9"/>
          <w:pgMar w:top="1134" w:right="566" w:bottom="284" w:left="1418" w:header="720" w:footer="0" w:gutter="0"/>
          <w:cols w:space="708"/>
          <w:docGrid w:linePitch="360"/>
        </w:sectPr>
      </w:pPr>
    </w:p>
    <w:p w:rsidR="004E195B" w:rsidRPr="005B0687" w:rsidRDefault="006C58E7" w:rsidP="004E195B">
      <w:pPr>
        <w:spacing w:line="240" w:lineRule="exact"/>
        <w:jc w:val="both"/>
        <w:rPr>
          <w:szCs w:val="28"/>
        </w:rPr>
      </w:pPr>
      <w:r>
        <w:rPr>
          <w:szCs w:val="28"/>
        </w:rPr>
        <w:lastRenderedPageBreak/>
        <w:t>Рассылается: дело, Крюковой А.М.</w:t>
      </w:r>
      <w:r w:rsidR="004E195B" w:rsidRPr="00597BDE">
        <w:rPr>
          <w:szCs w:val="28"/>
        </w:rPr>
        <w:t>, Башкову А.В., финансовое управление, МКУ «Централизованная бухгалтерия Алекса</w:t>
      </w:r>
      <w:r>
        <w:rPr>
          <w:szCs w:val="28"/>
        </w:rPr>
        <w:t>ндровского муниципального округа</w:t>
      </w:r>
      <w:r w:rsidR="004E195B" w:rsidRPr="00597BDE">
        <w:rPr>
          <w:szCs w:val="28"/>
        </w:rPr>
        <w:t xml:space="preserve">», </w:t>
      </w:r>
      <w:r w:rsidR="00F36AD8">
        <w:rPr>
          <w:szCs w:val="28"/>
        </w:rPr>
        <w:t>управление образов</w:t>
      </w:r>
      <w:r w:rsidR="00096B4C">
        <w:rPr>
          <w:szCs w:val="28"/>
        </w:rPr>
        <w:t>ания,</w:t>
      </w:r>
      <w:r w:rsidR="00CD414A">
        <w:rPr>
          <w:szCs w:val="28"/>
        </w:rPr>
        <w:t xml:space="preserve"> </w:t>
      </w:r>
      <w:r w:rsidR="00CE3120">
        <w:rPr>
          <w:szCs w:val="28"/>
        </w:rPr>
        <w:t xml:space="preserve">ОМВД, </w:t>
      </w:r>
      <w:r w:rsidR="004E195B" w:rsidRPr="00597BDE">
        <w:rPr>
          <w:szCs w:val="28"/>
        </w:rPr>
        <w:t>сайт АМ</w:t>
      </w:r>
      <w:r w:rsidR="00064714" w:rsidRPr="00597BDE">
        <w:rPr>
          <w:szCs w:val="28"/>
        </w:rPr>
        <w:t>О</w:t>
      </w:r>
      <w:r w:rsidR="004E195B" w:rsidRPr="00597BDE">
        <w:rPr>
          <w:szCs w:val="28"/>
        </w:rPr>
        <w:t>, прокуратура</w:t>
      </w:r>
      <w:r w:rsidR="003A659C" w:rsidRPr="00597BDE">
        <w:rPr>
          <w:szCs w:val="28"/>
        </w:rPr>
        <w:t>.</w:t>
      </w:r>
    </w:p>
    <w:p w:rsidR="003A1066" w:rsidRDefault="003A1066" w:rsidP="003A1066">
      <w:pPr>
        <w:spacing w:line="240" w:lineRule="exact"/>
      </w:pPr>
    </w:p>
    <w:sectPr w:rsidR="003A1066" w:rsidSect="00184AF3">
      <w:headerReference w:type="default" r:id="rId10"/>
      <w:footerReference w:type="default" r:id="rId11"/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CB3" w:rsidRDefault="001D1CB3">
      <w:r>
        <w:separator/>
      </w:r>
    </w:p>
  </w:endnote>
  <w:endnote w:type="continuationSeparator" w:id="0">
    <w:p w:rsidR="001D1CB3" w:rsidRDefault="001D1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68" w:rsidRPr="00563368" w:rsidRDefault="00563368">
    <w:pPr>
      <w:pStyle w:val="aa"/>
      <w:rPr>
        <w:sz w:val="20"/>
      </w:rPr>
    </w:pPr>
    <w:r w:rsidRPr="00563368">
      <w:rPr>
        <w:sz w:val="20"/>
      </w:rPr>
      <w:t>11667</w:t>
    </w:r>
  </w:p>
  <w:p w:rsidR="00507290" w:rsidRPr="00FF6719" w:rsidRDefault="00507290" w:rsidP="00FF671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Pr="00FF6719" w:rsidRDefault="008750E5" w:rsidP="00FF671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CB3" w:rsidRDefault="001D1CB3">
      <w:r>
        <w:separator/>
      </w:r>
    </w:p>
  </w:footnote>
  <w:footnote w:type="continuationSeparator" w:id="0">
    <w:p w:rsidR="001D1CB3" w:rsidRDefault="001D1C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90" w:rsidRDefault="00507290" w:rsidP="00EA7A98">
    <w:pPr>
      <w:pStyle w:val="a9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Default="008750E5" w:rsidP="00EA7A98">
    <w:pPr>
      <w:pStyle w:val="a9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6AB"/>
    <w:multiLevelType w:val="hybridMultilevel"/>
    <w:tmpl w:val="C832B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06D83"/>
    <w:multiLevelType w:val="hybridMultilevel"/>
    <w:tmpl w:val="EBBC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751"/>
    <w:multiLevelType w:val="multilevel"/>
    <w:tmpl w:val="23F2478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F76341"/>
    <w:multiLevelType w:val="hybridMultilevel"/>
    <w:tmpl w:val="DBACF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9328B"/>
    <w:multiLevelType w:val="multilevel"/>
    <w:tmpl w:val="968E515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CE0A68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106CB"/>
    <w:multiLevelType w:val="hybridMultilevel"/>
    <w:tmpl w:val="7BDE5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81504"/>
    <w:multiLevelType w:val="hybridMultilevel"/>
    <w:tmpl w:val="E4EE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40BDA"/>
    <w:multiLevelType w:val="multilevel"/>
    <w:tmpl w:val="D246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506D9F"/>
    <w:multiLevelType w:val="multilevel"/>
    <w:tmpl w:val="47D062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6A45E5"/>
    <w:multiLevelType w:val="multilevel"/>
    <w:tmpl w:val="4D24E21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704CB"/>
    <w:multiLevelType w:val="multilevel"/>
    <w:tmpl w:val="1B0704CB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CB575E8"/>
    <w:multiLevelType w:val="hybridMultilevel"/>
    <w:tmpl w:val="4F9A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94ED1"/>
    <w:multiLevelType w:val="hybridMultilevel"/>
    <w:tmpl w:val="CE30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F41A0"/>
    <w:multiLevelType w:val="multilevel"/>
    <w:tmpl w:val="FB20B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04569B"/>
    <w:multiLevelType w:val="multilevel"/>
    <w:tmpl w:val="8968E03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9B15E5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105D1"/>
    <w:multiLevelType w:val="hybridMultilevel"/>
    <w:tmpl w:val="AEDA8DCE"/>
    <w:lvl w:ilvl="0" w:tplc="44F8440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823CF"/>
    <w:multiLevelType w:val="hybridMultilevel"/>
    <w:tmpl w:val="CAA4B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874423"/>
    <w:multiLevelType w:val="hybridMultilevel"/>
    <w:tmpl w:val="82CEB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4534B"/>
    <w:multiLevelType w:val="hybridMultilevel"/>
    <w:tmpl w:val="6568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106C8"/>
    <w:multiLevelType w:val="hybridMultilevel"/>
    <w:tmpl w:val="CDAA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07246"/>
    <w:multiLevelType w:val="hybridMultilevel"/>
    <w:tmpl w:val="6CAA4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01715"/>
    <w:multiLevelType w:val="multilevel"/>
    <w:tmpl w:val="69DCA1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127805"/>
    <w:multiLevelType w:val="hybridMultilevel"/>
    <w:tmpl w:val="43D6F7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8987CD9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8A736C9"/>
    <w:multiLevelType w:val="hybridMultilevel"/>
    <w:tmpl w:val="12A4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C87D0B"/>
    <w:multiLevelType w:val="multilevel"/>
    <w:tmpl w:val="5AC87D0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C37A52"/>
    <w:multiLevelType w:val="multilevel"/>
    <w:tmpl w:val="D78CAF2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E523BC4"/>
    <w:multiLevelType w:val="multilevel"/>
    <w:tmpl w:val="1706C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A35462"/>
    <w:multiLevelType w:val="hybridMultilevel"/>
    <w:tmpl w:val="EE54B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4804575"/>
    <w:multiLevelType w:val="multilevel"/>
    <w:tmpl w:val="6480457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BC41419"/>
    <w:multiLevelType w:val="multilevel"/>
    <w:tmpl w:val="6E28886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E906CE"/>
    <w:multiLevelType w:val="hybridMultilevel"/>
    <w:tmpl w:val="E92CE3A2"/>
    <w:lvl w:ilvl="0" w:tplc="41A01D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FE6F51"/>
    <w:multiLevelType w:val="hybridMultilevel"/>
    <w:tmpl w:val="96BC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1241C7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7"/>
  </w:num>
  <w:num w:numId="5">
    <w:abstractNumId w:val="6"/>
  </w:num>
  <w:num w:numId="6">
    <w:abstractNumId w:val="13"/>
  </w:num>
  <w:num w:numId="7">
    <w:abstractNumId w:val="22"/>
  </w:num>
  <w:num w:numId="8">
    <w:abstractNumId w:val="19"/>
  </w:num>
  <w:num w:numId="9">
    <w:abstractNumId w:val="0"/>
  </w:num>
  <w:num w:numId="10">
    <w:abstractNumId w:val="16"/>
  </w:num>
  <w:num w:numId="11">
    <w:abstractNumId w:val="33"/>
  </w:num>
  <w:num w:numId="12">
    <w:abstractNumId w:val="5"/>
  </w:num>
  <w:num w:numId="13">
    <w:abstractNumId w:val="18"/>
  </w:num>
  <w:num w:numId="14">
    <w:abstractNumId w:val="21"/>
  </w:num>
  <w:num w:numId="15">
    <w:abstractNumId w:val="26"/>
  </w:num>
  <w:num w:numId="16">
    <w:abstractNumId w:val="3"/>
  </w:num>
  <w:num w:numId="17">
    <w:abstractNumId w:val="35"/>
  </w:num>
  <w:num w:numId="18">
    <w:abstractNumId w:val="25"/>
  </w:num>
  <w:num w:numId="19">
    <w:abstractNumId w:val="20"/>
  </w:num>
  <w:num w:numId="20">
    <w:abstractNumId w:val="34"/>
  </w:num>
  <w:num w:numId="21">
    <w:abstractNumId w:val="9"/>
  </w:num>
  <w:num w:numId="22">
    <w:abstractNumId w:val="14"/>
  </w:num>
  <w:num w:numId="23">
    <w:abstractNumId w:val="23"/>
  </w:num>
  <w:num w:numId="24">
    <w:abstractNumId w:val="15"/>
  </w:num>
  <w:num w:numId="25">
    <w:abstractNumId w:val="2"/>
  </w:num>
  <w:num w:numId="26">
    <w:abstractNumId w:val="29"/>
  </w:num>
  <w:num w:numId="27">
    <w:abstractNumId w:val="4"/>
  </w:num>
  <w:num w:numId="28">
    <w:abstractNumId w:val="8"/>
  </w:num>
  <w:num w:numId="29">
    <w:abstractNumId w:val="28"/>
  </w:num>
  <w:num w:numId="30">
    <w:abstractNumId w:val="32"/>
  </w:num>
  <w:num w:numId="31">
    <w:abstractNumId w:val="10"/>
  </w:num>
  <w:num w:numId="32">
    <w:abstractNumId w:val="30"/>
  </w:num>
  <w:num w:numId="33">
    <w:abstractNumId w:val="24"/>
  </w:num>
  <w:num w:numId="34">
    <w:abstractNumId w:val="27"/>
  </w:num>
  <w:num w:numId="35">
    <w:abstractNumId w:val="11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5593"/>
    <w:rsid w:val="00024B51"/>
    <w:rsid w:val="0003004B"/>
    <w:rsid w:val="00030A6D"/>
    <w:rsid w:val="00042806"/>
    <w:rsid w:val="000442B2"/>
    <w:rsid w:val="00064595"/>
    <w:rsid w:val="00064714"/>
    <w:rsid w:val="00066153"/>
    <w:rsid w:val="00067FAA"/>
    <w:rsid w:val="00070CE2"/>
    <w:rsid w:val="0007188D"/>
    <w:rsid w:val="00071ACC"/>
    <w:rsid w:val="00084244"/>
    <w:rsid w:val="00096B4C"/>
    <w:rsid w:val="00097994"/>
    <w:rsid w:val="00097D7A"/>
    <w:rsid w:val="000B6FDF"/>
    <w:rsid w:val="000C2D90"/>
    <w:rsid w:val="000C4C6E"/>
    <w:rsid w:val="000C4C8E"/>
    <w:rsid w:val="000C5F3B"/>
    <w:rsid w:val="000D75AC"/>
    <w:rsid w:val="000E30DA"/>
    <w:rsid w:val="001019A5"/>
    <w:rsid w:val="00106D58"/>
    <w:rsid w:val="001258C1"/>
    <w:rsid w:val="00137D41"/>
    <w:rsid w:val="00137DC1"/>
    <w:rsid w:val="00143108"/>
    <w:rsid w:val="00145C10"/>
    <w:rsid w:val="001533A5"/>
    <w:rsid w:val="0015791E"/>
    <w:rsid w:val="00163B43"/>
    <w:rsid w:val="0017065F"/>
    <w:rsid w:val="001778FA"/>
    <w:rsid w:val="00184AF3"/>
    <w:rsid w:val="001A13CC"/>
    <w:rsid w:val="001A18C4"/>
    <w:rsid w:val="001A31E8"/>
    <w:rsid w:val="001B0DC8"/>
    <w:rsid w:val="001B2E61"/>
    <w:rsid w:val="001C49B2"/>
    <w:rsid w:val="001C58A9"/>
    <w:rsid w:val="001C64C8"/>
    <w:rsid w:val="001D1CB3"/>
    <w:rsid w:val="001D25E7"/>
    <w:rsid w:val="001D5967"/>
    <w:rsid w:val="001E7829"/>
    <w:rsid w:val="001F151F"/>
    <w:rsid w:val="002139B9"/>
    <w:rsid w:val="002167E3"/>
    <w:rsid w:val="00224DB9"/>
    <w:rsid w:val="00231A87"/>
    <w:rsid w:val="002367EC"/>
    <w:rsid w:val="0024167D"/>
    <w:rsid w:val="002757AD"/>
    <w:rsid w:val="00277FD8"/>
    <w:rsid w:val="002954EB"/>
    <w:rsid w:val="00295DF8"/>
    <w:rsid w:val="00296327"/>
    <w:rsid w:val="002A64EF"/>
    <w:rsid w:val="002B10F9"/>
    <w:rsid w:val="002B77B8"/>
    <w:rsid w:val="002C5E51"/>
    <w:rsid w:val="002D28AA"/>
    <w:rsid w:val="002D3295"/>
    <w:rsid w:val="002D7D6A"/>
    <w:rsid w:val="002E1A54"/>
    <w:rsid w:val="002E388F"/>
    <w:rsid w:val="002E7723"/>
    <w:rsid w:val="002F1FB8"/>
    <w:rsid w:val="002F2CA1"/>
    <w:rsid w:val="00301935"/>
    <w:rsid w:val="00302584"/>
    <w:rsid w:val="00311DAC"/>
    <w:rsid w:val="00312607"/>
    <w:rsid w:val="00317873"/>
    <w:rsid w:val="00327801"/>
    <w:rsid w:val="003408E2"/>
    <w:rsid w:val="003455E2"/>
    <w:rsid w:val="00347F0C"/>
    <w:rsid w:val="00350227"/>
    <w:rsid w:val="0036013B"/>
    <w:rsid w:val="00366EB9"/>
    <w:rsid w:val="0038337B"/>
    <w:rsid w:val="00394795"/>
    <w:rsid w:val="003A1066"/>
    <w:rsid w:val="003A659C"/>
    <w:rsid w:val="003D4192"/>
    <w:rsid w:val="003F1146"/>
    <w:rsid w:val="003F6423"/>
    <w:rsid w:val="00403F99"/>
    <w:rsid w:val="00404D50"/>
    <w:rsid w:val="004239E3"/>
    <w:rsid w:val="004277E7"/>
    <w:rsid w:val="00427B52"/>
    <w:rsid w:val="004505F2"/>
    <w:rsid w:val="004512D1"/>
    <w:rsid w:val="0045360D"/>
    <w:rsid w:val="0046521D"/>
    <w:rsid w:val="0047083E"/>
    <w:rsid w:val="004749C4"/>
    <w:rsid w:val="00477EBD"/>
    <w:rsid w:val="004818F0"/>
    <w:rsid w:val="00482A25"/>
    <w:rsid w:val="004839F8"/>
    <w:rsid w:val="00485EE8"/>
    <w:rsid w:val="004944CA"/>
    <w:rsid w:val="00494C0B"/>
    <w:rsid w:val="00496087"/>
    <w:rsid w:val="00496EBE"/>
    <w:rsid w:val="004A5DCF"/>
    <w:rsid w:val="004B4017"/>
    <w:rsid w:val="004C2A6A"/>
    <w:rsid w:val="004D1507"/>
    <w:rsid w:val="004D2013"/>
    <w:rsid w:val="004D4A46"/>
    <w:rsid w:val="004E195B"/>
    <w:rsid w:val="004E5F24"/>
    <w:rsid w:val="004E6E63"/>
    <w:rsid w:val="004F6BB4"/>
    <w:rsid w:val="00503E8F"/>
    <w:rsid w:val="00507290"/>
    <w:rsid w:val="00507657"/>
    <w:rsid w:val="00511C95"/>
    <w:rsid w:val="005123BA"/>
    <w:rsid w:val="00513B41"/>
    <w:rsid w:val="0052704D"/>
    <w:rsid w:val="00536835"/>
    <w:rsid w:val="00540ED7"/>
    <w:rsid w:val="00541A13"/>
    <w:rsid w:val="00544D13"/>
    <w:rsid w:val="00547BDD"/>
    <w:rsid w:val="00553458"/>
    <w:rsid w:val="00556434"/>
    <w:rsid w:val="00563368"/>
    <w:rsid w:val="005809A6"/>
    <w:rsid w:val="005840C7"/>
    <w:rsid w:val="00585F18"/>
    <w:rsid w:val="005955BE"/>
    <w:rsid w:val="005959F9"/>
    <w:rsid w:val="0059705A"/>
    <w:rsid w:val="00597603"/>
    <w:rsid w:val="00597BDE"/>
    <w:rsid w:val="005C3B32"/>
    <w:rsid w:val="005C4EC5"/>
    <w:rsid w:val="005C7042"/>
    <w:rsid w:val="005E2C54"/>
    <w:rsid w:val="005E65C1"/>
    <w:rsid w:val="00603D42"/>
    <w:rsid w:val="00615F74"/>
    <w:rsid w:val="006256FF"/>
    <w:rsid w:val="00641804"/>
    <w:rsid w:val="00656ECB"/>
    <w:rsid w:val="00657DFE"/>
    <w:rsid w:val="00674DA4"/>
    <w:rsid w:val="00677923"/>
    <w:rsid w:val="0068295F"/>
    <w:rsid w:val="00685772"/>
    <w:rsid w:val="00692E31"/>
    <w:rsid w:val="006A6AF0"/>
    <w:rsid w:val="006B2D69"/>
    <w:rsid w:val="006B4AA9"/>
    <w:rsid w:val="006C0547"/>
    <w:rsid w:val="006C178E"/>
    <w:rsid w:val="006C58E7"/>
    <w:rsid w:val="006C6B74"/>
    <w:rsid w:val="006C77A1"/>
    <w:rsid w:val="006F00FA"/>
    <w:rsid w:val="006F2B94"/>
    <w:rsid w:val="006F5DF7"/>
    <w:rsid w:val="00700C74"/>
    <w:rsid w:val="00702057"/>
    <w:rsid w:val="007152F0"/>
    <w:rsid w:val="00715A69"/>
    <w:rsid w:val="0073785D"/>
    <w:rsid w:val="00745A65"/>
    <w:rsid w:val="00750899"/>
    <w:rsid w:val="0075291D"/>
    <w:rsid w:val="00764F0A"/>
    <w:rsid w:val="007703B8"/>
    <w:rsid w:val="00770866"/>
    <w:rsid w:val="00774B0D"/>
    <w:rsid w:val="00782E73"/>
    <w:rsid w:val="007A5164"/>
    <w:rsid w:val="007A5DB1"/>
    <w:rsid w:val="007C03E4"/>
    <w:rsid w:val="007C6459"/>
    <w:rsid w:val="007D17E7"/>
    <w:rsid w:val="007D35AA"/>
    <w:rsid w:val="007D4D1D"/>
    <w:rsid w:val="007E09F3"/>
    <w:rsid w:val="007E3E7A"/>
    <w:rsid w:val="007E5D31"/>
    <w:rsid w:val="007E7709"/>
    <w:rsid w:val="007E7C1D"/>
    <w:rsid w:val="00802F95"/>
    <w:rsid w:val="008056FE"/>
    <w:rsid w:val="00806DC8"/>
    <w:rsid w:val="00830843"/>
    <w:rsid w:val="00831846"/>
    <w:rsid w:val="008328DF"/>
    <w:rsid w:val="008400DA"/>
    <w:rsid w:val="0084371A"/>
    <w:rsid w:val="00844523"/>
    <w:rsid w:val="0084578C"/>
    <w:rsid w:val="00855ABD"/>
    <w:rsid w:val="00856B35"/>
    <w:rsid w:val="00856B36"/>
    <w:rsid w:val="008629F0"/>
    <w:rsid w:val="008632AC"/>
    <w:rsid w:val="008741B6"/>
    <w:rsid w:val="008750E5"/>
    <w:rsid w:val="00887D5F"/>
    <w:rsid w:val="008936EC"/>
    <w:rsid w:val="008B0F10"/>
    <w:rsid w:val="008D3FCC"/>
    <w:rsid w:val="008E2E28"/>
    <w:rsid w:val="008E3DFE"/>
    <w:rsid w:val="008F243C"/>
    <w:rsid w:val="00901D5F"/>
    <w:rsid w:val="00905A67"/>
    <w:rsid w:val="00911C82"/>
    <w:rsid w:val="00913A94"/>
    <w:rsid w:val="0091414B"/>
    <w:rsid w:val="00920A1F"/>
    <w:rsid w:val="009241FB"/>
    <w:rsid w:val="00933221"/>
    <w:rsid w:val="0093440A"/>
    <w:rsid w:val="00937161"/>
    <w:rsid w:val="00951A5F"/>
    <w:rsid w:val="00951DF4"/>
    <w:rsid w:val="009521EA"/>
    <w:rsid w:val="009576C7"/>
    <w:rsid w:val="0096043C"/>
    <w:rsid w:val="00967CFB"/>
    <w:rsid w:val="0097308F"/>
    <w:rsid w:val="0097389A"/>
    <w:rsid w:val="0098541D"/>
    <w:rsid w:val="0099415D"/>
    <w:rsid w:val="009A2499"/>
    <w:rsid w:val="009A34B7"/>
    <w:rsid w:val="009B2D38"/>
    <w:rsid w:val="009C011A"/>
    <w:rsid w:val="009C7BE6"/>
    <w:rsid w:val="009D205D"/>
    <w:rsid w:val="009D46FD"/>
    <w:rsid w:val="009E64DB"/>
    <w:rsid w:val="009F473C"/>
    <w:rsid w:val="00A02274"/>
    <w:rsid w:val="00A16F73"/>
    <w:rsid w:val="00A23DC4"/>
    <w:rsid w:val="00A24270"/>
    <w:rsid w:val="00A27874"/>
    <w:rsid w:val="00A35EDD"/>
    <w:rsid w:val="00A41BDA"/>
    <w:rsid w:val="00A41EBE"/>
    <w:rsid w:val="00A442D4"/>
    <w:rsid w:val="00A45493"/>
    <w:rsid w:val="00A4691F"/>
    <w:rsid w:val="00A550DE"/>
    <w:rsid w:val="00A57A13"/>
    <w:rsid w:val="00A62314"/>
    <w:rsid w:val="00A701BA"/>
    <w:rsid w:val="00A73C73"/>
    <w:rsid w:val="00A80334"/>
    <w:rsid w:val="00A81A86"/>
    <w:rsid w:val="00A84496"/>
    <w:rsid w:val="00A948AB"/>
    <w:rsid w:val="00AA2602"/>
    <w:rsid w:val="00AA3B04"/>
    <w:rsid w:val="00AB176C"/>
    <w:rsid w:val="00AB67BA"/>
    <w:rsid w:val="00AD1695"/>
    <w:rsid w:val="00AD4FB7"/>
    <w:rsid w:val="00AE0B25"/>
    <w:rsid w:val="00AE61A4"/>
    <w:rsid w:val="00AF1516"/>
    <w:rsid w:val="00AF2290"/>
    <w:rsid w:val="00B01DB0"/>
    <w:rsid w:val="00B02EE3"/>
    <w:rsid w:val="00B17B9A"/>
    <w:rsid w:val="00B33017"/>
    <w:rsid w:val="00B42F5D"/>
    <w:rsid w:val="00B477F2"/>
    <w:rsid w:val="00B5075E"/>
    <w:rsid w:val="00B641CB"/>
    <w:rsid w:val="00B921B5"/>
    <w:rsid w:val="00BA323A"/>
    <w:rsid w:val="00BB4198"/>
    <w:rsid w:val="00BC06BC"/>
    <w:rsid w:val="00BC1BAE"/>
    <w:rsid w:val="00BC60EF"/>
    <w:rsid w:val="00BC73CD"/>
    <w:rsid w:val="00BD177F"/>
    <w:rsid w:val="00BD78FB"/>
    <w:rsid w:val="00BE533E"/>
    <w:rsid w:val="00BF0A0C"/>
    <w:rsid w:val="00BF250A"/>
    <w:rsid w:val="00BF4C00"/>
    <w:rsid w:val="00BF6CB6"/>
    <w:rsid w:val="00C0629F"/>
    <w:rsid w:val="00C118E8"/>
    <w:rsid w:val="00C1328B"/>
    <w:rsid w:val="00C17F88"/>
    <w:rsid w:val="00C21EA0"/>
    <w:rsid w:val="00C2276B"/>
    <w:rsid w:val="00C254BD"/>
    <w:rsid w:val="00C37CE6"/>
    <w:rsid w:val="00C37F9C"/>
    <w:rsid w:val="00C43F7A"/>
    <w:rsid w:val="00C46758"/>
    <w:rsid w:val="00C64254"/>
    <w:rsid w:val="00C74F34"/>
    <w:rsid w:val="00C76C23"/>
    <w:rsid w:val="00C91BF8"/>
    <w:rsid w:val="00CA1130"/>
    <w:rsid w:val="00CD414A"/>
    <w:rsid w:val="00CD5308"/>
    <w:rsid w:val="00CD7FF1"/>
    <w:rsid w:val="00CE3120"/>
    <w:rsid w:val="00CE4145"/>
    <w:rsid w:val="00CE65F6"/>
    <w:rsid w:val="00CF2942"/>
    <w:rsid w:val="00D07EF6"/>
    <w:rsid w:val="00D22AD3"/>
    <w:rsid w:val="00D237D0"/>
    <w:rsid w:val="00D4268B"/>
    <w:rsid w:val="00D43EDA"/>
    <w:rsid w:val="00D47BE1"/>
    <w:rsid w:val="00D5241A"/>
    <w:rsid w:val="00D52A2B"/>
    <w:rsid w:val="00D7132B"/>
    <w:rsid w:val="00D727E2"/>
    <w:rsid w:val="00D74536"/>
    <w:rsid w:val="00D852EA"/>
    <w:rsid w:val="00DA0C47"/>
    <w:rsid w:val="00DA1FF8"/>
    <w:rsid w:val="00DB2EE6"/>
    <w:rsid w:val="00DC4723"/>
    <w:rsid w:val="00DC77AC"/>
    <w:rsid w:val="00DD11A1"/>
    <w:rsid w:val="00DD76C0"/>
    <w:rsid w:val="00DE00AC"/>
    <w:rsid w:val="00DE7205"/>
    <w:rsid w:val="00DE7701"/>
    <w:rsid w:val="00DF3619"/>
    <w:rsid w:val="00DF4E6F"/>
    <w:rsid w:val="00E05685"/>
    <w:rsid w:val="00E11303"/>
    <w:rsid w:val="00E14140"/>
    <w:rsid w:val="00E475D1"/>
    <w:rsid w:val="00E50819"/>
    <w:rsid w:val="00E611FF"/>
    <w:rsid w:val="00E634CD"/>
    <w:rsid w:val="00E7242D"/>
    <w:rsid w:val="00E7762B"/>
    <w:rsid w:val="00E90370"/>
    <w:rsid w:val="00E91600"/>
    <w:rsid w:val="00E91ED9"/>
    <w:rsid w:val="00EA00C0"/>
    <w:rsid w:val="00EA6F31"/>
    <w:rsid w:val="00EA7A98"/>
    <w:rsid w:val="00EB61F5"/>
    <w:rsid w:val="00EC0EAA"/>
    <w:rsid w:val="00EC400E"/>
    <w:rsid w:val="00ED0471"/>
    <w:rsid w:val="00EF2701"/>
    <w:rsid w:val="00EF27DA"/>
    <w:rsid w:val="00F0196A"/>
    <w:rsid w:val="00F05ABD"/>
    <w:rsid w:val="00F22F1F"/>
    <w:rsid w:val="00F23693"/>
    <w:rsid w:val="00F31ED4"/>
    <w:rsid w:val="00F31F0A"/>
    <w:rsid w:val="00F36AD8"/>
    <w:rsid w:val="00F415D1"/>
    <w:rsid w:val="00F62A9E"/>
    <w:rsid w:val="00F64E64"/>
    <w:rsid w:val="00F64FAA"/>
    <w:rsid w:val="00F67C57"/>
    <w:rsid w:val="00F708EF"/>
    <w:rsid w:val="00F70CB0"/>
    <w:rsid w:val="00F80BD4"/>
    <w:rsid w:val="00F92E28"/>
    <w:rsid w:val="00F936D3"/>
    <w:rsid w:val="00FA3051"/>
    <w:rsid w:val="00FC2F14"/>
    <w:rsid w:val="00FC4751"/>
    <w:rsid w:val="00FD293D"/>
    <w:rsid w:val="00FE6796"/>
    <w:rsid w:val="00FF4C9E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A1066"/>
    <w:pPr>
      <w:keepNext/>
      <w:suppressAutoHyphens w:val="0"/>
      <w:spacing w:line="240" w:lineRule="exact"/>
      <w:jc w:val="right"/>
      <w:outlineLvl w:val="0"/>
    </w:pPr>
    <w:rPr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3A1066"/>
    <w:rPr>
      <w:sz w:val="28"/>
    </w:rPr>
  </w:style>
  <w:style w:type="character" w:customStyle="1" w:styleId="FontStyle15">
    <w:name w:val="Font Style15"/>
    <w:basedOn w:val="a0"/>
    <w:rsid w:val="00F92E28"/>
    <w:rPr>
      <w:rFonts w:ascii="Times New Roman" w:hAnsi="Times New Roman" w:cs="Times New Roman"/>
      <w:sz w:val="24"/>
      <w:szCs w:val="24"/>
    </w:rPr>
  </w:style>
  <w:style w:type="character" w:customStyle="1" w:styleId="af0">
    <w:name w:val="Основной текст_"/>
    <w:link w:val="11"/>
    <w:rsid w:val="00D237D0"/>
    <w:rPr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0"/>
    <w:rsid w:val="00D237D0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0pt">
    <w:name w:val="Основной текст + Полужирный;Интервал 0 pt"/>
    <w:rsid w:val="001F151F"/>
    <w:rPr>
      <w:b/>
      <w:bCs/>
      <w:color w:val="000000"/>
      <w:spacing w:val="6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38337B"/>
    <w:rPr>
      <w:b/>
      <w:bCs/>
      <w:spacing w:val="6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337B"/>
    <w:pPr>
      <w:widowControl w:val="0"/>
      <w:shd w:val="clear" w:color="auto" w:fill="FFFFFF"/>
      <w:suppressAutoHyphens w:val="0"/>
      <w:spacing w:before="1380" w:line="274" w:lineRule="exact"/>
      <w:ind w:hanging="1820"/>
      <w:jc w:val="center"/>
    </w:pPr>
    <w:rPr>
      <w:b/>
      <w:bCs/>
      <w:spacing w:val="6"/>
      <w:sz w:val="21"/>
      <w:szCs w:val="21"/>
      <w:shd w:val="clear" w:color="auto" w:fill="FFFFFF"/>
      <w:lang/>
    </w:rPr>
  </w:style>
  <w:style w:type="paragraph" w:styleId="af1">
    <w:name w:val="Normal (Web)"/>
    <w:basedOn w:val="a"/>
    <w:uiPriority w:val="99"/>
    <w:rsid w:val="00C1328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FollowedHyperlink"/>
    <w:basedOn w:val="a0"/>
    <w:rsid w:val="00F708EF"/>
    <w:rPr>
      <w:color w:val="800080"/>
      <w:u w:val="single"/>
    </w:rPr>
  </w:style>
  <w:style w:type="paragraph" w:customStyle="1" w:styleId="ConsPlusTitle">
    <w:name w:val="ConsPlusTitle"/>
    <w:rsid w:val="002C5E51"/>
    <w:pPr>
      <w:widowControl w:val="0"/>
      <w:autoSpaceDE w:val="0"/>
      <w:autoSpaceDN w:val="0"/>
    </w:pPr>
    <w:rPr>
      <w:b/>
      <w:sz w:val="28"/>
    </w:rPr>
  </w:style>
  <w:style w:type="paragraph" w:customStyle="1" w:styleId="formattext">
    <w:name w:val="format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3">
    <w:name w:val="Основной текст Знак"/>
    <w:rsid w:val="00145C10"/>
    <w:rPr>
      <w:sz w:val="28"/>
      <w:szCs w:val="24"/>
    </w:rPr>
  </w:style>
  <w:style w:type="paragraph" w:customStyle="1" w:styleId="ConsPlusCell">
    <w:name w:val="ConsPlusCell"/>
    <w:rsid w:val="00145C10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customStyle="1" w:styleId="WW8Num2z6">
    <w:name w:val="WW8Num2z6"/>
    <w:rsid w:val="004E195B"/>
  </w:style>
  <w:style w:type="character" w:customStyle="1" w:styleId="ab">
    <w:name w:val="Нижний колонтитул Знак"/>
    <w:basedOn w:val="a0"/>
    <w:link w:val="aa"/>
    <w:uiPriority w:val="99"/>
    <w:rsid w:val="002B10F9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9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7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2025-08-25T06:39:00Z</cp:lastPrinted>
  <dcterms:created xsi:type="dcterms:W3CDTF">2025-08-25T08:16:00Z</dcterms:created>
  <dcterms:modified xsi:type="dcterms:W3CDTF">2025-08-25T08:16:00Z</dcterms:modified>
</cp:coreProperties>
</file>