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D61281" w14:textId="6CCD3F12" w:rsidR="00F5332F" w:rsidRDefault="009C10E3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A3EF5" wp14:editId="27972759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91510" cy="96901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1510" cy="96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E547C" w14:textId="77777777" w:rsidR="009C10E3" w:rsidRPr="009C10E3" w:rsidRDefault="009C10E3" w:rsidP="009C10E3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C10E3">
                              <w:rPr>
                                <w:b/>
                                <w:szCs w:val="28"/>
                              </w:rPr>
                              <w:t xml:space="preserve">О принятии </w:t>
                            </w:r>
                            <w:bookmarkStart w:id="0" w:name="_Hlk114220852"/>
                            <w:r w:rsidRPr="009C10E3">
                              <w:rPr>
                                <w:b/>
                                <w:szCs w:val="28"/>
                              </w:rPr>
                              <w:t xml:space="preserve">в первом чтении </w:t>
                            </w:r>
                            <w:bookmarkEnd w:id="0"/>
                            <w:r w:rsidRPr="009C10E3">
                              <w:rPr>
                                <w:b/>
                                <w:szCs w:val="28"/>
                              </w:rPr>
                              <w:t xml:space="preserve">Положения </w:t>
                            </w:r>
                            <w:r w:rsidRPr="009C10E3">
                              <w:rPr>
                                <w:b/>
                                <w:bCs/>
                                <w:szCs w:val="28"/>
                              </w:rPr>
                              <w:t>о молодежном парламенте Александровского муниципального округа Пермского края</w:t>
                            </w:r>
                          </w:p>
                          <w:p w14:paraId="2A631EA6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3DA3EF5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1.3pt;height:76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" filled="f" stroked="f">
                <v:textbox inset="0,0,0,0">
                  <w:txbxContent>
                    <w:p w14:paraId="763E547C" w14:textId="77777777" w:rsidR="009C10E3" w:rsidRPr="009C10E3" w:rsidRDefault="009C10E3" w:rsidP="009C10E3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9C10E3">
                        <w:rPr>
                          <w:b/>
                          <w:szCs w:val="28"/>
                        </w:rPr>
                        <w:t xml:space="preserve">О принятии </w:t>
                      </w:r>
                      <w:bookmarkStart w:id="1" w:name="_Hlk114220852"/>
                      <w:r w:rsidRPr="009C10E3">
                        <w:rPr>
                          <w:b/>
                          <w:szCs w:val="28"/>
                        </w:rPr>
                        <w:t xml:space="preserve">в первом чтении </w:t>
                      </w:r>
                      <w:bookmarkEnd w:id="1"/>
                      <w:r w:rsidRPr="009C10E3">
                        <w:rPr>
                          <w:b/>
                          <w:szCs w:val="28"/>
                        </w:rPr>
                        <w:t xml:space="preserve">Положения </w:t>
                      </w:r>
                      <w:r w:rsidRPr="009C10E3">
                        <w:rPr>
                          <w:b/>
                          <w:bCs/>
                          <w:szCs w:val="28"/>
                        </w:rPr>
                        <w:t>о молодежном парламенте Александровского муниципального округа Пермского края</w:t>
                      </w:r>
                    </w:p>
                    <w:p w14:paraId="2A631EA6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0CD4A7" wp14:editId="5845107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1DF3E" w14:textId="5CE0C855" w:rsidR="008E0D07" w:rsidRPr="00BE684B" w:rsidRDefault="00BE684B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376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60CD4A7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AE1DF3E" w14:textId="5CE0C855" w:rsidR="008E0D07" w:rsidRPr="00BE684B" w:rsidRDefault="00BE684B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46D6CD" wp14:editId="2D36492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8C71A" w14:textId="3DE12A3F" w:rsidR="008E0D07" w:rsidRPr="009C10E3" w:rsidRDefault="009C10E3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C10E3">
                              <w:rPr>
                                <w:b/>
                                <w:bCs/>
                                <w:szCs w:val="28"/>
                              </w:rPr>
                              <w:t>30.03.2023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46D6CD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728C71A" w14:textId="3DE12A3F" w:rsidR="008E0D07" w:rsidRPr="009C10E3" w:rsidRDefault="009C10E3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C10E3">
                        <w:rPr>
                          <w:b/>
                          <w:bCs/>
                          <w:szCs w:val="28"/>
                        </w:rPr>
                        <w:t>30.03.2023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9AB1892" wp14:editId="23FBD5FD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90DB05" w14:textId="77777777" w:rsidR="00F5332F" w:rsidRDefault="00F5332F" w:rsidP="00F5332F">
      <w:pPr>
        <w:rPr>
          <w:bCs/>
        </w:rPr>
      </w:pPr>
    </w:p>
    <w:p w14:paraId="552F27D5" w14:textId="77777777" w:rsidR="00F5332F" w:rsidRDefault="00F5332F" w:rsidP="00F5332F">
      <w:pPr>
        <w:rPr>
          <w:bCs/>
        </w:rPr>
      </w:pPr>
    </w:p>
    <w:p w14:paraId="0D17E821" w14:textId="77777777" w:rsidR="00F5332F" w:rsidRDefault="00F5332F" w:rsidP="00F5332F">
      <w:pPr>
        <w:rPr>
          <w:bCs/>
        </w:rPr>
      </w:pPr>
    </w:p>
    <w:p w14:paraId="6930F3FB" w14:textId="0E0DD22B" w:rsidR="00F5332F" w:rsidRDefault="00F5332F" w:rsidP="00F5332F">
      <w:pPr>
        <w:rPr>
          <w:bCs/>
        </w:rPr>
      </w:pPr>
    </w:p>
    <w:p w14:paraId="434474F1" w14:textId="344719AB" w:rsidR="009C10E3" w:rsidRDefault="009C10E3" w:rsidP="00F5332F">
      <w:pPr>
        <w:rPr>
          <w:bCs/>
        </w:rPr>
      </w:pPr>
    </w:p>
    <w:p w14:paraId="26B07FFA" w14:textId="598085FE" w:rsidR="009C10E3" w:rsidRDefault="009C10E3" w:rsidP="00F5332F">
      <w:pPr>
        <w:rPr>
          <w:bCs/>
        </w:rPr>
      </w:pPr>
    </w:p>
    <w:p w14:paraId="36A752FB" w14:textId="77777777" w:rsidR="009C10E3" w:rsidRPr="00735AA8" w:rsidRDefault="009C10E3" w:rsidP="009C10E3">
      <w:pPr>
        <w:autoSpaceDE w:val="0"/>
        <w:autoSpaceDN w:val="0"/>
        <w:adjustRightInd w:val="0"/>
        <w:ind w:firstLine="708"/>
        <w:jc w:val="both"/>
      </w:pPr>
      <w:r w:rsidRPr="00735AA8">
        <w:t>В соответствии со статьей 21 Устава Александровского муниципального округа, рассмотрев решение Совета представительных органов муниципальных образований Пермского края от 05.06.2013 № 72 «Об итогах деятельности рабочей группы Совета по подготовке предложений о формировании и повышении эффективности деятельности муниципальных молодежных парламентов», Дума Александровского муниципального округа</w:t>
      </w:r>
    </w:p>
    <w:p w14:paraId="4C2747D7" w14:textId="77777777" w:rsidR="009C10E3" w:rsidRPr="00094567" w:rsidRDefault="009C10E3" w:rsidP="009C10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14:paraId="19FBE916" w14:textId="6B063556" w:rsidR="009C10E3" w:rsidRPr="0005449E" w:rsidRDefault="009C10E3" w:rsidP="001429C6">
      <w:pPr>
        <w:ind w:firstLine="709"/>
        <w:jc w:val="both"/>
      </w:pPr>
      <w:r w:rsidRPr="0005449E">
        <w:t xml:space="preserve">1. Принять </w:t>
      </w:r>
      <w:r w:rsidRPr="00735AA8">
        <w:t xml:space="preserve">в первом чтении </w:t>
      </w:r>
      <w:r w:rsidRPr="0005449E">
        <w:t>Положени</w:t>
      </w:r>
      <w:r>
        <w:t>е</w:t>
      </w:r>
      <w:r w:rsidRPr="0005449E">
        <w:t xml:space="preserve"> о молодежном парламенте Александровского муниципального о</w:t>
      </w:r>
      <w:r w:rsidR="001429C6">
        <w:t>круга Пермского края, согласно п</w:t>
      </w:r>
      <w:r w:rsidRPr="0005449E">
        <w:t>риложению к настоящему решению.</w:t>
      </w:r>
    </w:p>
    <w:p w14:paraId="7029ACA2" w14:textId="77777777" w:rsidR="009C10E3" w:rsidRPr="0005449E" w:rsidRDefault="009C10E3" w:rsidP="001429C6">
      <w:pPr>
        <w:ind w:firstLine="709"/>
        <w:jc w:val="both"/>
      </w:pPr>
      <w:r w:rsidRPr="0005449E">
        <w:t>2. Создать рабочую группу для подготовки проекта решения Думы Александровского муниципального округа «О принятии Положения о молодежном парламенте Александровского муниципального округа Пермского края» ко второму чтению в составе:</w:t>
      </w:r>
    </w:p>
    <w:p w14:paraId="4B4B9991" w14:textId="77777777" w:rsidR="00BE684B" w:rsidRDefault="00BE684B" w:rsidP="001429C6">
      <w:pPr>
        <w:ind w:firstLine="709"/>
        <w:jc w:val="both"/>
      </w:pPr>
      <w:r w:rsidRPr="00A414F7">
        <w:t>- Белецкая Л.Н. – председатель Думы Александровского муниципального округа;</w:t>
      </w:r>
    </w:p>
    <w:p w14:paraId="2E4F241F" w14:textId="4FE85736" w:rsidR="00BE684B" w:rsidRDefault="00BE684B" w:rsidP="001429C6">
      <w:pPr>
        <w:ind w:firstLine="709"/>
        <w:jc w:val="both"/>
      </w:pPr>
      <w:r>
        <w:t xml:space="preserve">- Гребенкина А.А – специалист </w:t>
      </w:r>
      <w:bookmarkStart w:id="1" w:name="_Hlk131073921"/>
      <w:r>
        <w:t>отдела культуры, спорта, туризма и молодежной политик</w:t>
      </w:r>
      <w:r w:rsidR="001429C6">
        <w:t>и</w:t>
      </w:r>
      <w:r>
        <w:t xml:space="preserve"> администрации округа</w:t>
      </w:r>
      <w:r w:rsidR="001429C6">
        <w:t>;</w:t>
      </w:r>
    </w:p>
    <w:bookmarkEnd w:id="1"/>
    <w:p w14:paraId="2D2987F0" w14:textId="77777777" w:rsidR="00BE684B" w:rsidRDefault="00BE684B" w:rsidP="001429C6">
      <w:pPr>
        <w:ind w:firstLine="709"/>
        <w:jc w:val="both"/>
      </w:pPr>
      <w:r>
        <w:t>- Мачихина Н.В. - депутат Думы Александровского муниципального округа по избирательному округу № 14;</w:t>
      </w:r>
    </w:p>
    <w:p w14:paraId="2D50D163" w14:textId="77777777" w:rsidR="00BE684B" w:rsidRDefault="00BE684B" w:rsidP="001429C6">
      <w:pPr>
        <w:ind w:firstLine="709"/>
        <w:jc w:val="both"/>
      </w:pPr>
      <w:r>
        <w:t xml:space="preserve">- </w:t>
      </w:r>
      <w:proofErr w:type="spellStart"/>
      <w:r>
        <w:t>Мельчаков</w:t>
      </w:r>
      <w:proofErr w:type="spellEnd"/>
      <w:r>
        <w:t xml:space="preserve"> Д.В. - </w:t>
      </w:r>
      <w:bookmarkStart w:id="2" w:name="_Hlk131073827"/>
      <w:r>
        <w:t>депутат Думы Александровского муниципального округа по избирательному округу № 7</w:t>
      </w:r>
      <w:bookmarkEnd w:id="2"/>
      <w:r>
        <w:t>;</w:t>
      </w:r>
    </w:p>
    <w:p w14:paraId="107D9C95" w14:textId="2B405F90" w:rsidR="00BE684B" w:rsidRDefault="00BE684B" w:rsidP="001429C6">
      <w:pPr>
        <w:ind w:firstLine="709"/>
        <w:jc w:val="both"/>
      </w:pPr>
      <w:r>
        <w:t>- Морозова Т.Б. – начальник</w:t>
      </w:r>
      <w:r w:rsidRPr="00A414F7">
        <w:t xml:space="preserve"> </w:t>
      </w:r>
      <w:r>
        <w:t>отдела культуры, спорт</w:t>
      </w:r>
      <w:r w:rsidR="001429C6">
        <w:t>а, туризма и молодежной политики</w:t>
      </w:r>
      <w:bookmarkStart w:id="3" w:name="_GoBack"/>
      <w:bookmarkEnd w:id="3"/>
      <w:r>
        <w:t xml:space="preserve"> администрации округа;</w:t>
      </w:r>
    </w:p>
    <w:p w14:paraId="3DECBCE5" w14:textId="77777777" w:rsidR="00BE684B" w:rsidRDefault="00BE684B" w:rsidP="001429C6">
      <w:pPr>
        <w:ind w:firstLine="709"/>
        <w:jc w:val="both"/>
      </w:pPr>
      <w:r>
        <w:t>- Плотников О.В. – депутат Думы Александровского муниципального округа по избирательному округу № 4;</w:t>
      </w:r>
    </w:p>
    <w:p w14:paraId="626792E3" w14:textId="77777777" w:rsidR="00BE684B" w:rsidRDefault="00BE684B" w:rsidP="001429C6">
      <w:pPr>
        <w:ind w:firstLine="709"/>
        <w:jc w:val="both"/>
      </w:pPr>
      <w:r>
        <w:lastRenderedPageBreak/>
        <w:t xml:space="preserve">- Тютина Г.Г. - </w:t>
      </w:r>
      <w:r w:rsidRPr="00A414F7">
        <w:t xml:space="preserve">депутат Думы Александровского муниципального округа по избирательному округу № </w:t>
      </w:r>
      <w:r>
        <w:t>3.</w:t>
      </w:r>
    </w:p>
    <w:p w14:paraId="3F41F9C7" w14:textId="25BD18A7" w:rsidR="009C10E3" w:rsidRPr="0005449E" w:rsidRDefault="009C10E3" w:rsidP="001429C6">
      <w:pPr>
        <w:ind w:firstLine="709"/>
        <w:jc w:val="both"/>
      </w:pPr>
      <w:r w:rsidRPr="0005449E"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BE684B">
        <w:t>20.04.</w:t>
      </w:r>
      <w:r w:rsidR="00BE684B" w:rsidRPr="0005449E">
        <w:t>202</w:t>
      </w:r>
      <w:r w:rsidR="00BE684B">
        <w:t>3</w:t>
      </w:r>
      <w:r w:rsidR="00BE684B" w:rsidRPr="0005449E">
        <w:t xml:space="preserve"> </w:t>
      </w:r>
      <w:r w:rsidRPr="0005449E">
        <w:t>по адресу: г. Александровск, ул. Ленина, 20 «а», кабинет 41.</w:t>
      </w:r>
    </w:p>
    <w:p w14:paraId="6118251A" w14:textId="77777777" w:rsidR="009C10E3" w:rsidRPr="0005449E" w:rsidRDefault="009C10E3" w:rsidP="001429C6">
      <w:pPr>
        <w:ind w:firstLine="709"/>
        <w:jc w:val="both"/>
      </w:pPr>
      <w:r w:rsidRPr="0005449E">
        <w:t>4. Настоящее решение вступает в силу со дня подписания.</w:t>
      </w:r>
    </w:p>
    <w:p w14:paraId="7654402B" w14:textId="77777777" w:rsidR="009C10E3" w:rsidRPr="004E557E" w:rsidRDefault="009C10E3" w:rsidP="009C10E3">
      <w:pPr>
        <w:ind w:firstLine="539"/>
        <w:jc w:val="both"/>
      </w:pPr>
    </w:p>
    <w:p w14:paraId="192E96C7" w14:textId="77777777" w:rsidR="009C10E3" w:rsidRDefault="009C10E3" w:rsidP="009C10E3">
      <w:pPr>
        <w:ind w:firstLine="539"/>
        <w:jc w:val="both"/>
        <w:rPr>
          <w:szCs w:val="28"/>
        </w:rPr>
      </w:pPr>
    </w:p>
    <w:p w14:paraId="2B5B0C2A" w14:textId="77777777" w:rsidR="009C10E3" w:rsidRPr="004E557E" w:rsidRDefault="009C10E3" w:rsidP="009C10E3">
      <w:pPr>
        <w:ind w:firstLine="539"/>
        <w:jc w:val="both"/>
        <w:rPr>
          <w:szCs w:val="28"/>
        </w:rPr>
      </w:pPr>
    </w:p>
    <w:p w14:paraId="5EEE5FC1" w14:textId="77777777" w:rsidR="009C10E3" w:rsidRDefault="009C10E3" w:rsidP="009C10E3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Председатель Думы</w:t>
      </w:r>
    </w:p>
    <w:p w14:paraId="32A1556A" w14:textId="6D427382" w:rsidR="009C10E3" w:rsidRDefault="009C10E3" w:rsidP="009C10E3">
      <w:pPr>
        <w:tabs>
          <w:tab w:val="left" w:pos="851"/>
        </w:tabs>
        <w:jc w:val="both"/>
        <w:rPr>
          <w:bCs/>
        </w:rPr>
      </w:pPr>
      <w:r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>
        <w:rPr>
          <w:szCs w:val="28"/>
        </w:rPr>
        <w:tab/>
      </w:r>
      <w:r>
        <w:rPr>
          <w:szCs w:val="28"/>
        </w:rPr>
        <w:tab/>
        <w:t xml:space="preserve">    Л.Н. Белецкая</w:t>
      </w:r>
    </w:p>
    <w:sectPr w:rsidR="009C10E3" w:rsidSect="009C10E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0C956B" w14:textId="77777777" w:rsidR="005A716C" w:rsidRDefault="005A716C">
      <w:r>
        <w:separator/>
      </w:r>
    </w:p>
  </w:endnote>
  <w:endnote w:type="continuationSeparator" w:id="0">
    <w:p w14:paraId="6B06A8FC" w14:textId="77777777" w:rsidR="005A716C" w:rsidRDefault="005A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E7AA9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AC597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C789B3" w14:textId="77777777" w:rsidR="005A716C" w:rsidRDefault="005A716C">
      <w:r>
        <w:separator/>
      </w:r>
    </w:p>
  </w:footnote>
  <w:footnote w:type="continuationSeparator" w:id="0">
    <w:p w14:paraId="2FC22A73" w14:textId="77777777" w:rsidR="005A716C" w:rsidRDefault="005A71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87F14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AE00ADE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25E98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429C6">
      <w:rPr>
        <w:rStyle w:val="ac"/>
        <w:noProof/>
      </w:rPr>
      <w:t>2</w:t>
    </w:r>
    <w:r>
      <w:rPr>
        <w:rStyle w:val="ac"/>
      </w:rPr>
      <w:fldChar w:fldCharType="end"/>
    </w:r>
  </w:p>
  <w:p w14:paraId="117CF813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E3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29C6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A716C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C10E3"/>
    <w:rsid w:val="009D34A4"/>
    <w:rsid w:val="009E48FD"/>
    <w:rsid w:val="00A20CAB"/>
    <w:rsid w:val="00A7019E"/>
    <w:rsid w:val="00AB61AD"/>
    <w:rsid w:val="00B12253"/>
    <w:rsid w:val="00B17F20"/>
    <w:rsid w:val="00B66C87"/>
    <w:rsid w:val="00BE684B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11F4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2</Pages>
  <Words>226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2023-03-30T08:47:00Z</cp:lastPrinted>
  <dcterms:created xsi:type="dcterms:W3CDTF">2023-03-29T11:20:00Z</dcterms:created>
  <dcterms:modified xsi:type="dcterms:W3CDTF">2023-03-30T08:47:00Z</dcterms:modified>
</cp:coreProperties>
</file>