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CEB39" w14:textId="27DF7F6D" w:rsidR="00CD0288" w:rsidRPr="003A12E7" w:rsidRDefault="00CD0288" w:rsidP="009D375F">
      <w:pPr>
        <w:spacing w:line="360" w:lineRule="exact"/>
        <w:rPr>
          <w:sz w:val="27"/>
          <w:szCs w:val="27"/>
        </w:rPr>
      </w:pPr>
      <w:r w:rsidRPr="003A12E7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5FF7A" wp14:editId="51771319">
                <wp:simplePos x="0" y="0"/>
                <wp:positionH relativeFrom="margin">
                  <wp:align>left</wp:align>
                </wp:positionH>
                <wp:positionV relativeFrom="page">
                  <wp:posOffset>2876550</wp:posOffset>
                </wp:positionV>
                <wp:extent cx="2924175" cy="7429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BE641" w14:textId="6ADD4293" w:rsidR="00CD0288" w:rsidRPr="00CD0288" w:rsidRDefault="00CD0288" w:rsidP="00CD0288">
                            <w:pPr>
                              <w:rPr>
                                <w:b/>
                              </w:rPr>
                            </w:pPr>
                            <w:r w:rsidRPr="0083295E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171619">
                              <w:rPr>
                                <w:b/>
                                <w:szCs w:val="28"/>
                              </w:rPr>
                              <w:t>проведении заочного голосова</w:t>
                            </w:r>
                            <w:r w:rsidR="00CC0CE4"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="00171619">
                              <w:rPr>
                                <w:b/>
                                <w:szCs w:val="28"/>
                              </w:rPr>
                              <w:t>ния</w:t>
                            </w:r>
                            <w:r w:rsidRPr="0083295E">
                              <w:rPr>
                                <w:b/>
                                <w:szCs w:val="28"/>
                              </w:rPr>
                              <w:t xml:space="preserve"> Думы Александровского муни</w:t>
                            </w:r>
                            <w:r w:rsidR="00CC0CE4"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83295E">
                              <w:rPr>
                                <w:b/>
                                <w:szCs w:val="28"/>
                              </w:rPr>
                              <w:t>ципального округа</w:t>
                            </w:r>
                          </w:p>
                          <w:p w14:paraId="294E1B3E" w14:textId="77777777" w:rsidR="008E0D07" w:rsidRDefault="008E0D07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45FF7A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6.5pt;width:230.25pt;height:58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" filled="f" stroked="f">
                <v:textbox inset="0,0,0,0">
                  <w:txbxContent>
                    <w:p w14:paraId="183BE641" w14:textId="6ADD4293" w:rsidR="00CD0288" w:rsidRPr="00CD0288" w:rsidRDefault="00CD0288" w:rsidP="00CD0288">
                      <w:pPr>
                        <w:rPr>
                          <w:b/>
                        </w:rPr>
                      </w:pPr>
                      <w:r w:rsidRPr="0083295E">
                        <w:rPr>
                          <w:b/>
                          <w:szCs w:val="28"/>
                        </w:rPr>
                        <w:t xml:space="preserve">О </w:t>
                      </w:r>
                      <w:r w:rsidR="00171619">
                        <w:rPr>
                          <w:b/>
                          <w:szCs w:val="28"/>
                        </w:rPr>
                        <w:t>проведении заочного голосова</w:t>
                      </w:r>
                      <w:r w:rsidR="00CC0CE4">
                        <w:rPr>
                          <w:b/>
                          <w:szCs w:val="28"/>
                        </w:rPr>
                        <w:softHyphen/>
                      </w:r>
                      <w:r w:rsidR="00171619">
                        <w:rPr>
                          <w:b/>
                          <w:szCs w:val="28"/>
                        </w:rPr>
                        <w:t>ния</w:t>
                      </w:r>
                      <w:r w:rsidRPr="0083295E">
                        <w:rPr>
                          <w:b/>
                          <w:szCs w:val="28"/>
                        </w:rPr>
                        <w:t xml:space="preserve"> Думы Александровского муни</w:t>
                      </w:r>
                      <w:r w:rsidR="00CC0CE4">
                        <w:rPr>
                          <w:b/>
                          <w:szCs w:val="28"/>
                        </w:rPr>
                        <w:softHyphen/>
                      </w:r>
                      <w:r w:rsidRPr="0083295E">
                        <w:rPr>
                          <w:b/>
                          <w:szCs w:val="28"/>
                        </w:rPr>
                        <w:t>ципального округа</w:t>
                      </w:r>
                    </w:p>
                    <w:p w14:paraId="294E1B3E" w14:textId="77777777" w:rsidR="008E0D07" w:rsidRDefault="008E0D07" w:rsidP="008E0D07"/>
                  </w:txbxContent>
                </v:textbox>
                <w10:wrap anchorx="margin" anchory="page"/>
              </v:shape>
            </w:pict>
          </mc:Fallback>
        </mc:AlternateContent>
      </w:r>
    </w:p>
    <w:p w14:paraId="17748AA6" w14:textId="77777777" w:rsidR="00CD0288" w:rsidRPr="003A12E7" w:rsidRDefault="00CD0288" w:rsidP="009D375F">
      <w:pPr>
        <w:spacing w:line="360" w:lineRule="exact"/>
        <w:rPr>
          <w:sz w:val="27"/>
          <w:szCs w:val="27"/>
        </w:rPr>
      </w:pPr>
    </w:p>
    <w:p w14:paraId="7570120D" w14:textId="77777777" w:rsidR="00CD0288" w:rsidRPr="003A12E7" w:rsidRDefault="00CD0288" w:rsidP="009D375F">
      <w:pPr>
        <w:spacing w:line="360" w:lineRule="exact"/>
        <w:rPr>
          <w:sz w:val="24"/>
          <w:szCs w:val="18"/>
        </w:rPr>
      </w:pPr>
    </w:p>
    <w:p w14:paraId="2C1833FB" w14:textId="77777777" w:rsidR="00492599" w:rsidRDefault="00492599" w:rsidP="00F16CF0">
      <w:pPr>
        <w:ind w:firstLine="709"/>
        <w:jc w:val="both"/>
        <w:rPr>
          <w:szCs w:val="28"/>
        </w:rPr>
      </w:pPr>
    </w:p>
    <w:p w14:paraId="61BB1F4C" w14:textId="48E17F60" w:rsidR="00CD0288" w:rsidRPr="0083295E" w:rsidRDefault="00361AB5" w:rsidP="007C78A0">
      <w:pPr>
        <w:ind w:firstLine="709"/>
        <w:jc w:val="both"/>
        <w:rPr>
          <w:szCs w:val="28"/>
        </w:rPr>
      </w:pPr>
      <w:r>
        <w:rPr>
          <w:szCs w:val="28"/>
        </w:rPr>
        <w:t>Согласно пункту 21 статьи 11 Регламента Думы Александровского муниципального округа п</w:t>
      </w:r>
      <w:r w:rsidR="00171619">
        <w:rPr>
          <w:szCs w:val="28"/>
        </w:rPr>
        <w:t xml:space="preserve">ровести заочное голосование Думы Александровского муниципального округа </w:t>
      </w:r>
      <w:r w:rsidR="00CC0CE4">
        <w:rPr>
          <w:szCs w:val="28"/>
        </w:rPr>
        <w:t xml:space="preserve">с </w:t>
      </w:r>
      <w:r w:rsidR="001C40D1">
        <w:rPr>
          <w:szCs w:val="28"/>
        </w:rPr>
        <w:t>1</w:t>
      </w:r>
      <w:r w:rsidR="008352AB">
        <w:rPr>
          <w:szCs w:val="28"/>
        </w:rPr>
        <w:t>1</w:t>
      </w:r>
      <w:r w:rsidR="00F5646B">
        <w:rPr>
          <w:szCs w:val="28"/>
        </w:rPr>
        <w:t xml:space="preserve"> июля</w:t>
      </w:r>
      <w:r w:rsidR="00CC0CE4">
        <w:rPr>
          <w:szCs w:val="28"/>
        </w:rPr>
        <w:t xml:space="preserve"> 2026 года по </w:t>
      </w:r>
      <w:r w:rsidR="001C40D1">
        <w:rPr>
          <w:szCs w:val="28"/>
        </w:rPr>
        <w:t>15</w:t>
      </w:r>
      <w:r w:rsidR="00F5646B">
        <w:rPr>
          <w:szCs w:val="28"/>
        </w:rPr>
        <w:t xml:space="preserve"> июля</w:t>
      </w:r>
      <w:r w:rsidR="00CC0CE4">
        <w:rPr>
          <w:szCs w:val="28"/>
        </w:rPr>
        <w:t xml:space="preserve"> 2026 года</w:t>
      </w:r>
      <w:r w:rsidR="00F5646B">
        <w:rPr>
          <w:szCs w:val="28"/>
        </w:rPr>
        <w:t xml:space="preserve"> </w:t>
      </w:r>
      <w:r w:rsidR="00E760EA">
        <w:rPr>
          <w:szCs w:val="28"/>
        </w:rPr>
        <w:t>до 14 часов 00 минут</w:t>
      </w:r>
      <w:r w:rsidR="00CC0CE4">
        <w:rPr>
          <w:szCs w:val="28"/>
        </w:rPr>
        <w:t xml:space="preserve"> </w:t>
      </w:r>
      <w:r w:rsidR="00CD0288" w:rsidRPr="0083295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66EB86" wp14:editId="7FD8ADD9">
                <wp:simplePos x="0" y="0"/>
                <wp:positionH relativeFrom="page">
                  <wp:posOffset>1670685</wp:posOffset>
                </wp:positionH>
                <wp:positionV relativeFrom="page">
                  <wp:posOffset>2162175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4D597" w14:textId="0C9B3BF6" w:rsidR="008E0D07" w:rsidRPr="00CD0288" w:rsidRDefault="00904807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1C40D1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F5646B">
                              <w:rPr>
                                <w:b/>
                                <w:bCs/>
                                <w:szCs w:val="28"/>
                              </w:rPr>
                              <w:t>07</w:t>
                            </w:r>
                            <w:r w:rsidR="00CD4239">
                              <w:rPr>
                                <w:b/>
                                <w:bCs/>
                                <w:szCs w:val="28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6EB86" id="Text Box 264" o:spid="_x0000_s1027" type="#_x0000_t202" style="position:absolute;left:0;text-align:left;margin-left:131.55pt;margin-top:170.2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" filled="f" stroked="f">
                <v:textbox inset="0,0,0,0">
                  <w:txbxContent>
                    <w:p w14:paraId="74D4D597" w14:textId="0C9B3BF6" w:rsidR="008E0D07" w:rsidRPr="00CD0288" w:rsidRDefault="00904807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1C40D1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F5646B">
                        <w:rPr>
                          <w:b/>
                          <w:bCs/>
                          <w:szCs w:val="28"/>
                        </w:rPr>
                        <w:t>07</w:t>
                      </w:r>
                      <w:r w:rsidR="00CD4239">
                        <w:rPr>
                          <w:b/>
                          <w:bCs/>
                          <w:szCs w:val="28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D0288" w:rsidRPr="0083295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664559" wp14:editId="67EF3884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34DA8" w14:textId="600950B2" w:rsidR="008E0D07" w:rsidRPr="00CD0288" w:rsidRDefault="00F5646B" w:rsidP="005B7AE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64559" id="Text Box 265" o:spid="_x0000_s1028" type="#_x0000_t202" style="position:absolute;left:0;text-align:left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05434DA8" w14:textId="600950B2" w:rsidR="008E0D07" w:rsidRPr="00CD0288" w:rsidRDefault="00F5646B" w:rsidP="005B7AE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D0288" w:rsidRPr="0083295E">
        <w:rPr>
          <w:noProof/>
          <w:szCs w:val="28"/>
        </w:rPr>
        <w:drawing>
          <wp:anchor distT="0" distB="0" distL="114300" distR="114300" simplePos="0" relativeHeight="251656192" behindDoc="0" locked="0" layoutInCell="1" allowOverlap="1" wp14:anchorId="637F6715" wp14:editId="2F333C0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>п</w:t>
      </w:r>
      <w:r w:rsidR="00CD0288" w:rsidRPr="0083295E">
        <w:rPr>
          <w:szCs w:val="28"/>
        </w:rPr>
        <w:t>о следующе</w:t>
      </w:r>
      <w:r>
        <w:rPr>
          <w:szCs w:val="28"/>
        </w:rPr>
        <w:t>му вопросу</w:t>
      </w:r>
      <w:r w:rsidR="00CD0288" w:rsidRPr="0083295E">
        <w:rPr>
          <w:szCs w:val="28"/>
        </w:rPr>
        <w:t>:</w:t>
      </w:r>
    </w:p>
    <w:p w14:paraId="118EE886" w14:textId="391C03BF" w:rsidR="00CC0CE4" w:rsidRPr="00F5646B" w:rsidRDefault="00B00417" w:rsidP="00CC0CE4">
      <w:pPr>
        <w:tabs>
          <w:tab w:val="left" w:pos="1134"/>
        </w:tabs>
        <w:ind w:firstLine="709"/>
        <w:jc w:val="both"/>
        <w:rPr>
          <w:szCs w:val="28"/>
        </w:rPr>
      </w:pPr>
      <w:r w:rsidRPr="00E760EA">
        <w:rPr>
          <w:szCs w:val="28"/>
          <w:lang w:eastAsia="ar-SA"/>
        </w:rPr>
        <w:t xml:space="preserve">1. </w:t>
      </w:r>
      <w:r w:rsidR="00E760EA" w:rsidRPr="00E760EA">
        <w:rPr>
          <w:szCs w:val="28"/>
        </w:rPr>
        <w:t xml:space="preserve">О </w:t>
      </w:r>
      <w:r w:rsidR="00F5646B">
        <w:rPr>
          <w:szCs w:val="28"/>
        </w:rPr>
        <w:t xml:space="preserve">внесении изменений в решение Думы Александровского муниципального округа от 16.04.2026 № 139 «О досрочном </w:t>
      </w:r>
      <w:r w:rsidR="00F5646B" w:rsidRPr="00F5646B">
        <w:t>прекращении полномочий главы муниципального округа – главы администрации Александровского муниципального округа Пермского края</w:t>
      </w:r>
      <w:r w:rsidR="00F5646B">
        <w:t>»</w:t>
      </w:r>
    </w:p>
    <w:p w14:paraId="44DE33BF" w14:textId="4B4C5AD5" w:rsidR="00CC0CE4" w:rsidRDefault="00CC0CE4" w:rsidP="00CC0CE4">
      <w:pPr>
        <w:tabs>
          <w:tab w:val="left" w:pos="1134"/>
        </w:tabs>
        <w:ind w:left="4678"/>
        <w:rPr>
          <w:szCs w:val="28"/>
          <w:lang w:eastAsia="ar-SA"/>
        </w:rPr>
      </w:pPr>
      <w:r>
        <w:rPr>
          <w:szCs w:val="28"/>
          <w:lang w:eastAsia="ar-SA"/>
        </w:rPr>
        <w:t>Разработчик проекта решения</w:t>
      </w:r>
      <w:r w:rsidR="00D85024">
        <w:rPr>
          <w:szCs w:val="28"/>
          <w:lang w:eastAsia="ar-SA"/>
        </w:rPr>
        <w:t>:</w:t>
      </w:r>
    </w:p>
    <w:p w14:paraId="09BEDA66" w14:textId="6848C8CD" w:rsidR="00D85024" w:rsidRPr="00D85024" w:rsidRDefault="00E760EA" w:rsidP="00CC0CE4">
      <w:pPr>
        <w:tabs>
          <w:tab w:val="left" w:pos="1134"/>
        </w:tabs>
        <w:ind w:left="4678"/>
        <w:rPr>
          <w:szCs w:val="28"/>
          <w:lang w:eastAsia="ar-SA"/>
        </w:rPr>
      </w:pPr>
      <w:r>
        <w:rPr>
          <w:szCs w:val="28"/>
          <w:lang w:eastAsia="ar-SA"/>
        </w:rPr>
        <w:t>Косожихин В.И</w:t>
      </w:r>
      <w:r w:rsidR="00CC0CE4">
        <w:rPr>
          <w:szCs w:val="28"/>
          <w:lang w:eastAsia="ar-SA"/>
        </w:rPr>
        <w:t xml:space="preserve">. – </w:t>
      </w:r>
      <w:r>
        <w:t>председатель Думы Александровского муниципального округа</w:t>
      </w:r>
    </w:p>
    <w:p w14:paraId="6AF55C36" w14:textId="77777777" w:rsidR="0093210D" w:rsidRDefault="0093210D" w:rsidP="0093210D">
      <w:pPr>
        <w:pStyle w:val="a7"/>
        <w:ind w:firstLine="0"/>
        <w:rPr>
          <w:szCs w:val="28"/>
          <w:lang w:val="ru-RU"/>
        </w:rPr>
      </w:pPr>
    </w:p>
    <w:p w14:paraId="4A4C7BE8" w14:textId="77777777" w:rsidR="0093210D" w:rsidRDefault="0093210D" w:rsidP="0093210D">
      <w:pPr>
        <w:pStyle w:val="a7"/>
        <w:ind w:firstLine="0"/>
        <w:rPr>
          <w:szCs w:val="28"/>
          <w:lang w:val="ru-RU"/>
        </w:rPr>
      </w:pPr>
    </w:p>
    <w:p w14:paraId="62561FEF" w14:textId="019D1DDE" w:rsidR="0093210D" w:rsidRDefault="00B27DCE" w:rsidP="0093210D">
      <w:pPr>
        <w:pStyle w:val="a7"/>
        <w:ind w:firstLine="0"/>
        <w:rPr>
          <w:szCs w:val="28"/>
          <w:lang w:val="ru-RU" w:eastAsia="ar-SA"/>
        </w:rPr>
      </w:pPr>
      <w:r>
        <w:rPr>
          <w:szCs w:val="28"/>
          <w:lang w:val="ru-RU"/>
        </w:rPr>
        <w:t>Председатель</w:t>
      </w:r>
      <w:r w:rsidR="0093210D">
        <w:rPr>
          <w:szCs w:val="28"/>
          <w:lang w:eastAsia="ar-SA"/>
        </w:rPr>
        <w:t xml:space="preserve"> Думы</w:t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</w:r>
      <w:r w:rsidR="0093210D">
        <w:rPr>
          <w:szCs w:val="28"/>
          <w:lang w:val="ru-RU" w:eastAsia="ar-SA"/>
        </w:rPr>
        <w:tab/>
        <w:t>В.И. Косожихин</w:t>
      </w:r>
    </w:p>
    <w:p w14:paraId="4E028E2E" w14:textId="77777777" w:rsidR="00CC0CE4" w:rsidRDefault="00CC0CE4" w:rsidP="0093210D">
      <w:pPr>
        <w:pStyle w:val="a7"/>
        <w:ind w:firstLine="0"/>
        <w:rPr>
          <w:szCs w:val="28"/>
          <w:lang w:val="ru-RU" w:eastAsia="ar-SA"/>
        </w:rPr>
      </w:pPr>
    </w:p>
    <w:p w14:paraId="0919493C" w14:textId="77777777" w:rsidR="001C40D1" w:rsidRDefault="001C40D1" w:rsidP="0093210D">
      <w:pPr>
        <w:pStyle w:val="a7"/>
        <w:ind w:firstLine="0"/>
        <w:rPr>
          <w:szCs w:val="28"/>
          <w:lang w:val="ru-RU" w:eastAsia="ar-SA"/>
        </w:rPr>
      </w:pPr>
    </w:p>
    <w:p w14:paraId="20AE3897" w14:textId="5BF09F4C" w:rsidR="00280115" w:rsidRDefault="00CC0CE4" w:rsidP="008352AB">
      <w:pPr>
        <w:pStyle w:val="a7"/>
        <w:spacing w:line="240" w:lineRule="exact"/>
        <w:ind w:firstLine="0"/>
        <w:rPr>
          <w:szCs w:val="28"/>
          <w:lang w:val="ru-RU" w:eastAsia="ar-SA"/>
        </w:rPr>
      </w:pPr>
      <w:r>
        <w:rPr>
          <w:szCs w:val="28"/>
          <w:lang w:val="ru-RU" w:eastAsia="ar-SA"/>
        </w:rPr>
        <w:t>Заместитель</w:t>
      </w:r>
      <w:r w:rsidR="00280115">
        <w:rPr>
          <w:szCs w:val="28"/>
          <w:lang w:val="ru-RU" w:eastAsia="ar-SA"/>
        </w:rPr>
        <w:t xml:space="preserve"> </w:t>
      </w:r>
      <w:r>
        <w:rPr>
          <w:szCs w:val="28"/>
          <w:lang w:val="ru-RU" w:eastAsia="ar-SA"/>
        </w:rPr>
        <w:t xml:space="preserve">председателя </w:t>
      </w:r>
      <w:r w:rsidR="00904807">
        <w:rPr>
          <w:szCs w:val="28"/>
          <w:lang w:val="ru-RU" w:eastAsia="ar-SA"/>
        </w:rPr>
        <w:t>Д</w:t>
      </w:r>
      <w:r>
        <w:rPr>
          <w:szCs w:val="28"/>
          <w:lang w:val="ru-RU" w:eastAsia="ar-SA"/>
        </w:rPr>
        <w:t>умы,</w:t>
      </w:r>
    </w:p>
    <w:p w14:paraId="183873DA" w14:textId="77777777" w:rsidR="00280115" w:rsidRDefault="00280115" w:rsidP="008352AB">
      <w:pPr>
        <w:pStyle w:val="a7"/>
        <w:spacing w:line="240" w:lineRule="exact"/>
        <w:ind w:firstLine="0"/>
        <w:rPr>
          <w:szCs w:val="28"/>
          <w:lang w:val="ru-RU" w:eastAsia="ar-SA"/>
        </w:rPr>
      </w:pPr>
      <w:r>
        <w:rPr>
          <w:szCs w:val="28"/>
          <w:lang w:val="ru-RU" w:eastAsia="ar-SA"/>
        </w:rPr>
        <w:t>п</w:t>
      </w:r>
      <w:r w:rsidR="00CC0CE4">
        <w:rPr>
          <w:szCs w:val="28"/>
          <w:lang w:val="ru-RU" w:eastAsia="ar-SA"/>
        </w:rPr>
        <w:t>редседатель</w:t>
      </w:r>
      <w:r>
        <w:rPr>
          <w:szCs w:val="28"/>
          <w:lang w:val="ru-RU" w:eastAsia="ar-SA"/>
        </w:rPr>
        <w:t xml:space="preserve"> планово-бюджетного</w:t>
      </w:r>
    </w:p>
    <w:p w14:paraId="50DA50F9" w14:textId="4873DACF" w:rsidR="00CC0CE4" w:rsidRDefault="00280115" w:rsidP="0093210D">
      <w:pPr>
        <w:pStyle w:val="a7"/>
        <w:ind w:firstLine="0"/>
        <w:rPr>
          <w:szCs w:val="28"/>
          <w:lang w:val="ru-RU" w:eastAsia="ar-SA"/>
        </w:rPr>
      </w:pPr>
      <w:r>
        <w:rPr>
          <w:szCs w:val="28"/>
          <w:lang w:val="ru-RU" w:eastAsia="ar-SA"/>
        </w:rPr>
        <w:t>комитета</w:t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</w:r>
      <w:r>
        <w:rPr>
          <w:szCs w:val="28"/>
          <w:lang w:val="ru-RU" w:eastAsia="ar-SA"/>
        </w:rPr>
        <w:tab/>
        <w:t>Т.В. Степанова</w:t>
      </w:r>
    </w:p>
    <w:p w14:paraId="0ED534BD" w14:textId="77777777" w:rsidR="00280115" w:rsidRDefault="00280115" w:rsidP="0093210D">
      <w:pPr>
        <w:pStyle w:val="a7"/>
        <w:ind w:firstLine="0"/>
        <w:rPr>
          <w:szCs w:val="28"/>
          <w:lang w:val="ru-RU" w:eastAsia="ar-SA"/>
        </w:rPr>
      </w:pPr>
    </w:p>
    <w:p w14:paraId="70EF8DBF" w14:textId="77777777" w:rsidR="001C40D1" w:rsidRDefault="001C40D1" w:rsidP="0093210D">
      <w:pPr>
        <w:pStyle w:val="a7"/>
        <w:ind w:firstLine="0"/>
        <w:rPr>
          <w:szCs w:val="28"/>
          <w:lang w:val="ru-RU" w:eastAsia="ar-SA"/>
        </w:rPr>
      </w:pPr>
    </w:p>
    <w:p w14:paraId="3A12124A" w14:textId="77777777" w:rsidR="00280115" w:rsidRDefault="00280115" w:rsidP="00280115">
      <w:r>
        <w:t>Председатель к</w:t>
      </w:r>
      <w:r w:rsidRPr="00280115">
        <w:t>омитет</w:t>
      </w:r>
      <w:r>
        <w:t>а</w:t>
      </w:r>
      <w:r w:rsidRPr="00280115">
        <w:t xml:space="preserve"> по правовым</w:t>
      </w:r>
    </w:p>
    <w:p w14:paraId="164C5DA8" w14:textId="2845931E" w:rsidR="00280115" w:rsidRDefault="00280115" w:rsidP="00280115">
      <w:r w:rsidRPr="00280115">
        <w:t>и социальным вопросам</w:t>
      </w:r>
      <w:r>
        <w:tab/>
      </w:r>
      <w:r>
        <w:tab/>
      </w:r>
      <w:r>
        <w:tab/>
      </w:r>
      <w:r>
        <w:tab/>
      </w:r>
      <w:r>
        <w:tab/>
      </w:r>
      <w:r>
        <w:tab/>
        <w:t>В.Д. Горюнова</w:t>
      </w:r>
    </w:p>
    <w:p w14:paraId="1C1A54B4" w14:textId="77777777" w:rsidR="00280115" w:rsidRDefault="00280115" w:rsidP="00280115"/>
    <w:p w14:paraId="5E5069F4" w14:textId="77777777" w:rsidR="001C40D1" w:rsidRDefault="001C40D1" w:rsidP="00280115"/>
    <w:p w14:paraId="435759FD" w14:textId="77777777" w:rsidR="00280115" w:rsidRDefault="00280115" w:rsidP="00280115">
      <w:r>
        <w:t>Председатель к</w:t>
      </w:r>
      <w:r w:rsidRPr="00280115">
        <w:t>омитет</w:t>
      </w:r>
      <w:r>
        <w:t>а</w:t>
      </w:r>
      <w:r w:rsidRPr="00280115">
        <w:t xml:space="preserve"> по вопросам</w:t>
      </w:r>
    </w:p>
    <w:p w14:paraId="0612ED0D" w14:textId="13FD4D48" w:rsidR="00280115" w:rsidRDefault="00280115" w:rsidP="00280115">
      <w:r w:rsidRPr="00280115">
        <w:t>ЖКХ и муниципальной собственности</w:t>
      </w:r>
      <w:r>
        <w:tab/>
      </w:r>
      <w:r>
        <w:tab/>
      </w:r>
      <w:r>
        <w:tab/>
      </w:r>
      <w:r>
        <w:tab/>
        <w:t>О.М. Виль</w:t>
      </w:r>
    </w:p>
    <w:p w14:paraId="09A4157C" w14:textId="77777777" w:rsidR="008352AB" w:rsidRDefault="008352AB" w:rsidP="008352AB"/>
    <w:p w14:paraId="7A9C1DE4" w14:textId="77777777" w:rsidR="008352AB" w:rsidRDefault="008352AB" w:rsidP="008352AB"/>
    <w:p w14:paraId="756B6524" w14:textId="76D8DB35" w:rsidR="008352AB" w:rsidRPr="00280115" w:rsidRDefault="008352AB" w:rsidP="00280115">
      <w:r>
        <w:t>Председатель р</w:t>
      </w:r>
      <w:r w:rsidRPr="00280115">
        <w:t>егламентн</w:t>
      </w:r>
      <w:r>
        <w:t xml:space="preserve">ого </w:t>
      </w:r>
      <w:r w:rsidRPr="00280115">
        <w:t>комитет</w:t>
      </w:r>
      <w:r>
        <w:t>а</w:t>
      </w:r>
      <w:r>
        <w:tab/>
      </w:r>
      <w:r>
        <w:tab/>
      </w:r>
      <w:r>
        <w:tab/>
      </w:r>
      <w:r>
        <w:tab/>
        <w:t>С.В. Майорова</w:t>
      </w:r>
    </w:p>
    <w:sectPr w:rsidR="008352AB" w:rsidRPr="00280115" w:rsidSect="003A12E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4EAC" w14:textId="77777777" w:rsidR="00B36B0B" w:rsidRDefault="00B36B0B">
      <w:r>
        <w:separator/>
      </w:r>
    </w:p>
  </w:endnote>
  <w:endnote w:type="continuationSeparator" w:id="0">
    <w:p w14:paraId="46C7BEC0" w14:textId="77777777" w:rsidR="00B36B0B" w:rsidRDefault="00B3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2B1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B532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B919" w14:textId="77777777" w:rsidR="00B36B0B" w:rsidRDefault="00B36B0B">
      <w:r>
        <w:separator/>
      </w:r>
    </w:p>
  </w:footnote>
  <w:footnote w:type="continuationSeparator" w:id="0">
    <w:p w14:paraId="0E66B702" w14:textId="77777777" w:rsidR="00B36B0B" w:rsidRDefault="00B36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0441" w14:textId="582E996D" w:rsidR="00B12253" w:rsidRDefault="003C2B4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D0288">
      <w:rPr>
        <w:rStyle w:val="ac"/>
        <w:noProof/>
      </w:rPr>
      <w:t>1</w:t>
    </w:r>
    <w:r>
      <w:rPr>
        <w:rStyle w:val="ac"/>
      </w:rPr>
      <w:fldChar w:fldCharType="end"/>
    </w:r>
  </w:p>
  <w:p w14:paraId="4CF8094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3020" w14:textId="77777777" w:rsidR="00B12253" w:rsidRDefault="003C2B4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20EEFEFD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3CC4"/>
    <w:multiLevelType w:val="hybridMultilevel"/>
    <w:tmpl w:val="E8BACA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35052"/>
    <w:multiLevelType w:val="hybridMultilevel"/>
    <w:tmpl w:val="54F23E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65399">
    <w:abstractNumId w:val="0"/>
  </w:num>
  <w:num w:numId="2" w16cid:durableId="280768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88"/>
    <w:rsid w:val="000107D0"/>
    <w:rsid w:val="00031EB5"/>
    <w:rsid w:val="000320E4"/>
    <w:rsid w:val="000334C9"/>
    <w:rsid w:val="000350E1"/>
    <w:rsid w:val="00040AE3"/>
    <w:rsid w:val="00046BAE"/>
    <w:rsid w:val="00051B67"/>
    <w:rsid w:val="00055742"/>
    <w:rsid w:val="000559D0"/>
    <w:rsid w:val="000605AE"/>
    <w:rsid w:val="000650B4"/>
    <w:rsid w:val="00072B4B"/>
    <w:rsid w:val="0007358C"/>
    <w:rsid w:val="00073DD4"/>
    <w:rsid w:val="00074570"/>
    <w:rsid w:val="00082DD7"/>
    <w:rsid w:val="000872AA"/>
    <w:rsid w:val="00090D98"/>
    <w:rsid w:val="0009222A"/>
    <w:rsid w:val="000A1018"/>
    <w:rsid w:val="000A1249"/>
    <w:rsid w:val="000A18EB"/>
    <w:rsid w:val="000A5DB6"/>
    <w:rsid w:val="000A7133"/>
    <w:rsid w:val="000C311F"/>
    <w:rsid w:val="000D69A0"/>
    <w:rsid w:val="000E0B0F"/>
    <w:rsid w:val="000F0C87"/>
    <w:rsid w:val="000F5933"/>
    <w:rsid w:val="000F6CB1"/>
    <w:rsid w:val="00114695"/>
    <w:rsid w:val="001318C2"/>
    <w:rsid w:val="00132D32"/>
    <w:rsid w:val="00136C19"/>
    <w:rsid w:val="001450B8"/>
    <w:rsid w:val="001617A8"/>
    <w:rsid w:val="00171619"/>
    <w:rsid w:val="00176F20"/>
    <w:rsid w:val="00181968"/>
    <w:rsid w:val="001856C7"/>
    <w:rsid w:val="00191FB7"/>
    <w:rsid w:val="00193BAC"/>
    <w:rsid w:val="001A195D"/>
    <w:rsid w:val="001B1B3B"/>
    <w:rsid w:val="001B3665"/>
    <w:rsid w:val="001B696C"/>
    <w:rsid w:val="001B6F64"/>
    <w:rsid w:val="001C40D1"/>
    <w:rsid w:val="001C44BA"/>
    <w:rsid w:val="001D1569"/>
    <w:rsid w:val="001D1ABB"/>
    <w:rsid w:val="001F2CCA"/>
    <w:rsid w:val="002131C8"/>
    <w:rsid w:val="00213291"/>
    <w:rsid w:val="00231519"/>
    <w:rsid w:val="00241F18"/>
    <w:rsid w:val="00242329"/>
    <w:rsid w:val="002473CC"/>
    <w:rsid w:val="0025407B"/>
    <w:rsid w:val="002540A8"/>
    <w:rsid w:val="00255681"/>
    <w:rsid w:val="00256AAE"/>
    <w:rsid w:val="00270570"/>
    <w:rsid w:val="00271590"/>
    <w:rsid w:val="00280115"/>
    <w:rsid w:val="0028108D"/>
    <w:rsid w:val="0028655A"/>
    <w:rsid w:val="00290178"/>
    <w:rsid w:val="00295664"/>
    <w:rsid w:val="002A1714"/>
    <w:rsid w:val="002A7909"/>
    <w:rsid w:val="002B4004"/>
    <w:rsid w:val="002B49FA"/>
    <w:rsid w:val="002B6079"/>
    <w:rsid w:val="002C0C27"/>
    <w:rsid w:val="002C6E1A"/>
    <w:rsid w:val="002D4BBB"/>
    <w:rsid w:val="002D6798"/>
    <w:rsid w:val="002E0EAA"/>
    <w:rsid w:val="002E4093"/>
    <w:rsid w:val="00300E52"/>
    <w:rsid w:val="0031025E"/>
    <w:rsid w:val="003102E9"/>
    <w:rsid w:val="00327CCA"/>
    <w:rsid w:val="00337BB3"/>
    <w:rsid w:val="0035360C"/>
    <w:rsid w:val="00353DEB"/>
    <w:rsid w:val="00361AB5"/>
    <w:rsid w:val="00371F35"/>
    <w:rsid w:val="00376A92"/>
    <w:rsid w:val="003807C0"/>
    <w:rsid w:val="00382D47"/>
    <w:rsid w:val="00391D25"/>
    <w:rsid w:val="003A12E7"/>
    <w:rsid w:val="003A7137"/>
    <w:rsid w:val="003B15D8"/>
    <w:rsid w:val="003B7CBC"/>
    <w:rsid w:val="003C2B4E"/>
    <w:rsid w:val="003C3258"/>
    <w:rsid w:val="003C54CB"/>
    <w:rsid w:val="003D3930"/>
    <w:rsid w:val="003E0EEA"/>
    <w:rsid w:val="003E5046"/>
    <w:rsid w:val="003E62F1"/>
    <w:rsid w:val="00434215"/>
    <w:rsid w:val="004448E6"/>
    <w:rsid w:val="00445B3B"/>
    <w:rsid w:val="004627A2"/>
    <w:rsid w:val="00477F77"/>
    <w:rsid w:val="00482187"/>
    <w:rsid w:val="00482370"/>
    <w:rsid w:val="00482E47"/>
    <w:rsid w:val="004854A0"/>
    <w:rsid w:val="00492599"/>
    <w:rsid w:val="00493B13"/>
    <w:rsid w:val="00495CF0"/>
    <w:rsid w:val="004A4753"/>
    <w:rsid w:val="004C3FF5"/>
    <w:rsid w:val="004C492A"/>
    <w:rsid w:val="004C5A8E"/>
    <w:rsid w:val="004D0185"/>
    <w:rsid w:val="004F68BF"/>
    <w:rsid w:val="005021B0"/>
    <w:rsid w:val="00513F5E"/>
    <w:rsid w:val="00516246"/>
    <w:rsid w:val="0052416F"/>
    <w:rsid w:val="00527D66"/>
    <w:rsid w:val="00534011"/>
    <w:rsid w:val="0053612B"/>
    <w:rsid w:val="005411A7"/>
    <w:rsid w:val="005438E0"/>
    <w:rsid w:val="00544059"/>
    <w:rsid w:val="00545C58"/>
    <w:rsid w:val="005505FE"/>
    <w:rsid w:val="00552ADF"/>
    <w:rsid w:val="0056283C"/>
    <w:rsid w:val="005653B8"/>
    <w:rsid w:val="00566810"/>
    <w:rsid w:val="005823E1"/>
    <w:rsid w:val="0058378D"/>
    <w:rsid w:val="00583B03"/>
    <w:rsid w:val="005B7AEE"/>
    <w:rsid w:val="005C5E40"/>
    <w:rsid w:val="005D429A"/>
    <w:rsid w:val="005F400D"/>
    <w:rsid w:val="00617102"/>
    <w:rsid w:val="00623B34"/>
    <w:rsid w:val="006333E0"/>
    <w:rsid w:val="006427A0"/>
    <w:rsid w:val="00642E99"/>
    <w:rsid w:val="00650D51"/>
    <w:rsid w:val="00651EBA"/>
    <w:rsid w:val="00655833"/>
    <w:rsid w:val="00655945"/>
    <w:rsid w:val="00662AE5"/>
    <w:rsid w:val="00677CCC"/>
    <w:rsid w:val="00680312"/>
    <w:rsid w:val="0068149E"/>
    <w:rsid w:val="00694642"/>
    <w:rsid w:val="006A2FF3"/>
    <w:rsid w:val="006A32AC"/>
    <w:rsid w:val="006A4CDC"/>
    <w:rsid w:val="006A4DD1"/>
    <w:rsid w:val="006A4F33"/>
    <w:rsid w:val="006A5766"/>
    <w:rsid w:val="006A645D"/>
    <w:rsid w:val="006A6F55"/>
    <w:rsid w:val="006C5F5E"/>
    <w:rsid w:val="006C6612"/>
    <w:rsid w:val="006D0C36"/>
    <w:rsid w:val="006D2271"/>
    <w:rsid w:val="006D443E"/>
    <w:rsid w:val="006D6828"/>
    <w:rsid w:val="006E5D5B"/>
    <w:rsid w:val="006F3B37"/>
    <w:rsid w:val="006F40F1"/>
    <w:rsid w:val="00700769"/>
    <w:rsid w:val="007061CF"/>
    <w:rsid w:val="00712755"/>
    <w:rsid w:val="0072739E"/>
    <w:rsid w:val="00734A1A"/>
    <w:rsid w:val="00736B92"/>
    <w:rsid w:val="0074069C"/>
    <w:rsid w:val="00744D00"/>
    <w:rsid w:val="00755217"/>
    <w:rsid w:val="00761D5E"/>
    <w:rsid w:val="0076779A"/>
    <w:rsid w:val="00773EC4"/>
    <w:rsid w:val="00784848"/>
    <w:rsid w:val="007900ED"/>
    <w:rsid w:val="007A4A18"/>
    <w:rsid w:val="007B237E"/>
    <w:rsid w:val="007C67E0"/>
    <w:rsid w:val="007C78A0"/>
    <w:rsid w:val="007D475C"/>
    <w:rsid w:val="007E0967"/>
    <w:rsid w:val="007E0B16"/>
    <w:rsid w:val="007E2AC4"/>
    <w:rsid w:val="007E5A2C"/>
    <w:rsid w:val="007E5F58"/>
    <w:rsid w:val="007F0CFB"/>
    <w:rsid w:val="007F3A25"/>
    <w:rsid w:val="007F488B"/>
    <w:rsid w:val="007F5F8D"/>
    <w:rsid w:val="00805486"/>
    <w:rsid w:val="00815381"/>
    <w:rsid w:val="0083295E"/>
    <w:rsid w:val="008352AB"/>
    <w:rsid w:val="00861BE3"/>
    <w:rsid w:val="00861E26"/>
    <w:rsid w:val="00875736"/>
    <w:rsid w:val="00875946"/>
    <w:rsid w:val="008934C5"/>
    <w:rsid w:val="00894AEE"/>
    <w:rsid w:val="00896537"/>
    <w:rsid w:val="008A300E"/>
    <w:rsid w:val="008A4B2A"/>
    <w:rsid w:val="008B4D2E"/>
    <w:rsid w:val="008C41D1"/>
    <w:rsid w:val="008D2623"/>
    <w:rsid w:val="008D37E7"/>
    <w:rsid w:val="008D5F57"/>
    <w:rsid w:val="008E0D07"/>
    <w:rsid w:val="008F16AF"/>
    <w:rsid w:val="00904807"/>
    <w:rsid w:val="00916BE6"/>
    <w:rsid w:val="00921FDA"/>
    <w:rsid w:val="00925472"/>
    <w:rsid w:val="0093210D"/>
    <w:rsid w:val="00934FD9"/>
    <w:rsid w:val="00942FDF"/>
    <w:rsid w:val="00946A6E"/>
    <w:rsid w:val="00952E26"/>
    <w:rsid w:val="00962BEC"/>
    <w:rsid w:val="009724C4"/>
    <w:rsid w:val="00973EE1"/>
    <w:rsid w:val="00983927"/>
    <w:rsid w:val="00984DA8"/>
    <w:rsid w:val="00985361"/>
    <w:rsid w:val="00985C86"/>
    <w:rsid w:val="0098792C"/>
    <w:rsid w:val="00990A5B"/>
    <w:rsid w:val="00991B80"/>
    <w:rsid w:val="009947A7"/>
    <w:rsid w:val="00995FA4"/>
    <w:rsid w:val="009974B6"/>
    <w:rsid w:val="00997B02"/>
    <w:rsid w:val="009A0DBD"/>
    <w:rsid w:val="009B7633"/>
    <w:rsid w:val="009C4E0B"/>
    <w:rsid w:val="009C5FC3"/>
    <w:rsid w:val="009C6657"/>
    <w:rsid w:val="009D34A4"/>
    <w:rsid w:val="009D375F"/>
    <w:rsid w:val="009D6FC2"/>
    <w:rsid w:val="009E2D6E"/>
    <w:rsid w:val="009E48FD"/>
    <w:rsid w:val="00A01643"/>
    <w:rsid w:val="00A20CAB"/>
    <w:rsid w:val="00A24FCB"/>
    <w:rsid w:val="00A27A66"/>
    <w:rsid w:val="00A344D0"/>
    <w:rsid w:val="00A521F4"/>
    <w:rsid w:val="00A52C5F"/>
    <w:rsid w:val="00A63A17"/>
    <w:rsid w:val="00A66723"/>
    <w:rsid w:val="00A7019E"/>
    <w:rsid w:val="00A701E0"/>
    <w:rsid w:val="00A70AB2"/>
    <w:rsid w:val="00A75696"/>
    <w:rsid w:val="00A82FA9"/>
    <w:rsid w:val="00A85359"/>
    <w:rsid w:val="00A864F0"/>
    <w:rsid w:val="00A91642"/>
    <w:rsid w:val="00AA0B61"/>
    <w:rsid w:val="00AA1EB9"/>
    <w:rsid w:val="00AA6221"/>
    <w:rsid w:val="00AA7D82"/>
    <w:rsid w:val="00AB61AD"/>
    <w:rsid w:val="00AC108A"/>
    <w:rsid w:val="00AC2835"/>
    <w:rsid w:val="00AC6BC8"/>
    <w:rsid w:val="00AD00AE"/>
    <w:rsid w:val="00AD14C1"/>
    <w:rsid w:val="00AD6758"/>
    <w:rsid w:val="00AE0BC6"/>
    <w:rsid w:val="00AE1B26"/>
    <w:rsid w:val="00AF555E"/>
    <w:rsid w:val="00B00417"/>
    <w:rsid w:val="00B038E3"/>
    <w:rsid w:val="00B10A85"/>
    <w:rsid w:val="00B12253"/>
    <w:rsid w:val="00B17F20"/>
    <w:rsid w:val="00B25582"/>
    <w:rsid w:val="00B27DCE"/>
    <w:rsid w:val="00B33B44"/>
    <w:rsid w:val="00B36B0B"/>
    <w:rsid w:val="00B41791"/>
    <w:rsid w:val="00B50256"/>
    <w:rsid w:val="00B53A15"/>
    <w:rsid w:val="00B66C87"/>
    <w:rsid w:val="00B83E3D"/>
    <w:rsid w:val="00B86BD6"/>
    <w:rsid w:val="00B92035"/>
    <w:rsid w:val="00B96564"/>
    <w:rsid w:val="00BA32E3"/>
    <w:rsid w:val="00BA3657"/>
    <w:rsid w:val="00BA38FE"/>
    <w:rsid w:val="00BB2453"/>
    <w:rsid w:val="00BB6E9F"/>
    <w:rsid w:val="00BC0C3F"/>
    <w:rsid w:val="00BC2BA0"/>
    <w:rsid w:val="00BC5D12"/>
    <w:rsid w:val="00BD169F"/>
    <w:rsid w:val="00BE3282"/>
    <w:rsid w:val="00BE4CB2"/>
    <w:rsid w:val="00BF048C"/>
    <w:rsid w:val="00C11CD6"/>
    <w:rsid w:val="00C12AC0"/>
    <w:rsid w:val="00C21E85"/>
    <w:rsid w:val="00C25744"/>
    <w:rsid w:val="00C54E71"/>
    <w:rsid w:val="00C56D03"/>
    <w:rsid w:val="00C76D98"/>
    <w:rsid w:val="00C76F4F"/>
    <w:rsid w:val="00C77CA4"/>
    <w:rsid w:val="00C843B4"/>
    <w:rsid w:val="00C87952"/>
    <w:rsid w:val="00C92542"/>
    <w:rsid w:val="00C97BDE"/>
    <w:rsid w:val="00CB0CD4"/>
    <w:rsid w:val="00CC0CE4"/>
    <w:rsid w:val="00CC1C6E"/>
    <w:rsid w:val="00CD0288"/>
    <w:rsid w:val="00CD4239"/>
    <w:rsid w:val="00CE3F0A"/>
    <w:rsid w:val="00CE45B8"/>
    <w:rsid w:val="00D005F0"/>
    <w:rsid w:val="00D03F3B"/>
    <w:rsid w:val="00D04AF2"/>
    <w:rsid w:val="00D04E2C"/>
    <w:rsid w:val="00D06E15"/>
    <w:rsid w:val="00D35FA8"/>
    <w:rsid w:val="00D36CE2"/>
    <w:rsid w:val="00D45311"/>
    <w:rsid w:val="00D50DDA"/>
    <w:rsid w:val="00D51DC3"/>
    <w:rsid w:val="00D62361"/>
    <w:rsid w:val="00D63DDF"/>
    <w:rsid w:val="00D712A8"/>
    <w:rsid w:val="00D85024"/>
    <w:rsid w:val="00D91D49"/>
    <w:rsid w:val="00D969CD"/>
    <w:rsid w:val="00DA24F6"/>
    <w:rsid w:val="00DA46A0"/>
    <w:rsid w:val="00DB0799"/>
    <w:rsid w:val="00DB3748"/>
    <w:rsid w:val="00DC6872"/>
    <w:rsid w:val="00DC7E62"/>
    <w:rsid w:val="00DD1B3C"/>
    <w:rsid w:val="00DD5D4D"/>
    <w:rsid w:val="00DF1C68"/>
    <w:rsid w:val="00DF4430"/>
    <w:rsid w:val="00E0042D"/>
    <w:rsid w:val="00E03F5C"/>
    <w:rsid w:val="00E06C75"/>
    <w:rsid w:val="00E12C8A"/>
    <w:rsid w:val="00E15468"/>
    <w:rsid w:val="00E15EBA"/>
    <w:rsid w:val="00E1651C"/>
    <w:rsid w:val="00E16D2D"/>
    <w:rsid w:val="00E21326"/>
    <w:rsid w:val="00E246F5"/>
    <w:rsid w:val="00E369AC"/>
    <w:rsid w:val="00E45BCF"/>
    <w:rsid w:val="00E512E2"/>
    <w:rsid w:val="00E56A80"/>
    <w:rsid w:val="00E56EC2"/>
    <w:rsid w:val="00E601A3"/>
    <w:rsid w:val="00E614D0"/>
    <w:rsid w:val="00E629E8"/>
    <w:rsid w:val="00E66999"/>
    <w:rsid w:val="00E760EA"/>
    <w:rsid w:val="00E80181"/>
    <w:rsid w:val="00E8211E"/>
    <w:rsid w:val="00E848EE"/>
    <w:rsid w:val="00EB400D"/>
    <w:rsid w:val="00EC2E3A"/>
    <w:rsid w:val="00EC45A2"/>
    <w:rsid w:val="00ED57E2"/>
    <w:rsid w:val="00EE07CA"/>
    <w:rsid w:val="00EE390E"/>
    <w:rsid w:val="00EE3F45"/>
    <w:rsid w:val="00EF1947"/>
    <w:rsid w:val="00EF76D9"/>
    <w:rsid w:val="00F009D6"/>
    <w:rsid w:val="00F013F8"/>
    <w:rsid w:val="00F16CF0"/>
    <w:rsid w:val="00F23074"/>
    <w:rsid w:val="00F33EDD"/>
    <w:rsid w:val="00F34240"/>
    <w:rsid w:val="00F353A3"/>
    <w:rsid w:val="00F4457F"/>
    <w:rsid w:val="00F46037"/>
    <w:rsid w:val="00F52233"/>
    <w:rsid w:val="00F54619"/>
    <w:rsid w:val="00F5646B"/>
    <w:rsid w:val="00F61722"/>
    <w:rsid w:val="00F63F90"/>
    <w:rsid w:val="00F72BB7"/>
    <w:rsid w:val="00F800D7"/>
    <w:rsid w:val="00F919B8"/>
    <w:rsid w:val="00F92038"/>
    <w:rsid w:val="00F928B4"/>
    <w:rsid w:val="00F97F0C"/>
    <w:rsid w:val="00FA0E13"/>
    <w:rsid w:val="00FA2CAF"/>
    <w:rsid w:val="00FB2C25"/>
    <w:rsid w:val="00FB6CED"/>
    <w:rsid w:val="00FB767C"/>
    <w:rsid w:val="00FC0FBD"/>
    <w:rsid w:val="00FC50FC"/>
    <w:rsid w:val="00FD415B"/>
    <w:rsid w:val="00FE3894"/>
    <w:rsid w:val="00FE48FA"/>
    <w:rsid w:val="00FE5574"/>
    <w:rsid w:val="00FE5A52"/>
    <w:rsid w:val="00FF068F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22FDF"/>
  <w15:chartTrackingRefBased/>
  <w15:docId w15:val="{00A232F2-11BC-4A2B-AA6C-E7EB6592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F77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C44BA"/>
    <w:pPr>
      <w:ind w:left="720"/>
      <w:contextualSpacing/>
    </w:pPr>
  </w:style>
  <w:style w:type="character" w:styleId="af4">
    <w:name w:val="Strong"/>
    <w:basedOn w:val="a0"/>
    <w:uiPriority w:val="22"/>
    <w:qFormat/>
    <w:rsid w:val="00A701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64;&#1072;&#1073;&#1083;&#1086;&#1085;&#1099;\&#1089;%20&#1082;&#1086;&#1088;&#1086;&#1085;&#1086;&#1081;\&#1056;&#1072;&#1089;&#1087;&#1086;&#1088;&#1103;&#1078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цв</Template>
  <TotalTime>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2026-07-10T02:41:00Z</cp:lastPrinted>
  <dcterms:created xsi:type="dcterms:W3CDTF">2026-07-02T08:35:00Z</dcterms:created>
  <dcterms:modified xsi:type="dcterms:W3CDTF">2026-07-10T04:26:00Z</dcterms:modified>
</cp:coreProperties>
</file>