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C21" w:rsidRDefault="001D1538" w:rsidP="00F653E8">
      <w:pPr>
        <w:widowControl w:val="0"/>
        <w:suppressAutoHyphens w:val="0"/>
        <w:spacing w:line="240" w:lineRule="exact"/>
        <w:ind w:right="5242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5" type="#_x0000_t202" style="position:absolute;left:0;text-align:left;margin-left:426.2pt;margin-top:164.7pt;width:93.5pt;height:18pt;z-index:251665408;mso-position-horizontal-relative:page;mso-position-vertical-relative:page" filled="f" stroked="f">
            <v:textbox style="mso-next-textbox:#_x0000_s1385" inset="0,0,0,0">
              <w:txbxContent>
                <w:p w:rsidR="00215344" w:rsidRPr="00036216" w:rsidRDefault="00E859A8" w:rsidP="00101B16">
                  <w:pPr>
                    <w:jc w:val="center"/>
                  </w:pPr>
                  <w:r>
                    <w:t>988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6" type="#_x0000_t202" style="position:absolute;left:0;text-align:left;margin-left:136.35pt;margin-top:164.7pt;width:93.5pt;height:18pt;z-index:251666432;mso-position-horizontal-relative:page;mso-position-vertical-relative:page" filled="f" stroked="f">
            <v:textbox style="mso-next-textbox:#_x0000_s1386" inset="0,0,0,0">
              <w:txbxContent>
                <w:p w:rsidR="00215344" w:rsidRPr="00036216" w:rsidRDefault="00E859A8" w:rsidP="00101B16">
                  <w:pPr>
                    <w:jc w:val="center"/>
                  </w:pPr>
                  <w:r>
                    <w:t>29.08.2025</w:t>
                  </w:r>
                </w:p>
              </w:txbxContent>
            </v:textbox>
            <w10:wrap anchorx="page" anchory="page"/>
          </v:shape>
        </w:pict>
      </w:r>
      <w:r w:rsidR="00482A30">
        <w:rPr>
          <w:b/>
          <w:noProof/>
          <w:lang w:eastAsia="ru-RU"/>
        </w:rPr>
        <w:drawing>
          <wp:anchor distT="0" distB="0" distL="114300" distR="114300" simplePos="0" relativeHeight="25166438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020A94">
        <w:rPr>
          <w:b/>
          <w:noProof/>
        </w:rPr>
        <w:pict>
          <v:shape id="_x0000_s1348" type="#_x0000_t202" style="position:absolute;left:0;text-align:left;margin-left:127pt;margin-top:173.7pt;width:89.3pt;height:14.4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215344" w:rsidRPr="00EC465E" w:rsidRDefault="00215344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020A94">
        <w:rPr>
          <w:b/>
          <w:noProof/>
        </w:rPr>
        <w:pict>
          <v:shape id="_x0000_s1273" type="#_x0000_t202" style="position:absolute;left:0;text-align:left;margin-left:426.2pt;margin-top:173.7pt;width:56.1pt;height:18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73" inset="0,0,0,0">
              <w:txbxContent>
                <w:p w:rsidR="00215344" w:rsidRPr="00EC465E" w:rsidRDefault="00215344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_x0000_s1204" type="#_x0000_t202" style="position:absolute;left:0;text-align:left;margin-left:117.6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215344" w:rsidRPr="001A2849" w:rsidRDefault="00215344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_x0000_s1205" type="#_x0000_t202" style="position:absolute;left:0;text-align:left;margin-left:407.5pt;margin-top:173.7pt;width:92.15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215344" w:rsidRPr="001A2849" w:rsidRDefault="00215344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7" o:spid="_x0000_s1174" type="#_x0000_t202" style="position:absolute;left:0;text-align:left;margin-left:192.8pt;margin-top:194.75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215344" w:rsidRPr="001A2849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6" o:spid="_x0000_s1173" type="#_x0000_t202" style="position:absolute;left:0;text-align:left;margin-left:110.55pt;margin-top:194.75pt;width:63.8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215344" w:rsidRPr="00F919B8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5" o:spid="_x0000_s1172" type="#_x0000_t202" style="position:absolute;left:0;text-align:left;margin-left:192.8pt;margin-top:172.95pt;width:92.15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215344" w:rsidRPr="001A2849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4" o:spid="_x0000_s1171" type="#_x0000_t202" style="position:absolute;left:0;text-align:left;margin-left:85.05pt;margin-top:172.95pt;width:89.3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215344" w:rsidRPr="00F919B8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020A94">
        <w:rPr>
          <w:b/>
          <w:noProof/>
        </w:rPr>
        <w:pict>
          <v:shape id="_x0000_s1265" type="#_x0000_t202" style="position:absolute;left:0;text-align:left;margin-left:192.8pt;margin-top:194.7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215344" w:rsidRPr="001A2849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0A94">
        <w:rPr>
          <w:b/>
          <w:noProof/>
        </w:rPr>
        <w:pict>
          <v:shape id="_x0000_s1264" type="#_x0000_t202" style="position:absolute;left:0;text-align:left;margin-left:110.55pt;margin-top:194.75pt;width:63.8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215344" w:rsidRPr="00F919B8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0A94">
        <w:rPr>
          <w:b/>
          <w:noProof/>
        </w:rPr>
        <w:pict>
          <v:shape id="_x0000_s1263" type="#_x0000_t202" style="position:absolute;left:0;text-align:left;margin-left:192.8pt;margin-top:172.95pt;width:92.15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215344" w:rsidRPr="001A2849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0A94">
        <w:rPr>
          <w:b/>
          <w:noProof/>
        </w:rPr>
        <w:pict>
          <v:shape id="_x0000_s1262" type="#_x0000_t202" style="position:absolute;left:0;text-align:left;margin-left:85.05pt;margin-top:172.95pt;width:89.3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215344" w:rsidRPr="00F919B8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70" type="#_x0000_t202" style="position:absolute;left:0;text-align:left;margin-left:192.8pt;margin-top:194.75pt;width:92.15pt;height:14.4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70" inset="0,0,0,0">
              <w:txbxContent>
                <w:p w:rsidR="00215344" w:rsidRPr="001A2849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69" type="#_x0000_t202" style="position:absolute;left:0;text-align:left;margin-left:110.55pt;margin-top:194.75pt;width:63.8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9" inset="0,0,0,0">
              <w:txbxContent>
                <w:p w:rsidR="00215344" w:rsidRPr="00F919B8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68" type="#_x0000_t202" style="position:absolute;left:0;text-align:left;margin-left:192.8pt;margin-top:172.95pt;width:92.15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8" inset="0,0,0,0">
              <w:txbxContent>
                <w:p w:rsidR="00215344" w:rsidRPr="001A2849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67" type="#_x0000_t202" style="position:absolute;left:0;text-align:left;margin-left:85.05pt;margin-top:172.95pt;width:89.3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7" inset="0,0,0,0">
              <w:txbxContent>
                <w:p w:rsidR="00215344" w:rsidRPr="00F919B8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0F05">
        <w:rPr>
          <w:b/>
          <w:szCs w:val="28"/>
        </w:rPr>
        <w:t>О внесении изменений в поста</w:t>
      </w:r>
      <w:r w:rsidR="00155635">
        <w:rPr>
          <w:b/>
          <w:szCs w:val="28"/>
        </w:rPr>
        <w:t>-</w:t>
      </w:r>
      <w:r w:rsidR="00A70F05">
        <w:rPr>
          <w:b/>
          <w:szCs w:val="28"/>
        </w:rPr>
        <w:t>новление администрации</w:t>
      </w:r>
      <w:r w:rsidR="00155635">
        <w:rPr>
          <w:b/>
          <w:szCs w:val="28"/>
        </w:rPr>
        <w:t xml:space="preserve"> </w:t>
      </w:r>
      <w:r w:rsidR="00A70F05">
        <w:rPr>
          <w:b/>
          <w:szCs w:val="28"/>
        </w:rPr>
        <w:t>Алек</w:t>
      </w:r>
      <w:r w:rsidR="00155635">
        <w:rPr>
          <w:b/>
          <w:szCs w:val="28"/>
        </w:rPr>
        <w:t>-</w:t>
      </w:r>
      <w:r w:rsidR="00A70F05">
        <w:rPr>
          <w:b/>
          <w:szCs w:val="28"/>
        </w:rPr>
        <w:t>сандровского муниципального</w:t>
      </w:r>
      <w:r w:rsidR="00155635">
        <w:rPr>
          <w:b/>
          <w:szCs w:val="28"/>
        </w:rPr>
        <w:t xml:space="preserve"> </w:t>
      </w:r>
      <w:r w:rsidR="001F36ED">
        <w:rPr>
          <w:b/>
          <w:szCs w:val="28"/>
        </w:rPr>
        <w:t>ок</w:t>
      </w:r>
      <w:r w:rsidR="00F653E8">
        <w:rPr>
          <w:b/>
          <w:szCs w:val="28"/>
        </w:rPr>
        <w:t>-</w:t>
      </w:r>
      <w:r w:rsidR="001F36ED">
        <w:rPr>
          <w:b/>
          <w:szCs w:val="28"/>
        </w:rPr>
        <w:t xml:space="preserve">руга </w:t>
      </w:r>
      <w:r w:rsidR="004658F5">
        <w:rPr>
          <w:b/>
          <w:szCs w:val="28"/>
        </w:rPr>
        <w:t xml:space="preserve">от </w:t>
      </w:r>
      <w:r w:rsidR="005C6428">
        <w:rPr>
          <w:b/>
          <w:szCs w:val="28"/>
        </w:rPr>
        <w:t xml:space="preserve">16 декабря </w:t>
      </w:r>
      <w:smartTag w:uri="urn:schemas-microsoft-com:office:smarttags" w:element="metricconverter">
        <w:smartTagPr>
          <w:attr w:name="ProductID" w:val="2024 г"/>
        </w:smartTagPr>
        <w:r w:rsidR="005C6428">
          <w:rPr>
            <w:b/>
            <w:szCs w:val="28"/>
          </w:rPr>
          <w:t>2024</w:t>
        </w:r>
        <w:r w:rsidR="00101B16">
          <w:rPr>
            <w:b/>
            <w:szCs w:val="28"/>
          </w:rPr>
          <w:t xml:space="preserve"> </w:t>
        </w:r>
        <w:r w:rsidR="00155635">
          <w:rPr>
            <w:b/>
            <w:szCs w:val="28"/>
          </w:rPr>
          <w:t>г</w:t>
        </w:r>
      </w:smartTag>
      <w:r w:rsidR="00155635">
        <w:rPr>
          <w:b/>
          <w:szCs w:val="28"/>
        </w:rPr>
        <w:t>.</w:t>
      </w:r>
      <w:r w:rsidR="00BC0510">
        <w:rPr>
          <w:b/>
          <w:szCs w:val="28"/>
        </w:rPr>
        <w:t xml:space="preserve"> </w:t>
      </w:r>
      <w:r w:rsidR="00F653E8">
        <w:rPr>
          <w:b/>
          <w:szCs w:val="28"/>
        </w:rPr>
        <w:t>№ </w:t>
      </w:r>
      <w:r w:rsidR="005C6428">
        <w:rPr>
          <w:b/>
          <w:szCs w:val="28"/>
        </w:rPr>
        <w:t>2092</w:t>
      </w:r>
      <w:r w:rsidR="004658F5">
        <w:rPr>
          <w:b/>
          <w:szCs w:val="28"/>
        </w:rPr>
        <w:t xml:space="preserve"> </w:t>
      </w:r>
      <w:r w:rsidR="00BC0510">
        <w:rPr>
          <w:b/>
          <w:szCs w:val="28"/>
        </w:rPr>
        <w:t>«</w:t>
      </w:r>
      <w:r w:rsidR="000D1C21">
        <w:rPr>
          <w:b/>
          <w:szCs w:val="28"/>
        </w:rPr>
        <w:t>Об установлении расходных обя</w:t>
      </w:r>
      <w:r w:rsidR="00F653E8">
        <w:rPr>
          <w:b/>
          <w:szCs w:val="28"/>
        </w:rPr>
        <w:t>-</w:t>
      </w:r>
      <w:r w:rsidR="000D1C21">
        <w:rPr>
          <w:b/>
          <w:szCs w:val="28"/>
        </w:rPr>
        <w:t>зательств по мероприятиям му</w:t>
      </w:r>
      <w:r w:rsidR="00F653E8">
        <w:rPr>
          <w:b/>
          <w:szCs w:val="28"/>
        </w:rPr>
        <w:t>-</w:t>
      </w:r>
      <w:r w:rsidR="000D1C21">
        <w:rPr>
          <w:b/>
          <w:szCs w:val="28"/>
        </w:rPr>
        <w:t xml:space="preserve">ниципальной </w:t>
      </w:r>
      <w:r w:rsidR="00F653E8">
        <w:rPr>
          <w:b/>
          <w:szCs w:val="28"/>
        </w:rPr>
        <w:t>прог</w:t>
      </w:r>
      <w:r w:rsidR="00155635">
        <w:rPr>
          <w:b/>
          <w:szCs w:val="28"/>
        </w:rPr>
        <w:t>рамм</w:t>
      </w:r>
      <w:r w:rsidR="000D1C21">
        <w:rPr>
          <w:b/>
          <w:szCs w:val="28"/>
        </w:rPr>
        <w:t>ы «</w:t>
      </w:r>
      <w:r w:rsidR="00AD621B">
        <w:rPr>
          <w:b/>
          <w:szCs w:val="28"/>
        </w:rPr>
        <w:t>Упра</w:t>
      </w:r>
      <w:r w:rsidR="00F653E8">
        <w:rPr>
          <w:b/>
          <w:szCs w:val="28"/>
        </w:rPr>
        <w:t>-</w:t>
      </w:r>
      <w:r w:rsidR="00AD621B">
        <w:rPr>
          <w:b/>
          <w:szCs w:val="28"/>
        </w:rPr>
        <w:t>вление жилищно-</w:t>
      </w:r>
      <w:r w:rsidR="00AD621B" w:rsidRPr="00101B16">
        <w:rPr>
          <w:b/>
          <w:spacing w:val="-4"/>
          <w:szCs w:val="28"/>
        </w:rPr>
        <w:t>коммунальным хозяйством</w:t>
      </w:r>
      <w:r w:rsidR="00155635" w:rsidRPr="00101B16">
        <w:rPr>
          <w:b/>
          <w:spacing w:val="-4"/>
          <w:szCs w:val="28"/>
        </w:rPr>
        <w:t xml:space="preserve"> </w:t>
      </w:r>
      <w:r w:rsidR="000D1C21" w:rsidRPr="00101B16">
        <w:rPr>
          <w:b/>
          <w:spacing w:val="-4"/>
          <w:szCs w:val="28"/>
        </w:rPr>
        <w:t>Алек</w:t>
      </w:r>
      <w:r w:rsidR="000D1C21">
        <w:rPr>
          <w:b/>
          <w:szCs w:val="28"/>
        </w:rPr>
        <w:t>сандровско</w:t>
      </w:r>
      <w:r w:rsidR="00AD621B">
        <w:rPr>
          <w:b/>
          <w:szCs w:val="28"/>
        </w:rPr>
        <w:t>го</w:t>
      </w:r>
      <w:r w:rsidR="00155635">
        <w:rPr>
          <w:b/>
          <w:szCs w:val="28"/>
        </w:rPr>
        <w:t xml:space="preserve"> </w:t>
      </w:r>
      <w:r w:rsidR="000D1C21">
        <w:rPr>
          <w:b/>
          <w:szCs w:val="28"/>
        </w:rPr>
        <w:t>му</w:t>
      </w:r>
      <w:r w:rsidR="00BD34E8">
        <w:rPr>
          <w:b/>
          <w:szCs w:val="28"/>
        </w:rPr>
        <w:t>-</w:t>
      </w:r>
      <w:r w:rsidR="000D1C21">
        <w:rPr>
          <w:b/>
          <w:szCs w:val="28"/>
        </w:rPr>
        <w:t>ниципально</w:t>
      </w:r>
      <w:r w:rsidR="00AD621B">
        <w:rPr>
          <w:b/>
          <w:szCs w:val="28"/>
        </w:rPr>
        <w:t>го</w:t>
      </w:r>
      <w:r w:rsidR="00155635">
        <w:rPr>
          <w:b/>
          <w:szCs w:val="28"/>
        </w:rPr>
        <w:t xml:space="preserve"> </w:t>
      </w:r>
      <w:r w:rsidR="000D1C21">
        <w:rPr>
          <w:b/>
          <w:szCs w:val="28"/>
        </w:rPr>
        <w:t>округ</w:t>
      </w:r>
      <w:r w:rsidR="00AD621B">
        <w:rPr>
          <w:b/>
          <w:szCs w:val="28"/>
        </w:rPr>
        <w:t>а</w:t>
      </w:r>
      <w:r w:rsidR="00BC0510">
        <w:rPr>
          <w:b/>
          <w:szCs w:val="28"/>
        </w:rPr>
        <w:t>»</w:t>
      </w:r>
    </w:p>
    <w:p w:rsidR="00B07ED1" w:rsidRDefault="00B07ED1" w:rsidP="00F653E8">
      <w:pPr>
        <w:widowControl w:val="0"/>
        <w:suppressAutoHyphens w:val="0"/>
        <w:spacing w:line="240" w:lineRule="exact"/>
        <w:ind w:right="5242"/>
        <w:jc w:val="both"/>
        <w:rPr>
          <w:b/>
          <w:szCs w:val="28"/>
        </w:rPr>
      </w:pPr>
    </w:p>
    <w:p w:rsidR="00B07ED1" w:rsidRDefault="00B07ED1" w:rsidP="00B07ED1">
      <w:pPr>
        <w:ind w:right="5523"/>
        <w:jc w:val="both"/>
        <w:rPr>
          <w:b/>
          <w:szCs w:val="28"/>
        </w:rPr>
      </w:pPr>
    </w:p>
    <w:p w:rsidR="000D1C21" w:rsidRPr="00AF1556" w:rsidRDefault="00511A4B" w:rsidP="00163B61">
      <w:pPr>
        <w:widowControl w:val="0"/>
        <w:suppressAutoHyphens w:val="0"/>
        <w:spacing w:line="340" w:lineRule="exact"/>
        <w:ind w:firstLine="708"/>
        <w:jc w:val="both"/>
        <w:rPr>
          <w:szCs w:val="28"/>
        </w:rPr>
      </w:pPr>
      <w:r w:rsidRPr="00AF1556">
        <w:rPr>
          <w:szCs w:val="28"/>
        </w:rPr>
        <w:t>С целью уточнения расходов из средств</w:t>
      </w:r>
      <w:r w:rsidR="005C6428" w:rsidRPr="00AF1556">
        <w:rPr>
          <w:szCs w:val="28"/>
        </w:rPr>
        <w:t xml:space="preserve"> бюджета</w:t>
      </w:r>
      <w:r w:rsidRPr="00AF1556">
        <w:rPr>
          <w:szCs w:val="28"/>
        </w:rPr>
        <w:t xml:space="preserve"> Александровского муниципального округа</w:t>
      </w:r>
      <w:r w:rsidR="005C6428" w:rsidRPr="00AF1556">
        <w:rPr>
          <w:szCs w:val="28"/>
        </w:rPr>
        <w:t xml:space="preserve"> Пермского края</w:t>
      </w:r>
      <w:r w:rsidRPr="00AF1556">
        <w:rPr>
          <w:szCs w:val="28"/>
        </w:rPr>
        <w:t xml:space="preserve"> на реализацию мероприятий муниципальной программы </w:t>
      </w:r>
      <w:r w:rsidR="000D1C21" w:rsidRPr="00AF1556">
        <w:rPr>
          <w:szCs w:val="28"/>
        </w:rPr>
        <w:t>«</w:t>
      </w:r>
      <w:r w:rsidR="00AD621B" w:rsidRPr="00AF1556">
        <w:rPr>
          <w:szCs w:val="28"/>
        </w:rPr>
        <w:t xml:space="preserve">Управление жилищно-коммунальным хозяйством </w:t>
      </w:r>
      <w:r w:rsidR="000D1C21" w:rsidRPr="00AF1556">
        <w:rPr>
          <w:szCs w:val="28"/>
        </w:rPr>
        <w:t>Александровско</w:t>
      </w:r>
      <w:r w:rsidR="00F2574D" w:rsidRPr="00AF1556">
        <w:rPr>
          <w:szCs w:val="28"/>
        </w:rPr>
        <w:t>го</w:t>
      </w:r>
      <w:r w:rsidR="00155635" w:rsidRPr="00AF1556">
        <w:rPr>
          <w:szCs w:val="28"/>
        </w:rPr>
        <w:t xml:space="preserve"> </w:t>
      </w:r>
      <w:r w:rsidR="000D1C21" w:rsidRPr="00AF1556">
        <w:rPr>
          <w:szCs w:val="28"/>
        </w:rPr>
        <w:t>муниципально</w:t>
      </w:r>
      <w:r w:rsidR="00F2574D" w:rsidRPr="00AF1556">
        <w:rPr>
          <w:szCs w:val="28"/>
        </w:rPr>
        <w:t>го</w:t>
      </w:r>
      <w:r w:rsidR="000D1C21" w:rsidRPr="00AF1556">
        <w:rPr>
          <w:szCs w:val="28"/>
        </w:rPr>
        <w:t xml:space="preserve"> округ</w:t>
      </w:r>
      <w:r w:rsidR="00F2574D" w:rsidRPr="00AF1556">
        <w:rPr>
          <w:szCs w:val="28"/>
        </w:rPr>
        <w:t>а</w:t>
      </w:r>
      <w:r w:rsidR="000D1C21" w:rsidRPr="00AF1556">
        <w:rPr>
          <w:szCs w:val="28"/>
        </w:rPr>
        <w:t xml:space="preserve">», </w:t>
      </w:r>
    </w:p>
    <w:p w:rsidR="000F2D26" w:rsidRPr="001109EB" w:rsidRDefault="00B07ED1" w:rsidP="00163B61">
      <w:pPr>
        <w:widowControl w:val="0"/>
        <w:suppressAutoHyphens w:val="0"/>
        <w:spacing w:line="340" w:lineRule="exact"/>
        <w:ind w:firstLine="708"/>
        <w:jc w:val="both"/>
        <w:rPr>
          <w:szCs w:val="28"/>
        </w:rPr>
      </w:pPr>
      <w:r w:rsidRPr="00AF1556">
        <w:rPr>
          <w:szCs w:val="28"/>
        </w:rPr>
        <w:t xml:space="preserve">администрация Александровского муниципального округа </w:t>
      </w:r>
      <w:r w:rsidRPr="001109EB">
        <w:rPr>
          <w:szCs w:val="28"/>
        </w:rPr>
        <w:t>ПОСТАНОВЛЯЕТ:</w:t>
      </w:r>
    </w:p>
    <w:p w:rsidR="004B26C5" w:rsidRPr="001109EB" w:rsidRDefault="00F653E8" w:rsidP="00163B61">
      <w:pPr>
        <w:widowControl w:val="0"/>
        <w:suppressAutoHyphens w:val="0"/>
        <w:spacing w:line="340" w:lineRule="exact"/>
        <w:ind w:firstLine="708"/>
        <w:jc w:val="both"/>
        <w:rPr>
          <w:szCs w:val="28"/>
        </w:rPr>
      </w:pPr>
      <w:r w:rsidRPr="001109EB">
        <w:rPr>
          <w:szCs w:val="28"/>
        </w:rPr>
        <w:t>1. </w:t>
      </w:r>
      <w:r w:rsidR="00F560F3" w:rsidRPr="001109EB">
        <w:rPr>
          <w:szCs w:val="28"/>
        </w:rPr>
        <w:t xml:space="preserve">Внести в </w:t>
      </w:r>
      <w:r w:rsidR="004B26C5" w:rsidRPr="001109EB">
        <w:rPr>
          <w:szCs w:val="28"/>
        </w:rPr>
        <w:t>постановление</w:t>
      </w:r>
      <w:r w:rsidR="00F560F3" w:rsidRPr="001109EB">
        <w:rPr>
          <w:szCs w:val="28"/>
        </w:rPr>
        <w:t xml:space="preserve"> администрации Александровского муниципального округа от 16 декабря </w:t>
      </w:r>
      <w:smartTag w:uri="urn:schemas-microsoft-com:office:smarttags" w:element="metricconverter">
        <w:smartTagPr>
          <w:attr w:name="ProductID" w:val="2024 г"/>
        </w:smartTagPr>
        <w:r w:rsidR="00F560F3" w:rsidRPr="001109EB">
          <w:rPr>
            <w:szCs w:val="28"/>
          </w:rPr>
          <w:t>2024 г</w:t>
        </w:r>
      </w:smartTag>
      <w:r w:rsidR="00F560F3" w:rsidRPr="001109EB">
        <w:rPr>
          <w:szCs w:val="28"/>
        </w:rPr>
        <w:t xml:space="preserve">. № 2092 «Об установлении расходных обязательств по мероприятиям муниципальной программы «Управление жилищно-коммунальным хозяйством Александровского муниципального </w:t>
      </w:r>
      <w:r w:rsidR="005162F5" w:rsidRPr="001109EB">
        <w:rPr>
          <w:szCs w:val="28"/>
        </w:rPr>
        <w:t>округа</w:t>
      </w:r>
      <w:r w:rsidR="00F560F3" w:rsidRPr="001109EB">
        <w:rPr>
          <w:szCs w:val="28"/>
        </w:rPr>
        <w:t>» следующие изменения</w:t>
      </w:r>
      <w:r w:rsidR="004B26C5" w:rsidRPr="001109EB">
        <w:rPr>
          <w:szCs w:val="28"/>
        </w:rPr>
        <w:t>:</w:t>
      </w:r>
    </w:p>
    <w:p w:rsidR="004B26C5" w:rsidRPr="001109EB" w:rsidRDefault="000F2D26" w:rsidP="00163B61">
      <w:pPr>
        <w:widowControl w:val="0"/>
        <w:suppressAutoHyphens w:val="0"/>
        <w:spacing w:line="340" w:lineRule="exact"/>
        <w:ind w:firstLine="708"/>
        <w:jc w:val="both"/>
        <w:rPr>
          <w:szCs w:val="28"/>
        </w:rPr>
      </w:pPr>
      <w:r w:rsidRPr="001109EB">
        <w:rPr>
          <w:szCs w:val="28"/>
        </w:rPr>
        <w:t xml:space="preserve">пункт 3 </w:t>
      </w:r>
      <w:r w:rsidR="004B26C5" w:rsidRPr="001109EB">
        <w:rPr>
          <w:szCs w:val="28"/>
        </w:rPr>
        <w:t>постановления изложить в новой редакции следующего содержания:</w:t>
      </w:r>
    </w:p>
    <w:p w:rsidR="009724B3" w:rsidRPr="00294F8D" w:rsidRDefault="005001D6" w:rsidP="00163B61">
      <w:pPr>
        <w:widowControl w:val="0"/>
        <w:suppressAutoHyphens w:val="0"/>
        <w:spacing w:line="340" w:lineRule="exact"/>
        <w:ind w:firstLine="708"/>
        <w:jc w:val="both"/>
        <w:rPr>
          <w:szCs w:val="28"/>
        </w:rPr>
      </w:pPr>
      <w:r w:rsidRPr="001109EB">
        <w:rPr>
          <w:szCs w:val="28"/>
        </w:rPr>
        <w:t>«3. </w:t>
      </w:r>
      <w:r w:rsidR="00294F8D">
        <w:rPr>
          <w:szCs w:val="28"/>
        </w:rPr>
        <w:t xml:space="preserve">Установить </w:t>
      </w:r>
      <w:r w:rsidR="000F2D26" w:rsidRPr="001109EB">
        <w:rPr>
          <w:szCs w:val="28"/>
        </w:rPr>
        <w:t>на период 2025 год и на плановый период 2026-2027 годов предельный объем финансирования расходных обязательств Александровского</w:t>
      </w:r>
      <w:r w:rsidR="000F2D26" w:rsidRPr="00AF1556">
        <w:rPr>
          <w:szCs w:val="28"/>
        </w:rPr>
        <w:t xml:space="preserve"> </w:t>
      </w:r>
      <w:r w:rsidR="000F2D26" w:rsidRPr="00294F8D">
        <w:rPr>
          <w:szCs w:val="28"/>
        </w:rPr>
        <w:t>муниципального округа по следующим мероприятиям Программы:</w:t>
      </w:r>
    </w:p>
    <w:p w:rsidR="009724B3" w:rsidRPr="00294F8D" w:rsidRDefault="005001D6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294F8D">
        <w:rPr>
          <w:szCs w:val="28"/>
        </w:rPr>
        <w:t>3.1. </w:t>
      </w:r>
      <w:r w:rsidR="009724B3" w:rsidRPr="00294F8D">
        <w:rPr>
          <w:szCs w:val="28"/>
        </w:rPr>
        <w:t>Ремонт жилых (нежилых) помещений, находящихся в муниципальной собственности</w:t>
      </w:r>
      <w:r w:rsidR="006B4234">
        <w:rPr>
          <w:szCs w:val="28"/>
        </w:rPr>
        <w:t xml:space="preserve"> на общую сумму 3</w:t>
      </w:r>
      <w:r w:rsidR="003D6527">
        <w:rPr>
          <w:szCs w:val="28"/>
        </w:rPr>
        <w:t> 665,96107</w:t>
      </w:r>
      <w:r w:rsidR="009724B3" w:rsidRPr="00294F8D">
        <w:rPr>
          <w:szCs w:val="28"/>
        </w:rPr>
        <w:t xml:space="preserve"> тыс. рублей, в том числе по годам</w:t>
      </w:r>
    </w:p>
    <w:p w:rsidR="009724B3" w:rsidRPr="00294F8D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294F8D">
        <w:rPr>
          <w:szCs w:val="28"/>
        </w:rPr>
        <w:t xml:space="preserve">2025 год – </w:t>
      </w:r>
      <w:r w:rsidR="003D6527">
        <w:rPr>
          <w:szCs w:val="28"/>
        </w:rPr>
        <w:t>3 665,96107</w:t>
      </w:r>
      <w:r w:rsidR="001F617E" w:rsidRPr="00294F8D">
        <w:rPr>
          <w:szCs w:val="28"/>
        </w:rPr>
        <w:t xml:space="preserve"> </w:t>
      </w:r>
      <w:r w:rsidRPr="00294F8D">
        <w:rPr>
          <w:szCs w:val="28"/>
        </w:rPr>
        <w:t>тыс. руб.;</w:t>
      </w:r>
    </w:p>
    <w:p w:rsidR="009724B3" w:rsidRPr="00294F8D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294F8D">
        <w:rPr>
          <w:szCs w:val="28"/>
        </w:rPr>
        <w:t>2026 год – 0,00 тыс. руб.;</w:t>
      </w:r>
    </w:p>
    <w:p w:rsidR="009724B3" w:rsidRPr="00AF1556" w:rsidRDefault="00050FE8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294F8D">
        <w:rPr>
          <w:szCs w:val="28"/>
        </w:rPr>
        <w:t xml:space="preserve">2027 </w:t>
      </w:r>
      <w:r w:rsidR="001701E1" w:rsidRPr="00294F8D">
        <w:rPr>
          <w:szCs w:val="28"/>
        </w:rPr>
        <w:t>год</w:t>
      </w:r>
      <w:r w:rsidR="009724B3" w:rsidRPr="00294F8D">
        <w:rPr>
          <w:szCs w:val="28"/>
        </w:rPr>
        <w:t xml:space="preserve"> –</w:t>
      </w:r>
      <w:r w:rsidR="001701E1" w:rsidRPr="00294F8D">
        <w:rPr>
          <w:szCs w:val="28"/>
        </w:rPr>
        <w:t xml:space="preserve"> </w:t>
      </w:r>
      <w:r w:rsidR="009724B3" w:rsidRPr="00294F8D">
        <w:rPr>
          <w:szCs w:val="28"/>
        </w:rPr>
        <w:t>0,00 тыс. руб.</w:t>
      </w:r>
    </w:p>
    <w:p w:rsidR="009724B3" w:rsidRPr="00AF1556" w:rsidRDefault="005001D6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3.2. </w:t>
      </w:r>
      <w:r w:rsidR="009724B3" w:rsidRPr="00AF1556">
        <w:rPr>
          <w:szCs w:val="28"/>
        </w:rPr>
        <w:t>Создание и содержание мест (площадок) накопления твердых коммунальных отходов на территории муниципального округа</w:t>
      </w:r>
      <w:r w:rsidR="007D4F36" w:rsidRPr="00AF1556">
        <w:rPr>
          <w:szCs w:val="28"/>
        </w:rPr>
        <w:t xml:space="preserve"> на общую сумму </w:t>
      </w:r>
      <w:r w:rsidR="002A0169">
        <w:rPr>
          <w:szCs w:val="28"/>
        </w:rPr>
        <w:t>4 569,80394</w:t>
      </w:r>
      <w:r w:rsidR="009724B3" w:rsidRPr="00AF1556">
        <w:rPr>
          <w:szCs w:val="28"/>
        </w:rPr>
        <w:t xml:space="preserve"> тыс. рублей, в том числе по годам: 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9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</w:t>
      </w:r>
      <w:r w:rsidR="002A0169">
        <w:rPr>
          <w:szCs w:val="28"/>
        </w:rPr>
        <w:t xml:space="preserve"> – 2 284,90197</w:t>
      </w:r>
      <w:r w:rsidR="009724B3" w:rsidRPr="00AF1556">
        <w:rPr>
          <w:szCs w:val="28"/>
        </w:rPr>
        <w:t xml:space="preserve"> тыс. руб.;</w:t>
      </w:r>
    </w:p>
    <w:p w:rsidR="009724B3" w:rsidRPr="00AF1556" w:rsidRDefault="00050FE8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lastRenderedPageBreak/>
        <w:t>2026 год</w:t>
      </w:r>
      <w:r w:rsidR="0028459A">
        <w:rPr>
          <w:szCs w:val="28"/>
        </w:rPr>
        <w:t xml:space="preserve"> – 0,00</w:t>
      </w:r>
      <w:r w:rsidR="009724B3" w:rsidRPr="00AF1556">
        <w:rPr>
          <w:szCs w:val="28"/>
        </w:rPr>
        <w:t xml:space="preserve"> тыс. руб.;</w:t>
      </w:r>
    </w:p>
    <w:p w:rsidR="009724B3" w:rsidRPr="00AF1556" w:rsidRDefault="00050FE8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1701E1" w:rsidRPr="00AF1556">
        <w:rPr>
          <w:szCs w:val="28"/>
        </w:rPr>
        <w:t xml:space="preserve">год </w:t>
      </w:r>
      <w:r w:rsidR="009724B3" w:rsidRPr="00AF1556">
        <w:rPr>
          <w:szCs w:val="28"/>
        </w:rPr>
        <w:t>– 2 284,90197 тыс. руб.</w:t>
      </w:r>
    </w:p>
    <w:p w:rsidR="009724B3" w:rsidRPr="00AF1556" w:rsidRDefault="005001D6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3.3. </w:t>
      </w:r>
      <w:r w:rsidR="009724B3" w:rsidRPr="00AF1556">
        <w:rPr>
          <w:szCs w:val="28"/>
        </w:rPr>
        <w:t>Разработка (корректировка) схем теплоснабжения, водоснабжения и в</w:t>
      </w:r>
      <w:r w:rsidR="003A02EE">
        <w:rPr>
          <w:szCs w:val="28"/>
        </w:rPr>
        <w:t xml:space="preserve">одоотведения АМО на общую сумму 116,5847 </w:t>
      </w:r>
      <w:r w:rsidR="009724B3" w:rsidRPr="00AF1556">
        <w:rPr>
          <w:szCs w:val="28"/>
        </w:rPr>
        <w:t xml:space="preserve">тыс. рублей, в том числе по годам: 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t xml:space="preserve">2025 год – </w:t>
      </w:r>
      <w:r w:rsidR="003A02EE">
        <w:rPr>
          <w:szCs w:val="28"/>
        </w:rPr>
        <w:t xml:space="preserve">116,5847 </w:t>
      </w:r>
      <w:r w:rsidRPr="00AF1556">
        <w:rPr>
          <w:szCs w:val="28"/>
        </w:rPr>
        <w:t>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t>2027 год – 0,00 тыс. руб.</w:t>
      </w:r>
    </w:p>
    <w:p w:rsidR="009724B3" w:rsidRPr="00AF1556" w:rsidRDefault="005001D6" w:rsidP="00163B61">
      <w:pPr>
        <w:pStyle w:val="ListParagraph"/>
        <w:widowControl w:val="0"/>
        <w:spacing w:after="0" w:line="34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1556">
        <w:rPr>
          <w:rFonts w:ascii="Times New Roman" w:hAnsi="Times New Roman"/>
          <w:sz w:val="28"/>
          <w:szCs w:val="28"/>
        </w:rPr>
        <w:t>3.4. </w:t>
      </w:r>
      <w:r w:rsidR="009724B3" w:rsidRPr="00AF1556">
        <w:rPr>
          <w:rFonts w:ascii="Times New Roman" w:hAnsi="Times New Roman"/>
          <w:sz w:val="28"/>
          <w:szCs w:val="28"/>
        </w:rPr>
        <w:t>Обеспечение мероприятий по модернизации систем коммунальной инфраструктуры (без финансовой поддержки за счет средств публично-правовой компан</w:t>
      </w:r>
      <w:r w:rsidR="007D4F36" w:rsidRPr="00AF1556">
        <w:rPr>
          <w:rFonts w:ascii="Times New Roman" w:hAnsi="Times New Roman"/>
          <w:sz w:val="28"/>
          <w:szCs w:val="28"/>
        </w:rPr>
        <w:t xml:space="preserve">ии «Фонд развития территории») </w:t>
      </w:r>
      <w:r w:rsidR="009724B3" w:rsidRPr="00AF1556">
        <w:rPr>
          <w:rFonts w:ascii="Times New Roman" w:hAnsi="Times New Roman"/>
          <w:sz w:val="28"/>
          <w:szCs w:val="28"/>
        </w:rPr>
        <w:t>на общую сумму 13 617,21000 тыс. руб., в том числе по годам:</w:t>
      </w:r>
    </w:p>
    <w:p w:rsidR="009724B3" w:rsidRPr="00AF1556" w:rsidRDefault="009724B3" w:rsidP="00163B61">
      <w:pPr>
        <w:pStyle w:val="ListParagraph"/>
        <w:widowControl w:val="0"/>
        <w:spacing w:after="0" w:line="340" w:lineRule="exact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1556">
        <w:rPr>
          <w:rFonts w:ascii="Times New Roman" w:hAnsi="Times New Roman"/>
          <w:sz w:val="28"/>
          <w:szCs w:val="28"/>
        </w:rPr>
        <w:t>2025 год – 13 617,21000 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2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5001D6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3.5. </w:t>
      </w:r>
      <w:r w:rsidR="009724B3" w:rsidRPr="00AF1556">
        <w:rPr>
          <w:szCs w:val="28"/>
        </w:rPr>
        <w:t>Субсидия по возмещению недополученных доходов и (или) возмещению затрат МУП «Яйва-Водоканал» (оформление документов по охране окружающей с</w:t>
      </w:r>
      <w:r w:rsidR="00215344">
        <w:rPr>
          <w:szCs w:val="28"/>
        </w:rPr>
        <w:t>реды) на общую сумму 1 748,83286</w:t>
      </w:r>
      <w:r w:rsidR="009724B3" w:rsidRPr="00AF1556">
        <w:rPr>
          <w:szCs w:val="28"/>
        </w:rPr>
        <w:t xml:space="preserve"> тыс. рублей, в том числе по годам: 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 xml:space="preserve">2025 год – </w:t>
      </w:r>
      <w:r w:rsidR="00215344">
        <w:rPr>
          <w:szCs w:val="28"/>
        </w:rPr>
        <w:t>1 748,83286</w:t>
      </w:r>
      <w:r w:rsidR="00220F1C" w:rsidRPr="00AF1556">
        <w:rPr>
          <w:szCs w:val="28"/>
        </w:rPr>
        <w:t xml:space="preserve"> </w:t>
      </w:r>
      <w:r w:rsidRPr="00AF1556">
        <w:rPr>
          <w:szCs w:val="28"/>
        </w:rPr>
        <w:t>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3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215344" w:rsidRDefault="001701E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3.6. </w:t>
      </w:r>
      <w:r w:rsidR="009724B3" w:rsidRPr="00215344">
        <w:rPr>
          <w:szCs w:val="28"/>
        </w:rPr>
        <w:t xml:space="preserve">Выплаты по Мировому соглашению по договорам энергоснабжения </w:t>
      </w:r>
      <w:r w:rsidR="007D4F36" w:rsidRPr="00215344">
        <w:rPr>
          <w:szCs w:val="28"/>
        </w:rPr>
        <w:t>ПАО «Пермэнергосбыт» (МКП ВВГП «Вильва-Водоканал»</w:t>
      </w:r>
      <w:r w:rsidR="009724B3" w:rsidRPr="00215344">
        <w:rPr>
          <w:szCs w:val="28"/>
        </w:rPr>
        <w:t xml:space="preserve">) на общую сумму </w:t>
      </w:r>
      <w:r w:rsidR="00FB1DDC" w:rsidRPr="00215344">
        <w:rPr>
          <w:szCs w:val="28"/>
        </w:rPr>
        <w:br/>
        <w:t xml:space="preserve">6 </w:t>
      </w:r>
      <w:r w:rsidR="002A0169">
        <w:rPr>
          <w:szCs w:val="28"/>
        </w:rPr>
        <w:t>194,63700</w:t>
      </w:r>
      <w:r w:rsidR="006B4234" w:rsidRPr="00215344">
        <w:rPr>
          <w:szCs w:val="28"/>
        </w:rPr>
        <w:t xml:space="preserve"> </w:t>
      </w:r>
      <w:r w:rsidR="009724B3" w:rsidRPr="00215344">
        <w:rPr>
          <w:szCs w:val="28"/>
        </w:rPr>
        <w:t xml:space="preserve">тыс. рублей, в том числе по годам: </w:t>
      </w:r>
    </w:p>
    <w:p w:rsidR="009724B3" w:rsidRPr="00215344" w:rsidRDefault="009724B3" w:rsidP="00163B61">
      <w:pPr>
        <w:pStyle w:val="ListParagraph"/>
        <w:widowControl w:val="0"/>
        <w:spacing w:after="0" w:line="340" w:lineRule="exact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15344">
        <w:rPr>
          <w:rFonts w:ascii="Times New Roman" w:hAnsi="Times New Roman"/>
          <w:sz w:val="28"/>
          <w:szCs w:val="28"/>
        </w:rPr>
        <w:t xml:space="preserve">2025 год – </w:t>
      </w:r>
      <w:r w:rsidR="00FB1DDC" w:rsidRPr="00215344">
        <w:rPr>
          <w:rFonts w:ascii="Times New Roman" w:hAnsi="Times New Roman"/>
          <w:sz w:val="28"/>
          <w:szCs w:val="28"/>
        </w:rPr>
        <w:t xml:space="preserve">6 </w:t>
      </w:r>
      <w:r w:rsidR="002A0169">
        <w:rPr>
          <w:rFonts w:ascii="Times New Roman" w:hAnsi="Times New Roman"/>
          <w:sz w:val="28"/>
          <w:szCs w:val="28"/>
        </w:rPr>
        <w:t>194,63700</w:t>
      </w:r>
      <w:r w:rsidRPr="00215344">
        <w:rPr>
          <w:rFonts w:ascii="Times New Roman" w:hAnsi="Times New Roman"/>
          <w:sz w:val="28"/>
          <w:szCs w:val="28"/>
        </w:rPr>
        <w:t xml:space="preserve"> тыс. руб.;</w:t>
      </w:r>
    </w:p>
    <w:p w:rsidR="009724B3" w:rsidRPr="00AF1556" w:rsidRDefault="0028459A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215344">
        <w:rPr>
          <w:szCs w:val="28"/>
        </w:rPr>
        <w:t>2026 год – 0,00</w:t>
      </w:r>
      <w:r w:rsidR="009724B3" w:rsidRPr="00215344">
        <w:rPr>
          <w:szCs w:val="28"/>
        </w:rPr>
        <w:t xml:space="preserve"> тыс. руб</w:t>
      </w:r>
      <w:r w:rsidR="009724B3" w:rsidRPr="00AF1556">
        <w:rPr>
          <w:szCs w:val="28"/>
        </w:rPr>
        <w:t>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4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FE58D7" w:rsidRPr="00AF1556">
        <w:rPr>
          <w:szCs w:val="28"/>
        </w:rPr>
        <w:t>г</w:t>
      </w:r>
      <w:r w:rsidR="009724B3" w:rsidRPr="00AF1556">
        <w:rPr>
          <w:szCs w:val="28"/>
        </w:rPr>
        <w:t>од – 0,00 тыс. руб.</w:t>
      </w:r>
    </w:p>
    <w:p w:rsidR="009724B3" w:rsidRPr="00220F1C" w:rsidRDefault="001701E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3.7. </w:t>
      </w:r>
      <w:r w:rsidR="009724B3" w:rsidRPr="00AF1556">
        <w:rPr>
          <w:szCs w:val="28"/>
        </w:rPr>
        <w:t xml:space="preserve">Субсидия по возмещению недополученных доходов и (или) </w:t>
      </w:r>
      <w:r w:rsidR="009724B3" w:rsidRPr="00220F1C">
        <w:rPr>
          <w:szCs w:val="28"/>
        </w:rPr>
        <w:t>возмещению затрат МУП «Яй</w:t>
      </w:r>
      <w:r w:rsidR="007D4F36" w:rsidRPr="00220F1C">
        <w:rPr>
          <w:szCs w:val="28"/>
        </w:rPr>
        <w:t xml:space="preserve">ва-Водоканал» (п. Скопкортная) </w:t>
      </w:r>
      <w:r w:rsidR="009724B3" w:rsidRPr="00220F1C">
        <w:rPr>
          <w:szCs w:val="28"/>
        </w:rPr>
        <w:t xml:space="preserve">на общую сумму </w:t>
      </w:r>
      <w:r w:rsidR="00450DE5">
        <w:rPr>
          <w:szCs w:val="28"/>
        </w:rPr>
        <w:t>3 435,09815</w:t>
      </w:r>
      <w:r w:rsidR="009724B3" w:rsidRPr="00220F1C">
        <w:rPr>
          <w:szCs w:val="28"/>
        </w:rPr>
        <w:t xml:space="preserve"> тыс. рублей, в том числе по годам: 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220F1C">
        <w:rPr>
          <w:szCs w:val="28"/>
        </w:rPr>
        <w:t xml:space="preserve">2025 год – </w:t>
      </w:r>
      <w:r w:rsidR="00220F1C" w:rsidRPr="00220F1C">
        <w:rPr>
          <w:szCs w:val="28"/>
        </w:rPr>
        <w:t>457,86272</w:t>
      </w:r>
      <w:r w:rsidRPr="00220F1C">
        <w:rPr>
          <w:szCs w:val="28"/>
        </w:rPr>
        <w:t xml:space="preserve"> </w:t>
      </w:r>
      <w:r w:rsidRPr="00AF1556">
        <w:rPr>
          <w:szCs w:val="28"/>
        </w:rPr>
        <w:t>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t xml:space="preserve">2026 год – </w:t>
      </w:r>
      <w:r w:rsidR="00450DE5">
        <w:rPr>
          <w:szCs w:val="28"/>
        </w:rPr>
        <w:t>0,00</w:t>
      </w:r>
      <w:r w:rsidRPr="00AF1556">
        <w:rPr>
          <w:szCs w:val="28"/>
        </w:rPr>
        <w:t xml:space="preserve"> тыс. руб.;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5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FE58D7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2 977,23543 тыс. руб.</w:t>
      </w:r>
    </w:p>
    <w:p w:rsidR="009724B3" w:rsidRPr="00AF1556" w:rsidRDefault="001701E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3.8. </w:t>
      </w:r>
      <w:r w:rsidR="009724B3" w:rsidRPr="00AF1556">
        <w:rPr>
          <w:szCs w:val="28"/>
        </w:rPr>
        <w:t>Субсидия по возмещению недополученных доходов и (или) возмещению</w:t>
      </w:r>
      <w:r w:rsidR="007D4F36" w:rsidRPr="00AF1556">
        <w:rPr>
          <w:szCs w:val="28"/>
        </w:rPr>
        <w:t xml:space="preserve"> затрат МКП «Вильва-Водоканал» </w:t>
      </w:r>
      <w:r w:rsidR="009724B3" w:rsidRPr="00AF1556">
        <w:rPr>
          <w:szCs w:val="28"/>
        </w:rPr>
        <w:t xml:space="preserve">на общую сумму </w:t>
      </w:r>
      <w:r w:rsidR="000C6076" w:rsidRPr="00AF1556">
        <w:rPr>
          <w:szCs w:val="28"/>
        </w:rPr>
        <w:t>630,875</w:t>
      </w:r>
      <w:r w:rsidR="009724B3" w:rsidRPr="00AF1556">
        <w:rPr>
          <w:szCs w:val="28"/>
        </w:rPr>
        <w:t xml:space="preserve"> тыс. рублей, в том числе по годам: 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 xml:space="preserve">2025 год – </w:t>
      </w:r>
      <w:r w:rsidR="000C6076" w:rsidRPr="00AF1556">
        <w:rPr>
          <w:szCs w:val="28"/>
        </w:rPr>
        <w:t>630,875</w:t>
      </w:r>
      <w:r w:rsidR="00D913E8" w:rsidRPr="00AF1556">
        <w:rPr>
          <w:szCs w:val="28"/>
        </w:rPr>
        <w:t xml:space="preserve"> </w:t>
      </w:r>
      <w:r w:rsidRPr="00AF1556">
        <w:rPr>
          <w:szCs w:val="28"/>
        </w:rPr>
        <w:t>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6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1701E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3.9. </w:t>
      </w:r>
      <w:r w:rsidR="009724B3" w:rsidRPr="00AF1556">
        <w:rPr>
          <w:szCs w:val="28"/>
        </w:rPr>
        <w:t xml:space="preserve">Реализация мероприятий по направлению «Качественное водоснабжение» на общую сумму 3 234,85807 тыс. рублей, в том числе по годам: 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t>2025 год – 3 234,85807 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AF1556">
        <w:rPr>
          <w:szCs w:val="28"/>
        </w:rPr>
        <w:lastRenderedPageBreak/>
        <w:t>2026 год – 0,00 тыс. руб.;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7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1701E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3.10. </w:t>
      </w:r>
      <w:r w:rsidR="009724B3" w:rsidRPr="00AF1556">
        <w:rPr>
          <w:szCs w:val="28"/>
        </w:rPr>
        <w:t xml:space="preserve">Реализация мероприятий «Наша улица» на общую сумму 518,47101 тыс. рублей, в том числе по годам: 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2025 год – 267,01362 тыс. руб.;</w:t>
      </w:r>
    </w:p>
    <w:p w:rsidR="009724B3" w:rsidRPr="00AF1556" w:rsidRDefault="009724B3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2026 год – 251,45739 тыс. руб.;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8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1701E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3.11. </w:t>
      </w:r>
      <w:r w:rsidR="009724B3" w:rsidRPr="00AF1556">
        <w:rPr>
          <w:szCs w:val="28"/>
        </w:rPr>
        <w:t>Реконст</w:t>
      </w:r>
      <w:r w:rsidRPr="00AF1556">
        <w:rPr>
          <w:szCs w:val="28"/>
        </w:rPr>
        <w:t>рукция системы водоснабжения п. </w:t>
      </w:r>
      <w:r w:rsidR="009724B3" w:rsidRPr="00AF1556">
        <w:rPr>
          <w:szCs w:val="28"/>
        </w:rPr>
        <w:t xml:space="preserve">Карьер-Известняк на общую сумму 14 900,00000 тыс. рублей, в том числе по годам: </w:t>
      </w:r>
    </w:p>
    <w:p w:rsidR="009724B3" w:rsidRPr="00AF1556" w:rsidRDefault="00050FE8" w:rsidP="00163B61">
      <w:pPr>
        <w:pStyle w:val="afc"/>
        <w:widowControl w:val="0"/>
        <w:numPr>
          <w:ilvl w:val="0"/>
          <w:numId w:val="10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 год</w:t>
      </w:r>
      <w:r w:rsidR="009724B3" w:rsidRPr="00AF1556">
        <w:rPr>
          <w:szCs w:val="28"/>
        </w:rPr>
        <w:t>– 0,00 тыс. руб.;</w:t>
      </w:r>
    </w:p>
    <w:p w:rsidR="009724B3" w:rsidRPr="00AF1556" w:rsidRDefault="00050FE8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>2026 год</w:t>
      </w:r>
      <w:r w:rsidR="009724B3" w:rsidRPr="00AF1556">
        <w:rPr>
          <w:szCs w:val="28"/>
        </w:rPr>
        <w:t>– 0,00 тыс. руб.;</w:t>
      </w:r>
    </w:p>
    <w:p w:rsidR="00C60587" w:rsidRPr="00AF1556" w:rsidRDefault="001109EB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>2027 год</w:t>
      </w:r>
      <w:r w:rsidR="009724B3" w:rsidRPr="00AF1556">
        <w:rPr>
          <w:szCs w:val="28"/>
        </w:rPr>
        <w:t xml:space="preserve"> – 14 900,00000 тыс. руб.</w:t>
      </w:r>
    </w:p>
    <w:p w:rsidR="001109EB" w:rsidRDefault="00AF1556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3.12. </w:t>
      </w:r>
      <w:r w:rsidR="00D913E8" w:rsidRPr="00AF1556">
        <w:rPr>
          <w:szCs w:val="28"/>
        </w:rPr>
        <w:t>Разработка проектно-сметной документации на кап</w:t>
      </w:r>
      <w:r w:rsidRPr="00AF1556">
        <w:rPr>
          <w:szCs w:val="28"/>
        </w:rPr>
        <w:t>итальный ремонт водопровода в рп. </w:t>
      </w:r>
      <w:r w:rsidR="00D913E8" w:rsidRPr="00AF1556">
        <w:rPr>
          <w:szCs w:val="28"/>
        </w:rPr>
        <w:t>Всеволодо-Вильва (</w:t>
      </w:r>
      <w:r w:rsidR="00C60587" w:rsidRPr="00AF1556">
        <w:rPr>
          <w:szCs w:val="28"/>
        </w:rPr>
        <w:t xml:space="preserve">участок водопровода от станции второго подъема, протяженностью </w:t>
      </w:r>
      <w:smartTag w:uri="urn:schemas-microsoft-com:office:smarttags" w:element="metricconverter">
        <w:smartTagPr>
          <w:attr w:name="ProductID" w:val="1 км"/>
        </w:smartTagPr>
        <w:r w:rsidR="00C60587" w:rsidRPr="00AF1556">
          <w:rPr>
            <w:szCs w:val="28"/>
          </w:rPr>
          <w:t>1 км</w:t>
        </w:r>
      </w:smartTag>
      <w:r w:rsidR="00C60587" w:rsidRPr="00AF1556">
        <w:rPr>
          <w:szCs w:val="28"/>
        </w:rPr>
        <w:t xml:space="preserve"> (труба ПНД 160) расположенная по адресу: Пермск</w:t>
      </w:r>
      <w:r w:rsidR="00FC0B6E">
        <w:rPr>
          <w:szCs w:val="28"/>
        </w:rPr>
        <w:t>ий край, г. Александровск, р</w:t>
      </w:r>
      <w:r w:rsidRPr="00AF1556">
        <w:rPr>
          <w:szCs w:val="28"/>
        </w:rPr>
        <w:t>п. </w:t>
      </w:r>
      <w:r w:rsidR="00C60587" w:rsidRPr="00AF1556">
        <w:rPr>
          <w:szCs w:val="28"/>
        </w:rPr>
        <w:t>Всеволодо-Вильва Д200 мм (</w:t>
      </w:r>
      <w:smartTag w:uri="urn:schemas-microsoft-com:office:smarttags" w:element="metricconverter">
        <w:smartTagPr>
          <w:attr w:name="ProductID" w:val="1,04 км"/>
        </w:smartTagPr>
        <w:r w:rsidR="00C60587" w:rsidRPr="00AF1556">
          <w:rPr>
            <w:szCs w:val="28"/>
          </w:rPr>
          <w:t>1,04 км</w:t>
        </w:r>
      </w:smartTag>
      <w:r w:rsidR="00C60587" w:rsidRPr="00AF1556">
        <w:rPr>
          <w:szCs w:val="28"/>
        </w:rPr>
        <w:t xml:space="preserve">)) </w:t>
      </w:r>
      <w:r w:rsidR="00E2619D" w:rsidRPr="00AF1556">
        <w:rPr>
          <w:szCs w:val="28"/>
        </w:rPr>
        <w:t>на общую сумму 7</w:t>
      </w:r>
      <w:r w:rsidR="00C60587" w:rsidRPr="00AF1556">
        <w:rPr>
          <w:szCs w:val="28"/>
        </w:rPr>
        <w:t xml:space="preserve">88,66713 тыс. рублей, в том числе по годам: </w:t>
      </w:r>
    </w:p>
    <w:p w:rsidR="00C60587" w:rsidRPr="00AF1556" w:rsidRDefault="001109EB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2025 год</w:t>
      </w:r>
      <w:r w:rsidR="00C60587" w:rsidRPr="00AF1556">
        <w:rPr>
          <w:szCs w:val="28"/>
        </w:rPr>
        <w:t xml:space="preserve"> – </w:t>
      </w:r>
      <w:r w:rsidR="00E2619D" w:rsidRPr="00AF1556">
        <w:rPr>
          <w:szCs w:val="28"/>
        </w:rPr>
        <w:t>7</w:t>
      </w:r>
      <w:r w:rsidR="00C60587" w:rsidRPr="00AF1556">
        <w:rPr>
          <w:szCs w:val="28"/>
        </w:rPr>
        <w:t>88,66713 тыс. руб.;</w:t>
      </w:r>
    </w:p>
    <w:p w:rsidR="001109EB" w:rsidRDefault="00C60587" w:rsidP="00163B61">
      <w:pPr>
        <w:pStyle w:val="afc"/>
        <w:widowControl w:val="0"/>
        <w:numPr>
          <w:ilvl w:val="0"/>
          <w:numId w:val="10"/>
        </w:numPr>
        <w:suppressAutoHyphens w:val="0"/>
        <w:spacing w:line="340" w:lineRule="exact"/>
        <w:jc w:val="both"/>
        <w:rPr>
          <w:szCs w:val="28"/>
        </w:rPr>
      </w:pPr>
      <w:r w:rsidRPr="00AF1556">
        <w:rPr>
          <w:szCs w:val="28"/>
        </w:rPr>
        <w:t>год – 0,00 тыс. руб.;</w:t>
      </w:r>
    </w:p>
    <w:p w:rsidR="001109EB" w:rsidRDefault="001109EB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>2027 год – 0,00 тыс. руб.</w:t>
      </w:r>
    </w:p>
    <w:p w:rsidR="001109EB" w:rsidRPr="001109EB" w:rsidRDefault="00FC0B6E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 xml:space="preserve">3.13. Возмещение в пользу </w:t>
      </w:r>
      <w:r w:rsidR="001109EB" w:rsidRPr="001109EB">
        <w:rPr>
          <w:szCs w:val="28"/>
        </w:rPr>
        <w:t xml:space="preserve">ООО «Газпром межрегионгаз Пермь» </w:t>
      </w:r>
      <w:r w:rsidR="001109EB">
        <w:rPr>
          <w:szCs w:val="28"/>
        </w:rPr>
        <w:br/>
      </w:r>
      <w:r w:rsidR="001109EB" w:rsidRPr="001109EB">
        <w:rPr>
          <w:szCs w:val="28"/>
        </w:rPr>
        <w:t xml:space="preserve">(ИНН 5948022406) расходов по уплате государственной пошлины на основании определения Арбитражного суда Пермского края от 04.02.2025 по делу </w:t>
      </w:r>
      <w:r w:rsidR="001109EB" w:rsidRPr="001109EB">
        <w:rPr>
          <w:szCs w:val="28"/>
        </w:rPr>
        <w:br/>
        <w:t xml:space="preserve">№ А50-29846/24 </w:t>
      </w:r>
      <w:r w:rsidR="001109EB" w:rsidRPr="00AF1556">
        <w:rPr>
          <w:szCs w:val="28"/>
        </w:rPr>
        <w:t xml:space="preserve">на </w:t>
      </w:r>
      <w:r w:rsidR="001109EB" w:rsidRPr="001109EB">
        <w:rPr>
          <w:szCs w:val="28"/>
        </w:rPr>
        <w:t xml:space="preserve">общую сумму 22,345 тыс. рублей, в том числе по годам: </w:t>
      </w:r>
    </w:p>
    <w:p w:rsidR="001109EB" w:rsidRPr="001109EB" w:rsidRDefault="001109EB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1109EB">
        <w:rPr>
          <w:szCs w:val="28"/>
        </w:rPr>
        <w:t>2025 год – 22,345 тыс. руб.;</w:t>
      </w:r>
    </w:p>
    <w:p w:rsidR="001109EB" w:rsidRPr="001109EB" w:rsidRDefault="001109EB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1109EB">
        <w:rPr>
          <w:szCs w:val="28"/>
        </w:rPr>
        <w:t>2026 год – 0,00 тыс. руб.;</w:t>
      </w:r>
    </w:p>
    <w:p w:rsidR="001109EB" w:rsidRDefault="001109EB" w:rsidP="00163B61">
      <w:pPr>
        <w:pStyle w:val="afc"/>
        <w:widowControl w:val="0"/>
        <w:numPr>
          <w:ilvl w:val="0"/>
          <w:numId w:val="10"/>
        </w:numPr>
        <w:suppressAutoHyphens w:val="0"/>
        <w:spacing w:line="340" w:lineRule="exact"/>
        <w:jc w:val="both"/>
        <w:rPr>
          <w:szCs w:val="28"/>
        </w:rPr>
      </w:pPr>
      <w:r w:rsidRPr="001109EB">
        <w:rPr>
          <w:szCs w:val="28"/>
        </w:rPr>
        <w:t>год – 0,00 тыс. руб</w:t>
      </w:r>
      <w:r>
        <w:rPr>
          <w:szCs w:val="28"/>
        </w:rPr>
        <w:t>.</w:t>
      </w:r>
    </w:p>
    <w:p w:rsidR="001109EB" w:rsidRPr="00D37D56" w:rsidRDefault="00BD34E8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 w:rsidRPr="00D37D56">
        <w:rPr>
          <w:szCs w:val="28"/>
        </w:rPr>
        <w:t>3.14. </w:t>
      </w:r>
      <w:r w:rsidR="00DB63E6" w:rsidRPr="00DB63E6">
        <w:rPr>
          <w:szCs w:val="28"/>
        </w:rPr>
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</w:t>
      </w:r>
      <w:r w:rsidR="00DB63E6">
        <w:rPr>
          <w:szCs w:val="28"/>
        </w:rPr>
        <w:t xml:space="preserve">, </w:t>
      </w:r>
      <w:r w:rsidR="001109EB" w:rsidRPr="00D37D56">
        <w:rPr>
          <w:szCs w:val="28"/>
        </w:rPr>
        <w:t xml:space="preserve">на общую сумму </w:t>
      </w:r>
      <w:r w:rsidR="003D6527" w:rsidRPr="00D37D56">
        <w:rPr>
          <w:snapToGrid w:val="0"/>
          <w:color w:val="000000"/>
          <w:szCs w:val="28"/>
        </w:rPr>
        <w:t>3 393,92185</w:t>
      </w:r>
      <w:r w:rsidR="001109EB" w:rsidRPr="00D37D56">
        <w:rPr>
          <w:snapToGrid w:val="0"/>
          <w:color w:val="000000"/>
          <w:szCs w:val="28"/>
        </w:rPr>
        <w:t xml:space="preserve"> </w:t>
      </w:r>
      <w:r w:rsidR="001109EB" w:rsidRPr="00D37D56">
        <w:rPr>
          <w:szCs w:val="28"/>
        </w:rPr>
        <w:t xml:space="preserve">тыс. рублей, в том числе по годам: </w:t>
      </w:r>
    </w:p>
    <w:p w:rsidR="001109EB" w:rsidRPr="00D37D56" w:rsidRDefault="001109EB" w:rsidP="00163B61">
      <w:pPr>
        <w:pStyle w:val="afc"/>
        <w:widowControl w:val="0"/>
        <w:suppressAutoHyphens w:val="0"/>
        <w:spacing w:line="340" w:lineRule="exact"/>
        <w:jc w:val="both"/>
        <w:rPr>
          <w:szCs w:val="28"/>
        </w:rPr>
      </w:pPr>
      <w:r w:rsidRPr="00D37D56">
        <w:rPr>
          <w:szCs w:val="28"/>
        </w:rPr>
        <w:t xml:space="preserve">2025 год– </w:t>
      </w:r>
      <w:r w:rsidR="003D6527" w:rsidRPr="00D37D56">
        <w:rPr>
          <w:szCs w:val="28"/>
        </w:rPr>
        <w:t>3 393,92185</w:t>
      </w:r>
      <w:r w:rsidRPr="00D37D56">
        <w:rPr>
          <w:szCs w:val="28"/>
        </w:rPr>
        <w:t xml:space="preserve"> тыс. руб.;</w:t>
      </w:r>
    </w:p>
    <w:p w:rsidR="001109EB" w:rsidRPr="00D37D56" w:rsidRDefault="001109EB" w:rsidP="00163B61">
      <w:pPr>
        <w:pStyle w:val="afc"/>
        <w:widowControl w:val="0"/>
        <w:numPr>
          <w:ilvl w:val="0"/>
          <w:numId w:val="9"/>
        </w:numPr>
        <w:suppressAutoHyphens w:val="0"/>
        <w:spacing w:line="340" w:lineRule="exact"/>
        <w:jc w:val="both"/>
        <w:rPr>
          <w:szCs w:val="28"/>
        </w:rPr>
      </w:pPr>
      <w:r w:rsidRPr="00D37D56">
        <w:rPr>
          <w:szCs w:val="28"/>
        </w:rPr>
        <w:t>год – 0,00 тыс. руб.;</w:t>
      </w:r>
    </w:p>
    <w:p w:rsidR="00C24C4F" w:rsidRPr="00D37D56" w:rsidRDefault="001109EB" w:rsidP="00163B61">
      <w:pPr>
        <w:pStyle w:val="afc"/>
        <w:widowControl w:val="0"/>
        <w:numPr>
          <w:ilvl w:val="0"/>
          <w:numId w:val="9"/>
        </w:numPr>
        <w:suppressAutoHyphens w:val="0"/>
        <w:spacing w:line="340" w:lineRule="exact"/>
        <w:jc w:val="both"/>
        <w:rPr>
          <w:szCs w:val="28"/>
        </w:rPr>
      </w:pPr>
      <w:r w:rsidRPr="00D37D56">
        <w:rPr>
          <w:szCs w:val="28"/>
        </w:rPr>
        <w:t>год – 0,00 тыс. руб.</w:t>
      </w:r>
    </w:p>
    <w:p w:rsidR="00C24C4F" w:rsidRPr="00BF7866" w:rsidRDefault="00FC0B6E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3.15. </w:t>
      </w:r>
      <w:r w:rsidR="00C24C4F" w:rsidRPr="00BF7866">
        <w:rPr>
          <w:snapToGrid w:val="0"/>
          <w:color w:val="000000"/>
          <w:szCs w:val="28"/>
        </w:rPr>
        <w:t xml:space="preserve">Субсидия МУП «Яйва-Водоканал» на финансовое обеспечение затрат (части затрат), связанных с предоставлением жилищно-коммунальных услуг в п. Скопкортная на общую сумму </w:t>
      </w:r>
      <w:r w:rsidR="00DB54D6">
        <w:rPr>
          <w:snapToGrid w:val="0"/>
          <w:color w:val="000000"/>
          <w:szCs w:val="28"/>
        </w:rPr>
        <w:t>1 445,44883</w:t>
      </w:r>
      <w:r w:rsidR="00C24C4F" w:rsidRPr="00BF7866">
        <w:rPr>
          <w:szCs w:val="28"/>
        </w:rPr>
        <w:t xml:space="preserve"> рублей, в том числе по годам: </w:t>
      </w:r>
    </w:p>
    <w:p w:rsidR="00C24C4F" w:rsidRPr="00BF7866" w:rsidRDefault="00792EFE" w:rsidP="00163B61">
      <w:pPr>
        <w:pStyle w:val="afc"/>
        <w:widowControl w:val="0"/>
        <w:numPr>
          <w:ilvl w:val="0"/>
          <w:numId w:val="15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год – </w:t>
      </w:r>
      <w:r w:rsidR="00DB54D6">
        <w:rPr>
          <w:szCs w:val="28"/>
        </w:rPr>
        <w:t>1 445,44883</w:t>
      </w:r>
      <w:r w:rsidR="00C24C4F" w:rsidRPr="00BF7866">
        <w:rPr>
          <w:szCs w:val="28"/>
        </w:rPr>
        <w:t xml:space="preserve"> тыс. руб.;</w:t>
      </w:r>
    </w:p>
    <w:p w:rsidR="00C24C4F" w:rsidRPr="00BF7866" w:rsidRDefault="00C24C4F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BF7866">
        <w:rPr>
          <w:szCs w:val="28"/>
        </w:rPr>
        <w:t>2026</w:t>
      </w:r>
      <w:r w:rsidR="004C3AAF">
        <w:rPr>
          <w:szCs w:val="28"/>
        </w:rPr>
        <w:t xml:space="preserve"> </w:t>
      </w:r>
      <w:r w:rsidRPr="00BF7866">
        <w:rPr>
          <w:szCs w:val="28"/>
        </w:rPr>
        <w:t>год – 0,00 тыс. руб.;</w:t>
      </w:r>
    </w:p>
    <w:p w:rsidR="001109EB" w:rsidRPr="004C3AAF" w:rsidRDefault="004C3AAF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4C3AAF">
        <w:rPr>
          <w:szCs w:val="28"/>
        </w:rPr>
        <w:t xml:space="preserve">2027 </w:t>
      </w:r>
      <w:r w:rsidR="00C24C4F" w:rsidRPr="004C3AAF">
        <w:rPr>
          <w:szCs w:val="28"/>
        </w:rPr>
        <w:t>год – 0,00 тыс. руб.</w:t>
      </w:r>
    </w:p>
    <w:p w:rsidR="00BF7866" w:rsidRDefault="00B5510D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3.16. </w:t>
      </w:r>
      <w:r w:rsidR="004C3AAF" w:rsidRPr="004C3AAF">
        <w:rPr>
          <w:szCs w:val="28"/>
        </w:rPr>
        <w:t>Мероприятия по строительному (техническому) ко</w:t>
      </w:r>
      <w:r w:rsidR="00FC0B6E">
        <w:rPr>
          <w:szCs w:val="28"/>
        </w:rPr>
        <w:t>нтролю «Система водоснабжения р</w:t>
      </w:r>
      <w:r w:rsidR="004C3AAF" w:rsidRPr="004C3AAF">
        <w:rPr>
          <w:szCs w:val="28"/>
        </w:rPr>
        <w:t xml:space="preserve">п. Всеволодо-Вильва» </w:t>
      </w:r>
      <w:r w:rsidR="00BF7866" w:rsidRPr="004C3AAF">
        <w:rPr>
          <w:snapToGrid w:val="0"/>
          <w:color w:val="000000"/>
          <w:szCs w:val="28"/>
        </w:rPr>
        <w:t xml:space="preserve">на общую сумму </w:t>
      </w:r>
      <w:r w:rsidR="004C3AAF" w:rsidRPr="004C3AAF">
        <w:rPr>
          <w:snapToGrid w:val="0"/>
          <w:color w:val="000000"/>
          <w:szCs w:val="28"/>
        </w:rPr>
        <w:t>135,50480</w:t>
      </w:r>
      <w:r w:rsidR="00BF7866" w:rsidRPr="004C3AAF">
        <w:rPr>
          <w:szCs w:val="28"/>
        </w:rPr>
        <w:t xml:space="preserve"> рублей, в </w:t>
      </w:r>
      <w:r w:rsidR="00BF7866" w:rsidRPr="004C3AAF">
        <w:rPr>
          <w:szCs w:val="28"/>
        </w:rPr>
        <w:lastRenderedPageBreak/>
        <w:t xml:space="preserve">том числе по годам: </w:t>
      </w:r>
    </w:p>
    <w:p w:rsidR="00BF7866" w:rsidRPr="004C3AAF" w:rsidRDefault="004C3AAF" w:rsidP="00163B61">
      <w:pPr>
        <w:pStyle w:val="afc"/>
        <w:widowControl w:val="0"/>
        <w:numPr>
          <w:ilvl w:val="0"/>
          <w:numId w:val="16"/>
        </w:numPr>
        <w:suppressAutoHyphens w:val="0"/>
        <w:spacing w:line="340" w:lineRule="exact"/>
        <w:jc w:val="both"/>
        <w:rPr>
          <w:szCs w:val="28"/>
        </w:rPr>
      </w:pPr>
      <w:r w:rsidRPr="004C3AAF">
        <w:rPr>
          <w:szCs w:val="28"/>
        </w:rPr>
        <w:t>год – 135,50480</w:t>
      </w:r>
      <w:r w:rsidR="00BF7866" w:rsidRPr="004C3AAF">
        <w:rPr>
          <w:szCs w:val="28"/>
        </w:rPr>
        <w:t xml:space="preserve"> тыс. руб.;</w:t>
      </w:r>
    </w:p>
    <w:p w:rsidR="00BF7866" w:rsidRPr="004C3AAF" w:rsidRDefault="00BF7866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 w:rsidRPr="004C3AAF">
        <w:rPr>
          <w:szCs w:val="28"/>
        </w:rPr>
        <w:t>2026</w:t>
      </w:r>
      <w:r w:rsidR="004C3AAF" w:rsidRPr="004C3AAF">
        <w:rPr>
          <w:szCs w:val="28"/>
        </w:rPr>
        <w:t xml:space="preserve"> </w:t>
      </w:r>
      <w:r w:rsidRPr="004C3AAF">
        <w:rPr>
          <w:szCs w:val="28"/>
        </w:rPr>
        <w:t>год – 0,00 тыс. руб.;</w:t>
      </w:r>
    </w:p>
    <w:p w:rsidR="00871AE0" w:rsidRDefault="004C3AAF" w:rsidP="00163B61">
      <w:pPr>
        <w:pStyle w:val="afc"/>
        <w:widowControl w:val="0"/>
        <w:suppressAutoHyphens w:val="0"/>
        <w:spacing w:line="340" w:lineRule="exact"/>
        <w:jc w:val="both"/>
        <w:rPr>
          <w:szCs w:val="28"/>
        </w:rPr>
      </w:pPr>
      <w:r w:rsidRPr="004C3AAF">
        <w:rPr>
          <w:szCs w:val="28"/>
        </w:rPr>
        <w:t xml:space="preserve">2027 </w:t>
      </w:r>
      <w:r w:rsidR="00BF7866" w:rsidRPr="004C3AAF">
        <w:rPr>
          <w:szCs w:val="28"/>
        </w:rPr>
        <w:t>год – 0,00 тыс. руб.</w:t>
      </w:r>
      <w:r w:rsidR="00770A85">
        <w:rPr>
          <w:szCs w:val="28"/>
        </w:rPr>
        <w:t>;</w:t>
      </w:r>
    </w:p>
    <w:p w:rsidR="00770A85" w:rsidRPr="001109EB" w:rsidRDefault="00770A85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3.17. </w:t>
      </w:r>
      <w:r>
        <w:rPr>
          <w:snapToGrid w:val="0"/>
          <w:color w:val="000000"/>
          <w:szCs w:val="28"/>
        </w:rPr>
        <w:t>С</w:t>
      </w:r>
      <w:r w:rsidRPr="00A1669F">
        <w:rPr>
          <w:snapToGrid w:val="0"/>
          <w:color w:val="000000"/>
          <w:szCs w:val="28"/>
        </w:rPr>
        <w:t xml:space="preserve">убсидия МКП ВВГП «Вильва-Водоканал» на финансовое обеспечение </w:t>
      </w:r>
      <w:r>
        <w:rPr>
          <w:snapToGrid w:val="0"/>
          <w:color w:val="000000"/>
          <w:szCs w:val="28"/>
        </w:rPr>
        <w:t xml:space="preserve">затрат (части затрат), в целях недопущения задолженности по заработной плате сотрудников предприятия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1 920,20000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770A85" w:rsidRPr="001109EB" w:rsidRDefault="00770A85" w:rsidP="00163B61">
      <w:pPr>
        <w:pStyle w:val="afc"/>
        <w:widowControl w:val="0"/>
        <w:numPr>
          <w:ilvl w:val="0"/>
          <w:numId w:val="21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>
        <w:rPr>
          <w:szCs w:val="28"/>
        </w:rPr>
        <w:t>1 920,20000</w:t>
      </w:r>
      <w:r w:rsidRPr="001109EB">
        <w:rPr>
          <w:szCs w:val="28"/>
        </w:rPr>
        <w:t xml:space="preserve"> тыс. руб.;</w:t>
      </w:r>
    </w:p>
    <w:p w:rsidR="00770A85" w:rsidRDefault="00770A85" w:rsidP="00163B61">
      <w:pPr>
        <w:pStyle w:val="afc"/>
        <w:widowControl w:val="0"/>
        <w:numPr>
          <w:ilvl w:val="0"/>
          <w:numId w:val="21"/>
        </w:numPr>
        <w:suppressAutoHyphens w:val="0"/>
        <w:spacing w:line="34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770A85" w:rsidRPr="005A465C" w:rsidRDefault="00871AE0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770A85" w:rsidRPr="001109EB">
        <w:rPr>
          <w:szCs w:val="28"/>
        </w:rPr>
        <w:t>год – 0,00 тыс. руб</w:t>
      </w:r>
      <w:r w:rsidR="00770A85">
        <w:rPr>
          <w:szCs w:val="28"/>
        </w:rPr>
        <w:t>.;</w:t>
      </w:r>
    </w:p>
    <w:p w:rsidR="00770A85" w:rsidRPr="001109EB" w:rsidRDefault="00770A85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3.18. </w:t>
      </w:r>
      <w:r>
        <w:rPr>
          <w:snapToGrid w:val="0"/>
          <w:color w:val="000000"/>
          <w:szCs w:val="28"/>
        </w:rPr>
        <w:t>С</w:t>
      </w:r>
      <w:r w:rsidRPr="00A1669F">
        <w:rPr>
          <w:snapToGrid w:val="0"/>
          <w:color w:val="000000"/>
          <w:szCs w:val="28"/>
        </w:rPr>
        <w:t>убсидия М</w:t>
      </w:r>
      <w:r>
        <w:rPr>
          <w:snapToGrid w:val="0"/>
          <w:color w:val="000000"/>
          <w:szCs w:val="28"/>
        </w:rPr>
        <w:t xml:space="preserve">УП «ЯйваДом» </w:t>
      </w:r>
      <w:r w:rsidRPr="00A1669F">
        <w:rPr>
          <w:snapToGrid w:val="0"/>
          <w:color w:val="000000"/>
          <w:szCs w:val="28"/>
        </w:rPr>
        <w:t xml:space="preserve">на финансовое обеспечение </w:t>
      </w:r>
      <w:r>
        <w:rPr>
          <w:snapToGrid w:val="0"/>
          <w:color w:val="000000"/>
          <w:szCs w:val="28"/>
        </w:rPr>
        <w:t xml:space="preserve">затрат (части затрат) по подготовке жилищно-коммунального хозяйства к началу отопительного периода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467,01038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770A85" w:rsidRPr="001109EB" w:rsidRDefault="00770A85" w:rsidP="00163B61">
      <w:pPr>
        <w:pStyle w:val="afc"/>
        <w:widowControl w:val="0"/>
        <w:numPr>
          <w:ilvl w:val="0"/>
          <w:numId w:val="22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 w:rsidR="005A465C">
        <w:rPr>
          <w:szCs w:val="28"/>
        </w:rPr>
        <w:t>467,01038</w:t>
      </w:r>
      <w:r w:rsidRPr="001109EB">
        <w:rPr>
          <w:szCs w:val="28"/>
        </w:rPr>
        <w:t xml:space="preserve"> тыс. руб.;</w:t>
      </w:r>
    </w:p>
    <w:p w:rsidR="00770A85" w:rsidRDefault="00770A85" w:rsidP="00163B61">
      <w:pPr>
        <w:pStyle w:val="afc"/>
        <w:widowControl w:val="0"/>
        <w:numPr>
          <w:ilvl w:val="0"/>
          <w:numId w:val="22"/>
        </w:numPr>
        <w:suppressAutoHyphens w:val="0"/>
        <w:spacing w:line="34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871AE0" w:rsidRDefault="00871AE0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770A85" w:rsidRPr="005A465C">
        <w:rPr>
          <w:szCs w:val="28"/>
        </w:rPr>
        <w:t>год – 0,00 тыс. руб.</w:t>
      </w:r>
      <w:r w:rsidR="005A465C">
        <w:rPr>
          <w:szCs w:val="28"/>
        </w:rPr>
        <w:t>;</w:t>
      </w:r>
    </w:p>
    <w:p w:rsidR="005A465C" w:rsidRPr="001109EB" w:rsidRDefault="005A465C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3.19. Софинансирование мероприятий по обеспечению подготовки систем теплоснабжения муниципальных образований к осенне-зимнему  отопительному периоду (</w:t>
      </w:r>
      <w:r w:rsidRPr="00A1669F">
        <w:rPr>
          <w:snapToGrid w:val="0"/>
          <w:color w:val="000000"/>
          <w:szCs w:val="28"/>
        </w:rPr>
        <w:t>МКП ВВГП «Вильва-Водоканал»</w:t>
      </w:r>
      <w:r>
        <w:rPr>
          <w:snapToGrid w:val="0"/>
          <w:color w:val="000000"/>
          <w:szCs w:val="28"/>
        </w:rPr>
        <w:t xml:space="preserve">)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72,98962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5A465C" w:rsidRPr="001109EB" w:rsidRDefault="005A465C" w:rsidP="00163B61">
      <w:pPr>
        <w:pStyle w:val="afc"/>
        <w:widowControl w:val="0"/>
        <w:numPr>
          <w:ilvl w:val="0"/>
          <w:numId w:val="23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 w:rsidR="00FD588D">
        <w:rPr>
          <w:szCs w:val="28"/>
        </w:rPr>
        <w:t>72,989</w:t>
      </w:r>
      <w:r>
        <w:rPr>
          <w:szCs w:val="28"/>
        </w:rPr>
        <w:t>62</w:t>
      </w:r>
      <w:r w:rsidRPr="001109EB">
        <w:rPr>
          <w:szCs w:val="28"/>
        </w:rPr>
        <w:t xml:space="preserve"> тыс. руб.;</w:t>
      </w:r>
    </w:p>
    <w:p w:rsidR="005A465C" w:rsidRDefault="005A465C" w:rsidP="00163B61">
      <w:pPr>
        <w:pStyle w:val="afc"/>
        <w:widowControl w:val="0"/>
        <w:numPr>
          <w:ilvl w:val="0"/>
          <w:numId w:val="23"/>
        </w:numPr>
        <w:suppressAutoHyphens w:val="0"/>
        <w:spacing w:line="34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5A465C" w:rsidRDefault="00871AE0" w:rsidP="00163B61">
      <w:pPr>
        <w:pStyle w:val="afc"/>
        <w:widowControl w:val="0"/>
        <w:suppressAutoHyphens w:val="0"/>
        <w:spacing w:line="34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5A465C" w:rsidRPr="005A465C">
        <w:rPr>
          <w:szCs w:val="28"/>
        </w:rPr>
        <w:t>год – 0,00 тыс. руб.</w:t>
      </w:r>
      <w:r w:rsidR="005A465C">
        <w:rPr>
          <w:szCs w:val="28"/>
        </w:rPr>
        <w:t>;</w:t>
      </w:r>
    </w:p>
    <w:p w:rsidR="005A465C" w:rsidRPr="001109EB" w:rsidRDefault="005A465C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3.20. </w:t>
      </w:r>
      <w:r w:rsidRPr="00294F8D">
        <w:rPr>
          <w:szCs w:val="28"/>
        </w:rPr>
        <w:t>Ремонт жилых (нежилых) помещений, находящихся в муниципальной собственности</w:t>
      </w:r>
      <w:r>
        <w:rPr>
          <w:szCs w:val="28"/>
        </w:rPr>
        <w:t xml:space="preserve"> (ремонт жилого помещения по адресу: п. Яйва, ул. 6 Пятилетки, д. 3, кв. 5, во исполнение решения суда)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276,16225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5A465C" w:rsidRPr="001109EB" w:rsidRDefault="005A465C" w:rsidP="00163B61">
      <w:pPr>
        <w:pStyle w:val="afc"/>
        <w:widowControl w:val="0"/>
        <w:numPr>
          <w:ilvl w:val="0"/>
          <w:numId w:val="24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>
        <w:rPr>
          <w:szCs w:val="28"/>
        </w:rPr>
        <w:t>276,16225</w:t>
      </w:r>
      <w:r w:rsidRPr="001109EB">
        <w:rPr>
          <w:szCs w:val="28"/>
        </w:rPr>
        <w:t xml:space="preserve"> тыс. руб.;</w:t>
      </w:r>
    </w:p>
    <w:p w:rsidR="005A465C" w:rsidRDefault="005A465C" w:rsidP="00163B61">
      <w:pPr>
        <w:pStyle w:val="afc"/>
        <w:widowControl w:val="0"/>
        <w:numPr>
          <w:ilvl w:val="0"/>
          <w:numId w:val="24"/>
        </w:numPr>
        <w:suppressAutoHyphens w:val="0"/>
        <w:spacing w:line="34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A21014" w:rsidRDefault="005A465C" w:rsidP="00163B61">
      <w:pPr>
        <w:pStyle w:val="afc"/>
        <w:widowControl w:val="0"/>
        <w:numPr>
          <w:ilvl w:val="0"/>
          <w:numId w:val="24"/>
        </w:numPr>
        <w:suppressAutoHyphens w:val="0"/>
        <w:spacing w:line="340" w:lineRule="exact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21014" w:rsidRPr="001109EB" w:rsidRDefault="00163B6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3.21. </w:t>
      </w:r>
      <w:r w:rsidR="00A21014" w:rsidRPr="00A21014">
        <w:rPr>
          <w:szCs w:val="28"/>
        </w:rPr>
        <w:t xml:space="preserve">Проектные работы по реконструкции (модернизации) сетей теплоснабжения г. Александровск </w:t>
      </w:r>
      <w:r w:rsidR="00A21014" w:rsidRPr="00AF1556">
        <w:rPr>
          <w:szCs w:val="28"/>
        </w:rPr>
        <w:t xml:space="preserve">на </w:t>
      </w:r>
      <w:r w:rsidR="00A21014" w:rsidRPr="001109EB">
        <w:rPr>
          <w:szCs w:val="28"/>
        </w:rPr>
        <w:t xml:space="preserve">общую сумму </w:t>
      </w:r>
      <w:r w:rsidR="00A21014" w:rsidRPr="00A21014">
        <w:rPr>
          <w:snapToGrid w:val="0"/>
          <w:color w:val="000000"/>
          <w:szCs w:val="28"/>
        </w:rPr>
        <w:t>6</w:t>
      </w:r>
      <w:r w:rsidR="00A21014">
        <w:rPr>
          <w:snapToGrid w:val="0"/>
          <w:color w:val="000000"/>
          <w:szCs w:val="28"/>
        </w:rPr>
        <w:t> </w:t>
      </w:r>
      <w:r w:rsidR="00A21014" w:rsidRPr="00A21014">
        <w:rPr>
          <w:snapToGrid w:val="0"/>
          <w:color w:val="000000"/>
          <w:szCs w:val="28"/>
        </w:rPr>
        <w:t>577</w:t>
      </w:r>
      <w:r w:rsidR="00A21014">
        <w:rPr>
          <w:snapToGrid w:val="0"/>
          <w:color w:val="000000"/>
          <w:szCs w:val="28"/>
        </w:rPr>
        <w:t>,</w:t>
      </w:r>
      <w:r w:rsidR="00A21014" w:rsidRPr="00A21014">
        <w:rPr>
          <w:snapToGrid w:val="0"/>
          <w:color w:val="000000"/>
          <w:szCs w:val="28"/>
        </w:rPr>
        <w:t>447</w:t>
      </w:r>
      <w:r w:rsidR="00A21014">
        <w:rPr>
          <w:snapToGrid w:val="0"/>
          <w:color w:val="000000"/>
          <w:szCs w:val="28"/>
        </w:rPr>
        <w:t xml:space="preserve">00 </w:t>
      </w:r>
      <w:r w:rsidR="00A21014" w:rsidRPr="001109EB">
        <w:rPr>
          <w:szCs w:val="28"/>
        </w:rPr>
        <w:t xml:space="preserve">тыс. рублей, в том числе по годам: </w:t>
      </w:r>
    </w:p>
    <w:p w:rsidR="00A21014" w:rsidRPr="00A21014" w:rsidRDefault="00A21014" w:rsidP="00163B61">
      <w:pPr>
        <w:pStyle w:val="afc"/>
        <w:widowControl w:val="0"/>
        <w:numPr>
          <w:ilvl w:val="0"/>
          <w:numId w:val="25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21014" w:rsidRDefault="00A21014" w:rsidP="00163B61">
      <w:pPr>
        <w:pStyle w:val="afc"/>
        <w:widowControl w:val="0"/>
        <w:numPr>
          <w:ilvl w:val="0"/>
          <w:numId w:val="25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 xml:space="preserve">год – </w:t>
      </w:r>
      <w:r w:rsidRPr="00A21014">
        <w:rPr>
          <w:snapToGrid w:val="0"/>
          <w:color w:val="000000"/>
          <w:szCs w:val="28"/>
        </w:rPr>
        <w:t>6</w:t>
      </w:r>
      <w:r>
        <w:rPr>
          <w:snapToGrid w:val="0"/>
          <w:color w:val="000000"/>
          <w:szCs w:val="28"/>
        </w:rPr>
        <w:t> </w:t>
      </w:r>
      <w:r w:rsidRPr="00A21014">
        <w:rPr>
          <w:snapToGrid w:val="0"/>
          <w:color w:val="000000"/>
          <w:szCs w:val="28"/>
        </w:rPr>
        <w:t>577</w:t>
      </w:r>
      <w:r>
        <w:rPr>
          <w:snapToGrid w:val="0"/>
          <w:color w:val="000000"/>
          <w:szCs w:val="28"/>
        </w:rPr>
        <w:t>,</w:t>
      </w:r>
      <w:r w:rsidRPr="00A21014">
        <w:rPr>
          <w:snapToGrid w:val="0"/>
          <w:color w:val="000000"/>
          <w:szCs w:val="28"/>
        </w:rPr>
        <w:t>447</w:t>
      </w:r>
      <w:r>
        <w:rPr>
          <w:snapToGrid w:val="0"/>
          <w:color w:val="000000"/>
          <w:szCs w:val="28"/>
        </w:rPr>
        <w:t>00</w:t>
      </w:r>
      <w:r w:rsidRPr="001109EB">
        <w:rPr>
          <w:szCs w:val="28"/>
        </w:rPr>
        <w:t xml:space="preserve"> тыс. руб.;</w:t>
      </w:r>
    </w:p>
    <w:p w:rsidR="00A21014" w:rsidRDefault="00A21014" w:rsidP="00163B61">
      <w:pPr>
        <w:pStyle w:val="afc"/>
        <w:widowControl w:val="0"/>
        <w:numPr>
          <w:ilvl w:val="0"/>
          <w:numId w:val="25"/>
        </w:numPr>
        <w:suppressAutoHyphens w:val="0"/>
        <w:spacing w:line="340" w:lineRule="exact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21014" w:rsidRPr="001109EB" w:rsidRDefault="00163B61" w:rsidP="00163B61">
      <w:pPr>
        <w:pStyle w:val="afc"/>
        <w:widowControl w:val="0"/>
        <w:suppressAutoHyphens w:val="0"/>
        <w:spacing w:line="340" w:lineRule="exact"/>
        <w:ind w:left="0" w:firstLine="709"/>
        <w:jc w:val="both"/>
        <w:rPr>
          <w:szCs w:val="28"/>
        </w:rPr>
      </w:pPr>
      <w:r>
        <w:rPr>
          <w:szCs w:val="28"/>
        </w:rPr>
        <w:t>3.22. </w:t>
      </w:r>
      <w:r w:rsidR="00A21014" w:rsidRPr="00A21014">
        <w:rPr>
          <w:szCs w:val="28"/>
        </w:rPr>
        <w:t xml:space="preserve">Проектные работы по капитальному </w:t>
      </w:r>
      <w:r>
        <w:rPr>
          <w:szCs w:val="28"/>
        </w:rPr>
        <w:t>ремонту системы водоотведения р</w:t>
      </w:r>
      <w:r w:rsidR="00A21014" w:rsidRPr="00A21014">
        <w:rPr>
          <w:szCs w:val="28"/>
        </w:rPr>
        <w:t>п. Яйва</w:t>
      </w:r>
      <w:r w:rsidR="00A21014">
        <w:rPr>
          <w:szCs w:val="28"/>
        </w:rPr>
        <w:t xml:space="preserve"> </w:t>
      </w:r>
      <w:r w:rsidR="00A21014" w:rsidRPr="00AF1556">
        <w:rPr>
          <w:szCs w:val="28"/>
        </w:rPr>
        <w:t xml:space="preserve">на </w:t>
      </w:r>
      <w:r w:rsidR="00A21014" w:rsidRPr="001109EB">
        <w:rPr>
          <w:szCs w:val="28"/>
        </w:rPr>
        <w:t xml:space="preserve">общую сумму </w:t>
      </w:r>
      <w:r w:rsidR="003D6527">
        <w:rPr>
          <w:snapToGrid w:val="0"/>
          <w:color w:val="000000"/>
          <w:szCs w:val="28"/>
        </w:rPr>
        <w:t>1 505,71476</w:t>
      </w:r>
      <w:r w:rsidR="00A21014">
        <w:rPr>
          <w:snapToGrid w:val="0"/>
          <w:color w:val="000000"/>
          <w:szCs w:val="28"/>
        </w:rPr>
        <w:t xml:space="preserve"> </w:t>
      </w:r>
      <w:r w:rsidR="00A21014" w:rsidRPr="001109EB">
        <w:rPr>
          <w:szCs w:val="28"/>
        </w:rPr>
        <w:t xml:space="preserve">тыс. рублей, в том числе по годам: </w:t>
      </w:r>
    </w:p>
    <w:p w:rsidR="00A21014" w:rsidRPr="00A21014" w:rsidRDefault="00A21014" w:rsidP="00163B61">
      <w:pPr>
        <w:pStyle w:val="afc"/>
        <w:widowControl w:val="0"/>
        <w:numPr>
          <w:ilvl w:val="0"/>
          <w:numId w:val="26"/>
        </w:numPr>
        <w:suppressAutoHyphens w:val="0"/>
        <w:spacing w:line="340" w:lineRule="exact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21014" w:rsidRDefault="00A21014" w:rsidP="00163B61">
      <w:pPr>
        <w:pStyle w:val="afc"/>
        <w:widowControl w:val="0"/>
        <w:numPr>
          <w:ilvl w:val="0"/>
          <w:numId w:val="26"/>
        </w:numPr>
        <w:suppressAutoHyphens w:val="0"/>
        <w:spacing w:line="340" w:lineRule="exact"/>
        <w:ind w:right="-286"/>
        <w:jc w:val="both"/>
        <w:rPr>
          <w:szCs w:val="28"/>
        </w:rPr>
      </w:pPr>
      <w:r>
        <w:rPr>
          <w:szCs w:val="28"/>
        </w:rPr>
        <w:t xml:space="preserve">год – </w:t>
      </w:r>
      <w:r w:rsidR="003D6527">
        <w:rPr>
          <w:snapToGrid w:val="0"/>
          <w:color w:val="000000"/>
          <w:szCs w:val="28"/>
        </w:rPr>
        <w:t>1 505,71476</w:t>
      </w:r>
      <w:r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A21014" w:rsidRPr="00A21014" w:rsidRDefault="00A21014" w:rsidP="00163B61">
      <w:pPr>
        <w:pStyle w:val="afc"/>
        <w:widowControl w:val="0"/>
        <w:numPr>
          <w:ilvl w:val="0"/>
          <w:numId w:val="26"/>
        </w:numPr>
        <w:suppressAutoHyphens w:val="0"/>
        <w:spacing w:line="340" w:lineRule="exact"/>
        <w:ind w:right="-286"/>
        <w:jc w:val="both"/>
        <w:rPr>
          <w:szCs w:val="28"/>
        </w:rPr>
      </w:pPr>
      <w:r w:rsidRPr="005A465C">
        <w:rPr>
          <w:szCs w:val="28"/>
        </w:rPr>
        <w:t>год – 0,00 тыс. руб.</w:t>
      </w:r>
      <w:r>
        <w:rPr>
          <w:szCs w:val="28"/>
        </w:rPr>
        <w:t>;</w:t>
      </w:r>
    </w:p>
    <w:p w:rsidR="00A21014" w:rsidRPr="001109EB" w:rsidRDefault="00163B61" w:rsidP="00163B61">
      <w:pPr>
        <w:pStyle w:val="afc"/>
        <w:widowControl w:val="0"/>
        <w:suppressAutoHyphens w:val="0"/>
        <w:spacing w:line="340" w:lineRule="exact"/>
        <w:ind w:left="0" w:right="-284" w:firstLine="708"/>
        <w:jc w:val="both"/>
        <w:rPr>
          <w:szCs w:val="28"/>
        </w:rPr>
      </w:pPr>
      <w:r>
        <w:rPr>
          <w:szCs w:val="28"/>
        </w:rPr>
        <w:lastRenderedPageBreak/>
        <w:t>3.23. </w:t>
      </w:r>
      <w:r w:rsidR="00A21014" w:rsidRPr="00A21014">
        <w:rPr>
          <w:szCs w:val="28"/>
        </w:rPr>
        <w:t xml:space="preserve">Проектные работы по капитальному </w:t>
      </w:r>
      <w:r>
        <w:rPr>
          <w:szCs w:val="28"/>
        </w:rPr>
        <w:t>ремонту системы водоотведения р</w:t>
      </w:r>
      <w:r w:rsidR="00A21014" w:rsidRPr="00A21014">
        <w:rPr>
          <w:szCs w:val="28"/>
        </w:rPr>
        <w:t>п. Всеволодо-Вильва</w:t>
      </w:r>
      <w:r w:rsidR="00A21014">
        <w:rPr>
          <w:szCs w:val="28"/>
        </w:rPr>
        <w:t xml:space="preserve"> </w:t>
      </w:r>
      <w:r w:rsidR="00A21014" w:rsidRPr="00AF1556">
        <w:rPr>
          <w:szCs w:val="28"/>
        </w:rPr>
        <w:t xml:space="preserve">на </w:t>
      </w:r>
      <w:r w:rsidR="00A21014" w:rsidRPr="001109EB">
        <w:rPr>
          <w:szCs w:val="28"/>
        </w:rPr>
        <w:t xml:space="preserve">общую сумму </w:t>
      </w:r>
      <w:r w:rsidR="003D6527">
        <w:rPr>
          <w:snapToGrid w:val="0"/>
          <w:color w:val="000000"/>
          <w:szCs w:val="28"/>
        </w:rPr>
        <w:t>782,16250</w:t>
      </w:r>
      <w:r w:rsidR="00A21014">
        <w:rPr>
          <w:snapToGrid w:val="0"/>
          <w:color w:val="000000"/>
          <w:szCs w:val="28"/>
        </w:rPr>
        <w:t xml:space="preserve"> </w:t>
      </w:r>
      <w:r w:rsidR="00A21014" w:rsidRPr="001109EB">
        <w:rPr>
          <w:szCs w:val="28"/>
        </w:rPr>
        <w:t xml:space="preserve">тыс. рублей, в том числе по годам: </w:t>
      </w:r>
    </w:p>
    <w:p w:rsidR="00A21014" w:rsidRPr="00A21014" w:rsidRDefault="00A21014" w:rsidP="00163B61">
      <w:pPr>
        <w:pStyle w:val="afc"/>
        <w:widowControl w:val="0"/>
        <w:numPr>
          <w:ilvl w:val="0"/>
          <w:numId w:val="27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21014" w:rsidRDefault="00A21014" w:rsidP="00163B61">
      <w:pPr>
        <w:pStyle w:val="afc"/>
        <w:widowControl w:val="0"/>
        <w:numPr>
          <w:ilvl w:val="0"/>
          <w:numId w:val="27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– </w:t>
      </w:r>
      <w:r w:rsidR="003D6527">
        <w:rPr>
          <w:snapToGrid w:val="0"/>
          <w:color w:val="000000"/>
          <w:szCs w:val="28"/>
        </w:rPr>
        <w:t>782,16250</w:t>
      </w:r>
      <w:r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AE397B" w:rsidRDefault="00A21014" w:rsidP="00163B61">
      <w:pPr>
        <w:pStyle w:val="afc"/>
        <w:widowControl w:val="0"/>
        <w:numPr>
          <w:ilvl w:val="0"/>
          <w:numId w:val="27"/>
        </w:numPr>
        <w:suppressAutoHyphens w:val="0"/>
        <w:spacing w:line="340" w:lineRule="exact"/>
        <w:ind w:right="-284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E397B" w:rsidRPr="001109EB" w:rsidRDefault="00163B61" w:rsidP="00163B61">
      <w:pPr>
        <w:pStyle w:val="afc"/>
        <w:widowControl w:val="0"/>
        <w:suppressAutoHyphens w:val="0"/>
        <w:spacing w:line="340" w:lineRule="exact"/>
        <w:ind w:left="0" w:right="-284" w:firstLine="708"/>
        <w:jc w:val="both"/>
        <w:rPr>
          <w:szCs w:val="28"/>
        </w:rPr>
      </w:pPr>
      <w:r>
        <w:rPr>
          <w:szCs w:val="28"/>
        </w:rPr>
        <w:t>3.24. </w:t>
      </w:r>
      <w:r w:rsidR="00AE397B" w:rsidRPr="00AE397B">
        <w:rPr>
          <w:szCs w:val="28"/>
        </w:rPr>
        <w:t>Обеспечение мероприятий по модернизации систем коммунальной инфраструктуры (расходы, не софинансируемые из федерального бюджета)</w:t>
      </w:r>
      <w:r w:rsidR="00AE397B" w:rsidRPr="00AE397B">
        <w:t xml:space="preserve"> </w:t>
      </w:r>
      <w:r w:rsidR="00AE397B">
        <w:t>(</w:t>
      </w:r>
      <w:r w:rsidR="00AE397B">
        <w:rPr>
          <w:szCs w:val="28"/>
        </w:rPr>
        <w:t>к</w:t>
      </w:r>
      <w:r w:rsidR="00AE397B" w:rsidRPr="00AE397B">
        <w:rPr>
          <w:szCs w:val="28"/>
        </w:rPr>
        <w:t>апитальн</w:t>
      </w:r>
      <w:r>
        <w:rPr>
          <w:szCs w:val="28"/>
        </w:rPr>
        <w:t>ый ремонт сетей водоснабжения р</w:t>
      </w:r>
      <w:r w:rsidR="00AE397B" w:rsidRPr="00AE397B">
        <w:rPr>
          <w:szCs w:val="28"/>
        </w:rPr>
        <w:t>п. Яйва (2 этап)</w:t>
      </w:r>
      <w:r w:rsidR="00AE397B">
        <w:rPr>
          <w:szCs w:val="28"/>
        </w:rPr>
        <w:t xml:space="preserve">) </w:t>
      </w:r>
      <w:r w:rsidR="00AE397B" w:rsidRPr="00AF1556">
        <w:rPr>
          <w:szCs w:val="28"/>
        </w:rPr>
        <w:t xml:space="preserve">на </w:t>
      </w:r>
      <w:r w:rsidR="00AE397B" w:rsidRPr="001109EB">
        <w:rPr>
          <w:szCs w:val="28"/>
        </w:rPr>
        <w:t xml:space="preserve">общую сумму </w:t>
      </w:r>
      <w:r w:rsidR="00AE397B">
        <w:rPr>
          <w:snapToGrid w:val="0"/>
          <w:color w:val="000000"/>
          <w:szCs w:val="28"/>
        </w:rPr>
        <w:t xml:space="preserve">18 000,00000 </w:t>
      </w:r>
      <w:r w:rsidR="00AE397B" w:rsidRPr="001109EB">
        <w:rPr>
          <w:szCs w:val="28"/>
        </w:rPr>
        <w:t xml:space="preserve">тыс. рублей, в том числе по годам: </w:t>
      </w:r>
    </w:p>
    <w:p w:rsidR="00AE397B" w:rsidRPr="00A21014" w:rsidRDefault="00AE397B" w:rsidP="00163B61">
      <w:pPr>
        <w:pStyle w:val="afc"/>
        <w:widowControl w:val="0"/>
        <w:numPr>
          <w:ilvl w:val="0"/>
          <w:numId w:val="28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E397B" w:rsidRDefault="00AE397B" w:rsidP="00163B61">
      <w:pPr>
        <w:pStyle w:val="afc"/>
        <w:widowControl w:val="0"/>
        <w:numPr>
          <w:ilvl w:val="0"/>
          <w:numId w:val="28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– </w:t>
      </w:r>
      <w:r>
        <w:rPr>
          <w:snapToGrid w:val="0"/>
          <w:color w:val="000000"/>
          <w:szCs w:val="28"/>
        </w:rPr>
        <w:t xml:space="preserve">18 000,00000 </w:t>
      </w:r>
      <w:r w:rsidRPr="001109EB">
        <w:rPr>
          <w:szCs w:val="28"/>
        </w:rPr>
        <w:t>тыс. руб.;</w:t>
      </w:r>
    </w:p>
    <w:p w:rsidR="00AE397B" w:rsidRDefault="00AE397B" w:rsidP="00163B61">
      <w:pPr>
        <w:pStyle w:val="afc"/>
        <w:widowControl w:val="0"/>
        <w:numPr>
          <w:ilvl w:val="0"/>
          <w:numId w:val="28"/>
        </w:numPr>
        <w:suppressAutoHyphens w:val="0"/>
        <w:spacing w:line="340" w:lineRule="exact"/>
        <w:ind w:right="-284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E397B" w:rsidRPr="001109EB" w:rsidRDefault="00163B61" w:rsidP="00163B61">
      <w:pPr>
        <w:pStyle w:val="afc"/>
        <w:widowControl w:val="0"/>
        <w:suppressAutoHyphens w:val="0"/>
        <w:spacing w:line="340" w:lineRule="exact"/>
        <w:ind w:left="0" w:right="-284" w:firstLine="708"/>
        <w:jc w:val="both"/>
        <w:rPr>
          <w:szCs w:val="28"/>
        </w:rPr>
      </w:pPr>
      <w:r>
        <w:rPr>
          <w:szCs w:val="28"/>
        </w:rPr>
        <w:t>3.25. </w:t>
      </w:r>
      <w:r w:rsidR="00AE397B" w:rsidRPr="00AE397B">
        <w:rPr>
          <w:szCs w:val="28"/>
        </w:rPr>
        <w:t>Обеспечение мероприятий по модернизации систем коммунальной инфраструктуры (расходы, не софинансируемые из федерального бюджета)</w:t>
      </w:r>
      <w:r w:rsidR="00AE397B" w:rsidRPr="00AE397B">
        <w:t xml:space="preserve"> </w:t>
      </w:r>
      <w:r w:rsidR="00AE397B">
        <w:t>(</w:t>
      </w:r>
      <w:r w:rsidR="00AE397B">
        <w:rPr>
          <w:szCs w:val="28"/>
        </w:rPr>
        <w:t>к</w:t>
      </w:r>
      <w:r w:rsidR="00AE397B" w:rsidRPr="00AE397B">
        <w:rPr>
          <w:szCs w:val="28"/>
        </w:rPr>
        <w:t xml:space="preserve">апитальный ремонт сетей </w:t>
      </w:r>
      <w:r w:rsidR="008860F5">
        <w:rPr>
          <w:szCs w:val="28"/>
        </w:rPr>
        <w:t>тепло</w:t>
      </w:r>
      <w:r w:rsidR="00AE397B" w:rsidRPr="00AE397B">
        <w:rPr>
          <w:szCs w:val="28"/>
        </w:rPr>
        <w:t>снабже</w:t>
      </w:r>
      <w:r>
        <w:rPr>
          <w:szCs w:val="28"/>
        </w:rPr>
        <w:t>ния р</w:t>
      </w:r>
      <w:r w:rsidR="00AE397B" w:rsidRPr="00AE397B">
        <w:rPr>
          <w:szCs w:val="28"/>
        </w:rPr>
        <w:t>п. Всеволодо-Вильва</w:t>
      </w:r>
      <w:r w:rsidR="00AE397B">
        <w:rPr>
          <w:szCs w:val="28"/>
        </w:rPr>
        <w:t xml:space="preserve">) </w:t>
      </w:r>
      <w:r w:rsidR="00AE397B" w:rsidRPr="00AF1556">
        <w:rPr>
          <w:szCs w:val="28"/>
        </w:rPr>
        <w:t xml:space="preserve">на </w:t>
      </w:r>
      <w:r w:rsidR="00AE397B" w:rsidRPr="001109EB">
        <w:rPr>
          <w:szCs w:val="28"/>
        </w:rPr>
        <w:t xml:space="preserve">общую сумму </w:t>
      </w:r>
      <w:r w:rsidR="00AE397B">
        <w:rPr>
          <w:snapToGrid w:val="0"/>
          <w:color w:val="000000"/>
          <w:szCs w:val="28"/>
        </w:rPr>
        <w:t xml:space="preserve">12 609,00000 </w:t>
      </w:r>
      <w:r w:rsidR="00AE397B" w:rsidRPr="001109EB">
        <w:rPr>
          <w:szCs w:val="28"/>
        </w:rPr>
        <w:t xml:space="preserve">тыс. рублей, в том числе по годам: </w:t>
      </w:r>
    </w:p>
    <w:p w:rsidR="00AE397B" w:rsidRPr="00A21014" w:rsidRDefault="00AE397B" w:rsidP="00163B61">
      <w:pPr>
        <w:pStyle w:val="afc"/>
        <w:widowControl w:val="0"/>
        <w:numPr>
          <w:ilvl w:val="0"/>
          <w:numId w:val="29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E397B" w:rsidRDefault="00AE397B" w:rsidP="00163B61">
      <w:pPr>
        <w:pStyle w:val="afc"/>
        <w:widowControl w:val="0"/>
        <w:numPr>
          <w:ilvl w:val="0"/>
          <w:numId w:val="29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– </w:t>
      </w:r>
      <w:r>
        <w:rPr>
          <w:snapToGrid w:val="0"/>
          <w:color w:val="000000"/>
          <w:szCs w:val="28"/>
        </w:rPr>
        <w:t xml:space="preserve">12 609,00000 </w:t>
      </w:r>
      <w:r w:rsidRPr="001109EB">
        <w:rPr>
          <w:szCs w:val="28"/>
        </w:rPr>
        <w:t>тыс. руб.;</w:t>
      </w:r>
    </w:p>
    <w:p w:rsidR="006B4234" w:rsidRPr="006B4234" w:rsidRDefault="00AE397B" w:rsidP="00163B61">
      <w:pPr>
        <w:pStyle w:val="afc"/>
        <w:widowControl w:val="0"/>
        <w:numPr>
          <w:ilvl w:val="0"/>
          <w:numId w:val="29"/>
        </w:numPr>
        <w:suppressAutoHyphens w:val="0"/>
        <w:spacing w:line="340" w:lineRule="exact"/>
        <w:ind w:right="-284"/>
        <w:jc w:val="both"/>
        <w:rPr>
          <w:szCs w:val="28"/>
        </w:rPr>
      </w:pPr>
      <w:r w:rsidRPr="005A465C">
        <w:rPr>
          <w:szCs w:val="28"/>
        </w:rPr>
        <w:t>год – 0,00 тыс. руб.</w:t>
      </w:r>
      <w:r w:rsidR="006B4234">
        <w:rPr>
          <w:szCs w:val="28"/>
        </w:rPr>
        <w:t>;</w:t>
      </w:r>
    </w:p>
    <w:p w:rsidR="006B4234" w:rsidRPr="001109EB" w:rsidRDefault="005E20E0" w:rsidP="00163B61">
      <w:pPr>
        <w:pStyle w:val="afc"/>
        <w:widowControl w:val="0"/>
        <w:suppressAutoHyphens w:val="0"/>
        <w:spacing w:line="340" w:lineRule="exact"/>
        <w:ind w:left="0" w:right="-284" w:firstLine="709"/>
        <w:jc w:val="both"/>
        <w:rPr>
          <w:szCs w:val="28"/>
        </w:rPr>
      </w:pPr>
      <w:r>
        <w:rPr>
          <w:szCs w:val="28"/>
        </w:rPr>
        <w:t>3.26</w:t>
      </w:r>
      <w:r w:rsidR="006B4234">
        <w:rPr>
          <w:szCs w:val="28"/>
        </w:rPr>
        <w:t>. С</w:t>
      </w:r>
      <w:r w:rsidR="006B4234" w:rsidRPr="00CE661D">
        <w:rPr>
          <w:szCs w:val="28"/>
        </w:rPr>
        <w:t>убсиди</w:t>
      </w:r>
      <w:r w:rsidR="006B4234">
        <w:rPr>
          <w:szCs w:val="28"/>
        </w:rPr>
        <w:t>я МКУ ВВГП «Вильва-Водоканал»</w:t>
      </w:r>
      <w:r w:rsidR="006B4234" w:rsidRPr="00CE661D">
        <w:rPr>
          <w:szCs w:val="28"/>
        </w:rPr>
        <w:t xml:space="preserve"> на финансовое обеспечение затрат (части затрат) по погашению задолженности за потребленные топливно-энергетические ресурсы (дрова)</w:t>
      </w:r>
      <w:r w:rsidR="006B4234">
        <w:rPr>
          <w:szCs w:val="28"/>
        </w:rPr>
        <w:t xml:space="preserve"> </w:t>
      </w:r>
      <w:r w:rsidR="006B4234" w:rsidRPr="00AF1556">
        <w:rPr>
          <w:szCs w:val="28"/>
        </w:rPr>
        <w:t xml:space="preserve">на </w:t>
      </w:r>
      <w:r w:rsidR="006B4234" w:rsidRPr="001109EB">
        <w:rPr>
          <w:szCs w:val="28"/>
        </w:rPr>
        <w:t xml:space="preserve">общую сумму </w:t>
      </w:r>
      <w:r w:rsidR="006B4234">
        <w:rPr>
          <w:snapToGrid w:val="0"/>
          <w:color w:val="000000"/>
          <w:szCs w:val="28"/>
        </w:rPr>
        <w:t>1 757,60000</w:t>
      </w:r>
      <w:r w:rsidR="006B4234" w:rsidRPr="00931DC6">
        <w:rPr>
          <w:snapToGrid w:val="0"/>
          <w:color w:val="000000"/>
          <w:szCs w:val="28"/>
        </w:rPr>
        <w:t xml:space="preserve"> </w:t>
      </w:r>
      <w:r w:rsidR="006B4234" w:rsidRPr="001109EB">
        <w:rPr>
          <w:szCs w:val="28"/>
        </w:rPr>
        <w:t xml:space="preserve">тыс. рублей, в том числе по годам: </w:t>
      </w:r>
    </w:p>
    <w:p w:rsidR="006B4234" w:rsidRPr="001109EB" w:rsidRDefault="006B4234" w:rsidP="00163B61">
      <w:pPr>
        <w:pStyle w:val="afc"/>
        <w:widowControl w:val="0"/>
        <w:numPr>
          <w:ilvl w:val="0"/>
          <w:numId w:val="31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 xml:space="preserve">– </w:t>
      </w:r>
      <w:r>
        <w:rPr>
          <w:snapToGrid w:val="0"/>
          <w:color w:val="000000"/>
          <w:szCs w:val="28"/>
        </w:rPr>
        <w:t>1 757,60000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6B4234" w:rsidRDefault="006B4234" w:rsidP="00163B61">
      <w:pPr>
        <w:pStyle w:val="afc"/>
        <w:widowControl w:val="0"/>
        <w:numPr>
          <w:ilvl w:val="0"/>
          <w:numId w:val="31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>– 0,00 тыс. руб.;</w:t>
      </w:r>
    </w:p>
    <w:p w:rsidR="006B4234" w:rsidRDefault="006B4234" w:rsidP="00163B61">
      <w:pPr>
        <w:pStyle w:val="afc"/>
        <w:widowControl w:val="0"/>
        <w:suppressAutoHyphens w:val="0"/>
        <w:spacing w:line="340" w:lineRule="exact"/>
        <w:ind w:left="709" w:right="-284"/>
        <w:jc w:val="both"/>
        <w:rPr>
          <w:szCs w:val="28"/>
        </w:rPr>
      </w:pPr>
      <w:r>
        <w:rPr>
          <w:szCs w:val="28"/>
        </w:rPr>
        <w:t xml:space="preserve">2027 </w:t>
      </w:r>
      <w:r w:rsidRPr="005A465C">
        <w:rPr>
          <w:szCs w:val="28"/>
        </w:rPr>
        <w:t>год – 0,00 тыс. руб.</w:t>
      </w:r>
      <w:r>
        <w:rPr>
          <w:szCs w:val="28"/>
        </w:rPr>
        <w:t>;</w:t>
      </w:r>
    </w:p>
    <w:p w:rsidR="006B4234" w:rsidRPr="001109EB" w:rsidRDefault="005E20E0" w:rsidP="00163B61">
      <w:pPr>
        <w:pStyle w:val="afc"/>
        <w:widowControl w:val="0"/>
        <w:suppressAutoHyphens w:val="0"/>
        <w:spacing w:line="340" w:lineRule="exact"/>
        <w:ind w:left="0" w:right="-284" w:firstLine="709"/>
        <w:jc w:val="both"/>
        <w:rPr>
          <w:szCs w:val="28"/>
        </w:rPr>
      </w:pPr>
      <w:r>
        <w:rPr>
          <w:szCs w:val="28"/>
        </w:rPr>
        <w:t>3.27</w:t>
      </w:r>
      <w:r w:rsidR="006B4234">
        <w:rPr>
          <w:szCs w:val="28"/>
        </w:rPr>
        <w:t>. С</w:t>
      </w:r>
      <w:r w:rsidR="006B4234" w:rsidRPr="00CE661D">
        <w:rPr>
          <w:szCs w:val="28"/>
        </w:rPr>
        <w:t>убсиди</w:t>
      </w:r>
      <w:r w:rsidR="006B4234">
        <w:rPr>
          <w:szCs w:val="28"/>
        </w:rPr>
        <w:t>я МУП «Яйва-Водоканал»</w:t>
      </w:r>
      <w:r w:rsidR="006B4234" w:rsidRPr="00CE661D">
        <w:rPr>
          <w:szCs w:val="28"/>
        </w:rPr>
        <w:t xml:space="preserve"> на финансовое обеспечение затрат (части затрат) по ремонту канализационных сетей в рп. Яйва</w:t>
      </w:r>
      <w:r w:rsidR="006B4234">
        <w:rPr>
          <w:szCs w:val="28"/>
        </w:rPr>
        <w:t xml:space="preserve"> </w:t>
      </w:r>
      <w:r w:rsidR="006B4234" w:rsidRPr="00AF1556">
        <w:rPr>
          <w:szCs w:val="28"/>
        </w:rPr>
        <w:t xml:space="preserve">на </w:t>
      </w:r>
      <w:r w:rsidR="006B4234" w:rsidRPr="001109EB">
        <w:rPr>
          <w:szCs w:val="28"/>
        </w:rPr>
        <w:t xml:space="preserve">общую сумму </w:t>
      </w:r>
      <w:r w:rsidR="006B4234">
        <w:rPr>
          <w:snapToGrid w:val="0"/>
          <w:color w:val="000000"/>
          <w:szCs w:val="28"/>
        </w:rPr>
        <w:t>2 000,00000</w:t>
      </w:r>
      <w:r w:rsidR="006B4234" w:rsidRPr="00931DC6">
        <w:rPr>
          <w:snapToGrid w:val="0"/>
          <w:color w:val="000000"/>
          <w:szCs w:val="28"/>
        </w:rPr>
        <w:t xml:space="preserve"> </w:t>
      </w:r>
      <w:r w:rsidR="006B4234" w:rsidRPr="001109EB">
        <w:rPr>
          <w:szCs w:val="28"/>
        </w:rPr>
        <w:t xml:space="preserve">тыс. рублей, в том числе по годам: </w:t>
      </w:r>
    </w:p>
    <w:p w:rsidR="006B4234" w:rsidRPr="001109EB" w:rsidRDefault="006B4234" w:rsidP="00163B61">
      <w:pPr>
        <w:pStyle w:val="afc"/>
        <w:widowControl w:val="0"/>
        <w:numPr>
          <w:ilvl w:val="0"/>
          <w:numId w:val="32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 xml:space="preserve">– </w:t>
      </w:r>
      <w:r>
        <w:rPr>
          <w:snapToGrid w:val="0"/>
          <w:color w:val="000000"/>
          <w:szCs w:val="28"/>
        </w:rPr>
        <w:t>2 000,00000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6B4234" w:rsidRDefault="006B4234" w:rsidP="00163B61">
      <w:pPr>
        <w:pStyle w:val="afc"/>
        <w:widowControl w:val="0"/>
        <w:numPr>
          <w:ilvl w:val="0"/>
          <w:numId w:val="32"/>
        </w:numPr>
        <w:suppressAutoHyphens w:val="0"/>
        <w:spacing w:line="34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>– 0,00 тыс. руб.;</w:t>
      </w:r>
    </w:p>
    <w:p w:rsidR="00BF7866" w:rsidRPr="006B4234" w:rsidRDefault="006B4234" w:rsidP="00163B61">
      <w:pPr>
        <w:pStyle w:val="afc"/>
        <w:widowControl w:val="0"/>
        <w:suppressAutoHyphens w:val="0"/>
        <w:spacing w:line="340" w:lineRule="exact"/>
        <w:ind w:left="709" w:right="-284"/>
        <w:jc w:val="both"/>
        <w:rPr>
          <w:szCs w:val="28"/>
        </w:rPr>
      </w:pPr>
      <w:r>
        <w:rPr>
          <w:szCs w:val="28"/>
        </w:rPr>
        <w:t xml:space="preserve">2027 </w:t>
      </w:r>
      <w:r w:rsidRPr="005A465C">
        <w:rPr>
          <w:szCs w:val="28"/>
        </w:rPr>
        <w:t>год – 0,00 тыс. руб.»</w:t>
      </w:r>
    </w:p>
    <w:p w:rsidR="006C187D" w:rsidRPr="004B26C5" w:rsidRDefault="004B26C5" w:rsidP="00163B61">
      <w:pPr>
        <w:pStyle w:val="afc"/>
        <w:widowControl w:val="0"/>
        <w:suppressAutoHyphens w:val="0"/>
        <w:spacing w:line="340" w:lineRule="exact"/>
        <w:ind w:left="0" w:right="-284" w:firstLine="708"/>
        <w:jc w:val="both"/>
        <w:rPr>
          <w:szCs w:val="28"/>
        </w:rPr>
      </w:pPr>
      <w:r w:rsidRPr="004B26C5">
        <w:rPr>
          <w:szCs w:val="28"/>
        </w:rPr>
        <w:t>2</w:t>
      </w:r>
      <w:r w:rsidR="00AF1556" w:rsidRPr="004B26C5">
        <w:rPr>
          <w:szCs w:val="28"/>
        </w:rPr>
        <w:t>. </w:t>
      </w:r>
      <w:r w:rsidR="006C187D" w:rsidRPr="004B26C5">
        <w:rPr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6C187D" w:rsidRPr="004B26C5">
          <w:rPr>
            <w:rStyle w:val="af1"/>
            <w:color w:val="auto"/>
            <w:szCs w:val="28"/>
            <w:u w:val="none"/>
            <w:lang w:val="en-US"/>
          </w:rPr>
          <w:t>www</w:t>
        </w:r>
        <w:r w:rsidR="006C187D" w:rsidRPr="004B26C5">
          <w:rPr>
            <w:rStyle w:val="af1"/>
            <w:color w:val="auto"/>
            <w:szCs w:val="28"/>
            <w:u w:val="none"/>
          </w:rPr>
          <w:t>.</w:t>
        </w:r>
        <w:r w:rsidR="006C187D" w:rsidRPr="004B26C5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="006C187D" w:rsidRPr="004B26C5">
          <w:rPr>
            <w:rStyle w:val="af1"/>
            <w:color w:val="auto"/>
            <w:szCs w:val="28"/>
            <w:u w:val="none"/>
          </w:rPr>
          <w:t>.</w:t>
        </w:r>
        <w:r w:rsidR="006C187D" w:rsidRPr="004B26C5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="006C187D" w:rsidRPr="004B26C5">
        <w:rPr>
          <w:szCs w:val="28"/>
        </w:rPr>
        <w:t>).</w:t>
      </w:r>
    </w:p>
    <w:p w:rsidR="006C187D" w:rsidRPr="00AF1556" w:rsidRDefault="004B26C5" w:rsidP="00163B61">
      <w:pPr>
        <w:pStyle w:val="ListParagraph"/>
        <w:widowControl w:val="0"/>
        <w:spacing w:after="0" w:line="340" w:lineRule="exact"/>
        <w:ind w:left="0" w:right="-284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C5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AF1556" w:rsidRPr="004B26C5">
        <w:rPr>
          <w:rFonts w:ascii="Times New Roman" w:eastAsia="Times New Roman" w:hAnsi="Times New Roman"/>
          <w:sz w:val="28"/>
          <w:szCs w:val="28"/>
          <w:lang w:eastAsia="ar-SA"/>
        </w:rPr>
        <w:t>. </w:t>
      </w:r>
      <w:r w:rsidR="006C187D" w:rsidRPr="004B26C5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первого заместителя главы</w:t>
      </w:r>
      <w:r w:rsidR="006C187D" w:rsidRPr="00AF1556">
        <w:rPr>
          <w:rFonts w:ascii="Times New Roman" w:hAnsi="Times New Roman"/>
          <w:sz w:val="28"/>
          <w:szCs w:val="28"/>
        </w:rPr>
        <w:t xml:space="preserve"> администрации округа по жилищно-коммунальному хозяйству и благоустройству.</w:t>
      </w:r>
    </w:p>
    <w:p w:rsidR="00B5510D" w:rsidRDefault="00B5510D" w:rsidP="00163B61">
      <w:pPr>
        <w:spacing w:line="340" w:lineRule="exact"/>
        <w:jc w:val="both"/>
        <w:rPr>
          <w:szCs w:val="28"/>
        </w:rPr>
      </w:pPr>
    </w:p>
    <w:p w:rsidR="00163B61" w:rsidRDefault="00163B61" w:rsidP="00AF1556">
      <w:pPr>
        <w:spacing w:line="240" w:lineRule="exact"/>
        <w:jc w:val="both"/>
        <w:rPr>
          <w:szCs w:val="28"/>
        </w:rPr>
      </w:pPr>
    </w:p>
    <w:p w:rsidR="00163B61" w:rsidRDefault="00163B61" w:rsidP="00AF1556">
      <w:pPr>
        <w:spacing w:line="240" w:lineRule="exact"/>
        <w:jc w:val="both"/>
        <w:rPr>
          <w:szCs w:val="28"/>
        </w:rPr>
      </w:pPr>
    </w:p>
    <w:p w:rsidR="006C187D" w:rsidRDefault="006C187D" w:rsidP="00AF1556">
      <w:pPr>
        <w:spacing w:line="240" w:lineRule="exact"/>
        <w:jc w:val="both"/>
        <w:rPr>
          <w:szCs w:val="28"/>
        </w:rPr>
      </w:pPr>
      <w:r>
        <w:rPr>
          <w:szCs w:val="28"/>
        </w:rPr>
        <w:t>Глава муниципального округа-</w:t>
      </w:r>
    </w:p>
    <w:p w:rsidR="006C187D" w:rsidRDefault="006C187D" w:rsidP="00AF1556">
      <w:pPr>
        <w:spacing w:line="240" w:lineRule="exact"/>
        <w:jc w:val="both"/>
        <w:rPr>
          <w:szCs w:val="28"/>
        </w:rPr>
      </w:pPr>
      <w:r>
        <w:rPr>
          <w:szCs w:val="28"/>
        </w:rPr>
        <w:t>глава администрации</w:t>
      </w:r>
      <w:r w:rsidRPr="006F0020">
        <w:rPr>
          <w:szCs w:val="28"/>
        </w:rPr>
        <w:t xml:space="preserve"> </w:t>
      </w:r>
      <w:r>
        <w:rPr>
          <w:szCs w:val="28"/>
        </w:rPr>
        <w:t>Александровского</w:t>
      </w:r>
    </w:p>
    <w:p w:rsidR="006C187D" w:rsidRDefault="006C187D" w:rsidP="00AF155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       </w:t>
      </w:r>
      <w:r w:rsidR="00B5510D">
        <w:rPr>
          <w:szCs w:val="28"/>
        </w:rPr>
        <w:t xml:space="preserve">  </w:t>
      </w:r>
      <w:r>
        <w:rPr>
          <w:szCs w:val="28"/>
        </w:rPr>
        <w:t xml:space="preserve">   </w:t>
      </w:r>
      <w:r w:rsidR="000A4C1E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101B16">
        <w:rPr>
          <w:szCs w:val="28"/>
        </w:rPr>
        <w:t xml:space="preserve">  </w:t>
      </w:r>
      <w:r>
        <w:rPr>
          <w:szCs w:val="28"/>
        </w:rPr>
        <w:t xml:space="preserve">  </w:t>
      </w:r>
      <w:r w:rsidR="000A4C1E">
        <w:rPr>
          <w:szCs w:val="28"/>
        </w:rPr>
        <w:t>О.Э. Белобаржевская</w:t>
      </w:r>
    </w:p>
    <w:p w:rsidR="00101B16" w:rsidRDefault="00101B16" w:rsidP="00AF1556">
      <w:pPr>
        <w:spacing w:line="240" w:lineRule="exact"/>
        <w:jc w:val="both"/>
        <w:rPr>
          <w:szCs w:val="28"/>
        </w:rPr>
        <w:sectPr w:rsidR="00101B16" w:rsidSect="00D568E5">
          <w:headerReference w:type="default" r:id="rId9"/>
          <w:footerReference w:type="default" r:id="rId10"/>
          <w:footerReference w:type="first" r:id="rId11"/>
          <w:pgSz w:w="11906" w:h="16838" w:code="9"/>
          <w:pgMar w:top="1134" w:right="851" w:bottom="568" w:left="1418" w:header="720" w:footer="161" w:gutter="0"/>
          <w:cols w:space="708"/>
          <w:titlePg/>
          <w:docGrid w:linePitch="360"/>
        </w:sectPr>
      </w:pPr>
    </w:p>
    <w:p w:rsidR="006C187D" w:rsidRDefault="006C187D" w:rsidP="006C187D">
      <w:pPr>
        <w:pStyle w:val="a5"/>
        <w:spacing w:line="240" w:lineRule="exact"/>
        <w:ind w:firstLine="0"/>
      </w:pPr>
      <w:r w:rsidRPr="003D671F">
        <w:rPr>
          <w:noProof/>
        </w:rPr>
        <w:lastRenderedPageBreak/>
        <w:pict>
          <v:oval id="_x0000_s1387" style="position:absolute;left:0;text-align:left;margin-left:196.35pt;margin-top:-36pt;width:1in;height:29.35pt;z-index:251667456" stroked="f"/>
        </w:pict>
      </w:r>
      <w:r w:rsidRPr="003D671F">
        <w:t xml:space="preserve">Рассылается: дело, отдел </w:t>
      </w:r>
      <w:r w:rsidR="000A4C1E">
        <w:t>ЖКХ</w:t>
      </w:r>
      <w:r w:rsidRPr="003D671F">
        <w:t>, фин</w:t>
      </w:r>
      <w:r w:rsidR="00FD0D82">
        <w:t>ансовое управление АМО, сайт АМО</w:t>
      </w:r>
      <w:r w:rsidRPr="003D671F">
        <w:t>, прокуратура.</w:t>
      </w:r>
    </w:p>
    <w:p w:rsidR="00D441D4" w:rsidRDefault="00D441D4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B32655" w:rsidRDefault="00B32655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B32655" w:rsidRPr="008B60E1" w:rsidRDefault="00B32655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sectPr w:rsidR="00B32655" w:rsidRPr="008B60E1" w:rsidSect="00D568E5">
      <w:pgSz w:w="11906" w:h="16838" w:code="9"/>
      <w:pgMar w:top="815" w:right="851" w:bottom="1134" w:left="1418" w:header="426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7F5" w:rsidRDefault="004C57F5">
      <w:r>
        <w:separator/>
      </w:r>
    </w:p>
  </w:endnote>
  <w:endnote w:type="continuationSeparator" w:id="0">
    <w:p w:rsidR="004C57F5" w:rsidRDefault="004C57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44" w:rsidRPr="00AB54AC" w:rsidRDefault="00D568E5">
    <w:pPr>
      <w:pStyle w:val="ab"/>
      <w:rPr>
        <w:sz w:val="20"/>
      </w:rPr>
    </w:pPr>
    <w:r>
      <w:rPr>
        <w:sz w:val="20"/>
      </w:rPr>
      <w:t>11800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E5" w:rsidRPr="00D568E5" w:rsidRDefault="00D568E5">
    <w:pPr>
      <w:pStyle w:val="ab"/>
      <w:rPr>
        <w:sz w:val="20"/>
      </w:rPr>
    </w:pPr>
    <w:r w:rsidRPr="00D568E5">
      <w:rPr>
        <w:sz w:val="20"/>
      </w:rPr>
      <w:t>11800</w:t>
    </w:r>
  </w:p>
  <w:p w:rsidR="00215344" w:rsidRPr="007D1AEB" w:rsidRDefault="00215344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7F5" w:rsidRDefault="004C57F5">
      <w:r>
        <w:separator/>
      </w:r>
    </w:p>
  </w:footnote>
  <w:footnote w:type="continuationSeparator" w:id="0">
    <w:p w:rsidR="004C57F5" w:rsidRDefault="004C57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44" w:rsidRDefault="00215344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482A30">
      <w:rPr>
        <w:rStyle w:val="af"/>
        <w:noProof/>
      </w:rPr>
      <w:t>5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0555E97"/>
    <w:multiLevelType w:val="hybridMultilevel"/>
    <w:tmpl w:val="A48618AA"/>
    <w:lvl w:ilvl="0" w:tplc="D1820052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D3986"/>
    <w:multiLevelType w:val="hybridMultilevel"/>
    <w:tmpl w:val="7E702FA6"/>
    <w:lvl w:ilvl="0" w:tplc="7B30455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B0091A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220044"/>
    <w:multiLevelType w:val="hybridMultilevel"/>
    <w:tmpl w:val="28C460F2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1A10FF4"/>
    <w:multiLevelType w:val="hybridMultilevel"/>
    <w:tmpl w:val="28C460F2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AA5471"/>
    <w:multiLevelType w:val="hybridMultilevel"/>
    <w:tmpl w:val="1D5E1F7E"/>
    <w:lvl w:ilvl="0" w:tplc="3A1A79DA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532512E"/>
    <w:multiLevelType w:val="hybridMultilevel"/>
    <w:tmpl w:val="A8EE3CEE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D4C2D38"/>
    <w:multiLevelType w:val="hybridMultilevel"/>
    <w:tmpl w:val="B76A16E6"/>
    <w:lvl w:ilvl="0" w:tplc="E9608EB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1142BC0"/>
    <w:multiLevelType w:val="hybridMultilevel"/>
    <w:tmpl w:val="4970A134"/>
    <w:lvl w:ilvl="0" w:tplc="5B18061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25E325B"/>
    <w:multiLevelType w:val="hybridMultilevel"/>
    <w:tmpl w:val="F97CC83A"/>
    <w:lvl w:ilvl="0" w:tplc="21A07910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3103D9"/>
    <w:multiLevelType w:val="hybridMultilevel"/>
    <w:tmpl w:val="FB56A502"/>
    <w:lvl w:ilvl="0" w:tplc="F2AEA2A4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810F32"/>
    <w:multiLevelType w:val="hybridMultilevel"/>
    <w:tmpl w:val="F962D334"/>
    <w:lvl w:ilvl="0" w:tplc="DDC0961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B21495"/>
    <w:multiLevelType w:val="hybridMultilevel"/>
    <w:tmpl w:val="ADBCA64C"/>
    <w:lvl w:ilvl="0" w:tplc="91C4B80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9C7523A"/>
    <w:multiLevelType w:val="hybridMultilevel"/>
    <w:tmpl w:val="7B1C7F6E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B032EA6"/>
    <w:multiLevelType w:val="hybridMultilevel"/>
    <w:tmpl w:val="28C2DDF4"/>
    <w:lvl w:ilvl="0" w:tplc="A8181F6E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3E02F97"/>
    <w:multiLevelType w:val="hybridMultilevel"/>
    <w:tmpl w:val="CD48E49C"/>
    <w:lvl w:ilvl="0" w:tplc="2F2AB9A0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5E76265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320067"/>
    <w:multiLevelType w:val="hybridMultilevel"/>
    <w:tmpl w:val="36B8A630"/>
    <w:lvl w:ilvl="0" w:tplc="F10E66D4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142D0B"/>
    <w:multiLevelType w:val="hybridMultilevel"/>
    <w:tmpl w:val="D0CCCF5E"/>
    <w:lvl w:ilvl="0" w:tplc="1ABACB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A1B3E3E"/>
    <w:multiLevelType w:val="hybridMultilevel"/>
    <w:tmpl w:val="990E47F6"/>
    <w:lvl w:ilvl="0" w:tplc="F91412B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16D11D2"/>
    <w:multiLevelType w:val="hybridMultilevel"/>
    <w:tmpl w:val="40708D4C"/>
    <w:lvl w:ilvl="0" w:tplc="0EBA591E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AFA6956"/>
    <w:multiLevelType w:val="hybridMultilevel"/>
    <w:tmpl w:val="F7CA928E"/>
    <w:lvl w:ilvl="0" w:tplc="A46C3D6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>
    <w:nsid w:val="6AD24CEE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97489A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1C775F"/>
    <w:multiLevelType w:val="hybridMultilevel"/>
    <w:tmpl w:val="63448524"/>
    <w:lvl w:ilvl="0" w:tplc="BD2A7C98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1FA5BDE"/>
    <w:multiLevelType w:val="hybridMultilevel"/>
    <w:tmpl w:val="ED0215FE"/>
    <w:lvl w:ilvl="0" w:tplc="BA6C3A1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200486C"/>
    <w:multiLevelType w:val="hybridMultilevel"/>
    <w:tmpl w:val="A0C08C5C"/>
    <w:lvl w:ilvl="0" w:tplc="C7E4240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25D1F15"/>
    <w:multiLevelType w:val="multilevel"/>
    <w:tmpl w:val="ADB800E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729C21B1"/>
    <w:multiLevelType w:val="hybridMultilevel"/>
    <w:tmpl w:val="8E1093F0"/>
    <w:lvl w:ilvl="0" w:tplc="90022854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392A66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B304035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17"/>
  </w:num>
  <w:num w:numId="3">
    <w:abstractNumId w:val="12"/>
  </w:num>
  <w:num w:numId="4">
    <w:abstractNumId w:val="27"/>
  </w:num>
  <w:num w:numId="5">
    <w:abstractNumId w:val="7"/>
  </w:num>
  <w:num w:numId="6">
    <w:abstractNumId w:val="22"/>
  </w:num>
  <w:num w:numId="7">
    <w:abstractNumId w:val="11"/>
  </w:num>
  <w:num w:numId="8">
    <w:abstractNumId w:val="2"/>
  </w:num>
  <w:num w:numId="9">
    <w:abstractNumId w:val="25"/>
  </w:num>
  <w:num w:numId="10">
    <w:abstractNumId w:val="23"/>
  </w:num>
  <w:num w:numId="11">
    <w:abstractNumId w:val="16"/>
  </w:num>
  <w:num w:numId="12">
    <w:abstractNumId w:val="19"/>
  </w:num>
  <w:num w:numId="13">
    <w:abstractNumId w:val="30"/>
  </w:num>
  <w:num w:numId="14">
    <w:abstractNumId w:val="4"/>
  </w:num>
  <w:num w:numId="15">
    <w:abstractNumId w:val="13"/>
  </w:num>
  <w:num w:numId="16">
    <w:abstractNumId w:val="3"/>
  </w:num>
  <w:num w:numId="17">
    <w:abstractNumId w:val="26"/>
  </w:num>
  <w:num w:numId="18">
    <w:abstractNumId w:val="33"/>
  </w:num>
  <w:num w:numId="19">
    <w:abstractNumId w:val="32"/>
  </w:num>
  <w:num w:numId="20">
    <w:abstractNumId w:val="18"/>
  </w:num>
  <w:num w:numId="21">
    <w:abstractNumId w:val="20"/>
  </w:num>
  <w:num w:numId="22">
    <w:abstractNumId w:val="31"/>
  </w:num>
  <w:num w:numId="23">
    <w:abstractNumId w:val="29"/>
  </w:num>
  <w:num w:numId="24">
    <w:abstractNumId w:val="5"/>
  </w:num>
  <w:num w:numId="25">
    <w:abstractNumId w:val="10"/>
  </w:num>
  <w:num w:numId="26">
    <w:abstractNumId w:val="28"/>
  </w:num>
  <w:num w:numId="27">
    <w:abstractNumId w:val="14"/>
  </w:num>
  <w:num w:numId="28">
    <w:abstractNumId w:val="21"/>
  </w:num>
  <w:num w:numId="29">
    <w:abstractNumId w:val="9"/>
  </w:num>
  <w:num w:numId="30">
    <w:abstractNumId w:val="6"/>
  </w:num>
  <w:num w:numId="31">
    <w:abstractNumId w:val="15"/>
  </w:num>
  <w:num w:numId="3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79E9"/>
    <w:rsid w:val="00010F40"/>
    <w:rsid w:val="00016193"/>
    <w:rsid w:val="00020A94"/>
    <w:rsid w:val="00022959"/>
    <w:rsid w:val="00030024"/>
    <w:rsid w:val="000303E7"/>
    <w:rsid w:val="00030F84"/>
    <w:rsid w:val="00032B39"/>
    <w:rsid w:val="000333FF"/>
    <w:rsid w:val="00034AF9"/>
    <w:rsid w:val="00035077"/>
    <w:rsid w:val="00036216"/>
    <w:rsid w:val="00036C0B"/>
    <w:rsid w:val="000416C7"/>
    <w:rsid w:val="00043EC5"/>
    <w:rsid w:val="00044A8D"/>
    <w:rsid w:val="00044BDC"/>
    <w:rsid w:val="00050FE8"/>
    <w:rsid w:val="00053487"/>
    <w:rsid w:val="00054891"/>
    <w:rsid w:val="0005544D"/>
    <w:rsid w:val="0005721D"/>
    <w:rsid w:val="0006220A"/>
    <w:rsid w:val="0006283E"/>
    <w:rsid w:val="00062E4F"/>
    <w:rsid w:val="00064595"/>
    <w:rsid w:val="00066153"/>
    <w:rsid w:val="00066B5D"/>
    <w:rsid w:val="0007188D"/>
    <w:rsid w:val="00077315"/>
    <w:rsid w:val="0008091B"/>
    <w:rsid w:val="000818BC"/>
    <w:rsid w:val="000830C7"/>
    <w:rsid w:val="00094EDE"/>
    <w:rsid w:val="00097994"/>
    <w:rsid w:val="000A4C1E"/>
    <w:rsid w:val="000A5680"/>
    <w:rsid w:val="000A7814"/>
    <w:rsid w:val="000B32AF"/>
    <w:rsid w:val="000B4232"/>
    <w:rsid w:val="000B5E44"/>
    <w:rsid w:val="000C2D90"/>
    <w:rsid w:val="000C2DA4"/>
    <w:rsid w:val="000C3B3F"/>
    <w:rsid w:val="000C5464"/>
    <w:rsid w:val="000C54CB"/>
    <w:rsid w:val="000C6076"/>
    <w:rsid w:val="000C6338"/>
    <w:rsid w:val="000C69DD"/>
    <w:rsid w:val="000D1C21"/>
    <w:rsid w:val="000E1774"/>
    <w:rsid w:val="000E2718"/>
    <w:rsid w:val="000E30DA"/>
    <w:rsid w:val="000E67C2"/>
    <w:rsid w:val="000F2D26"/>
    <w:rsid w:val="000F75FF"/>
    <w:rsid w:val="001014AF"/>
    <w:rsid w:val="00101AC0"/>
    <w:rsid w:val="00101B16"/>
    <w:rsid w:val="001109EB"/>
    <w:rsid w:val="00112024"/>
    <w:rsid w:val="00115D1F"/>
    <w:rsid w:val="001164BA"/>
    <w:rsid w:val="0012411C"/>
    <w:rsid w:val="00124BD1"/>
    <w:rsid w:val="00131027"/>
    <w:rsid w:val="00140BC0"/>
    <w:rsid w:val="001429F6"/>
    <w:rsid w:val="00143108"/>
    <w:rsid w:val="001470EF"/>
    <w:rsid w:val="001521C0"/>
    <w:rsid w:val="00155635"/>
    <w:rsid w:val="00163B61"/>
    <w:rsid w:val="00166063"/>
    <w:rsid w:val="001701E1"/>
    <w:rsid w:val="001733F0"/>
    <w:rsid w:val="00177C12"/>
    <w:rsid w:val="00180731"/>
    <w:rsid w:val="00180B38"/>
    <w:rsid w:val="00184AF3"/>
    <w:rsid w:val="00195018"/>
    <w:rsid w:val="00197292"/>
    <w:rsid w:val="001A19BD"/>
    <w:rsid w:val="001B20D4"/>
    <w:rsid w:val="001B2E61"/>
    <w:rsid w:val="001D1538"/>
    <w:rsid w:val="001D3287"/>
    <w:rsid w:val="001E36E8"/>
    <w:rsid w:val="001E55CD"/>
    <w:rsid w:val="001E7829"/>
    <w:rsid w:val="001F36ED"/>
    <w:rsid w:val="001F6023"/>
    <w:rsid w:val="001F617E"/>
    <w:rsid w:val="0020271C"/>
    <w:rsid w:val="00205B76"/>
    <w:rsid w:val="00213532"/>
    <w:rsid w:val="00215344"/>
    <w:rsid w:val="002167E3"/>
    <w:rsid w:val="00220F1C"/>
    <w:rsid w:val="00227E05"/>
    <w:rsid w:val="0023005A"/>
    <w:rsid w:val="0024606A"/>
    <w:rsid w:val="002467A5"/>
    <w:rsid w:val="0025014E"/>
    <w:rsid w:val="002523DE"/>
    <w:rsid w:val="002536A3"/>
    <w:rsid w:val="0025501F"/>
    <w:rsid w:val="002570C6"/>
    <w:rsid w:val="00261A66"/>
    <w:rsid w:val="00273E2C"/>
    <w:rsid w:val="0028225D"/>
    <w:rsid w:val="0028459A"/>
    <w:rsid w:val="00294F8D"/>
    <w:rsid w:val="00295AD1"/>
    <w:rsid w:val="002A0169"/>
    <w:rsid w:val="002A1ED9"/>
    <w:rsid w:val="002A420E"/>
    <w:rsid w:val="002A4701"/>
    <w:rsid w:val="002A64EF"/>
    <w:rsid w:val="002A66CC"/>
    <w:rsid w:val="002A7117"/>
    <w:rsid w:val="002C1297"/>
    <w:rsid w:val="002D0BAA"/>
    <w:rsid w:val="002D4469"/>
    <w:rsid w:val="002D57E7"/>
    <w:rsid w:val="002E1819"/>
    <w:rsid w:val="002E3588"/>
    <w:rsid w:val="002E621D"/>
    <w:rsid w:val="002F7D7C"/>
    <w:rsid w:val="00301166"/>
    <w:rsid w:val="00303A60"/>
    <w:rsid w:val="0030629C"/>
    <w:rsid w:val="00311DAC"/>
    <w:rsid w:val="003158C8"/>
    <w:rsid w:val="0032219D"/>
    <w:rsid w:val="0032359B"/>
    <w:rsid w:val="00335274"/>
    <w:rsid w:val="00335951"/>
    <w:rsid w:val="00337FE9"/>
    <w:rsid w:val="00345206"/>
    <w:rsid w:val="00351503"/>
    <w:rsid w:val="003521E5"/>
    <w:rsid w:val="00356851"/>
    <w:rsid w:val="0036013B"/>
    <w:rsid w:val="0036377F"/>
    <w:rsid w:val="00364953"/>
    <w:rsid w:val="00366A37"/>
    <w:rsid w:val="0037578A"/>
    <w:rsid w:val="00380D4C"/>
    <w:rsid w:val="00382257"/>
    <w:rsid w:val="00384BE5"/>
    <w:rsid w:val="00394EBB"/>
    <w:rsid w:val="003959A3"/>
    <w:rsid w:val="003A02EE"/>
    <w:rsid w:val="003C0428"/>
    <w:rsid w:val="003C0569"/>
    <w:rsid w:val="003C24D7"/>
    <w:rsid w:val="003C286C"/>
    <w:rsid w:val="003C6F91"/>
    <w:rsid w:val="003C78F4"/>
    <w:rsid w:val="003D1337"/>
    <w:rsid w:val="003D19E8"/>
    <w:rsid w:val="003D2B7C"/>
    <w:rsid w:val="003D52F7"/>
    <w:rsid w:val="003D6527"/>
    <w:rsid w:val="003D6761"/>
    <w:rsid w:val="003E7420"/>
    <w:rsid w:val="003F0599"/>
    <w:rsid w:val="003F5713"/>
    <w:rsid w:val="003F6F8A"/>
    <w:rsid w:val="003F760E"/>
    <w:rsid w:val="003F761E"/>
    <w:rsid w:val="003F7A25"/>
    <w:rsid w:val="00401610"/>
    <w:rsid w:val="004024A1"/>
    <w:rsid w:val="00414852"/>
    <w:rsid w:val="00415245"/>
    <w:rsid w:val="004206A2"/>
    <w:rsid w:val="0043010D"/>
    <w:rsid w:val="004364C4"/>
    <w:rsid w:val="00450DE5"/>
    <w:rsid w:val="004535CD"/>
    <w:rsid w:val="00457EBD"/>
    <w:rsid w:val="00457FF2"/>
    <w:rsid w:val="00460487"/>
    <w:rsid w:val="004658F5"/>
    <w:rsid w:val="0046781D"/>
    <w:rsid w:val="0047083E"/>
    <w:rsid w:val="00470DCA"/>
    <w:rsid w:val="00477C51"/>
    <w:rsid w:val="004818F0"/>
    <w:rsid w:val="00481F13"/>
    <w:rsid w:val="00482707"/>
    <w:rsid w:val="00482A25"/>
    <w:rsid w:val="00482A30"/>
    <w:rsid w:val="00483ACE"/>
    <w:rsid w:val="00484BAC"/>
    <w:rsid w:val="00486D5B"/>
    <w:rsid w:val="00486DF0"/>
    <w:rsid w:val="00493D71"/>
    <w:rsid w:val="004940CE"/>
    <w:rsid w:val="00494319"/>
    <w:rsid w:val="00496B9D"/>
    <w:rsid w:val="004B26C5"/>
    <w:rsid w:val="004B2E7C"/>
    <w:rsid w:val="004B3482"/>
    <w:rsid w:val="004B4DFA"/>
    <w:rsid w:val="004C00FE"/>
    <w:rsid w:val="004C2BBD"/>
    <w:rsid w:val="004C3AAF"/>
    <w:rsid w:val="004C57F5"/>
    <w:rsid w:val="004C6A29"/>
    <w:rsid w:val="004F22A0"/>
    <w:rsid w:val="004F4308"/>
    <w:rsid w:val="004F4E69"/>
    <w:rsid w:val="004F6BB4"/>
    <w:rsid w:val="005001D6"/>
    <w:rsid w:val="00501D26"/>
    <w:rsid w:val="005079E4"/>
    <w:rsid w:val="00511A4B"/>
    <w:rsid w:val="00512AFC"/>
    <w:rsid w:val="00515091"/>
    <w:rsid w:val="005162F5"/>
    <w:rsid w:val="00520D62"/>
    <w:rsid w:val="00525E59"/>
    <w:rsid w:val="00542520"/>
    <w:rsid w:val="00543F55"/>
    <w:rsid w:val="00546EE1"/>
    <w:rsid w:val="00547C07"/>
    <w:rsid w:val="0056298D"/>
    <w:rsid w:val="00562C0D"/>
    <w:rsid w:val="00563121"/>
    <w:rsid w:val="00580CD7"/>
    <w:rsid w:val="005816FC"/>
    <w:rsid w:val="005840C7"/>
    <w:rsid w:val="00585CD8"/>
    <w:rsid w:val="00587EF7"/>
    <w:rsid w:val="0059332C"/>
    <w:rsid w:val="005955BE"/>
    <w:rsid w:val="00596E9B"/>
    <w:rsid w:val="00597DAA"/>
    <w:rsid w:val="005A2673"/>
    <w:rsid w:val="005A465C"/>
    <w:rsid w:val="005B47F9"/>
    <w:rsid w:val="005B7C52"/>
    <w:rsid w:val="005C0797"/>
    <w:rsid w:val="005C6428"/>
    <w:rsid w:val="005C7AE4"/>
    <w:rsid w:val="005D0191"/>
    <w:rsid w:val="005D53C2"/>
    <w:rsid w:val="005D755B"/>
    <w:rsid w:val="005E0B29"/>
    <w:rsid w:val="005E0F3E"/>
    <w:rsid w:val="005E20E0"/>
    <w:rsid w:val="00617CF5"/>
    <w:rsid w:val="00627523"/>
    <w:rsid w:val="00631297"/>
    <w:rsid w:val="00636E36"/>
    <w:rsid w:val="00641AE4"/>
    <w:rsid w:val="00643864"/>
    <w:rsid w:val="00645745"/>
    <w:rsid w:val="00656E2F"/>
    <w:rsid w:val="00660B49"/>
    <w:rsid w:val="00661FDC"/>
    <w:rsid w:val="00663D40"/>
    <w:rsid w:val="00663E72"/>
    <w:rsid w:val="00664064"/>
    <w:rsid w:val="006642F1"/>
    <w:rsid w:val="00673E9B"/>
    <w:rsid w:val="006758FA"/>
    <w:rsid w:val="00681FDD"/>
    <w:rsid w:val="00693DF3"/>
    <w:rsid w:val="00695D31"/>
    <w:rsid w:val="006A06D0"/>
    <w:rsid w:val="006A1735"/>
    <w:rsid w:val="006B4234"/>
    <w:rsid w:val="006C187D"/>
    <w:rsid w:val="006E15F0"/>
    <w:rsid w:val="006F2B94"/>
    <w:rsid w:val="006F3090"/>
    <w:rsid w:val="006F7BA8"/>
    <w:rsid w:val="0070514E"/>
    <w:rsid w:val="00715A69"/>
    <w:rsid w:val="00715ECE"/>
    <w:rsid w:val="00721DDC"/>
    <w:rsid w:val="00724355"/>
    <w:rsid w:val="00725075"/>
    <w:rsid w:val="00726225"/>
    <w:rsid w:val="007359BA"/>
    <w:rsid w:val="007409BF"/>
    <w:rsid w:val="00740F08"/>
    <w:rsid w:val="007426CC"/>
    <w:rsid w:val="00746C76"/>
    <w:rsid w:val="00750005"/>
    <w:rsid w:val="007519D6"/>
    <w:rsid w:val="0075291D"/>
    <w:rsid w:val="0076336E"/>
    <w:rsid w:val="00765A22"/>
    <w:rsid w:val="00765F17"/>
    <w:rsid w:val="00766193"/>
    <w:rsid w:val="00770A85"/>
    <w:rsid w:val="0077228B"/>
    <w:rsid w:val="00775BE4"/>
    <w:rsid w:val="0079199C"/>
    <w:rsid w:val="00792EFE"/>
    <w:rsid w:val="00794464"/>
    <w:rsid w:val="00796C67"/>
    <w:rsid w:val="00796E4E"/>
    <w:rsid w:val="007B0A15"/>
    <w:rsid w:val="007B57E8"/>
    <w:rsid w:val="007C2223"/>
    <w:rsid w:val="007C22B7"/>
    <w:rsid w:val="007C66EA"/>
    <w:rsid w:val="007D0838"/>
    <w:rsid w:val="007D1AEB"/>
    <w:rsid w:val="007D4F36"/>
    <w:rsid w:val="007D56DC"/>
    <w:rsid w:val="007D610C"/>
    <w:rsid w:val="007D6857"/>
    <w:rsid w:val="007D7FCF"/>
    <w:rsid w:val="007E3E8A"/>
    <w:rsid w:val="007F0340"/>
    <w:rsid w:val="007F42E9"/>
    <w:rsid w:val="007F5CEA"/>
    <w:rsid w:val="008114C3"/>
    <w:rsid w:val="008123F7"/>
    <w:rsid w:val="00816263"/>
    <w:rsid w:val="00817D45"/>
    <w:rsid w:val="00825EFC"/>
    <w:rsid w:val="00830F69"/>
    <w:rsid w:val="008355F0"/>
    <w:rsid w:val="00837074"/>
    <w:rsid w:val="00837B48"/>
    <w:rsid w:val="008417E2"/>
    <w:rsid w:val="00844B3D"/>
    <w:rsid w:val="0084741A"/>
    <w:rsid w:val="00853F5E"/>
    <w:rsid w:val="00867AF2"/>
    <w:rsid w:val="00871AE0"/>
    <w:rsid w:val="00871EEE"/>
    <w:rsid w:val="008741B6"/>
    <w:rsid w:val="00877C58"/>
    <w:rsid w:val="008860F5"/>
    <w:rsid w:val="00887E31"/>
    <w:rsid w:val="0089001D"/>
    <w:rsid w:val="008929CD"/>
    <w:rsid w:val="008930B7"/>
    <w:rsid w:val="008936EC"/>
    <w:rsid w:val="008971D5"/>
    <w:rsid w:val="008B60E1"/>
    <w:rsid w:val="008C2058"/>
    <w:rsid w:val="008D3FCC"/>
    <w:rsid w:val="008E3F05"/>
    <w:rsid w:val="008E651D"/>
    <w:rsid w:val="008E7171"/>
    <w:rsid w:val="008F24FE"/>
    <w:rsid w:val="008F67EB"/>
    <w:rsid w:val="008F6820"/>
    <w:rsid w:val="008F6DD0"/>
    <w:rsid w:val="00901AE7"/>
    <w:rsid w:val="00904345"/>
    <w:rsid w:val="00904DC4"/>
    <w:rsid w:val="0090711A"/>
    <w:rsid w:val="00907A5F"/>
    <w:rsid w:val="009111B6"/>
    <w:rsid w:val="00920A1F"/>
    <w:rsid w:val="00925AC2"/>
    <w:rsid w:val="00945B9B"/>
    <w:rsid w:val="00951A5F"/>
    <w:rsid w:val="00952334"/>
    <w:rsid w:val="00952707"/>
    <w:rsid w:val="00966FAB"/>
    <w:rsid w:val="009724B3"/>
    <w:rsid w:val="009750AA"/>
    <w:rsid w:val="00980316"/>
    <w:rsid w:val="0098124C"/>
    <w:rsid w:val="009818DA"/>
    <w:rsid w:val="00984981"/>
    <w:rsid w:val="00987139"/>
    <w:rsid w:val="00987C79"/>
    <w:rsid w:val="00990967"/>
    <w:rsid w:val="00990C7A"/>
    <w:rsid w:val="00992CAF"/>
    <w:rsid w:val="00996549"/>
    <w:rsid w:val="0099728F"/>
    <w:rsid w:val="009A051A"/>
    <w:rsid w:val="009A4D49"/>
    <w:rsid w:val="009A6826"/>
    <w:rsid w:val="009C011A"/>
    <w:rsid w:val="009C67DF"/>
    <w:rsid w:val="009C7283"/>
    <w:rsid w:val="009E2CDD"/>
    <w:rsid w:val="009E5995"/>
    <w:rsid w:val="009F59F2"/>
    <w:rsid w:val="009F6DA2"/>
    <w:rsid w:val="00A00BA8"/>
    <w:rsid w:val="00A01C05"/>
    <w:rsid w:val="00A02D72"/>
    <w:rsid w:val="00A03631"/>
    <w:rsid w:val="00A061A1"/>
    <w:rsid w:val="00A1315D"/>
    <w:rsid w:val="00A14520"/>
    <w:rsid w:val="00A14AAF"/>
    <w:rsid w:val="00A16F73"/>
    <w:rsid w:val="00A17488"/>
    <w:rsid w:val="00A21014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51560"/>
    <w:rsid w:val="00A52445"/>
    <w:rsid w:val="00A549BE"/>
    <w:rsid w:val="00A54D6A"/>
    <w:rsid w:val="00A558D9"/>
    <w:rsid w:val="00A55B29"/>
    <w:rsid w:val="00A701BA"/>
    <w:rsid w:val="00A70F05"/>
    <w:rsid w:val="00A71E54"/>
    <w:rsid w:val="00A72544"/>
    <w:rsid w:val="00A83523"/>
    <w:rsid w:val="00AA4967"/>
    <w:rsid w:val="00AA731D"/>
    <w:rsid w:val="00AB176C"/>
    <w:rsid w:val="00AB3E7B"/>
    <w:rsid w:val="00AB54AC"/>
    <w:rsid w:val="00AB5835"/>
    <w:rsid w:val="00AC1493"/>
    <w:rsid w:val="00AC4BF5"/>
    <w:rsid w:val="00AC721F"/>
    <w:rsid w:val="00AD5473"/>
    <w:rsid w:val="00AD621B"/>
    <w:rsid w:val="00AD772B"/>
    <w:rsid w:val="00AE0B25"/>
    <w:rsid w:val="00AE397B"/>
    <w:rsid w:val="00AF0E41"/>
    <w:rsid w:val="00AF1556"/>
    <w:rsid w:val="00AF35E1"/>
    <w:rsid w:val="00AF3961"/>
    <w:rsid w:val="00AF567A"/>
    <w:rsid w:val="00B01861"/>
    <w:rsid w:val="00B01DB0"/>
    <w:rsid w:val="00B02EDB"/>
    <w:rsid w:val="00B04EEC"/>
    <w:rsid w:val="00B07ED1"/>
    <w:rsid w:val="00B10EA4"/>
    <w:rsid w:val="00B153F7"/>
    <w:rsid w:val="00B22267"/>
    <w:rsid w:val="00B310E8"/>
    <w:rsid w:val="00B32655"/>
    <w:rsid w:val="00B34FD7"/>
    <w:rsid w:val="00B3642B"/>
    <w:rsid w:val="00B47F1D"/>
    <w:rsid w:val="00B5510D"/>
    <w:rsid w:val="00B5548E"/>
    <w:rsid w:val="00B55C2A"/>
    <w:rsid w:val="00B55F9D"/>
    <w:rsid w:val="00B67055"/>
    <w:rsid w:val="00B85FE0"/>
    <w:rsid w:val="00B921B5"/>
    <w:rsid w:val="00BB6511"/>
    <w:rsid w:val="00BC0510"/>
    <w:rsid w:val="00BC07C0"/>
    <w:rsid w:val="00BC2A69"/>
    <w:rsid w:val="00BC39A6"/>
    <w:rsid w:val="00BD34E8"/>
    <w:rsid w:val="00BD3BAE"/>
    <w:rsid w:val="00BD5235"/>
    <w:rsid w:val="00BD5796"/>
    <w:rsid w:val="00BE0F6E"/>
    <w:rsid w:val="00BE1CA2"/>
    <w:rsid w:val="00BF610F"/>
    <w:rsid w:val="00BF7866"/>
    <w:rsid w:val="00C145FA"/>
    <w:rsid w:val="00C17F88"/>
    <w:rsid w:val="00C2088B"/>
    <w:rsid w:val="00C21795"/>
    <w:rsid w:val="00C24C4F"/>
    <w:rsid w:val="00C26794"/>
    <w:rsid w:val="00C275FD"/>
    <w:rsid w:val="00C27F5A"/>
    <w:rsid w:val="00C301B1"/>
    <w:rsid w:val="00C31A58"/>
    <w:rsid w:val="00C51AAF"/>
    <w:rsid w:val="00C60587"/>
    <w:rsid w:val="00C6098B"/>
    <w:rsid w:val="00C62FCA"/>
    <w:rsid w:val="00C640AD"/>
    <w:rsid w:val="00C64AE0"/>
    <w:rsid w:val="00C655CD"/>
    <w:rsid w:val="00C66B03"/>
    <w:rsid w:val="00C779E7"/>
    <w:rsid w:val="00C86B4B"/>
    <w:rsid w:val="00C87894"/>
    <w:rsid w:val="00C92190"/>
    <w:rsid w:val="00C9752C"/>
    <w:rsid w:val="00CA18B9"/>
    <w:rsid w:val="00CA408E"/>
    <w:rsid w:val="00CA4137"/>
    <w:rsid w:val="00CB47EC"/>
    <w:rsid w:val="00CB562F"/>
    <w:rsid w:val="00CC432C"/>
    <w:rsid w:val="00CC4BAF"/>
    <w:rsid w:val="00CC55F6"/>
    <w:rsid w:val="00CC5D86"/>
    <w:rsid w:val="00CC6FC0"/>
    <w:rsid w:val="00CC7AC1"/>
    <w:rsid w:val="00CC7ACC"/>
    <w:rsid w:val="00CD1507"/>
    <w:rsid w:val="00CD7FF1"/>
    <w:rsid w:val="00CE4F2F"/>
    <w:rsid w:val="00CE7302"/>
    <w:rsid w:val="00CF65BB"/>
    <w:rsid w:val="00D02946"/>
    <w:rsid w:val="00D05099"/>
    <w:rsid w:val="00D06088"/>
    <w:rsid w:val="00D1726F"/>
    <w:rsid w:val="00D17CF5"/>
    <w:rsid w:val="00D20B2F"/>
    <w:rsid w:val="00D22611"/>
    <w:rsid w:val="00D2265A"/>
    <w:rsid w:val="00D22AD3"/>
    <w:rsid w:val="00D243D8"/>
    <w:rsid w:val="00D26E07"/>
    <w:rsid w:val="00D30952"/>
    <w:rsid w:val="00D30B4C"/>
    <w:rsid w:val="00D32C65"/>
    <w:rsid w:val="00D34962"/>
    <w:rsid w:val="00D37D56"/>
    <w:rsid w:val="00D441D4"/>
    <w:rsid w:val="00D568E5"/>
    <w:rsid w:val="00D62AD8"/>
    <w:rsid w:val="00D832D8"/>
    <w:rsid w:val="00D834FD"/>
    <w:rsid w:val="00D85797"/>
    <w:rsid w:val="00D8730C"/>
    <w:rsid w:val="00D913E8"/>
    <w:rsid w:val="00D934C0"/>
    <w:rsid w:val="00DA370C"/>
    <w:rsid w:val="00DA652C"/>
    <w:rsid w:val="00DA739E"/>
    <w:rsid w:val="00DB2B8F"/>
    <w:rsid w:val="00DB54D6"/>
    <w:rsid w:val="00DB63E6"/>
    <w:rsid w:val="00DB78A5"/>
    <w:rsid w:val="00DB7EC2"/>
    <w:rsid w:val="00DC5D1D"/>
    <w:rsid w:val="00DD17C8"/>
    <w:rsid w:val="00DD24E2"/>
    <w:rsid w:val="00DE08AF"/>
    <w:rsid w:val="00DE7701"/>
    <w:rsid w:val="00DF1D13"/>
    <w:rsid w:val="00DF3619"/>
    <w:rsid w:val="00DF6EF3"/>
    <w:rsid w:val="00DF7BCB"/>
    <w:rsid w:val="00E002A1"/>
    <w:rsid w:val="00E07695"/>
    <w:rsid w:val="00E1797E"/>
    <w:rsid w:val="00E223F8"/>
    <w:rsid w:val="00E2619D"/>
    <w:rsid w:val="00E3222F"/>
    <w:rsid w:val="00E3662A"/>
    <w:rsid w:val="00E41079"/>
    <w:rsid w:val="00E41985"/>
    <w:rsid w:val="00E44EE5"/>
    <w:rsid w:val="00E519AB"/>
    <w:rsid w:val="00E51AE9"/>
    <w:rsid w:val="00E55F54"/>
    <w:rsid w:val="00E64498"/>
    <w:rsid w:val="00E66AE3"/>
    <w:rsid w:val="00E66F7E"/>
    <w:rsid w:val="00E724C8"/>
    <w:rsid w:val="00E75429"/>
    <w:rsid w:val="00E77290"/>
    <w:rsid w:val="00E859A8"/>
    <w:rsid w:val="00E90899"/>
    <w:rsid w:val="00E928A3"/>
    <w:rsid w:val="00E9432E"/>
    <w:rsid w:val="00EA036F"/>
    <w:rsid w:val="00EA5CDD"/>
    <w:rsid w:val="00EA7A98"/>
    <w:rsid w:val="00EB25E2"/>
    <w:rsid w:val="00EB61C2"/>
    <w:rsid w:val="00EC307B"/>
    <w:rsid w:val="00EC465E"/>
    <w:rsid w:val="00ED3B0A"/>
    <w:rsid w:val="00ED460E"/>
    <w:rsid w:val="00EE014C"/>
    <w:rsid w:val="00EE3955"/>
    <w:rsid w:val="00EF020C"/>
    <w:rsid w:val="00EF0B3C"/>
    <w:rsid w:val="00EF7D4B"/>
    <w:rsid w:val="00F04700"/>
    <w:rsid w:val="00F062BF"/>
    <w:rsid w:val="00F068C3"/>
    <w:rsid w:val="00F07EFF"/>
    <w:rsid w:val="00F14D14"/>
    <w:rsid w:val="00F22F1F"/>
    <w:rsid w:val="00F2574D"/>
    <w:rsid w:val="00F26CE8"/>
    <w:rsid w:val="00F2717A"/>
    <w:rsid w:val="00F31442"/>
    <w:rsid w:val="00F31ED4"/>
    <w:rsid w:val="00F34063"/>
    <w:rsid w:val="00F42E4D"/>
    <w:rsid w:val="00F4396E"/>
    <w:rsid w:val="00F45C5A"/>
    <w:rsid w:val="00F51A7E"/>
    <w:rsid w:val="00F54510"/>
    <w:rsid w:val="00F560F3"/>
    <w:rsid w:val="00F57C72"/>
    <w:rsid w:val="00F653E8"/>
    <w:rsid w:val="00F7150D"/>
    <w:rsid w:val="00F746FC"/>
    <w:rsid w:val="00F80F28"/>
    <w:rsid w:val="00F81745"/>
    <w:rsid w:val="00F83780"/>
    <w:rsid w:val="00F90D34"/>
    <w:rsid w:val="00F910DF"/>
    <w:rsid w:val="00F918DB"/>
    <w:rsid w:val="00F92B1C"/>
    <w:rsid w:val="00F96DFC"/>
    <w:rsid w:val="00FA1451"/>
    <w:rsid w:val="00FA2F68"/>
    <w:rsid w:val="00FA3EB8"/>
    <w:rsid w:val="00FA4DC7"/>
    <w:rsid w:val="00FA54DF"/>
    <w:rsid w:val="00FB1DDC"/>
    <w:rsid w:val="00FB2940"/>
    <w:rsid w:val="00FB5113"/>
    <w:rsid w:val="00FC0B6E"/>
    <w:rsid w:val="00FC0F86"/>
    <w:rsid w:val="00FC30E1"/>
    <w:rsid w:val="00FC7FC1"/>
    <w:rsid w:val="00FD0D82"/>
    <w:rsid w:val="00FD320B"/>
    <w:rsid w:val="00FD562E"/>
    <w:rsid w:val="00FD588D"/>
    <w:rsid w:val="00FD719E"/>
    <w:rsid w:val="00FE58D7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basedOn w:val="a0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basedOn w:val="a0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basedOn w:val="a0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basedOn w:val="a0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basedOn w:val="a0"/>
    <w:rsid w:val="00195018"/>
    <w:rPr>
      <w:sz w:val="28"/>
    </w:rPr>
  </w:style>
  <w:style w:type="character" w:customStyle="1" w:styleId="100">
    <w:name w:val=" Знак Знак10"/>
    <w:basedOn w:val="a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basedOn w:val="a0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basedOn w:val="a0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basedOn w:val="a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a0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basedOn w:val="a0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basedOn w:val="a0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basedOn w:val="a0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basedOn w:val="a0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basedOn w:val="a0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basedOn w:val="a0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3</TotalTime>
  <Pages>6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9305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2025-08-29T11:32:00Z</cp:lastPrinted>
  <dcterms:created xsi:type="dcterms:W3CDTF">2025-08-29T11:38:00Z</dcterms:created>
  <dcterms:modified xsi:type="dcterms:W3CDTF">2025-08-29T11:38:00Z</dcterms:modified>
</cp:coreProperties>
</file>