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F58" w:rsidRDefault="000D02C5" w:rsidP="009D375F">
      <w:pPr>
        <w:spacing w:line="36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8" o:spid="_x0000_s1026" type="#_x0000_t202" style="position:absolute;margin-left:0;margin-top:224.25pt;width:232.75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" filled="f" stroked="f">
            <v:textbox inset="0,0,0,0">
              <w:txbxContent>
                <w:p w:rsidR="009112C6" w:rsidRPr="00A55752" w:rsidRDefault="00C02088" w:rsidP="009112C6">
                  <w:pPr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 утверждении отчета об исполнении прогнозного плана приватизации муниципального имущества Александровского муниципального округа в 2024 году</w:t>
                  </w:r>
                </w:p>
                <w:p w:rsidR="009101E3" w:rsidRDefault="009101E3" w:rsidP="006D1BBC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margin" anchory="page"/>
          </v:shape>
        </w:pict>
      </w:r>
      <w:r>
        <w:rPr>
          <w:noProof/>
        </w:rPr>
        <w:pict>
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<v:textbox inset="0,0,0,0">
              <w:txbxContent>
                <w:p w:rsidR="008E0D07" w:rsidRPr="009101E3" w:rsidRDefault="00284694" w:rsidP="00FC185F">
                  <w:pPr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39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<v:textbox inset="0,0,0,0">
              <w:txbxContent>
                <w:p w:rsidR="008E0D07" w:rsidRPr="009101E3" w:rsidRDefault="00E05BE4" w:rsidP="009D375F">
                  <w:pPr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18</w:t>
                  </w:r>
                  <w:r w:rsidR="00D96C5F">
                    <w:rPr>
                      <w:b/>
                      <w:bCs/>
                      <w:szCs w:val="28"/>
                    </w:rPr>
                    <w:t>.</w:t>
                  </w:r>
                  <w:r>
                    <w:rPr>
                      <w:b/>
                      <w:bCs/>
                      <w:szCs w:val="28"/>
                    </w:rPr>
                    <w:t>0</w:t>
                  </w:r>
                  <w:r w:rsidR="00767C05">
                    <w:rPr>
                      <w:b/>
                      <w:bCs/>
                      <w:szCs w:val="28"/>
                    </w:rPr>
                    <w:t>3</w:t>
                  </w:r>
                  <w:r w:rsidR="002A2404">
                    <w:rPr>
                      <w:b/>
                      <w:bCs/>
                      <w:szCs w:val="28"/>
                    </w:rPr>
                    <w:t>.202</w:t>
                  </w:r>
                  <w:r>
                    <w:rPr>
                      <w:b/>
                      <w:bCs/>
                      <w:szCs w:val="28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 w:rsidR="009101E3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375F">
        <w:t xml:space="preserve"> </w:t>
      </w:r>
    </w:p>
    <w:p w:rsidR="009101E3" w:rsidRDefault="009101E3" w:rsidP="009D375F">
      <w:pPr>
        <w:spacing w:line="360" w:lineRule="exact"/>
      </w:pPr>
    </w:p>
    <w:p w:rsidR="009101E3" w:rsidRDefault="009101E3" w:rsidP="009D375F">
      <w:pPr>
        <w:spacing w:line="360" w:lineRule="exact"/>
      </w:pPr>
    </w:p>
    <w:p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C02088">
        <w:rPr>
          <w:szCs w:val="28"/>
        </w:rPr>
        <w:t xml:space="preserve"> </w:t>
      </w:r>
      <w:r w:rsidR="00C02088" w:rsidRPr="00312CC4">
        <w:t xml:space="preserve">Федеральным законом от </w:t>
      </w:r>
      <w:r w:rsidR="00C02088">
        <w:t>0</w:t>
      </w:r>
      <w:r w:rsidR="00C02088" w:rsidRPr="00312CC4">
        <w:t>6</w:t>
      </w:r>
      <w:r w:rsidR="00C02088">
        <w:t>.10.</w:t>
      </w:r>
      <w:r w:rsidR="00C02088" w:rsidRPr="00312CC4">
        <w:t xml:space="preserve">2003 № 131-ФЗ «Об общих принципах организации местного самоуправления в Российской Федерации», Федеральным законом от 21.12.2001 № 178-ФЗ </w:t>
      </w:r>
      <w:r w:rsidR="00C02088">
        <w:t>«</w:t>
      </w:r>
      <w:r w:rsidR="00C02088" w:rsidRPr="00312CC4">
        <w:t>О приватизации государственного и муниципального имущества</w:t>
      </w:r>
      <w:r w:rsidR="00C02088">
        <w:t>»</w:t>
      </w:r>
      <w:r w:rsidR="00C02088" w:rsidRPr="00312CC4">
        <w:t>, постановлением Правительства Российской Федерации от 26</w:t>
      </w:r>
      <w:r w:rsidR="00C02088">
        <w:t>.12.</w:t>
      </w:r>
      <w:r w:rsidR="00C02088" w:rsidRPr="00312CC4">
        <w:t xml:space="preserve">2005 </w:t>
      </w:r>
      <w:r w:rsidR="00C02088">
        <w:t>№</w:t>
      </w:r>
      <w:r w:rsidR="00C02088" w:rsidRPr="00312CC4">
        <w:t xml:space="preserve">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Уставом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:rsidR="00C02088" w:rsidRPr="00C02088" w:rsidRDefault="00432C98" w:rsidP="00C02088">
      <w:pPr>
        <w:pStyle w:val="2"/>
        <w:spacing w:after="0" w:line="240" w:lineRule="auto"/>
        <w:ind w:firstLine="709"/>
        <w:jc w:val="both"/>
        <w:rPr>
          <w:szCs w:val="28"/>
        </w:rPr>
      </w:pPr>
      <w:r w:rsidRPr="00C02088">
        <w:rPr>
          <w:bCs/>
          <w:color w:val="000000"/>
          <w:szCs w:val="28"/>
        </w:rPr>
        <w:t xml:space="preserve">1. </w:t>
      </w:r>
      <w:bookmarkStart w:id="0" w:name="_Hlk85196774"/>
      <w:r w:rsidR="00C02088" w:rsidRPr="00C02088">
        <w:rPr>
          <w:szCs w:val="28"/>
        </w:rPr>
        <w:t>Утвердить отчет об исполнении прогнозного плана приватизации муниципального имущества Александровского муниципального округа в 2024 году, согласно приложению.</w:t>
      </w:r>
    </w:p>
    <w:p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C02088">
        <w:rPr>
          <w:bCs/>
          <w:color w:val="000000"/>
          <w:szCs w:val="28"/>
        </w:rPr>
        <w:t xml:space="preserve">2. </w:t>
      </w:r>
      <w:bookmarkEnd w:id="0"/>
      <w:r w:rsidR="00472DEA" w:rsidRPr="00C02088">
        <w:rPr>
          <w:bCs/>
          <w:color w:val="000000"/>
          <w:szCs w:val="28"/>
        </w:rPr>
        <w:t>Опубликовать настоящее решение в газете «Боевой путь» и в сетевом</w:t>
      </w:r>
      <w:r w:rsidR="00472DEA" w:rsidRPr="00BE165F">
        <w:rPr>
          <w:bCs/>
          <w:color w:val="000000"/>
          <w:szCs w:val="28"/>
        </w:rPr>
        <w:t xml:space="preserve">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/>
        </w:rPr>
      </w:pPr>
    </w:p>
    <w:p w:rsidR="00472DEA" w:rsidRPr="00C0696A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C0696A">
        <w:rPr>
          <w:szCs w:val="28"/>
        </w:rPr>
        <w:t>Председатель Думы</w:t>
      </w:r>
    </w:p>
    <w:p w:rsidR="00472DEA" w:rsidRPr="00C0696A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C0696A">
        <w:rPr>
          <w:szCs w:val="28"/>
        </w:rPr>
        <w:t>Александровского муниципального округа</w:t>
      </w:r>
      <w:r w:rsidRPr="00C0696A">
        <w:rPr>
          <w:szCs w:val="28"/>
        </w:rPr>
        <w:tab/>
      </w:r>
      <w:r w:rsidRPr="00C0696A">
        <w:rPr>
          <w:szCs w:val="28"/>
        </w:rPr>
        <w:tab/>
      </w:r>
      <w:r w:rsidRPr="00C0696A">
        <w:rPr>
          <w:szCs w:val="28"/>
        </w:rPr>
        <w:tab/>
      </w:r>
      <w:r w:rsidR="005D1B72" w:rsidRPr="00C0696A">
        <w:rPr>
          <w:szCs w:val="28"/>
        </w:rPr>
        <w:t xml:space="preserve">    </w:t>
      </w:r>
      <w:r w:rsidRPr="00C0696A">
        <w:rPr>
          <w:szCs w:val="28"/>
        </w:rPr>
        <w:t>В.И. Косожихин</w:t>
      </w:r>
    </w:p>
    <w:sectPr w:rsidR="00472DEA" w:rsidRPr="00C0696A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7BD" w:rsidRDefault="005327BD">
      <w:r>
        <w:separator/>
      </w:r>
    </w:p>
    <w:p w:rsidR="005327BD" w:rsidRDefault="005327BD"/>
  </w:endnote>
  <w:endnote w:type="continuationSeparator" w:id="0">
    <w:p w:rsidR="005327BD" w:rsidRDefault="005327BD">
      <w:r>
        <w:continuationSeparator/>
      </w:r>
    </w:p>
    <w:p w:rsidR="005327BD" w:rsidRDefault="005327B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7BD" w:rsidRDefault="005327BD">
      <w:r>
        <w:separator/>
      </w:r>
    </w:p>
    <w:p w:rsidR="005327BD" w:rsidRDefault="005327BD"/>
  </w:footnote>
  <w:footnote w:type="continuationSeparator" w:id="0">
    <w:p w:rsidR="005327BD" w:rsidRDefault="005327BD">
      <w:r>
        <w:continuationSeparator/>
      </w:r>
    </w:p>
    <w:p w:rsidR="005327BD" w:rsidRDefault="005327B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0D02C5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  <w:p w:rsidR="005C5065" w:rsidRDefault="005C506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3176980"/>
      <w:docPartObj>
        <w:docPartGallery w:val="Page Numbers (Top of Page)"/>
        <w:docPartUnique/>
      </w:docPartObj>
    </w:sdtPr>
    <w:sdtContent>
      <w:p w:rsidR="00E02E8A" w:rsidRDefault="000D02C5">
        <w:pPr>
          <w:pStyle w:val="a4"/>
        </w:pPr>
        <w:r>
          <w:fldChar w:fldCharType="begin"/>
        </w:r>
        <w:r w:rsidR="00E02E8A">
          <w:instrText>PAGE   \* MERGEFORMAT</w:instrText>
        </w:r>
        <w:r>
          <w:fldChar w:fldCharType="separate"/>
        </w:r>
        <w:r w:rsidR="00886900" w:rsidRPr="00886900">
          <w:rPr>
            <w:noProof/>
            <w:lang w:val="ru-RU"/>
          </w:rPr>
          <w:t>1</w:t>
        </w:r>
        <w:r>
          <w:fldChar w:fldCharType="end"/>
        </w:r>
      </w:p>
    </w:sdtContent>
  </w:sdt>
  <w:p w:rsidR="00E02E8A" w:rsidRDefault="00E02E8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02C5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1392F"/>
    <w:rsid w:val="002317C7"/>
    <w:rsid w:val="00232387"/>
    <w:rsid w:val="00252337"/>
    <w:rsid w:val="002540A8"/>
    <w:rsid w:val="00266EE2"/>
    <w:rsid w:val="0028108D"/>
    <w:rsid w:val="00284694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86900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02088"/>
    <w:rsid w:val="00C0696A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1DED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D5B26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129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SysTema</cp:lastModifiedBy>
  <cp:revision>4</cp:revision>
  <cp:lastPrinted>2023-08-24T08:10:00Z</cp:lastPrinted>
  <dcterms:created xsi:type="dcterms:W3CDTF">2025-03-14T09:30:00Z</dcterms:created>
  <dcterms:modified xsi:type="dcterms:W3CDTF">2025-03-18T09:57:00Z</dcterms:modified>
</cp:coreProperties>
</file>