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3545E1BF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19425" cy="134302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11008" w14:textId="32EBB44E" w:rsidR="002859FA" w:rsidRPr="00BE165F" w:rsidRDefault="006078A2" w:rsidP="002859FA">
                            <w:pPr>
                              <w:rPr>
                                <w:szCs w:val="32"/>
                              </w:rPr>
                            </w:pPr>
                            <w:r w:rsidRPr="00BE165F">
                              <w:rPr>
                                <w:b/>
                                <w:szCs w:val="32"/>
                              </w:rPr>
                              <w:t>О внесении изменений и дополнений в решение Думы от 21.12.2023 № 416 «О бюджете Александровского муниципального округа Пермского края на 2024 год и на плановый период 2025 и 2026 годов»</w:t>
                            </w:r>
                          </w:p>
                          <w:p w14:paraId="1A2A8DD8" w14:textId="05A0BA82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7.75pt;height:105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" filled="f" stroked="f">
                <v:textbox inset="0,0,0,0">
                  <w:txbxContent>
                    <w:p w14:paraId="0C111008" w14:textId="32EBB44E" w:rsidR="002859FA" w:rsidRPr="00BE165F" w:rsidRDefault="006078A2" w:rsidP="002859FA">
                      <w:pPr>
                        <w:rPr>
                          <w:szCs w:val="32"/>
                        </w:rPr>
                      </w:pPr>
                      <w:r w:rsidRPr="00BE165F">
                        <w:rPr>
                          <w:b/>
                          <w:szCs w:val="32"/>
                        </w:rPr>
                        <w:t>О внесении изменений и дополнений в решение Думы от 21.12.2023 № 416 «О бюджете Александровского муниципального округа Пермского края на 2024 год и на плановый период 2025 и 2026 годов»</w:t>
                      </w:r>
                    </w:p>
                    <w:p w14:paraId="1A2A8DD8" w14:textId="05A0BA82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1810B7CB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DB1019">
                              <w:rPr>
                                <w:b/>
                                <w:bCs/>
                                <w:szCs w:val="28"/>
                              </w:rPr>
                              <w:t>72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1810B7CB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DB1019">
                        <w:rPr>
                          <w:b/>
                          <w:bCs/>
                          <w:szCs w:val="28"/>
                        </w:rPr>
                        <w:t>72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4CDFACAF" w:rsidR="008E0D07" w:rsidRPr="009101E3" w:rsidRDefault="00DB1019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4CDFACAF" w:rsidR="008E0D07" w:rsidRPr="009101E3" w:rsidRDefault="00DB1019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109F059A" w:rsidR="002E3BE0" w:rsidRPr="009112C6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>В соответствии со статьей 153 Бюджетного кодекса Российской Федерации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43E8CBCD" w14:textId="77777777" w:rsidR="001D6203" w:rsidRPr="00BE165F" w:rsidRDefault="001D6203" w:rsidP="001D6203">
      <w:pPr>
        <w:numPr>
          <w:ilvl w:val="0"/>
          <w:numId w:val="6"/>
        </w:numPr>
        <w:tabs>
          <w:tab w:val="left" w:pos="540"/>
          <w:tab w:val="left" w:pos="993"/>
        </w:tabs>
        <w:ind w:left="0" w:firstLine="709"/>
        <w:jc w:val="both"/>
        <w:rPr>
          <w:szCs w:val="28"/>
        </w:rPr>
      </w:pPr>
      <w:r w:rsidRPr="001D6203">
        <w:rPr>
          <w:szCs w:val="28"/>
        </w:rPr>
        <w:t xml:space="preserve">Внести в решение Думы Александровского муниципального округа Пермского края от 21.12.2023 № 416 «О бюджете Александровского </w:t>
      </w:r>
      <w:r w:rsidRPr="00BE165F">
        <w:rPr>
          <w:szCs w:val="28"/>
        </w:rPr>
        <w:t xml:space="preserve">муниципального округа Пермского края на 2024 год и на плановый период 2025 и 2026 годов» следующие изменения и дополнения: </w:t>
      </w:r>
    </w:p>
    <w:p w14:paraId="24DB72B2" w14:textId="08DFE628" w:rsidR="00BE165F" w:rsidRPr="00BE165F" w:rsidRDefault="00BE165F" w:rsidP="00BE165F">
      <w:pPr>
        <w:pStyle w:val="af4"/>
        <w:ind w:left="1260" w:hanging="551"/>
        <w:contextualSpacing/>
        <w:rPr>
          <w:szCs w:val="28"/>
        </w:rPr>
      </w:pPr>
      <w:r>
        <w:rPr>
          <w:szCs w:val="28"/>
        </w:rPr>
        <w:t xml:space="preserve">1.1. </w:t>
      </w:r>
      <w:r w:rsidRPr="00BE165F">
        <w:rPr>
          <w:szCs w:val="28"/>
        </w:rPr>
        <w:t xml:space="preserve">Пункт 1 статьи 1 изложить в следующей редакции: </w:t>
      </w:r>
    </w:p>
    <w:p w14:paraId="7D588742" w14:textId="77777777" w:rsidR="002E45BC" w:rsidRPr="004705A4" w:rsidRDefault="002E45BC" w:rsidP="002E45BC">
      <w:pPr>
        <w:pStyle w:val="af4"/>
      </w:pPr>
      <w:r w:rsidRPr="004705A4">
        <w:rPr>
          <w:szCs w:val="28"/>
        </w:rPr>
        <w:t>«</w:t>
      </w:r>
      <w:r w:rsidRPr="004705A4">
        <w:t>1. Утвердить основные характеристики бюджета округа на 2024 год:</w:t>
      </w:r>
    </w:p>
    <w:p w14:paraId="4849DB8C" w14:textId="77777777" w:rsidR="002E45BC" w:rsidRPr="002E45BC" w:rsidRDefault="002E45BC" w:rsidP="002E45BC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45BC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округа в сумме 1 435 498 503,25 рублей;</w:t>
      </w:r>
    </w:p>
    <w:p w14:paraId="54786B57" w14:textId="77777777" w:rsidR="002E45BC" w:rsidRPr="002E45BC" w:rsidRDefault="002E45BC" w:rsidP="002E45BC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45BC">
        <w:rPr>
          <w:rFonts w:ascii="Times New Roman" w:hAnsi="Times New Roman" w:cs="Times New Roman"/>
          <w:sz w:val="28"/>
          <w:szCs w:val="28"/>
        </w:rPr>
        <w:t>2) общий объем расходов бюджета округа 1 359 055 117,63 рублей:</w:t>
      </w:r>
    </w:p>
    <w:p w14:paraId="2ABACE82" w14:textId="77777777" w:rsidR="002E45BC" w:rsidRPr="002E45BC" w:rsidRDefault="002E45BC" w:rsidP="002E45BC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45BC">
        <w:rPr>
          <w:rFonts w:ascii="Times New Roman" w:hAnsi="Times New Roman" w:cs="Times New Roman"/>
          <w:sz w:val="28"/>
          <w:szCs w:val="28"/>
        </w:rPr>
        <w:t>3) профицит бюджета округа 76 443 385,62 рублей.»</w:t>
      </w:r>
    </w:p>
    <w:p w14:paraId="5B912C43" w14:textId="77777777" w:rsidR="002E45BC" w:rsidRPr="002E45BC" w:rsidRDefault="002E45BC" w:rsidP="002E45BC">
      <w:pPr>
        <w:pStyle w:val="ConsPlusNonformat"/>
        <w:ind w:firstLine="708"/>
        <w:jc w:val="both"/>
        <w:rPr>
          <w:szCs w:val="28"/>
        </w:rPr>
      </w:pPr>
      <w:r w:rsidRPr="002E45BC">
        <w:rPr>
          <w:rFonts w:ascii="Times New Roman" w:hAnsi="Times New Roman" w:cs="Times New Roman"/>
          <w:sz w:val="28"/>
          <w:szCs w:val="28"/>
        </w:rPr>
        <w:t xml:space="preserve">1.2. Утвердить изменения в </w:t>
      </w:r>
      <w:r w:rsidRPr="002E45BC">
        <w:rPr>
          <w:rFonts w:ascii="Times New Roman" w:hAnsi="Times New Roman" w:cs="Times New Roman"/>
          <w:bCs/>
          <w:color w:val="000000"/>
          <w:sz w:val="28"/>
          <w:szCs w:val="28"/>
        </w:rPr>
        <w:t>доходы бюджета по группам, подгруппам, статьям классификации доходов бюджета на 2024 год</w:t>
      </w:r>
      <w:r w:rsidRPr="002E45BC"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решению.</w:t>
      </w:r>
    </w:p>
    <w:p w14:paraId="6B5BFAC7" w14:textId="0B98AE4D" w:rsidR="002E45BC" w:rsidRPr="002E45BC" w:rsidRDefault="002E45BC" w:rsidP="002E45BC">
      <w:pPr>
        <w:pStyle w:val="af4"/>
        <w:rPr>
          <w:szCs w:val="28"/>
        </w:rPr>
      </w:pPr>
      <w:r w:rsidRPr="002E45BC">
        <w:t>1.3.</w:t>
      </w:r>
      <w:r w:rsidRPr="002E45BC">
        <w:rPr>
          <w:szCs w:val="28"/>
        </w:rPr>
        <w:t xml:space="preserve">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2024 год согласно приложению 2 к настоящему решению.</w:t>
      </w:r>
    </w:p>
    <w:p w14:paraId="42B08879" w14:textId="7B63868D" w:rsidR="002E45BC" w:rsidRPr="002E45BC" w:rsidRDefault="002E45BC" w:rsidP="002E45BC">
      <w:pPr>
        <w:ind w:firstLine="709"/>
        <w:jc w:val="both"/>
        <w:rPr>
          <w:szCs w:val="28"/>
        </w:rPr>
      </w:pPr>
      <w:r w:rsidRPr="002E45BC">
        <w:rPr>
          <w:szCs w:val="28"/>
        </w:rPr>
        <w:t>1.4. Утвердить изменения в ведомственную структуру расходов бюджета на 2024 год согласно приложению 3 к настоящему решению.</w:t>
      </w:r>
    </w:p>
    <w:p w14:paraId="09705E41" w14:textId="342DD379" w:rsidR="002E45BC" w:rsidRPr="002E45BC" w:rsidRDefault="002E45BC" w:rsidP="002E45BC">
      <w:pPr>
        <w:ind w:firstLine="709"/>
        <w:jc w:val="both"/>
        <w:rPr>
          <w:szCs w:val="28"/>
        </w:rPr>
      </w:pPr>
      <w:r w:rsidRPr="002E45BC">
        <w:rPr>
          <w:szCs w:val="28"/>
        </w:rPr>
        <w:t>1.5. Приложение 9 «Источники финансирования дефицита бюджета на 2024-2026 годы» изложить в редакции согласно приложению 4 к настоящему решению.</w:t>
      </w:r>
    </w:p>
    <w:p w14:paraId="36DCA45A" w14:textId="77777777" w:rsidR="002E45BC" w:rsidRPr="002E45BC" w:rsidRDefault="002E45BC" w:rsidP="002E45BC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45BC">
        <w:rPr>
          <w:rFonts w:ascii="Times New Roman" w:hAnsi="Times New Roman" w:cs="Times New Roman"/>
          <w:sz w:val="28"/>
          <w:szCs w:val="28"/>
        </w:rPr>
        <w:lastRenderedPageBreak/>
        <w:t>1.6. Приложение 12 «Распределение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Пермского края на 2024-2026 годы» изложить в редакции согласно приложению 5 к настоящему решению.</w:t>
      </w:r>
    </w:p>
    <w:p w14:paraId="4999E823" w14:textId="77777777" w:rsidR="002E45BC" w:rsidRPr="002E45BC" w:rsidRDefault="002E45BC" w:rsidP="002E45BC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45BC">
        <w:rPr>
          <w:rFonts w:ascii="Times New Roman" w:hAnsi="Times New Roman" w:cs="Times New Roman"/>
          <w:sz w:val="28"/>
          <w:szCs w:val="28"/>
        </w:rPr>
        <w:t>1.7. В статье 11 цифры «68 677 114,23» заменить на цифры «68 737 215,41».</w:t>
      </w:r>
    </w:p>
    <w:p w14:paraId="306B5F95" w14:textId="5D16935C" w:rsidR="002E45BC" w:rsidRDefault="002E45BC" w:rsidP="002E45BC">
      <w:pPr>
        <w:ind w:firstLine="709"/>
        <w:jc w:val="both"/>
        <w:rPr>
          <w:bCs/>
        </w:rPr>
      </w:pPr>
      <w:r w:rsidRPr="002E45BC">
        <w:rPr>
          <w:szCs w:val="28"/>
        </w:rPr>
        <w:t>1.8. Приложение 10 «Распределение средств муниципального дорожного фонда Александровского муниципального округа Пермского края на 2024 год» изложить в редакции согласно приложению 6 к настоящему решению.</w:t>
      </w:r>
    </w:p>
    <w:p w14:paraId="697636C0" w14:textId="77777777" w:rsidR="001D6203" w:rsidRPr="00BE165F" w:rsidRDefault="001D6203" w:rsidP="001D6203">
      <w:pPr>
        <w:autoSpaceDE w:val="0"/>
        <w:autoSpaceDN w:val="0"/>
        <w:adjustRightInd w:val="0"/>
        <w:ind w:firstLine="708"/>
        <w:jc w:val="both"/>
        <w:rPr>
          <w:rFonts w:eastAsia="Arial"/>
          <w:spacing w:val="2"/>
          <w:szCs w:val="28"/>
        </w:rPr>
      </w:pPr>
      <w:r w:rsidRPr="00BE165F">
        <w:rPr>
          <w:bCs/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BE165F">
        <w:rPr>
          <w:szCs w:val="28"/>
        </w:rPr>
        <w:t>Александровского муниципального округа</w:t>
      </w:r>
      <w:r w:rsidRPr="00BE165F">
        <w:rPr>
          <w:bCs/>
          <w:color w:val="000000"/>
          <w:szCs w:val="28"/>
        </w:rPr>
        <w:t xml:space="preserve"> Пермского края (</w:t>
      </w:r>
      <w:r w:rsidRPr="00BE165F">
        <w:rPr>
          <w:bCs/>
          <w:color w:val="000000"/>
          <w:szCs w:val="28"/>
          <w:lang w:val="en-US"/>
        </w:rPr>
        <w:t>www</w:t>
      </w:r>
      <w:r w:rsidRPr="00BE165F">
        <w:rPr>
          <w:bCs/>
          <w:color w:val="000000"/>
          <w:szCs w:val="28"/>
        </w:rPr>
        <w:t>.</w:t>
      </w:r>
      <w:r w:rsidRPr="00BE165F">
        <w:rPr>
          <w:rFonts w:eastAsia="Arial"/>
          <w:spacing w:val="2"/>
          <w:szCs w:val="28"/>
        </w:rPr>
        <w:t>aleksraion.ru).</w:t>
      </w:r>
    </w:p>
    <w:p w14:paraId="771F5ACF" w14:textId="5C6F84CD" w:rsidR="001D6203" w:rsidRPr="001D6203" w:rsidRDefault="001D6203" w:rsidP="001D6203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BE165F">
        <w:rPr>
          <w:rFonts w:eastAsia="Calibri"/>
          <w:szCs w:val="28"/>
          <w:lang w:eastAsia="en-US"/>
        </w:rPr>
        <w:t>3. Настоящее решение вступает в силу со дня его официального</w:t>
      </w:r>
      <w:r w:rsidRPr="001D6203">
        <w:rPr>
          <w:rFonts w:eastAsia="Calibri"/>
          <w:szCs w:val="28"/>
          <w:lang w:eastAsia="en-US"/>
        </w:rPr>
        <w:t xml:space="preserve"> опубликования</w:t>
      </w:r>
      <w:bookmarkStart w:id="0" w:name="_Hlk85196774"/>
      <w:r w:rsidRPr="001D6203">
        <w:rPr>
          <w:rFonts w:eastAsia="Calibri"/>
          <w:szCs w:val="28"/>
          <w:lang w:eastAsia="en-US"/>
        </w:rPr>
        <w:t>.</w:t>
      </w:r>
      <w:bookmarkEnd w:id="0"/>
    </w:p>
    <w:p w14:paraId="37954FA8" w14:textId="10BF7A6A" w:rsidR="00931E74" w:rsidRPr="009112C6" w:rsidRDefault="00931E74" w:rsidP="002859F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58785244" w14:textId="761DB8E5" w:rsidR="005910B1" w:rsidRPr="009112C6" w:rsidRDefault="005910B1" w:rsidP="002859F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1961D70A" w14:textId="77777777" w:rsidR="00931E74" w:rsidRPr="009112C6" w:rsidRDefault="00931E74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139CFE05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Л.Н. Белецкая</w:t>
      </w:r>
    </w:p>
    <w:p w14:paraId="6A81FF8E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3C883BB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4768796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323C798F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7767220D" w14:textId="5D05F6AB" w:rsidR="009112C6" w:rsidRPr="009112C6" w:rsidRDefault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               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  О.Э. Лаврова</w:t>
      </w:r>
    </w:p>
    <w:sectPr w:rsidR="009112C6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539D73" w14:textId="77777777" w:rsidR="00D26BCC" w:rsidRDefault="00D26BCC">
      <w:r>
        <w:separator/>
      </w:r>
    </w:p>
    <w:p w14:paraId="0DCC2524" w14:textId="77777777" w:rsidR="00D26BCC" w:rsidRDefault="00D26BCC"/>
  </w:endnote>
  <w:endnote w:type="continuationSeparator" w:id="0">
    <w:p w14:paraId="48F5B1B7" w14:textId="77777777" w:rsidR="00D26BCC" w:rsidRDefault="00D26BCC">
      <w:r>
        <w:continuationSeparator/>
      </w:r>
    </w:p>
    <w:p w14:paraId="14AF82D7" w14:textId="77777777" w:rsidR="00D26BCC" w:rsidRDefault="00D26B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1EB545" w14:textId="77777777" w:rsidR="00D26BCC" w:rsidRDefault="00D26BCC">
      <w:r>
        <w:separator/>
      </w:r>
    </w:p>
    <w:p w14:paraId="011CF8CE" w14:textId="77777777" w:rsidR="00D26BCC" w:rsidRDefault="00D26BCC"/>
  </w:footnote>
  <w:footnote w:type="continuationSeparator" w:id="0">
    <w:p w14:paraId="398CD1F9" w14:textId="77777777" w:rsidR="00D26BCC" w:rsidRDefault="00D26BCC">
      <w:r>
        <w:continuationSeparator/>
      </w:r>
    </w:p>
    <w:p w14:paraId="6A60133F" w14:textId="77777777" w:rsidR="00D26BCC" w:rsidRDefault="00D26B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05A1"/>
    <w:rsid w:val="00136C19"/>
    <w:rsid w:val="001450B8"/>
    <w:rsid w:val="001617A8"/>
    <w:rsid w:val="00191FB7"/>
    <w:rsid w:val="001D1569"/>
    <w:rsid w:val="001D6203"/>
    <w:rsid w:val="0021392F"/>
    <w:rsid w:val="002317C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BE165F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246F5"/>
    <w:rsid w:val="00E30090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77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2023-08-24T08:10:00Z</cp:lastPrinted>
  <dcterms:created xsi:type="dcterms:W3CDTF">2024-08-28T03:25:00Z</dcterms:created>
  <dcterms:modified xsi:type="dcterms:W3CDTF">2024-08-28T06:07:00Z</dcterms:modified>
</cp:coreProperties>
</file>