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1E4BC024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423684" cy="1552353"/>
                <wp:effectExtent l="0" t="0" r="5715" b="1016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3684" cy="15523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775E95DC" w:rsidR="009101E3" w:rsidRDefault="00632BD4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  <w:r w:rsidRPr="00632BD4">
                              <w:rPr>
                                <w:b/>
                                <w:szCs w:val="28"/>
                              </w:rPr>
                              <w:t>Об утверждении отчета главы муниципального округа - главы администрации Александровского муниципального округа о результатах своей деятельности и деятельности администрации Александровского муниципального округа за 2024 год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69.6pt;height:122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" filled="f" stroked="f">
                <v:textbox inset="0,0,0,0">
                  <w:txbxContent>
                    <w:p w14:paraId="3F97E297" w14:textId="775E95DC" w:rsidR="009101E3" w:rsidRDefault="00632BD4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  <w:r w:rsidRPr="00632BD4">
                        <w:rPr>
                          <w:b/>
                          <w:szCs w:val="28"/>
                        </w:rPr>
                        <w:t>Об утверждении отчета главы муниципального округа - главы администрации Александровского муниципального округа о результатах своей деятельности и деятельности администрации Александровского муниципального округа за 2024 год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38D94191" w:rsidR="008E0D07" w:rsidRPr="009101E3" w:rsidRDefault="00632BD4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37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38D94191" w:rsidR="008E0D07" w:rsidRPr="009101E3" w:rsidRDefault="00632BD4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37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674C588B" w:rsidR="008E0D07" w:rsidRPr="009101E3" w:rsidRDefault="00E05BE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18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767C05">
                              <w:rPr>
                                <w:b/>
                                <w:bCs/>
                                <w:szCs w:val="28"/>
                              </w:rPr>
                              <w:t>3</w:t>
                            </w:r>
                            <w:r w:rsidR="002A2404">
                              <w:rPr>
                                <w:b/>
                                <w:bCs/>
                                <w:szCs w:val="28"/>
                              </w:rPr>
                              <w:t>.202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674C588B" w:rsidR="008E0D07" w:rsidRPr="009101E3" w:rsidRDefault="00E05BE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18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</w:t>
                      </w:r>
                      <w:r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767C05">
                        <w:rPr>
                          <w:b/>
                          <w:bCs/>
                          <w:szCs w:val="28"/>
                        </w:rPr>
                        <w:t>3</w:t>
                      </w:r>
                      <w:r w:rsidR="002A2404">
                        <w:rPr>
                          <w:b/>
                          <w:bCs/>
                          <w:szCs w:val="28"/>
                        </w:rPr>
                        <w:t>.202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082A79DA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632BD4" w:rsidRPr="00632BD4">
        <w:rPr>
          <w:szCs w:val="28"/>
        </w:rPr>
        <w:t xml:space="preserve"> пунктом 5.1 статьи 36 Федерального закона от 06.10.2003 № 131-ФЗ «Об общих принципах организации местного самоуправления в Российской Федерации», пунктом 6 части 4 статьи 23 Устава Александровского муниципального округа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11BAD367" w14:textId="58150787" w:rsidR="00632BD4" w:rsidRPr="008221E2" w:rsidRDefault="00432C98" w:rsidP="00632BD4">
      <w:pPr>
        <w:ind w:firstLine="709"/>
        <w:jc w:val="both"/>
      </w:pPr>
      <w:r w:rsidRPr="00472DEA">
        <w:rPr>
          <w:bCs/>
          <w:color w:val="000000"/>
          <w:szCs w:val="28"/>
        </w:rPr>
        <w:t xml:space="preserve">1. </w:t>
      </w:r>
      <w:bookmarkStart w:id="0" w:name="_Hlk85196774"/>
      <w:r w:rsidR="00632BD4">
        <w:rPr>
          <w:bCs/>
          <w:color w:val="000000"/>
          <w:szCs w:val="28"/>
        </w:rPr>
        <w:t xml:space="preserve">Утвердить </w:t>
      </w:r>
      <w:r w:rsidR="00632BD4" w:rsidRPr="008221E2">
        <w:t>отчет главы муниципального округа</w:t>
      </w:r>
      <w:r w:rsidR="00632BD4">
        <w:t xml:space="preserve"> </w:t>
      </w:r>
      <w:r w:rsidR="00632BD4" w:rsidRPr="008221E2">
        <w:t xml:space="preserve">- главы администрации Александровского муниципального округа о результатах своей деятельности </w:t>
      </w:r>
      <w:r w:rsidR="00632BD4" w:rsidRPr="00043F64">
        <w:t>и деятельности</w:t>
      </w:r>
      <w:r w:rsidR="00632BD4" w:rsidRPr="008221E2">
        <w:t xml:space="preserve"> администрации Александровского муниципального округа за 2024 год. </w:t>
      </w:r>
    </w:p>
    <w:p w14:paraId="474CE35F" w14:textId="667FEB89" w:rsidR="00632BD4" w:rsidRPr="008221E2" w:rsidRDefault="00632BD4" w:rsidP="00632BD4">
      <w:pPr>
        <w:ind w:firstLine="709"/>
        <w:jc w:val="both"/>
      </w:pPr>
      <w:r w:rsidRPr="008221E2">
        <w:t>2. Признать результаты деятельности главы муниципального округа</w:t>
      </w:r>
      <w:r>
        <w:t xml:space="preserve"> </w:t>
      </w:r>
      <w:r w:rsidRPr="008221E2">
        <w:t xml:space="preserve">- главы администрации Александровского муниципального округа и администрации Александровского муниципального округа за 2024 год </w:t>
      </w:r>
      <w:r>
        <w:t>удовлетворительными</w:t>
      </w:r>
      <w:r w:rsidRPr="008221E2">
        <w:t>.</w:t>
      </w:r>
    </w:p>
    <w:p w14:paraId="4F8B8100" w14:textId="3D91A22B" w:rsidR="00472DEA" w:rsidRPr="00BE165F" w:rsidRDefault="00632BD4" w:rsidP="00472DEA">
      <w:pPr>
        <w:autoSpaceDE w:val="0"/>
        <w:autoSpaceDN w:val="0"/>
        <w:adjustRightInd w:val="0"/>
        <w:ind w:firstLine="708"/>
        <w:jc w:val="both"/>
        <w:rPr>
          <w:rFonts w:eastAsia="Arial"/>
          <w:spacing w:val="2"/>
          <w:szCs w:val="28"/>
        </w:rPr>
      </w:pPr>
      <w:r>
        <w:rPr>
          <w:bCs/>
          <w:color w:val="000000"/>
          <w:szCs w:val="28"/>
        </w:rPr>
        <w:t>3</w:t>
      </w:r>
      <w:r w:rsidR="00FC185F" w:rsidRPr="00816B8A">
        <w:rPr>
          <w:bCs/>
          <w:color w:val="000000"/>
          <w:szCs w:val="28"/>
        </w:rPr>
        <w:t xml:space="preserve">. </w:t>
      </w:r>
      <w:bookmarkEnd w:id="0"/>
      <w:r w:rsidR="00472DEA" w:rsidRPr="00BE165F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="00472DEA" w:rsidRPr="00BE165F">
        <w:rPr>
          <w:szCs w:val="28"/>
        </w:rPr>
        <w:t>Александровского муниципального округа</w:t>
      </w:r>
      <w:r w:rsidR="00472DEA" w:rsidRPr="00BE165F">
        <w:rPr>
          <w:bCs/>
          <w:color w:val="000000"/>
          <w:szCs w:val="28"/>
        </w:rPr>
        <w:t xml:space="preserve"> Пермского края (</w:t>
      </w:r>
      <w:r w:rsidR="00472DEA" w:rsidRPr="00BE165F">
        <w:rPr>
          <w:bCs/>
          <w:color w:val="000000"/>
          <w:szCs w:val="28"/>
          <w:lang w:val="en-US"/>
        </w:rPr>
        <w:t>www</w:t>
      </w:r>
      <w:r w:rsidR="00472DEA" w:rsidRPr="00BE165F">
        <w:rPr>
          <w:bCs/>
          <w:color w:val="000000"/>
          <w:szCs w:val="28"/>
        </w:rPr>
        <w:t>.</w:t>
      </w:r>
      <w:r w:rsidR="00472DEA" w:rsidRPr="00BE165F">
        <w:rPr>
          <w:rFonts w:eastAsia="Arial"/>
          <w:spacing w:val="2"/>
          <w:szCs w:val="28"/>
        </w:rPr>
        <w:t>aleksraion.ru).</w:t>
      </w:r>
    </w:p>
    <w:p w14:paraId="35E0BF3B" w14:textId="08CD4AB0" w:rsidR="00472DEA" w:rsidRPr="001D6203" w:rsidRDefault="00632BD4" w:rsidP="00472DEA">
      <w:pPr>
        <w:spacing w:after="200"/>
        <w:ind w:firstLine="709"/>
        <w:contextualSpacing/>
        <w:jc w:val="both"/>
        <w:rPr>
          <w:rFonts w:eastAsia="Arial"/>
          <w:spacing w:val="2"/>
          <w:szCs w:val="28"/>
          <w:lang w:eastAsia="en-US"/>
        </w:rPr>
      </w:pPr>
      <w:r>
        <w:rPr>
          <w:rFonts w:eastAsia="Calibri"/>
          <w:szCs w:val="28"/>
          <w:lang w:eastAsia="en-US"/>
        </w:rPr>
        <w:t>4</w:t>
      </w:r>
      <w:r w:rsidR="00472DEA" w:rsidRPr="00BE165F">
        <w:rPr>
          <w:rFonts w:eastAsia="Calibri"/>
          <w:szCs w:val="28"/>
          <w:lang w:eastAsia="en-US"/>
        </w:rPr>
        <w:t>. Настоящее решение вступает в силу со дня его официального</w:t>
      </w:r>
      <w:r w:rsidR="00472DEA" w:rsidRPr="001D6203">
        <w:rPr>
          <w:rFonts w:eastAsia="Calibri"/>
          <w:szCs w:val="28"/>
          <w:lang w:eastAsia="en-US"/>
        </w:rPr>
        <w:t xml:space="preserve"> опубликования.</w:t>
      </w:r>
    </w:p>
    <w:p w14:paraId="0A15194C" w14:textId="77777777" w:rsidR="00472DEA" w:rsidRPr="009112C6" w:rsidRDefault="00472DEA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66782A6F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  <w:lang w:val="x-none"/>
        </w:rPr>
      </w:pPr>
    </w:p>
    <w:p w14:paraId="2B00DC83" w14:textId="77777777" w:rsidR="00472DEA" w:rsidRPr="009112C6" w:rsidRDefault="00472DEA" w:rsidP="00472D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B184E8D" w14:textId="77777777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4E8A6392" w14:textId="2173917E" w:rsidR="00472DEA" w:rsidRPr="009112C6" w:rsidRDefault="00472DEA" w:rsidP="00472DE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="005D1B72">
        <w:rPr>
          <w:szCs w:val="28"/>
        </w:rPr>
        <w:t xml:space="preserve">    </w:t>
      </w:r>
      <w:r>
        <w:rPr>
          <w:szCs w:val="28"/>
        </w:rPr>
        <w:t>В.И. Косожихин</w:t>
      </w:r>
    </w:p>
    <w:p w14:paraId="6A81FF8E" w14:textId="57875908" w:rsidR="0031455C" w:rsidRPr="009112C6" w:rsidRDefault="0031455C" w:rsidP="00472DEA">
      <w:pPr>
        <w:pStyle w:val="2"/>
        <w:spacing w:after="0" w:line="240" w:lineRule="auto"/>
        <w:ind w:firstLine="709"/>
        <w:jc w:val="both"/>
        <w:rPr>
          <w:szCs w:val="28"/>
        </w:rPr>
      </w:pPr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8466C" w14:textId="77777777" w:rsidR="00AA6213" w:rsidRDefault="00AA6213">
      <w:r>
        <w:separator/>
      </w:r>
    </w:p>
    <w:p w14:paraId="33229485" w14:textId="77777777" w:rsidR="00AA6213" w:rsidRDefault="00AA6213"/>
  </w:endnote>
  <w:endnote w:type="continuationSeparator" w:id="0">
    <w:p w14:paraId="6E12A0D2" w14:textId="77777777" w:rsidR="00AA6213" w:rsidRDefault="00AA6213">
      <w:r>
        <w:continuationSeparator/>
      </w:r>
    </w:p>
    <w:p w14:paraId="5BB086A8" w14:textId="77777777" w:rsidR="00AA6213" w:rsidRDefault="00AA621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EB03A" w14:textId="77777777" w:rsidR="00AA6213" w:rsidRDefault="00AA6213">
      <w:r>
        <w:separator/>
      </w:r>
    </w:p>
    <w:p w14:paraId="15AB78BD" w14:textId="77777777" w:rsidR="00AA6213" w:rsidRDefault="00AA6213"/>
  </w:footnote>
  <w:footnote w:type="continuationSeparator" w:id="0">
    <w:p w14:paraId="361313FD" w14:textId="77777777" w:rsidR="00AA6213" w:rsidRDefault="00AA6213">
      <w:r>
        <w:continuationSeparator/>
      </w:r>
    </w:p>
    <w:p w14:paraId="14F29446" w14:textId="77777777" w:rsidR="00AA6213" w:rsidRDefault="00AA62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726B6" w14:textId="3A8DA5EB" w:rsidR="00E02E8A" w:rsidRPr="00E02E8A" w:rsidRDefault="00E02E8A">
    <w:pPr>
      <w:pStyle w:val="a4"/>
      <w:rPr>
        <w:sz w:val="24"/>
        <w:lang w:val="ru-RU"/>
      </w:rPr>
    </w:pPr>
    <w:r w:rsidRPr="00E02E8A">
      <w:rPr>
        <w:sz w:val="24"/>
        <w:lang w:val="ru-RU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176980"/>
      <w:docPartObj>
        <w:docPartGallery w:val="Page Numbers (Top of Page)"/>
        <w:docPartUnique/>
      </w:docPartObj>
    </w:sdtPr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969CF"/>
    <w:rsid w:val="000A1018"/>
    <w:rsid w:val="000A1249"/>
    <w:rsid w:val="000A3239"/>
    <w:rsid w:val="000B2323"/>
    <w:rsid w:val="000D2BA6"/>
    <w:rsid w:val="000E4171"/>
    <w:rsid w:val="000E55FA"/>
    <w:rsid w:val="000F302A"/>
    <w:rsid w:val="000F3E94"/>
    <w:rsid w:val="000F530A"/>
    <w:rsid w:val="001305A1"/>
    <w:rsid w:val="00136C19"/>
    <w:rsid w:val="001450B8"/>
    <w:rsid w:val="001552EA"/>
    <w:rsid w:val="001614F9"/>
    <w:rsid w:val="001617A8"/>
    <w:rsid w:val="00191FB7"/>
    <w:rsid w:val="001D1569"/>
    <w:rsid w:val="001D6203"/>
    <w:rsid w:val="002037AE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1D25"/>
    <w:rsid w:val="003A2E47"/>
    <w:rsid w:val="003D1378"/>
    <w:rsid w:val="003D3930"/>
    <w:rsid w:val="003D6542"/>
    <w:rsid w:val="003E5046"/>
    <w:rsid w:val="0040727B"/>
    <w:rsid w:val="00424E55"/>
    <w:rsid w:val="004254E0"/>
    <w:rsid w:val="00432C98"/>
    <w:rsid w:val="004448E6"/>
    <w:rsid w:val="004627A2"/>
    <w:rsid w:val="0047054C"/>
    <w:rsid w:val="00472DEA"/>
    <w:rsid w:val="00482187"/>
    <w:rsid w:val="004B5BA2"/>
    <w:rsid w:val="004F68BF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4FD0"/>
    <w:rsid w:val="00632BD4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67C05"/>
    <w:rsid w:val="0079215A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A6810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071C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9F7363"/>
    <w:rsid w:val="00A144F4"/>
    <w:rsid w:val="00A145D3"/>
    <w:rsid w:val="00A20CAB"/>
    <w:rsid w:val="00A258F7"/>
    <w:rsid w:val="00A369BC"/>
    <w:rsid w:val="00A7019E"/>
    <w:rsid w:val="00A712B4"/>
    <w:rsid w:val="00AA6213"/>
    <w:rsid w:val="00AB4566"/>
    <w:rsid w:val="00AB61AD"/>
    <w:rsid w:val="00AD14C1"/>
    <w:rsid w:val="00AD7D4E"/>
    <w:rsid w:val="00B12253"/>
    <w:rsid w:val="00B14A0F"/>
    <w:rsid w:val="00B17F20"/>
    <w:rsid w:val="00B22EAE"/>
    <w:rsid w:val="00B66C87"/>
    <w:rsid w:val="00B81DE9"/>
    <w:rsid w:val="00BB6E9F"/>
    <w:rsid w:val="00BE165F"/>
    <w:rsid w:val="00BF43E8"/>
    <w:rsid w:val="00BF64FD"/>
    <w:rsid w:val="00C01CA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E8A"/>
    <w:rsid w:val="00E05BE4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4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2023-08-24T08:10:00Z</cp:lastPrinted>
  <dcterms:created xsi:type="dcterms:W3CDTF">2025-03-14T09:06:00Z</dcterms:created>
  <dcterms:modified xsi:type="dcterms:W3CDTF">2025-03-19T03:51:00Z</dcterms:modified>
</cp:coreProperties>
</file>