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DA70F2B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7905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4C72D" w14:textId="26521FFD" w:rsidR="005647DC" w:rsidRPr="005647DC" w:rsidRDefault="006078A2" w:rsidP="005647DC">
                            <w:pPr>
                              <w:rPr>
                                <w:b/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="005647DC">
                              <w:rPr>
                                <w:b/>
                                <w:szCs w:val="32"/>
                              </w:rPr>
                              <w:t>б</w:t>
                            </w: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 </w:t>
                            </w:r>
                            <w:r w:rsidR="005647DC" w:rsidRPr="005647DC">
                              <w:rPr>
                                <w:b/>
                                <w:szCs w:val="32"/>
                              </w:rPr>
                              <w:t>избрании председателя Думы</w:t>
                            </w:r>
                          </w:p>
                          <w:p w14:paraId="0C111008" w14:textId="0979F253" w:rsidR="002859FA" w:rsidRPr="00BE165F" w:rsidRDefault="005647DC" w:rsidP="005647DC">
                            <w:pPr>
                              <w:rPr>
                                <w:szCs w:val="32"/>
                              </w:rPr>
                            </w:pPr>
                            <w:r w:rsidRPr="005647DC">
                              <w:rPr>
                                <w:b/>
                                <w:szCs w:val="32"/>
                              </w:rPr>
                              <w:t>Александровского муниципального округа Пермского края II созыва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6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" filled="f" stroked="f">
                <v:textbox inset="0,0,0,0">
                  <w:txbxContent>
                    <w:p w14:paraId="61A4C72D" w14:textId="26521FFD" w:rsidR="005647DC" w:rsidRPr="005647DC" w:rsidRDefault="006078A2" w:rsidP="005647DC">
                      <w:pPr>
                        <w:rPr>
                          <w:b/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>О</w:t>
                      </w:r>
                      <w:r w:rsidR="005647DC">
                        <w:rPr>
                          <w:b/>
                          <w:szCs w:val="32"/>
                        </w:rPr>
                        <w:t>б</w:t>
                      </w:r>
                      <w:r w:rsidRPr="00BE165F">
                        <w:rPr>
                          <w:b/>
                          <w:szCs w:val="32"/>
                        </w:rPr>
                        <w:t xml:space="preserve"> </w:t>
                      </w:r>
                      <w:r w:rsidR="005647DC" w:rsidRPr="005647DC">
                        <w:rPr>
                          <w:b/>
                          <w:szCs w:val="32"/>
                        </w:rPr>
                        <w:t>избрании председателя Думы</w:t>
                      </w:r>
                    </w:p>
                    <w:p w14:paraId="0C111008" w14:textId="0979F253" w:rsidR="002859FA" w:rsidRPr="00BE165F" w:rsidRDefault="005647DC" w:rsidP="005647DC">
                      <w:pPr>
                        <w:rPr>
                          <w:szCs w:val="32"/>
                        </w:rPr>
                      </w:pPr>
                      <w:r w:rsidRPr="005647DC">
                        <w:rPr>
                          <w:b/>
                          <w:szCs w:val="32"/>
                        </w:rPr>
                        <w:t>Александровского муниципального округа Пермского края II созыва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9C2C94B" w:rsidR="008E0D07" w:rsidRPr="009101E3" w:rsidRDefault="005647DC" w:rsidP="005647DC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9C2C94B" w:rsidR="008E0D07" w:rsidRPr="009101E3" w:rsidRDefault="005647DC" w:rsidP="005647DC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2BC517FE" w14:textId="08F0C5CD" w:rsidR="002E3BE0" w:rsidRPr="009112C6" w:rsidRDefault="005647DC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816B8A">
        <w:rPr>
          <w:bCs/>
          <w:szCs w:val="28"/>
        </w:rPr>
        <w:t>На основании Федерального закона от 6 октября 2003 г. № 131-ФЗ «Об общих</w:t>
      </w:r>
      <w:r w:rsidRPr="00816B8A">
        <w:rPr>
          <w:szCs w:val="28"/>
        </w:rPr>
        <w:t xml:space="preserve"> принципах организации местного самоуправления в Российской Федерации»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35A6C37" w14:textId="4058F913" w:rsidR="005647DC" w:rsidRPr="00816B8A" w:rsidRDefault="00432C98" w:rsidP="005647DC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bCs/>
          <w:color w:val="000000"/>
          <w:szCs w:val="28"/>
        </w:rPr>
        <w:t xml:space="preserve">1. </w:t>
      </w:r>
      <w:r w:rsidR="005647DC" w:rsidRPr="00816B8A">
        <w:rPr>
          <w:szCs w:val="28"/>
        </w:rPr>
        <w:t xml:space="preserve">Избрать председателем Думы Александровского муниципального округа Пермского края II созыва на непостоянной основе </w:t>
      </w:r>
      <w:proofErr w:type="spellStart"/>
      <w:r w:rsidR="005647DC">
        <w:rPr>
          <w:szCs w:val="28"/>
        </w:rPr>
        <w:t>Косожихина</w:t>
      </w:r>
      <w:proofErr w:type="spellEnd"/>
      <w:r w:rsidR="005647DC">
        <w:rPr>
          <w:szCs w:val="28"/>
        </w:rPr>
        <w:t xml:space="preserve"> Владимира Ивановича</w:t>
      </w:r>
      <w:r w:rsidR="005647DC" w:rsidRPr="00816B8A">
        <w:rPr>
          <w:szCs w:val="28"/>
        </w:rPr>
        <w:t xml:space="preserve">, депутата Думы Александровского муниципального округа Пермского края по избирательному округу № </w:t>
      </w:r>
      <w:r w:rsidR="005647DC">
        <w:rPr>
          <w:szCs w:val="28"/>
        </w:rPr>
        <w:t>5</w:t>
      </w:r>
      <w:r w:rsidR="005647DC" w:rsidRPr="00816B8A">
        <w:rPr>
          <w:szCs w:val="28"/>
        </w:rPr>
        <w:t>.</w:t>
      </w:r>
    </w:p>
    <w:p w14:paraId="4EF66188" w14:textId="77777777" w:rsidR="005647DC" w:rsidRPr="00816B8A" w:rsidRDefault="005647DC" w:rsidP="005647DC">
      <w:pPr>
        <w:pStyle w:val="2"/>
        <w:spacing w:after="0" w:line="240" w:lineRule="auto"/>
        <w:ind w:firstLine="709"/>
        <w:jc w:val="both"/>
        <w:rPr>
          <w:rStyle w:val="af3"/>
          <w:rFonts w:eastAsia="Arial"/>
          <w:szCs w:val="28"/>
        </w:rPr>
      </w:pPr>
      <w:r w:rsidRPr="00816B8A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816B8A">
        <w:rPr>
          <w:szCs w:val="28"/>
        </w:rPr>
        <w:t>Александровского муниципального округа</w:t>
      </w:r>
      <w:r w:rsidRPr="00816B8A">
        <w:rPr>
          <w:bCs/>
          <w:color w:val="000000"/>
          <w:szCs w:val="28"/>
        </w:rPr>
        <w:t xml:space="preserve"> Пермского края (</w:t>
      </w:r>
      <w:r w:rsidRPr="00816B8A">
        <w:rPr>
          <w:bCs/>
          <w:color w:val="000000"/>
          <w:szCs w:val="28"/>
          <w:lang w:val="en-US"/>
        </w:rPr>
        <w:t>www</w:t>
      </w:r>
      <w:r w:rsidRPr="00816B8A">
        <w:rPr>
          <w:bCs/>
          <w:color w:val="000000"/>
          <w:szCs w:val="28"/>
        </w:rPr>
        <w:t>.</w:t>
      </w:r>
      <w:r w:rsidRPr="00816B8A">
        <w:rPr>
          <w:rStyle w:val="af3"/>
          <w:rFonts w:eastAsia="Arial"/>
          <w:szCs w:val="28"/>
        </w:rPr>
        <w:t>aleksraion.ru).</w:t>
      </w:r>
    </w:p>
    <w:p w14:paraId="37954FA8" w14:textId="5D08794B" w:rsidR="00931E74" w:rsidRPr="009112C6" w:rsidRDefault="005647DC" w:rsidP="005647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056E3">
        <w:rPr>
          <w:szCs w:val="28"/>
        </w:rPr>
        <w:t xml:space="preserve">3. </w:t>
      </w:r>
      <w:r w:rsidRPr="007056E3">
        <w:rPr>
          <w:szCs w:val="32"/>
        </w:rPr>
        <w:t xml:space="preserve">Настоящее решение вступает в силу </w:t>
      </w:r>
      <w:r>
        <w:rPr>
          <w:szCs w:val="32"/>
        </w:rPr>
        <w:t>со дня его</w:t>
      </w:r>
      <w:r w:rsidRPr="007056E3">
        <w:rPr>
          <w:szCs w:val="32"/>
        </w:rPr>
        <w:t xml:space="preserve"> принятия.</w:t>
      </w: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0E66E09" w14:textId="77777777" w:rsidR="005647DC" w:rsidRPr="009112C6" w:rsidRDefault="005647DC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33B04344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="005647DC">
        <w:rPr>
          <w:szCs w:val="28"/>
        </w:rPr>
        <w:t xml:space="preserve"> </w:t>
      </w:r>
      <w:r w:rsidR="005647DC">
        <w:rPr>
          <w:szCs w:val="28"/>
        </w:rPr>
        <w:tab/>
      </w:r>
      <w:r w:rsidR="005647DC">
        <w:rPr>
          <w:szCs w:val="28"/>
        </w:rPr>
        <w:tab/>
      </w:r>
      <w:r w:rsidR="005647DC">
        <w:rPr>
          <w:szCs w:val="28"/>
        </w:rPr>
        <w:tab/>
      </w:r>
      <w:r w:rsidR="005647DC">
        <w:rPr>
          <w:szCs w:val="28"/>
        </w:rPr>
        <w:tab/>
        <w:t xml:space="preserve">В.И. </w:t>
      </w:r>
      <w:proofErr w:type="spellStart"/>
      <w:r w:rsidR="005647DC">
        <w:rPr>
          <w:szCs w:val="28"/>
        </w:rPr>
        <w:t>Косожихин</w:t>
      </w:r>
      <w:proofErr w:type="spellEnd"/>
    </w:p>
    <w:sectPr w:rsidR="005910B1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BE115" w14:textId="77777777" w:rsidR="00D671A5" w:rsidRDefault="00D671A5">
      <w:r>
        <w:separator/>
      </w:r>
    </w:p>
    <w:p w14:paraId="0B268540" w14:textId="77777777" w:rsidR="00D671A5" w:rsidRDefault="00D671A5"/>
  </w:endnote>
  <w:endnote w:type="continuationSeparator" w:id="0">
    <w:p w14:paraId="2D3445AD" w14:textId="77777777" w:rsidR="00D671A5" w:rsidRDefault="00D671A5">
      <w:r>
        <w:continuationSeparator/>
      </w:r>
    </w:p>
    <w:p w14:paraId="4961C481" w14:textId="77777777" w:rsidR="00D671A5" w:rsidRDefault="00D67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07CD75" w14:textId="77777777" w:rsidR="00D671A5" w:rsidRDefault="00D671A5">
      <w:r>
        <w:separator/>
      </w:r>
    </w:p>
    <w:p w14:paraId="5C61B547" w14:textId="77777777" w:rsidR="00D671A5" w:rsidRDefault="00D671A5"/>
  </w:footnote>
  <w:footnote w:type="continuationSeparator" w:id="0">
    <w:p w14:paraId="28879C83" w14:textId="77777777" w:rsidR="00D671A5" w:rsidRDefault="00D671A5">
      <w:r>
        <w:continuationSeparator/>
      </w:r>
    </w:p>
    <w:p w14:paraId="758C1D50" w14:textId="77777777" w:rsidR="00D671A5" w:rsidRDefault="00D67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25CA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32C98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647DC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0811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C2C95"/>
    <w:rsid w:val="00CD524D"/>
    <w:rsid w:val="00D26BCC"/>
    <w:rsid w:val="00D35FA8"/>
    <w:rsid w:val="00D51DC3"/>
    <w:rsid w:val="00D6335F"/>
    <w:rsid w:val="00D671A5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2024-09-24T09:33:00Z</dcterms:created>
  <dcterms:modified xsi:type="dcterms:W3CDTF">2024-09-24T09:38:00Z</dcterms:modified>
</cp:coreProperties>
</file>