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614921E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3225" cy="95250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C3D88" w14:textId="77777777" w:rsidR="00057BCE" w:rsidRPr="00057BCE" w:rsidRDefault="00057BCE" w:rsidP="00057B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57BCE">
                              <w:rPr>
                                <w:b/>
                                <w:bCs/>
                                <w:szCs w:val="28"/>
                              </w:rPr>
                              <w:t xml:space="preserve">О почетном гражданине Александровского </w:t>
                            </w:r>
                          </w:p>
                          <w:p w14:paraId="708BFA62" w14:textId="29115D6E" w:rsidR="009101E3" w:rsidRPr="00057BCE" w:rsidRDefault="00057BCE" w:rsidP="00057BCE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057BCE">
                              <w:rPr>
                                <w:b/>
                                <w:bCs/>
                                <w:szCs w:val="28"/>
                              </w:rPr>
                              <w:t>муниципального округа (первое чтение)</w:t>
                            </w:r>
                          </w:p>
                          <w:p w14:paraId="2D87730C" w14:textId="77777777" w:rsidR="008E0D07" w:rsidRPr="00575F7A" w:rsidRDefault="008E0D07" w:rsidP="008E0D07">
                            <w:pPr>
                              <w:rPr>
                                <w:b/>
                              </w:rPr>
                            </w:pP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7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" filled="f" stroked="f">
                <v:textbox inset="0,0,0,0">
                  <w:txbxContent>
                    <w:p w14:paraId="333C3D88" w14:textId="77777777" w:rsidR="00057BCE" w:rsidRPr="00057BCE" w:rsidRDefault="00057BCE" w:rsidP="00057B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szCs w:val="28"/>
                        </w:rPr>
                      </w:pPr>
                      <w:r w:rsidRPr="00057BCE">
                        <w:rPr>
                          <w:b/>
                          <w:bCs/>
                          <w:szCs w:val="28"/>
                        </w:rPr>
                        <w:t xml:space="preserve">О почетном гражданине Александровского </w:t>
                      </w:r>
                    </w:p>
                    <w:p w14:paraId="708BFA62" w14:textId="29115D6E" w:rsidR="009101E3" w:rsidRPr="00057BCE" w:rsidRDefault="00057BCE" w:rsidP="00057BCE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057BCE">
                        <w:rPr>
                          <w:b/>
                          <w:bCs/>
                          <w:szCs w:val="28"/>
                        </w:rPr>
                        <w:t>муниципального округа (первое чтение)</w:t>
                      </w:r>
                    </w:p>
                    <w:p w14:paraId="2D87730C" w14:textId="77777777" w:rsidR="008E0D07" w:rsidRPr="00575F7A" w:rsidRDefault="008E0D07" w:rsidP="008E0D07">
                      <w:pPr>
                        <w:rPr>
                          <w:b/>
                        </w:rPr>
                      </w:pP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69B29F0" w:rsidR="008E0D07" w:rsidRPr="009101E3" w:rsidRDefault="00057BCE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69B29F0" w:rsidR="008E0D07" w:rsidRPr="009101E3" w:rsidRDefault="00057BCE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5E08C555" w14:textId="77777777" w:rsidR="00997EDB" w:rsidRDefault="00997EDB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357BB8FF" w:rsidR="009101E3" w:rsidRPr="00057BCE" w:rsidRDefault="00057BCE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57BCE">
        <w:rPr>
          <w:szCs w:val="28"/>
        </w:rPr>
        <w:t>В соответствии с пунктом 3 части 8 статьи 21 Устава Александровского муниципального округа Пермского края</w:t>
      </w:r>
      <w:r w:rsidR="009101E3" w:rsidRPr="00057BCE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490E4D0B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 xml:space="preserve">1. Принять в первом чтении: </w:t>
      </w:r>
    </w:p>
    <w:p w14:paraId="44AE814D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 xml:space="preserve">1.1. </w:t>
      </w:r>
      <w:hyperlink w:anchor="P39" w:tooltip="ПОЛОЖЕНИЕ">
        <w:r w:rsidRPr="00057BC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57BCE">
        <w:rPr>
          <w:rFonts w:ascii="Times New Roman" w:hAnsi="Times New Roman" w:cs="Times New Roman"/>
          <w:sz w:val="28"/>
          <w:szCs w:val="28"/>
        </w:rPr>
        <w:t xml:space="preserve"> о почетном гражданине Александровского муниципального округа (приложение 1);</w:t>
      </w:r>
    </w:p>
    <w:p w14:paraId="75A34CCC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 xml:space="preserve">1.2. </w:t>
      </w:r>
      <w:hyperlink w:anchor="P114" w:tooltip="ПОЛОЖЕНИЕ">
        <w:r w:rsidRPr="00057BC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57BCE">
        <w:rPr>
          <w:rFonts w:ascii="Times New Roman" w:hAnsi="Times New Roman" w:cs="Times New Roman"/>
          <w:sz w:val="28"/>
          <w:szCs w:val="28"/>
        </w:rPr>
        <w:t xml:space="preserve"> о постоянно действующей комиссии по предварительному рассмотрению кандидатур, представленных к присвоению звания «Почетный гражданин Александровского муниципального округа» (приложение 2);</w:t>
      </w:r>
    </w:p>
    <w:p w14:paraId="14C6288C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 xml:space="preserve">1.3. </w:t>
      </w:r>
      <w:hyperlink w:anchor="P190" w:tooltip="ПОЛОЖЕНИЕ">
        <w:r w:rsidRPr="00057BC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57BCE">
        <w:rPr>
          <w:rFonts w:ascii="Times New Roman" w:hAnsi="Times New Roman" w:cs="Times New Roman"/>
          <w:sz w:val="28"/>
          <w:szCs w:val="28"/>
        </w:rPr>
        <w:t xml:space="preserve"> об удостоверении «Почетный гражданин Александровского муниципального округа» (приложение 3);</w:t>
      </w:r>
    </w:p>
    <w:p w14:paraId="110E2ED8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 xml:space="preserve">1.4. </w:t>
      </w:r>
      <w:hyperlink w:anchor="P382" w:tooltip="ПОЛОЖЕНИЕ">
        <w:r w:rsidRPr="00057BC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57BCE">
        <w:rPr>
          <w:rFonts w:ascii="Times New Roman" w:hAnsi="Times New Roman" w:cs="Times New Roman"/>
          <w:sz w:val="28"/>
          <w:szCs w:val="28"/>
        </w:rPr>
        <w:t xml:space="preserve"> о Книге «Почетные граждане Александровского муниципального округа» (приложение 4).</w:t>
      </w:r>
    </w:p>
    <w:p w14:paraId="6827DFD8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>2. Создать рабочую группу для подготовки проекта решения Думы Александровского муниципального округа «О почетном гражданине Александровского муниципального округа» ко второму чтению в составе:</w:t>
      </w:r>
    </w:p>
    <w:p w14:paraId="26A6BDC1" w14:textId="77777777" w:rsid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Белецкая Л.Н. – председатель Думы Александровского муниципального округа;</w:t>
      </w:r>
    </w:p>
    <w:p w14:paraId="65CA4AFC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>- Лаврова О.Э. – глава муниципального округа - глава администрации Александровского муниципального округа;</w:t>
      </w:r>
    </w:p>
    <w:p w14:paraId="1CAB9664" w14:textId="77777777" w:rsid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Майорова С.В. – депутат Думы </w:t>
      </w:r>
      <w:r>
        <w:rPr>
          <w:rFonts w:ascii="Times New Roman" w:hAnsi="Times New Roman" w:cs="Times New Roman"/>
          <w:sz w:val="28"/>
          <w:szCs w:val="28"/>
        </w:rPr>
        <w:t>Але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ксандровского муниципального округа;</w:t>
      </w:r>
    </w:p>
    <w:p w14:paraId="7DB542EE" w14:textId="77777777" w:rsid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Мачихина Н.В. – депутат Думы Александровского муниципального округа;</w:t>
      </w:r>
    </w:p>
    <w:p w14:paraId="2DD5A50A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Мельчаков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 - </w:t>
      </w:r>
      <w:r>
        <w:rPr>
          <w:rFonts w:ascii="Times New Roman" w:hAnsi="Times New Roman" w:cs="Times New Roman"/>
          <w:sz w:val="28"/>
          <w:szCs w:val="28"/>
        </w:rPr>
        <w:t>депутат Думы Александровского муниципального округа;</w:t>
      </w:r>
    </w:p>
    <w:p w14:paraId="78293EC8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lastRenderedPageBreak/>
        <w:t>- Степанова М.Г. – руководитель аппарата администрации округа;</w:t>
      </w:r>
    </w:p>
    <w:p w14:paraId="615A69CD" w14:textId="77777777" w:rsidR="00057BCE" w:rsidRPr="00057BCE" w:rsidRDefault="00057BCE" w:rsidP="00057BCE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CE">
        <w:rPr>
          <w:rFonts w:ascii="Times New Roman" w:hAnsi="Times New Roman" w:cs="Times New Roman"/>
          <w:sz w:val="28"/>
          <w:szCs w:val="28"/>
        </w:rPr>
        <w:t>- Уразова Е.В. – начальник юридического отдела;</w:t>
      </w:r>
    </w:p>
    <w:p w14:paraId="10EF2734" w14:textId="30620038" w:rsidR="00057BCE" w:rsidRPr="00057BCE" w:rsidRDefault="00057BCE" w:rsidP="00057BCE">
      <w:pPr>
        <w:widowControl w:val="0"/>
        <w:autoSpaceDE w:val="0"/>
        <w:autoSpaceDN w:val="0"/>
        <w:adjustRightInd w:val="0"/>
        <w:ind w:right="142" w:firstLine="709"/>
        <w:jc w:val="both"/>
        <w:rPr>
          <w:szCs w:val="28"/>
        </w:rPr>
      </w:pPr>
      <w:r w:rsidRPr="00057BCE">
        <w:rPr>
          <w:bCs/>
          <w:color w:val="000000"/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>
        <w:rPr>
          <w:bCs/>
          <w:color w:val="000000"/>
          <w:szCs w:val="28"/>
        </w:rPr>
        <w:t>12 сентября 2023 года</w:t>
      </w:r>
      <w:r w:rsidRPr="00057BCE">
        <w:rPr>
          <w:bCs/>
          <w:color w:val="000000"/>
          <w:szCs w:val="28"/>
        </w:rPr>
        <w:t xml:space="preserve"> по адресу: </w:t>
      </w:r>
      <w:proofErr w:type="spellStart"/>
      <w:r w:rsidRPr="00057BCE">
        <w:rPr>
          <w:bCs/>
          <w:color w:val="000000"/>
          <w:szCs w:val="28"/>
        </w:rPr>
        <w:t>г</w:t>
      </w:r>
      <w:proofErr w:type="gramStart"/>
      <w:r w:rsidRPr="00057BCE">
        <w:rPr>
          <w:bCs/>
          <w:color w:val="000000"/>
          <w:szCs w:val="28"/>
        </w:rPr>
        <w:t>.А</w:t>
      </w:r>
      <w:proofErr w:type="gramEnd"/>
      <w:r w:rsidRPr="00057BCE">
        <w:rPr>
          <w:bCs/>
          <w:color w:val="000000"/>
          <w:szCs w:val="28"/>
        </w:rPr>
        <w:t>лександровск</w:t>
      </w:r>
      <w:proofErr w:type="spellEnd"/>
      <w:r w:rsidRPr="00057BCE">
        <w:rPr>
          <w:bCs/>
          <w:color w:val="000000"/>
          <w:szCs w:val="28"/>
        </w:rPr>
        <w:t xml:space="preserve">, </w:t>
      </w:r>
      <w:proofErr w:type="spellStart"/>
      <w:r w:rsidRPr="00057BCE">
        <w:rPr>
          <w:bCs/>
          <w:color w:val="000000"/>
          <w:szCs w:val="28"/>
        </w:rPr>
        <w:t>ул.Ленина</w:t>
      </w:r>
      <w:proofErr w:type="spellEnd"/>
      <w:r w:rsidRPr="00057BCE">
        <w:rPr>
          <w:bCs/>
          <w:color w:val="000000"/>
          <w:szCs w:val="28"/>
        </w:rPr>
        <w:t>, 20 «а», кабинет 41.</w:t>
      </w:r>
    </w:p>
    <w:p w14:paraId="41BFA027" w14:textId="77777777" w:rsidR="00057BCE" w:rsidRPr="00057BCE" w:rsidRDefault="00057BCE" w:rsidP="00057BCE">
      <w:pPr>
        <w:ind w:right="141" w:firstLine="709"/>
        <w:jc w:val="both"/>
        <w:rPr>
          <w:szCs w:val="28"/>
        </w:rPr>
      </w:pPr>
      <w:r w:rsidRPr="00057BCE">
        <w:rPr>
          <w:szCs w:val="28"/>
        </w:rPr>
        <w:t>4. Настоящее решение вступает в силу со дня подписания.</w:t>
      </w:r>
    </w:p>
    <w:p w14:paraId="1434C673" w14:textId="77777777" w:rsidR="00D71334" w:rsidRPr="00575F7A" w:rsidRDefault="00D71334" w:rsidP="00997EDB">
      <w:pPr>
        <w:tabs>
          <w:tab w:val="left" w:pos="993"/>
        </w:tabs>
        <w:spacing w:line="240" w:lineRule="exact"/>
        <w:ind w:firstLine="709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47ADE8B8" w14:textId="460C71A5" w:rsidR="00D71334" w:rsidRPr="00D71334" w:rsidRDefault="009101E3" w:rsidP="00D71334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sectPr w:rsidR="00D71334" w:rsidRP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AE7AC" w14:textId="77777777" w:rsidR="00D95253" w:rsidRDefault="00D95253">
      <w:r>
        <w:separator/>
      </w:r>
    </w:p>
    <w:p w14:paraId="538681E2" w14:textId="77777777" w:rsidR="00D95253" w:rsidRDefault="00D95253"/>
  </w:endnote>
  <w:endnote w:type="continuationSeparator" w:id="0">
    <w:p w14:paraId="0A9919D2" w14:textId="77777777" w:rsidR="00D95253" w:rsidRDefault="00D95253">
      <w:r>
        <w:continuationSeparator/>
      </w:r>
    </w:p>
    <w:p w14:paraId="2E8052AD" w14:textId="77777777" w:rsidR="00D95253" w:rsidRDefault="00D952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37A94" w14:textId="77777777" w:rsidR="00D95253" w:rsidRDefault="00D95253">
      <w:r>
        <w:separator/>
      </w:r>
    </w:p>
    <w:p w14:paraId="204220D0" w14:textId="77777777" w:rsidR="00D95253" w:rsidRDefault="00D95253"/>
  </w:footnote>
  <w:footnote w:type="continuationSeparator" w:id="0">
    <w:p w14:paraId="033BE475" w14:textId="77777777" w:rsidR="00D95253" w:rsidRDefault="00D95253">
      <w:r>
        <w:continuationSeparator/>
      </w:r>
    </w:p>
    <w:p w14:paraId="2BB8123B" w14:textId="77777777" w:rsidR="00D95253" w:rsidRDefault="00D9525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057BCE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57BCE"/>
    <w:rsid w:val="00065B4E"/>
    <w:rsid w:val="00070005"/>
    <w:rsid w:val="0007358C"/>
    <w:rsid w:val="00075272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A2E47"/>
    <w:rsid w:val="003C31AE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709CD"/>
    <w:rsid w:val="00575F7A"/>
    <w:rsid w:val="005C5065"/>
    <w:rsid w:val="005D3853"/>
    <w:rsid w:val="00617102"/>
    <w:rsid w:val="00624FD0"/>
    <w:rsid w:val="006333E0"/>
    <w:rsid w:val="006569F2"/>
    <w:rsid w:val="006D443E"/>
    <w:rsid w:val="006F6DAD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97EDB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95253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iPriority w:val="99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iPriority w:val="99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2023-08-24T08:49:00Z</cp:lastPrinted>
  <dcterms:created xsi:type="dcterms:W3CDTF">2023-08-24T08:55:00Z</dcterms:created>
  <dcterms:modified xsi:type="dcterms:W3CDTF">2023-08-24T08:55:00Z</dcterms:modified>
</cp:coreProperties>
</file>