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21BC186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476625" cy="15144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3D130793" w:rsidR="009101E3" w:rsidRDefault="006D1BBC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 w:rsidR="00931E74">
                              <w:rPr>
                                <w:b/>
                                <w:bCs/>
                                <w:szCs w:val="28"/>
                              </w:rPr>
                              <w:t>б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931E74" w:rsidRPr="005118A5">
                              <w:rPr>
                                <w:b/>
                                <w:bCs/>
                              </w:rPr>
                              <w:t>утверждении отчета главы муниципального округа- главы администрации Александровского муниципального округа о результатах своей деятельности и о результатах работы администрации</w:t>
                            </w:r>
                            <w:r w:rsidR="00931E7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931E74" w:rsidRPr="005118A5">
                              <w:rPr>
                                <w:b/>
                                <w:bCs/>
                              </w:rPr>
                              <w:t>Александровского муниципального округа за 2023 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73.75pt;height:119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" filled="f" stroked="f">
                <v:textbox inset="0,0,0,0">
                  <w:txbxContent>
                    <w:p w14:paraId="3F97E297" w14:textId="3D130793" w:rsidR="009101E3" w:rsidRDefault="006D1BBC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  <w:r w:rsidRPr="004F35BF">
                        <w:rPr>
                          <w:b/>
                          <w:bCs/>
                          <w:szCs w:val="28"/>
                        </w:rPr>
                        <w:t>О</w:t>
                      </w:r>
                      <w:r w:rsidR="00931E74">
                        <w:rPr>
                          <w:b/>
                          <w:bCs/>
                          <w:szCs w:val="28"/>
                        </w:rPr>
                        <w:t>б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931E74" w:rsidRPr="005118A5">
                        <w:rPr>
                          <w:b/>
                          <w:bCs/>
                        </w:rPr>
                        <w:t>утверждении отчета главы муниципального округа- главы администрации Александровского муниципального округа о результатах своей деятельности и о результатах работы администрации</w:t>
                      </w:r>
                      <w:r w:rsidR="00931E74">
                        <w:rPr>
                          <w:b/>
                          <w:bCs/>
                        </w:rPr>
                        <w:t xml:space="preserve"> </w:t>
                      </w:r>
                      <w:r w:rsidR="00931E74" w:rsidRPr="005118A5">
                        <w:rPr>
                          <w:b/>
                          <w:bCs/>
                        </w:rPr>
                        <w:t>Александровского муниципального округа за 2023 год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C32EC6A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8B5062">
                              <w:rPr>
                                <w:b/>
                                <w:bCs/>
                                <w:szCs w:val="28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2C32EC6A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8B5062">
                        <w:rPr>
                          <w:b/>
                          <w:bCs/>
                          <w:szCs w:val="28"/>
                        </w:rPr>
                        <w:t>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49B9A829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49B9A829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C2C84BD" w14:textId="77777777" w:rsidR="00931E74" w:rsidRDefault="00931E74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4854B200" w14:textId="77777777" w:rsidR="00931E74" w:rsidRDefault="00931E7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5C3D3F0B" w:rsidR="002E3BE0" w:rsidRPr="003F39E0" w:rsidRDefault="00931E7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5118A5">
        <w:t>В соответствии с пунктом 5.1 статьи 36 Федерального закона от 06.10.2003 г. № 131-ФЗ «Об общих принципах организации местного самоуправления в Российской Федерации», пунктом 6 части 4 статьи 23 Устава Александровского муниципального округа</w:t>
      </w:r>
      <w:r w:rsidR="006D1BBC">
        <w:rPr>
          <w:szCs w:val="28"/>
        </w:rPr>
        <w:t xml:space="preserve">, </w:t>
      </w:r>
      <w:r w:rsidR="002E3BE0" w:rsidRPr="003F39E0">
        <w:rPr>
          <w:szCs w:val="28"/>
        </w:rPr>
        <w:t>Дума Александровского муниципального округа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650941F9" w14:textId="5728D09E" w:rsidR="00931E74" w:rsidRPr="005118A5" w:rsidRDefault="006D1FCA" w:rsidP="00931E74">
      <w:pPr>
        <w:ind w:firstLine="709"/>
        <w:jc w:val="both"/>
      </w:pPr>
      <w:r>
        <w:rPr>
          <w:szCs w:val="28"/>
        </w:rPr>
        <w:t xml:space="preserve">1. </w:t>
      </w:r>
      <w:r w:rsidR="00A8221F">
        <w:rPr>
          <w:szCs w:val="28"/>
        </w:rPr>
        <w:t xml:space="preserve">Утвердить </w:t>
      </w:r>
      <w:r w:rsidR="00931E74" w:rsidRPr="005118A5">
        <w:t xml:space="preserve">отчет главы муниципального округа-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округа за 2023 год. </w:t>
      </w:r>
    </w:p>
    <w:p w14:paraId="2F34E81E" w14:textId="7CA9564F" w:rsidR="00931E74" w:rsidRPr="005118A5" w:rsidRDefault="00931E74" w:rsidP="00931E74">
      <w:pPr>
        <w:ind w:firstLine="709"/>
        <w:jc w:val="both"/>
      </w:pPr>
      <w:r w:rsidRPr="005118A5">
        <w:t>2. Признать результаты деятельности главы муниципального округа</w:t>
      </w:r>
      <w:r w:rsidR="00A8221F">
        <w:t xml:space="preserve"> </w:t>
      </w:r>
      <w:r w:rsidRPr="005118A5">
        <w:t xml:space="preserve">- главы администрации Александровского муниципального округа и администрации Александровского муниципального округа за 2023 год </w:t>
      </w:r>
      <w:r w:rsidR="00A8221F">
        <w:t>удовлетворительными</w:t>
      </w:r>
      <w:r w:rsidRPr="005118A5">
        <w:t>.</w:t>
      </w:r>
    </w:p>
    <w:p w14:paraId="1BB987A4" w14:textId="77777777" w:rsidR="00931E74" w:rsidRPr="005118A5" w:rsidRDefault="00931E74" w:rsidP="00931E74">
      <w:pPr>
        <w:pStyle w:val="a7"/>
        <w:ind w:firstLine="709"/>
      </w:pPr>
      <w:r w:rsidRPr="005118A5">
        <w:t xml:space="preserve">3.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 </w:t>
      </w:r>
    </w:p>
    <w:p w14:paraId="37954FA8" w14:textId="77777777" w:rsidR="00931E74" w:rsidRPr="005118A5" w:rsidRDefault="00931E74" w:rsidP="00931E74">
      <w:pPr>
        <w:pStyle w:val="a7"/>
        <w:ind w:firstLine="709"/>
      </w:pPr>
      <w:r w:rsidRPr="005118A5">
        <w:t>4. Настоящее решение вступает в силу со дня его официального опубликования.</w:t>
      </w:r>
    </w:p>
    <w:p w14:paraId="58785244" w14:textId="761DB8E5" w:rsidR="005910B1" w:rsidRPr="00931E74" w:rsidRDefault="005910B1" w:rsidP="00931E74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x-none"/>
        </w:rPr>
      </w:pPr>
    </w:p>
    <w:p w14:paraId="1AF8E195" w14:textId="77777777" w:rsidR="005910B1" w:rsidRPr="00931E74" w:rsidRDefault="005910B1" w:rsidP="005910B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1961D70A" w14:textId="77777777" w:rsidR="00931E74" w:rsidRPr="00931E74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6AF05FC" w14:textId="77777777" w:rsidR="005910B1" w:rsidRPr="0075653E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653E">
        <w:rPr>
          <w:szCs w:val="28"/>
        </w:rPr>
        <w:t>Председатель Думы</w:t>
      </w:r>
    </w:p>
    <w:p w14:paraId="33857D99" w14:textId="139CFE05" w:rsidR="005910B1" w:rsidRPr="0075653E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653E">
        <w:rPr>
          <w:szCs w:val="28"/>
        </w:rPr>
        <w:t>Александровского муниципального округа</w:t>
      </w:r>
      <w:r w:rsidRPr="0075653E">
        <w:rPr>
          <w:szCs w:val="28"/>
        </w:rPr>
        <w:tab/>
      </w:r>
      <w:r w:rsidRPr="0075653E">
        <w:rPr>
          <w:szCs w:val="28"/>
        </w:rPr>
        <w:tab/>
      </w:r>
      <w:r w:rsidRPr="0075653E">
        <w:rPr>
          <w:szCs w:val="28"/>
        </w:rPr>
        <w:tab/>
      </w:r>
      <w:r w:rsidRPr="0075653E">
        <w:rPr>
          <w:szCs w:val="28"/>
        </w:rPr>
        <w:tab/>
      </w:r>
      <w:r>
        <w:rPr>
          <w:szCs w:val="28"/>
        </w:rPr>
        <w:t xml:space="preserve">   </w:t>
      </w:r>
      <w:r w:rsidRPr="0075653E">
        <w:rPr>
          <w:szCs w:val="28"/>
        </w:rPr>
        <w:t>Л.Н. Белецкая</w:t>
      </w:r>
    </w:p>
    <w:sectPr w:rsidR="005910B1" w:rsidRPr="0075653E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FA270E" w14:textId="77777777" w:rsidR="00EA1AC7" w:rsidRDefault="00EA1AC7">
      <w:r>
        <w:separator/>
      </w:r>
    </w:p>
    <w:p w14:paraId="38B8FFF4" w14:textId="77777777" w:rsidR="00EA1AC7" w:rsidRDefault="00EA1AC7"/>
  </w:endnote>
  <w:endnote w:type="continuationSeparator" w:id="0">
    <w:p w14:paraId="311290B1" w14:textId="77777777" w:rsidR="00EA1AC7" w:rsidRDefault="00EA1AC7">
      <w:r>
        <w:continuationSeparator/>
      </w:r>
    </w:p>
    <w:p w14:paraId="3045A820" w14:textId="77777777" w:rsidR="00EA1AC7" w:rsidRDefault="00EA1A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798F8" w14:textId="77777777" w:rsidR="00EA1AC7" w:rsidRDefault="00EA1AC7">
      <w:r>
        <w:separator/>
      </w:r>
    </w:p>
    <w:p w14:paraId="68A45242" w14:textId="77777777" w:rsidR="00EA1AC7" w:rsidRDefault="00EA1AC7"/>
  </w:footnote>
  <w:footnote w:type="continuationSeparator" w:id="0">
    <w:p w14:paraId="7F5231D0" w14:textId="77777777" w:rsidR="00EA1AC7" w:rsidRDefault="00EA1AC7">
      <w:r>
        <w:continuationSeparator/>
      </w:r>
    </w:p>
    <w:p w14:paraId="0F4DE597" w14:textId="77777777" w:rsidR="00EA1AC7" w:rsidRDefault="00EA1A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8C9" w:rsidRPr="000878C9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95958349">
    <w:abstractNumId w:val="3"/>
  </w:num>
  <w:num w:numId="2" w16cid:durableId="1970358252">
    <w:abstractNumId w:val="1"/>
  </w:num>
  <w:num w:numId="3" w16cid:durableId="593319371">
    <w:abstractNumId w:val="4"/>
  </w:num>
  <w:num w:numId="4" w16cid:durableId="304703791">
    <w:abstractNumId w:val="2"/>
  </w:num>
  <w:num w:numId="5" w16cid:durableId="117495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D045B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911C0"/>
    <w:rsid w:val="008A300E"/>
    <w:rsid w:val="008A31CD"/>
    <w:rsid w:val="008B3747"/>
    <w:rsid w:val="008B5062"/>
    <w:rsid w:val="008C41D1"/>
    <w:rsid w:val="008C4910"/>
    <w:rsid w:val="008E0D07"/>
    <w:rsid w:val="009060C9"/>
    <w:rsid w:val="009101E3"/>
    <w:rsid w:val="009208BA"/>
    <w:rsid w:val="00931E74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8221F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1AC7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20ACD04C-D40D-4A66-AD56-D23BDA44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</TotalTime>
  <Pages>1</Pages>
  <Words>124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2023-08-24T08:10:00Z</cp:lastPrinted>
  <dcterms:created xsi:type="dcterms:W3CDTF">2024-05-30T10:03:00Z</dcterms:created>
  <dcterms:modified xsi:type="dcterms:W3CDTF">2024-05-31T08:04:00Z</dcterms:modified>
</cp:coreProperties>
</file>