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151" w:rsidRPr="005C3D5C" w:rsidRDefault="002C1795" w:rsidP="000C18A8">
      <w:pPr>
        <w:spacing w:after="0" w:line="260" w:lineRule="exact"/>
        <w:ind w:right="5387"/>
        <w:jc w:val="both"/>
        <w:rPr>
          <w:rFonts w:ascii="Times New Roman" w:eastAsia="Arial" w:hAnsi="Times New Roman"/>
          <w:b/>
          <w:color w:val="FF0000"/>
          <w:sz w:val="28"/>
          <w:szCs w:val="28"/>
        </w:rPr>
      </w:pPr>
      <w:r w:rsidRPr="009A356D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240;mso-position-horizontal-relative:page;mso-position-vertical-relative:page" filled="f" stroked="f">
            <v:textbox style="mso-next-textbox:#_x0000_s1078" inset="0,0,0,0">
              <w:txbxContent>
                <w:p w:rsidR="00312EF3" w:rsidRPr="00F930DD" w:rsidRDefault="00870D6B" w:rsidP="003976A8">
                  <w:pPr>
                    <w:jc w:val="center"/>
                  </w:pPr>
                  <w:r>
                    <w:t>1695</w:t>
                  </w:r>
                </w:p>
              </w:txbxContent>
            </v:textbox>
            <w10:wrap anchorx="page" anchory="page"/>
          </v:shape>
        </w:pict>
      </w:r>
      <w:r w:rsidRPr="009A356D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7216;mso-position-horizontal-relative:page;mso-position-vertical-relative:page" filled="f" stroked="f">
            <v:textbox style="mso-next-textbox:#_x0000_s1077" inset="0,0,0,0">
              <w:txbxContent>
                <w:p w:rsidR="00312EF3" w:rsidRPr="00F930DD" w:rsidRDefault="00870D6B" w:rsidP="00E1040A">
                  <w:pPr>
                    <w:jc w:val="center"/>
                  </w:pPr>
                  <w:r>
                    <w:t>30.12.2025</w:t>
                  </w:r>
                </w:p>
              </w:txbxContent>
            </v:textbox>
            <w10:wrap anchorx="page" anchory="page"/>
          </v:shape>
        </w:pict>
      </w:r>
      <w:r w:rsidR="00DB08E0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56D" w:rsidRPr="009A356D">
        <w:rPr>
          <w:rFonts w:ascii="Times New Roman" w:hAnsi="Times New Roman"/>
          <w:b/>
          <w:noProof/>
          <w:sz w:val="28"/>
          <w:szCs w:val="28"/>
        </w:rPr>
        <w:t>Об утверждени</w:t>
      </w:r>
      <w:r w:rsidR="003A7E8E">
        <w:rPr>
          <w:rFonts w:ascii="Times New Roman" w:hAnsi="Times New Roman"/>
          <w:b/>
          <w:noProof/>
          <w:sz w:val="28"/>
          <w:szCs w:val="28"/>
        </w:rPr>
        <w:t>и</w:t>
      </w:r>
      <w:r w:rsidR="009A356D" w:rsidRPr="009A356D">
        <w:rPr>
          <w:rFonts w:ascii="Times New Roman" w:hAnsi="Times New Roman"/>
          <w:b/>
          <w:noProof/>
          <w:sz w:val="28"/>
          <w:szCs w:val="28"/>
        </w:rPr>
        <w:t xml:space="preserve"> Порядка </w:t>
      </w:r>
      <w:r w:rsidR="009A356D" w:rsidRPr="009A356D">
        <w:rPr>
          <w:rFonts w:ascii="Times New Roman" w:hAnsi="Times New Roman"/>
          <w:b/>
          <w:kern w:val="36"/>
          <w:sz w:val="28"/>
          <w:szCs w:val="28"/>
        </w:rPr>
        <w:t>пре</w:t>
      </w:r>
      <w:r w:rsidR="00E1040A">
        <w:rPr>
          <w:rFonts w:ascii="Times New Roman" w:hAnsi="Times New Roman"/>
          <w:b/>
          <w:kern w:val="36"/>
          <w:sz w:val="28"/>
          <w:szCs w:val="28"/>
        </w:rPr>
        <w:t>-</w:t>
      </w:r>
      <w:r w:rsidR="009A356D" w:rsidRPr="009A356D">
        <w:rPr>
          <w:rFonts w:ascii="Times New Roman" w:hAnsi="Times New Roman"/>
          <w:b/>
          <w:kern w:val="36"/>
          <w:sz w:val="28"/>
          <w:szCs w:val="28"/>
        </w:rPr>
        <w:t xml:space="preserve">доставления субсидии </w:t>
      </w:r>
      <w:bookmarkStart w:id="0" w:name="_Hlk215139957"/>
      <w:r w:rsidR="003A7E8E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А</w:t>
      </w:r>
      <w:r w:rsidR="009A356D" w:rsidRPr="009A356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втоном</w:t>
      </w:r>
      <w:r w:rsidR="00E1040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-</w:t>
      </w:r>
      <w:r w:rsidR="009A356D" w:rsidRPr="009A356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ной некоммерческой организа</w:t>
      </w:r>
      <w:r w:rsidR="00E1040A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-</w:t>
      </w:r>
      <w:r w:rsidR="009A356D" w:rsidRPr="009A356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ции </w:t>
      </w:r>
      <w:r w:rsidR="003A7E8E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молодежной политики</w:t>
      </w:r>
      <w:r w:rsidR="009A356D" w:rsidRPr="009A356D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 </w:t>
      </w:r>
      <w:r w:rsidR="009A356D" w:rsidRPr="009A356D">
        <w:rPr>
          <w:rFonts w:ascii="Times New Roman" w:eastAsia="Arial" w:hAnsi="Times New Roman"/>
          <w:b/>
          <w:sz w:val="28"/>
          <w:szCs w:val="28"/>
        </w:rPr>
        <w:t>«</w:t>
      </w:r>
      <w:r w:rsidR="003A7E8E">
        <w:rPr>
          <w:rFonts w:ascii="Times New Roman" w:eastAsia="Arial" w:hAnsi="Times New Roman"/>
          <w:b/>
          <w:sz w:val="28"/>
          <w:szCs w:val="28"/>
        </w:rPr>
        <w:t>Молодежный центр Александ</w:t>
      </w:r>
      <w:r w:rsidR="00E1040A">
        <w:rPr>
          <w:rFonts w:ascii="Times New Roman" w:eastAsia="Arial" w:hAnsi="Times New Roman"/>
          <w:b/>
          <w:sz w:val="28"/>
          <w:szCs w:val="28"/>
        </w:rPr>
        <w:t>-</w:t>
      </w:r>
      <w:r w:rsidR="003A7E8E">
        <w:rPr>
          <w:rFonts w:ascii="Times New Roman" w:eastAsia="Arial" w:hAnsi="Times New Roman"/>
          <w:b/>
          <w:sz w:val="28"/>
          <w:szCs w:val="28"/>
        </w:rPr>
        <w:t>ровского муниципального ок</w:t>
      </w:r>
      <w:r w:rsidR="00E1040A">
        <w:rPr>
          <w:rFonts w:ascii="Times New Roman" w:eastAsia="Arial" w:hAnsi="Times New Roman"/>
          <w:b/>
          <w:sz w:val="28"/>
          <w:szCs w:val="28"/>
        </w:rPr>
        <w:t>-</w:t>
      </w:r>
      <w:r w:rsidR="003A7E8E">
        <w:rPr>
          <w:rFonts w:ascii="Times New Roman" w:eastAsia="Arial" w:hAnsi="Times New Roman"/>
          <w:b/>
          <w:sz w:val="28"/>
          <w:szCs w:val="28"/>
        </w:rPr>
        <w:t>руга</w:t>
      </w:r>
      <w:r w:rsidR="009A356D" w:rsidRPr="009A356D">
        <w:rPr>
          <w:rFonts w:ascii="Times New Roman" w:eastAsia="Arial" w:hAnsi="Times New Roman"/>
          <w:b/>
          <w:sz w:val="28"/>
          <w:szCs w:val="28"/>
        </w:rPr>
        <w:t xml:space="preserve">» </w:t>
      </w:r>
      <w:bookmarkEnd w:id="0"/>
      <w:r w:rsidR="009A356D" w:rsidRPr="009A356D">
        <w:rPr>
          <w:rFonts w:ascii="Times New Roman" w:eastAsia="Arial" w:hAnsi="Times New Roman"/>
          <w:b/>
          <w:sz w:val="28"/>
          <w:szCs w:val="28"/>
        </w:rPr>
        <w:t>в целях финансового обеспеч</w:t>
      </w:r>
      <w:r w:rsidR="009A356D" w:rsidRPr="009A356D">
        <w:rPr>
          <w:rFonts w:ascii="Times New Roman" w:eastAsia="Arial" w:hAnsi="Times New Roman"/>
          <w:b/>
          <w:sz w:val="28"/>
          <w:szCs w:val="28"/>
        </w:rPr>
        <w:t>е</w:t>
      </w:r>
      <w:r w:rsidR="009A356D" w:rsidRPr="009A356D">
        <w:rPr>
          <w:rFonts w:ascii="Times New Roman" w:eastAsia="Arial" w:hAnsi="Times New Roman"/>
          <w:b/>
          <w:sz w:val="28"/>
          <w:szCs w:val="28"/>
        </w:rPr>
        <w:t>ния</w:t>
      </w:r>
      <w:r w:rsidR="00E1040A">
        <w:rPr>
          <w:rFonts w:ascii="Times New Roman" w:eastAsia="Arial" w:hAnsi="Times New Roman"/>
          <w:b/>
          <w:sz w:val="28"/>
          <w:szCs w:val="28"/>
        </w:rPr>
        <w:t xml:space="preserve"> </w:t>
      </w:r>
      <w:r w:rsidR="00047DF3" w:rsidRPr="00A45174">
        <w:rPr>
          <w:rFonts w:ascii="Times New Roman" w:eastAsia="Arial" w:hAnsi="Times New Roman"/>
          <w:b/>
          <w:sz w:val="28"/>
          <w:szCs w:val="28"/>
        </w:rPr>
        <w:t>деятельности не</w:t>
      </w:r>
      <w:r w:rsidR="00E1040A">
        <w:rPr>
          <w:rFonts w:ascii="Times New Roman" w:eastAsia="Arial" w:hAnsi="Times New Roman"/>
          <w:b/>
          <w:sz w:val="28"/>
          <w:szCs w:val="28"/>
        </w:rPr>
        <w:t>-</w:t>
      </w:r>
      <w:r w:rsidR="00047DF3" w:rsidRPr="00A45174">
        <w:rPr>
          <w:rFonts w:ascii="Times New Roman" w:eastAsia="Arial" w:hAnsi="Times New Roman"/>
          <w:b/>
          <w:sz w:val="28"/>
          <w:szCs w:val="28"/>
        </w:rPr>
        <w:t>коммерческой организации</w:t>
      </w:r>
      <w:r w:rsidR="00047DF3" w:rsidRPr="009A356D">
        <w:rPr>
          <w:rFonts w:ascii="Times New Roman" w:eastAsia="Arial" w:hAnsi="Times New Roman"/>
          <w:b/>
          <w:sz w:val="28"/>
          <w:szCs w:val="28"/>
        </w:rPr>
        <w:t xml:space="preserve"> </w:t>
      </w:r>
      <w:r w:rsidR="00047DF3">
        <w:rPr>
          <w:rFonts w:ascii="Times New Roman" w:eastAsia="Arial" w:hAnsi="Times New Roman"/>
          <w:b/>
          <w:sz w:val="28"/>
          <w:szCs w:val="28"/>
        </w:rPr>
        <w:t>по</w:t>
      </w:r>
      <w:r w:rsidR="009A356D" w:rsidRPr="009A356D">
        <w:rPr>
          <w:rFonts w:ascii="Times New Roman" w:eastAsia="Arial" w:hAnsi="Times New Roman"/>
          <w:b/>
          <w:sz w:val="28"/>
          <w:szCs w:val="28"/>
        </w:rPr>
        <w:t xml:space="preserve"> </w:t>
      </w:r>
      <w:bookmarkStart w:id="1" w:name="_Hlk215156009"/>
      <w:r w:rsidR="000C3061">
        <w:rPr>
          <w:rFonts w:ascii="Times New Roman" w:eastAsia="Arial" w:hAnsi="Times New Roman"/>
          <w:b/>
          <w:sz w:val="28"/>
          <w:szCs w:val="28"/>
        </w:rPr>
        <w:t>реализаци</w:t>
      </w:r>
      <w:r w:rsidR="00047DF3">
        <w:rPr>
          <w:rFonts w:ascii="Times New Roman" w:eastAsia="Arial" w:hAnsi="Times New Roman"/>
          <w:b/>
          <w:sz w:val="28"/>
          <w:szCs w:val="28"/>
        </w:rPr>
        <w:t>и</w:t>
      </w:r>
      <w:r w:rsidR="000C3061">
        <w:rPr>
          <w:rFonts w:ascii="Times New Roman" w:eastAsia="Arial" w:hAnsi="Times New Roman"/>
          <w:b/>
          <w:sz w:val="28"/>
          <w:szCs w:val="28"/>
        </w:rPr>
        <w:t xml:space="preserve"> услуг в сфере молодежной политики</w:t>
      </w:r>
      <w:bookmarkEnd w:id="1"/>
    </w:p>
    <w:p w:rsidR="009A356D" w:rsidRPr="000D1B31" w:rsidRDefault="009A356D" w:rsidP="00E104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356D" w:rsidRPr="00A433DA" w:rsidRDefault="009A356D" w:rsidP="00E1040A">
      <w:pPr>
        <w:pStyle w:val="af0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A433DA">
        <w:rPr>
          <w:sz w:val="28"/>
          <w:szCs w:val="28"/>
        </w:rPr>
        <w:t xml:space="preserve">В соответствии с пунктом 2 статьи 78.1 Бюджетного кодекса Российской Федерации, </w:t>
      </w:r>
      <w:r w:rsidR="002C3B59" w:rsidRPr="002C3B59">
        <w:rPr>
          <w:rFonts w:eastAsia="Calibri"/>
          <w:sz w:val="28"/>
          <w:szCs w:val="28"/>
          <w:lang w:eastAsia="en-US"/>
        </w:rPr>
        <w:t>Федеральным законом</w:t>
      </w:r>
      <w:r w:rsidR="00E1040A">
        <w:rPr>
          <w:rFonts w:eastAsia="Calibri"/>
          <w:sz w:val="28"/>
          <w:szCs w:val="28"/>
          <w:lang w:eastAsia="en-US"/>
        </w:rPr>
        <w:t xml:space="preserve"> от 20.03.2025 № 33-ФЗ «</w:t>
      </w:r>
      <w:r w:rsidR="002C3B59" w:rsidRPr="002C3B59">
        <w:rPr>
          <w:rFonts w:eastAsia="Calibri"/>
          <w:sz w:val="28"/>
          <w:szCs w:val="28"/>
          <w:lang w:eastAsia="en-US"/>
        </w:rPr>
        <w:t xml:space="preserve">Об общих принципах организации местного самоуправления в </w:t>
      </w:r>
      <w:r w:rsidR="00E1040A">
        <w:rPr>
          <w:rFonts w:eastAsia="Calibri"/>
          <w:sz w:val="28"/>
          <w:szCs w:val="28"/>
          <w:lang w:eastAsia="en-US"/>
        </w:rPr>
        <w:t>единой системе публичной власти»</w:t>
      </w:r>
      <w:r w:rsidR="002C3B59">
        <w:rPr>
          <w:rFonts w:eastAsia="Calibri"/>
          <w:sz w:val="28"/>
          <w:szCs w:val="28"/>
          <w:lang w:eastAsia="en-US"/>
        </w:rPr>
        <w:t>,</w:t>
      </w:r>
      <w:r w:rsidR="002C3B59" w:rsidRPr="002C3B59">
        <w:rPr>
          <w:rFonts w:eastAsia="Calibri"/>
          <w:szCs w:val="28"/>
          <w:lang w:eastAsia="en-US"/>
        </w:rPr>
        <w:t xml:space="preserve"> </w:t>
      </w:r>
      <w:r w:rsidRPr="00A433DA">
        <w:rPr>
          <w:sz w:val="28"/>
          <w:szCs w:val="28"/>
        </w:rPr>
        <w:t>Федеральным законом от 12.01.1996 № 7-ФЗ «О некоммерческих организациях», Постановлением Правительства Р</w:t>
      </w:r>
      <w:r w:rsidR="00E1040A">
        <w:rPr>
          <w:sz w:val="28"/>
          <w:szCs w:val="28"/>
        </w:rPr>
        <w:t xml:space="preserve">оссийской </w:t>
      </w:r>
      <w:r w:rsidRPr="00A433DA">
        <w:rPr>
          <w:sz w:val="28"/>
          <w:szCs w:val="28"/>
        </w:rPr>
        <w:t>Ф</w:t>
      </w:r>
      <w:r w:rsidR="00E1040A">
        <w:rPr>
          <w:sz w:val="28"/>
          <w:szCs w:val="28"/>
        </w:rPr>
        <w:t>едерации</w:t>
      </w:r>
      <w:r w:rsidRPr="00A433DA">
        <w:rPr>
          <w:sz w:val="28"/>
          <w:szCs w:val="28"/>
        </w:rPr>
        <w:t xml:space="preserve"> от </w:t>
      </w:r>
      <w:r w:rsidR="00E1040A">
        <w:rPr>
          <w:sz w:val="28"/>
          <w:szCs w:val="28"/>
        </w:rPr>
        <w:t>25.10.2023 №</w:t>
      </w:r>
      <w:r w:rsidR="00A433DA" w:rsidRPr="00A433DA">
        <w:rPr>
          <w:sz w:val="28"/>
          <w:szCs w:val="28"/>
        </w:rPr>
        <w:t xml:space="preserve">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 w:rsidRPr="00A433DA">
        <w:rPr>
          <w:sz w:val="28"/>
          <w:szCs w:val="28"/>
        </w:rPr>
        <w:t>», Уставом Александровского мун</w:t>
      </w:r>
      <w:r w:rsidRPr="00A433DA">
        <w:rPr>
          <w:sz w:val="28"/>
          <w:szCs w:val="28"/>
        </w:rPr>
        <w:t>и</w:t>
      </w:r>
      <w:r w:rsidRPr="00A433DA">
        <w:rPr>
          <w:sz w:val="28"/>
          <w:szCs w:val="28"/>
        </w:rPr>
        <w:t>ципального округа,</w:t>
      </w:r>
    </w:p>
    <w:p w:rsidR="009A356D" w:rsidRPr="009A356D" w:rsidRDefault="009A356D" w:rsidP="00E1040A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9A356D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DC2BB2" w:rsidRPr="0034757F" w:rsidRDefault="003A7E8E" w:rsidP="00E1040A">
      <w:pPr>
        <w:numPr>
          <w:ilvl w:val="1"/>
          <w:numId w:val="5"/>
        </w:numPr>
        <w:tabs>
          <w:tab w:val="left" w:pos="1134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="009A356D" w:rsidRPr="0034757F">
        <w:rPr>
          <w:rFonts w:ascii="Times New Roman" w:hAnsi="Times New Roman"/>
          <w:sz w:val="28"/>
          <w:szCs w:val="28"/>
        </w:rPr>
        <w:t xml:space="preserve"> Порядок предоставления субсидии </w:t>
      </w:r>
      <w:r w:rsidRPr="003A7E8E">
        <w:rPr>
          <w:rFonts w:ascii="Times New Roman" w:hAnsi="Times New Roman"/>
          <w:color w:val="000000"/>
          <w:kern w:val="36"/>
          <w:sz w:val="28"/>
          <w:szCs w:val="28"/>
        </w:rPr>
        <w:t xml:space="preserve">Автономной некоммерческой организации молодежной политики </w:t>
      </w:r>
      <w:r w:rsidRPr="003A7E8E">
        <w:rPr>
          <w:rFonts w:ascii="Times New Roman" w:eastAsia="Arial" w:hAnsi="Times New Roman"/>
          <w:sz w:val="28"/>
          <w:szCs w:val="28"/>
        </w:rPr>
        <w:t>«Молодежный центр Александровского муниципального округа»</w:t>
      </w:r>
      <w:r w:rsidRPr="009A356D">
        <w:rPr>
          <w:rFonts w:ascii="Times New Roman" w:eastAsia="Arial" w:hAnsi="Times New Roman"/>
          <w:b/>
          <w:sz w:val="28"/>
          <w:szCs w:val="28"/>
        </w:rPr>
        <w:t xml:space="preserve"> </w:t>
      </w:r>
      <w:r w:rsidR="009A356D" w:rsidRPr="0034757F">
        <w:rPr>
          <w:rFonts w:ascii="Times New Roman" w:hAnsi="Times New Roman"/>
          <w:sz w:val="28"/>
          <w:szCs w:val="28"/>
        </w:rPr>
        <w:t xml:space="preserve">в целях финансового обеспечения </w:t>
      </w:r>
      <w:bookmarkStart w:id="2" w:name="_Hlk215230363"/>
      <w:r w:rsidR="00A45174">
        <w:rPr>
          <w:rFonts w:ascii="Times New Roman" w:hAnsi="Times New Roman"/>
          <w:sz w:val="28"/>
          <w:szCs w:val="28"/>
        </w:rPr>
        <w:t xml:space="preserve">деятельности некоммерческой организации по </w:t>
      </w:r>
      <w:r w:rsidR="000C3061" w:rsidRPr="00A45174">
        <w:rPr>
          <w:rFonts w:ascii="Times New Roman" w:eastAsia="Arial" w:hAnsi="Times New Roman"/>
          <w:bCs/>
          <w:sz w:val="28"/>
          <w:szCs w:val="28"/>
        </w:rPr>
        <w:t>реализаци</w:t>
      </w:r>
      <w:r w:rsidR="00A45174" w:rsidRPr="00A45174">
        <w:rPr>
          <w:rFonts w:ascii="Times New Roman" w:eastAsia="Arial" w:hAnsi="Times New Roman"/>
          <w:bCs/>
          <w:sz w:val="28"/>
          <w:szCs w:val="28"/>
        </w:rPr>
        <w:t>и</w:t>
      </w:r>
      <w:r w:rsidR="000C3061" w:rsidRPr="00A45174">
        <w:rPr>
          <w:rFonts w:ascii="Times New Roman" w:eastAsia="Arial" w:hAnsi="Times New Roman"/>
          <w:bCs/>
          <w:sz w:val="28"/>
          <w:szCs w:val="28"/>
        </w:rPr>
        <w:t xml:space="preserve"> услуг в сфере молодежной политики</w:t>
      </w:r>
      <w:r w:rsidR="000C3061">
        <w:rPr>
          <w:rFonts w:ascii="Times New Roman" w:hAnsi="Times New Roman"/>
          <w:sz w:val="28"/>
          <w:szCs w:val="28"/>
        </w:rPr>
        <w:t xml:space="preserve"> </w:t>
      </w:r>
      <w:bookmarkEnd w:id="2"/>
      <w:r w:rsidR="0034757F">
        <w:rPr>
          <w:rFonts w:ascii="Times New Roman" w:hAnsi="Times New Roman"/>
          <w:sz w:val="28"/>
          <w:szCs w:val="28"/>
        </w:rPr>
        <w:t xml:space="preserve">согласно приложению </w:t>
      </w:r>
      <w:r w:rsidR="004A7A57">
        <w:rPr>
          <w:rFonts w:ascii="Times New Roman" w:hAnsi="Times New Roman"/>
          <w:sz w:val="28"/>
          <w:szCs w:val="28"/>
        </w:rPr>
        <w:t>к</w:t>
      </w:r>
      <w:r w:rsidR="0034757F">
        <w:rPr>
          <w:rFonts w:ascii="Times New Roman" w:hAnsi="Times New Roman"/>
          <w:sz w:val="28"/>
          <w:szCs w:val="28"/>
        </w:rPr>
        <w:t xml:space="preserve"> настоящему постановлению</w:t>
      </w:r>
      <w:r w:rsidR="000C3061">
        <w:rPr>
          <w:rFonts w:ascii="Times New Roman" w:hAnsi="Times New Roman"/>
          <w:sz w:val="28"/>
          <w:szCs w:val="28"/>
        </w:rPr>
        <w:t>.</w:t>
      </w:r>
    </w:p>
    <w:p w:rsidR="009A356D" w:rsidRPr="00E1040A" w:rsidRDefault="00E1040A" w:rsidP="00E1040A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9A356D" w:rsidRPr="001D1CF0">
        <w:rPr>
          <w:rFonts w:ascii="Times New Roman" w:hAnsi="Times New Roman"/>
          <w:sz w:val="28"/>
          <w:szCs w:val="28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="009A356D" w:rsidRPr="00E1040A">
        <w:rPr>
          <w:rFonts w:ascii="Times New Roman" w:hAnsi="Times New Roman"/>
          <w:sz w:val="28"/>
          <w:szCs w:val="28"/>
        </w:rPr>
        <w:t>(</w:t>
      </w:r>
      <w:hyperlink r:id="rId8" w:history="1">
        <w:r w:rsidR="009A356D" w:rsidRPr="00E1040A">
          <w:rPr>
            <w:rStyle w:val="ad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9A356D" w:rsidRPr="00E1040A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.aleksraion.ru</w:t>
        </w:r>
      </w:hyperlink>
      <w:r w:rsidR="009A356D" w:rsidRPr="00E1040A">
        <w:rPr>
          <w:rFonts w:ascii="Times New Roman" w:hAnsi="Times New Roman"/>
          <w:sz w:val="28"/>
          <w:szCs w:val="28"/>
        </w:rPr>
        <w:t>).</w:t>
      </w:r>
    </w:p>
    <w:p w:rsidR="00087E8E" w:rsidRDefault="00E1040A" w:rsidP="00E1040A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3. </w:t>
      </w:r>
      <w:r w:rsidR="009A356D" w:rsidRPr="009A356D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 xml:space="preserve">с </w:t>
      </w:r>
      <w:r w:rsidR="004A7A57">
        <w:rPr>
          <w:rFonts w:ascii="Times New Roman" w:hAnsi="Times New Roman"/>
          <w:sz w:val="28"/>
          <w:szCs w:val="28"/>
        </w:rPr>
        <w:t>1 января 202</w:t>
      </w:r>
      <w:r w:rsidR="003A7E8E">
        <w:rPr>
          <w:rFonts w:ascii="Times New Roman" w:hAnsi="Times New Roman"/>
          <w:sz w:val="28"/>
          <w:szCs w:val="28"/>
        </w:rPr>
        <w:t>6</w:t>
      </w:r>
      <w:r w:rsidR="004A7A57">
        <w:rPr>
          <w:rFonts w:ascii="Times New Roman" w:hAnsi="Times New Roman"/>
          <w:sz w:val="28"/>
          <w:szCs w:val="28"/>
        </w:rPr>
        <w:t xml:space="preserve"> года</w:t>
      </w:r>
      <w:r w:rsidR="00087E8E">
        <w:rPr>
          <w:rFonts w:ascii="Times New Roman" w:hAnsi="Times New Roman"/>
          <w:sz w:val="28"/>
          <w:szCs w:val="28"/>
        </w:rPr>
        <w:t>.</w:t>
      </w:r>
    </w:p>
    <w:p w:rsidR="009A356D" w:rsidRPr="009A356D" w:rsidRDefault="00E1040A" w:rsidP="00E1040A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9A356D" w:rsidRPr="009A356D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заме</w:t>
      </w:r>
      <w:r w:rsidR="009A356D" w:rsidRPr="009A356D">
        <w:rPr>
          <w:rFonts w:ascii="Times New Roman" w:hAnsi="Times New Roman"/>
          <w:sz w:val="28"/>
          <w:szCs w:val="28"/>
        </w:rPr>
        <w:t>с</w:t>
      </w:r>
      <w:r w:rsidR="009A356D" w:rsidRPr="009A356D">
        <w:rPr>
          <w:rFonts w:ascii="Times New Roman" w:hAnsi="Times New Roman"/>
          <w:sz w:val="28"/>
          <w:szCs w:val="28"/>
        </w:rPr>
        <w:t xml:space="preserve">тителя главы администрации округа по социальной политике. </w:t>
      </w:r>
    </w:p>
    <w:p w:rsidR="009A356D" w:rsidRDefault="009A356D" w:rsidP="000C18A8">
      <w:pPr>
        <w:pStyle w:val="a5"/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9A356D" w:rsidRDefault="009A356D" w:rsidP="000C18A8">
      <w:pPr>
        <w:pStyle w:val="a5"/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9A356D" w:rsidRPr="009A356D" w:rsidRDefault="009A356D" w:rsidP="00E1040A">
      <w:pPr>
        <w:pStyle w:val="a5"/>
        <w:spacing w:after="0" w:line="240" w:lineRule="exact"/>
        <w:ind w:firstLine="0"/>
        <w:rPr>
          <w:rFonts w:ascii="Times New Roman" w:hAnsi="Times New Roman"/>
          <w:sz w:val="28"/>
          <w:szCs w:val="28"/>
        </w:rPr>
      </w:pPr>
      <w:r w:rsidRPr="009A356D">
        <w:rPr>
          <w:rFonts w:ascii="Times New Roman" w:hAnsi="Times New Roman"/>
          <w:sz w:val="28"/>
          <w:szCs w:val="28"/>
        </w:rPr>
        <w:t>Глава муниципального округа -</w:t>
      </w:r>
    </w:p>
    <w:p w:rsidR="009A356D" w:rsidRPr="009A356D" w:rsidRDefault="009A356D" w:rsidP="00E1040A">
      <w:pPr>
        <w:pStyle w:val="a4"/>
        <w:spacing w:before="0" w:after="0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9A356D">
        <w:rPr>
          <w:rFonts w:ascii="Times New Roman" w:hAnsi="Times New Roman"/>
          <w:sz w:val="28"/>
          <w:szCs w:val="28"/>
        </w:rPr>
        <w:t>глава администрации Александровского</w:t>
      </w:r>
    </w:p>
    <w:p w:rsidR="009A356D" w:rsidRDefault="009A356D" w:rsidP="00E1040A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A356D">
        <w:rPr>
          <w:rFonts w:ascii="Times New Roman" w:hAnsi="Times New Roman"/>
          <w:sz w:val="28"/>
          <w:szCs w:val="28"/>
        </w:rPr>
        <w:t>м</w:t>
      </w:r>
      <w:r w:rsidR="000C18A8">
        <w:rPr>
          <w:rFonts w:ascii="Times New Roman" w:hAnsi="Times New Roman"/>
          <w:sz w:val="28"/>
          <w:szCs w:val="28"/>
        </w:rPr>
        <w:t>униципального округа</w:t>
      </w:r>
      <w:r w:rsidR="000C18A8">
        <w:rPr>
          <w:rFonts w:ascii="Times New Roman" w:hAnsi="Times New Roman"/>
          <w:sz w:val="28"/>
          <w:szCs w:val="28"/>
        </w:rPr>
        <w:tab/>
      </w:r>
      <w:r w:rsidR="000C18A8">
        <w:rPr>
          <w:rFonts w:ascii="Times New Roman" w:hAnsi="Times New Roman"/>
          <w:sz w:val="28"/>
          <w:szCs w:val="28"/>
        </w:rPr>
        <w:tab/>
      </w:r>
      <w:r w:rsidR="000C18A8">
        <w:rPr>
          <w:rFonts w:ascii="Times New Roman" w:hAnsi="Times New Roman"/>
          <w:sz w:val="28"/>
          <w:szCs w:val="28"/>
        </w:rPr>
        <w:tab/>
      </w:r>
      <w:r w:rsidR="000C18A8">
        <w:rPr>
          <w:rFonts w:ascii="Times New Roman" w:hAnsi="Times New Roman"/>
          <w:sz w:val="28"/>
          <w:szCs w:val="28"/>
        </w:rPr>
        <w:tab/>
      </w:r>
      <w:r w:rsidR="000C18A8">
        <w:rPr>
          <w:rFonts w:ascii="Times New Roman" w:hAnsi="Times New Roman"/>
          <w:sz w:val="28"/>
          <w:szCs w:val="28"/>
        </w:rPr>
        <w:tab/>
      </w:r>
      <w:r w:rsidR="004A7A57">
        <w:rPr>
          <w:rFonts w:ascii="Times New Roman" w:hAnsi="Times New Roman"/>
          <w:sz w:val="28"/>
          <w:szCs w:val="28"/>
        </w:rPr>
        <w:t xml:space="preserve">         </w:t>
      </w:r>
      <w:r w:rsidRPr="009A356D">
        <w:rPr>
          <w:rFonts w:ascii="Times New Roman" w:hAnsi="Times New Roman"/>
          <w:sz w:val="28"/>
          <w:szCs w:val="28"/>
        </w:rPr>
        <w:t xml:space="preserve"> О.Э. </w:t>
      </w:r>
      <w:r w:rsidR="004A7A57">
        <w:rPr>
          <w:rFonts w:ascii="Times New Roman" w:hAnsi="Times New Roman"/>
          <w:sz w:val="28"/>
          <w:szCs w:val="28"/>
        </w:rPr>
        <w:t>Белобаржевская</w:t>
      </w:r>
    </w:p>
    <w:p w:rsidR="00B90753" w:rsidRDefault="00B90753" w:rsidP="000C18A8">
      <w:pPr>
        <w:spacing w:after="0" w:line="260" w:lineRule="exact"/>
        <w:ind w:firstLine="709"/>
        <w:rPr>
          <w:rFonts w:ascii="Times New Roman" w:hAnsi="Times New Roman"/>
          <w:sz w:val="28"/>
          <w:szCs w:val="28"/>
        </w:rPr>
      </w:pPr>
    </w:p>
    <w:p w:rsidR="00E1040A" w:rsidRDefault="00E1040A" w:rsidP="000C18A8">
      <w:pPr>
        <w:spacing w:after="0" w:line="260" w:lineRule="exact"/>
        <w:ind w:firstLine="709"/>
        <w:rPr>
          <w:rFonts w:ascii="Times New Roman" w:hAnsi="Times New Roman"/>
          <w:sz w:val="28"/>
          <w:szCs w:val="28"/>
        </w:rPr>
        <w:sectPr w:rsidR="00E1040A" w:rsidSect="00E1040A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899" w:right="851" w:bottom="851" w:left="1418" w:header="539" w:footer="264" w:gutter="0"/>
          <w:pgNumType w:start="1"/>
          <w:cols w:space="720"/>
          <w:titlePg/>
          <w:docGrid w:linePitch="360"/>
        </w:sectPr>
      </w:pPr>
    </w:p>
    <w:p w:rsidR="00130784" w:rsidRPr="00130784" w:rsidRDefault="00130784" w:rsidP="00CB1CF4">
      <w:pPr>
        <w:pStyle w:val="a5"/>
        <w:spacing w:after="0" w:line="240" w:lineRule="exact"/>
        <w:ind w:left="5954" w:firstLine="0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130784" w:rsidRPr="00130784" w:rsidRDefault="00130784" w:rsidP="00CB1CF4">
      <w:pPr>
        <w:pStyle w:val="a5"/>
        <w:spacing w:after="0" w:line="240" w:lineRule="exact"/>
        <w:ind w:left="5954" w:firstLine="0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>постановлением</w:t>
      </w:r>
    </w:p>
    <w:p w:rsidR="00130784" w:rsidRPr="00130784" w:rsidRDefault="00130784" w:rsidP="00CB1CF4">
      <w:pPr>
        <w:pStyle w:val="a5"/>
        <w:spacing w:after="0" w:line="240" w:lineRule="exact"/>
        <w:ind w:left="5954" w:firstLine="0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130784" w:rsidRPr="00130784" w:rsidRDefault="00130784" w:rsidP="00CB1CF4">
      <w:pPr>
        <w:pStyle w:val="a5"/>
        <w:spacing w:after="0" w:line="240" w:lineRule="exact"/>
        <w:ind w:left="5954" w:firstLine="0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130784" w:rsidRPr="00130784" w:rsidRDefault="00130784" w:rsidP="00CB1CF4">
      <w:pPr>
        <w:pStyle w:val="a5"/>
        <w:spacing w:after="0" w:line="240" w:lineRule="exact"/>
        <w:ind w:left="5954" w:firstLine="0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>муниципального округа</w:t>
      </w:r>
    </w:p>
    <w:p w:rsidR="00130784" w:rsidRPr="00130784" w:rsidRDefault="00130784" w:rsidP="00CB1CF4">
      <w:pPr>
        <w:pStyle w:val="a5"/>
        <w:spacing w:after="0" w:line="240" w:lineRule="exact"/>
        <w:ind w:left="5954" w:firstLine="0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от </w:t>
      </w:r>
      <w:r w:rsidR="00870D6B">
        <w:rPr>
          <w:rFonts w:ascii="Times New Roman" w:hAnsi="Times New Roman"/>
          <w:sz w:val="28"/>
          <w:szCs w:val="28"/>
        </w:rPr>
        <w:t>30.12.2025</w:t>
      </w:r>
      <w:r w:rsidR="00E1040A">
        <w:rPr>
          <w:rFonts w:ascii="Times New Roman" w:hAnsi="Times New Roman"/>
          <w:sz w:val="28"/>
          <w:szCs w:val="28"/>
        </w:rPr>
        <w:t xml:space="preserve"> </w:t>
      </w:r>
      <w:r w:rsidRPr="00130784">
        <w:rPr>
          <w:rFonts w:ascii="Times New Roman" w:hAnsi="Times New Roman"/>
          <w:sz w:val="28"/>
          <w:szCs w:val="28"/>
        </w:rPr>
        <w:t>№</w:t>
      </w:r>
      <w:r w:rsidR="00E1040A">
        <w:rPr>
          <w:rFonts w:ascii="Times New Roman" w:hAnsi="Times New Roman"/>
          <w:sz w:val="28"/>
          <w:szCs w:val="28"/>
        </w:rPr>
        <w:t xml:space="preserve"> </w:t>
      </w:r>
      <w:r w:rsidR="00870D6B">
        <w:rPr>
          <w:rFonts w:ascii="Times New Roman" w:hAnsi="Times New Roman"/>
          <w:sz w:val="28"/>
          <w:szCs w:val="28"/>
        </w:rPr>
        <w:t>1695</w:t>
      </w:r>
    </w:p>
    <w:p w:rsidR="00130784" w:rsidRPr="00130784" w:rsidRDefault="00130784" w:rsidP="00130784">
      <w:pPr>
        <w:pStyle w:val="af"/>
        <w:spacing w:before="0"/>
        <w:jc w:val="right"/>
        <w:rPr>
          <w:sz w:val="28"/>
          <w:szCs w:val="28"/>
        </w:rPr>
      </w:pPr>
    </w:p>
    <w:p w:rsidR="00130784" w:rsidRPr="00130784" w:rsidRDefault="00130784" w:rsidP="00130784">
      <w:pPr>
        <w:pStyle w:val="af"/>
        <w:spacing w:before="0"/>
        <w:ind w:leftChars="709" w:left="1560"/>
        <w:jc w:val="center"/>
        <w:rPr>
          <w:sz w:val="28"/>
          <w:szCs w:val="28"/>
        </w:rPr>
      </w:pPr>
    </w:p>
    <w:p w:rsidR="00130784" w:rsidRPr="00130784" w:rsidRDefault="00130784" w:rsidP="00CB1CF4">
      <w:pPr>
        <w:pStyle w:val="mf-popup"/>
        <w:spacing w:before="0" w:beforeAutospacing="0" w:after="0" w:afterAutospacing="0" w:line="260" w:lineRule="exact"/>
        <w:ind w:left="709"/>
        <w:jc w:val="center"/>
        <w:textAlignment w:val="baseline"/>
        <w:rPr>
          <w:b/>
          <w:bCs/>
          <w:color w:val="000000"/>
          <w:kern w:val="36"/>
          <w:sz w:val="28"/>
          <w:szCs w:val="28"/>
        </w:rPr>
      </w:pPr>
      <w:r w:rsidRPr="00130784">
        <w:rPr>
          <w:b/>
          <w:bCs/>
          <w:color w:val="000000"/>
          <w:kern w:val="36"/>
          <w:sz w:val="28"/>
          <w:szCs w:val="28"/>
        </w:rPr>
        <w:t>ПОРЯДОК</w:t>
      </w:r>
    </w:p>
    <w:p w:rsidR="00CB1CF4" w:rsidRDefault="00130784" w:rsidP="00CB1CF4">
      <w:pPr>
        <w:pStyle w:val="mf-popup"/>
        <w:suppressAutoHyphens/>
        <w:spacing w:before="0" w:beforeAutospacing="0" w:after="0" w:afterAutospacing="0" w:line="260" w:lineRule="exact"/>
        <w:ind w:firstLine="709"/>
        <w:jc w:val="center"/>
        <w:textAlignment w:val="baseline"/>
        <w:rPr>
          <w:b/>
          <w:bCs/>
          <w:color w:val="000000"/>
          <w:kern w:val="36"/>
          <w:sz w:val="28"/>
          <w:szCs w:val="28"/>
        </w:rPr>
      </w:pPr>
      <w:r w:rsidRPr="00130784">
        <w:rPr>
          <w:b/>
          <w:bCs/>
          <w:color w:val="000000"/>
          <w:kern w:val="36"/>
          <w:sz w:val="28"/>
          <w:szCs w:val="28"/>
        </w:rPr>
        <w:t xml:space="preserve">предоставления субсидии </w:t>
      </w:r>
      <w:r w:rsidR="003A7E8E">
        <w:rPr>
          <w:b/>
          <w:bCs/>
          <w:color w:val="000000"/>
          <w:kern w:val="36"/>
          <w:sz w:val="28"/>
          <w:szCs w:val="28"/>
        </w:rPr>
        <w:t>А</w:t>
      </w:r>
      <w:r w:rsidR="003A7E8E" w:rsidRPr="009A356D">
        <w:rPr>
          <w:b/>
          <w:bCs/>
          <w:color w:val="000000"/>
          <w:kern w:val="36"/>
          <w:sz w:val="28"/>
          <w:szCs w:val="28"/>
        </w:rPr>
        <w:t xml:space="preserve">втономной некоммерческой организации </w:t>
      </w:r>
    </w:p>
    <w:p w:rsidR="00A45174" w:rsidRDefault="003A7E8E" w:rsidP="00CB1CF4">
      <w:pPr>
        <w:pStyle w:val="mf-popup"/>
        <w:suppressAutoHyphens/>
        <w:spacing w:before="0" w:beforeAutospacing="0" w:after="0" w:afterAutospacing="0" w:line="260" w:lineRule="exact"/>
        <w:ind w:firstLine="709"/>
        <w:jc w:val="center"/>
        <w:textAlignment w:val="baseline"/>
        <w:rPr>
          <w:rFonts w:eastAsia="Arial"/>
          <w:b/>
          <w:sz w:val="28"/>
          <w:szCs w:val="28"/>
        </w:rPr>
      </w:pPr>
      <w:r>
        <w:rPr>
          <w:b/>
          <w:bCs/>
          <w:color w:val="000000"/>
          <w:kern w:val="36"/>
          <w:sz w:val="28"/>
          <w:szCs w:val="28"/>
        </w:rPr>
        <w:t>молодежной политики</w:t>
      </w:r>
      <w:r w:rsidRPr="009A356D">
        <w:rPr>
          <w:b/>
          <w:bCs/>
          <w:color w:val="000000"/>
          <w:kern w:val="36"/>
          <w:sz w:val="28"/>
          <w:szCs w:val="28"/>
        </w:rPr>
        <w:t xml:space="preserve"> </w:t>
      </w:r>
      <w:r w:rsidRPr="009A356D">
        <w:rPr>
          <w:rFonts w:eastAsia="Arial"/>
          <w:b/>
          <w:sz w:val="28"/>
          <w:szCs w:val="28"/>
        </w:rPr>
        <w:t>«</w:t>
      </w:r>
      <w:r>
        <w:rPr>
          <w:rFonts w:eastAsia="Arial"/>
          <w:b/>
          <w:sz w:val="28"/>
          <w:szCs w:val="28"/>
        </w:rPr>
        <w:t>Молодежный центр Александровского муниципального округа</w:t>
      </w:r>
      <w:r w:rsidRPr="009A356D">
        <w:rPr>
          <w:rFonts w:eastAsia="Arial"/>
          <w:b/>
          <w:sz w:val="28"/>
          <w:szCs w:val="28"/>
        </w:rPr>
        <w:t>»</w:t>
      </w:r>
      <w:r>
        <w:rPr>
          <w:rFonts w:eastAsia="Arial"/>
          <w:b/>
          <w:sz w:val="28"/>
          <w:szCs w:val="28"/>
        </w:rPr>
        <w:t xml:space="preserve"> в целях финансового обеспечения  </w:t>
      </w:r>
    </w:p>
    <w:p w:rsidR="00A45174" w:rsidRDefault="00A45174" w:rsidP="00CB1CF4">
      <w:pPr>
        <w:pStyle w:val="mf-popup"/>
        <w:suppressAutoHyphens/>
        <w:spacing w:before="0" w:beforeAutospacing="0" w:after="0" w:afterAutospacing="0" w:line="260" w:lineRule="exact"/>
        <w:ind w:firstLine="709"/>
        <w:textAlignment w:val="baseline"/>
        <w:rPr>
          <w:rFonts w:eastAsia="Arial"/>
          <w:b/>
          <w:bCs/>
          <w:sz w:val="28"/>
          <w:szCs w:val="28"/>
        </w:rPr>
      </w:pPr>
      <w:r w:rsidRPr="00A45174">
        <w:rPr>
          <w:b/>
          <w:bCs/>
          <w:sz w:val="28"/>
          <w:szCs w:val="28"/>
        </w:rPr>
        <w:t xml:space="preserve">деятельности некоммерческой организации по </w:t>
      </w:r>
      <w:r w:rsidRPr="00A45174">
        <w:rPr>
          <w:rFonts w:eastAsia="Arial"/>
          <w:b/>
          <w:bCs/>
          <w:sz w:val="28"/>
          <w:szCs w:val="28"/>
        </w:rPr>
        <w:t xml:space="preserve">реализации услуг </w:t>
      </w:r>
    </w:p>
    <w:p w:rsidR="00130784" w:rsidRPr="00A45174" w:rsidRDefault="00A45174" w:rsidP="00CB1CF4">
      <w:pPr>
        <w:pStyle w:val="mf-popup"/>
        <w:suppressAutoHyphens/>
        <w:spacing w:before="0" w:beforeAutospacing="0" w:after="0" w:afterAutospacing="0" w:line="260" w:lineRule="exact"/>
        <w:ind w:firstLine="709"/>
        <w:jc w:val="center"/>
        <w:textAlignment w:val="baseline"/>
        <w:rPr>
          <w:b/>
          <w:bCs/>
          <w:color w:val="000000"/>
          <w:kern w:val="36"/>
          <w:sz w:val="28"/>
          <w:szCs w:val="28"/>
        </w:rPr>
      </w:pPr>
      <w:r w:rsidRPr="00A45174">
        <w:rPr>
          <w:rFonts w:eastAsia="Arial"/>
          <w:b/>
          <w:bCs/>
          <w:sz w:val="28"/>
          <w:szCs w:val="28"/>
        </w:rPr>
        <w:t>в сфере молодежной политики</w:t>
      </w:r>
    </w:p>
    <w:p w:rsidR="00130784" w:rsidRPr="00130784" w:rsidRDefault="00130784" w:rsidP="000C18A8">
      <w:pPr>
        <w:pStyle w:val="mf-popup"/>
        <w:spacing w:before="0" w:beforeAutospacing="0" w:after="0" w:afterAutospacing="0" w:line="319" w:lineRule="atLeast"/>
        <w:ind w:leftChars="709" w:left="1560" w:firstLine="709"/>
        <w:jc w:val="center"/>
        <w:textAlignment w:val="baseline"/>
        <w:rPr>
          <w:color w:val="000000"/>
          <w:kern w:val="36"/>
          <w:sz w:val="28"/>
          <w:szCs w:val="28"/>
        </w:rPr>
      </w:pPr>
    </w:p>
    <w:p w:rsidR="00F75E08" w:rsidRPr="00CB0DD0" w:rsidRDefault="00F75E08" w:rsidP="00F75E08">
      <w:pPr>
        <w:numPr>
          <w:ilvl w:val="0"/>
          <w:numId w:val="7"/>
        </w:numPr>
        <w:suppressAutoHyphens/>
        <w:spacing w:after="0" w:line="36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B0DD0">
        <w:rPr>
          <w:rFonts w:ascii="Times New Roman" w:hAnsi="Times New Roman"/>
          <w:b/>
          <w:sz w:val="28"/>
          <w:szCs w:val="28"/>
        </w:rPr>
        <w:t>Общие положения.</w:t>
      </w:r>
    </w:p>
    <w:p w:rsidR="00F75E08" w:rsidRDefault="00130784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>Настоящий Порядок определяет цель, условия, порядок предоставления субсидии из бюджета Александровского муниципального округа, треб</w:t>
      </w:r>
      <w:r w:rsidRPr="00130784">
        <w:rPr>
          <w:rFonts w:ascii="Times New Roman" w:hAnsi="Times New Roman"/>
          <w:sz w:val="28"/>
          <w:szCs w:val="28"/>
        </w:rPr>
        <w:t>о</w:t>
      </w:r>
      <w:r w:rsidRPr="00130784">
        <w:rPr>
          <w:rFonts w:ascii="Times New Roman" w:hAnsi="Times New Roman"/>
          <w:sz w:val="28"/>
          <w:szCs w:val="28"/>
        </w:rPr>
        <w:t xml:space="preserve">вания к отчетности и контролю, а 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1" name="Picture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0784">
        <w:rPr>
          <w:rFonts w:ascii="Times New Roman" w:hAnsi="Times New Roman"/>
          <w:sz w:val="28"/>
          <w:szCs w:val="28"/>
        </w:rPr>
        <w:t>также порядок ее возврата.</w:t>
      </w:r>
    </w:p>
    <w:p w:rsidR="00060841" w:rsidRPr="00060841" w:rsidRDefault="00060841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0841">
        <w:rPr>
          <w:rFonts w:ascii="Times New Roman" w:hAnsi="Times New Roman"/>
          <w:color w:val="000000"/>
          <w:sz w:val="28"/>
          <w:szCs w:val="28"/>
          <w:lang w:eastAsia="ru-RU"/>
        </w:rPr>
        <w:t>Субсидия предоставляется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60841">
        <w:rPr>
          <w:rFonts w:ascii="Times New Roman" w:hAnsi="Times New Roman"/>
          <w:color w:val="000000"/>
          <w:sz w:val="28"/>
          <w:szCs w:val="28"/>
          <w:lang w:eastAsia="ru-RU"/>
        </w:rPr>
        <w:t>за счет средств бюджета Александровского муниципального округа Пермского края в рамках муниципальной</w:t>
      </w:r>
      <w:r w:rsidRPr="00B248CA">
        <w:rPr>
          <w:color w:val="000000"/>
          <w:szCs w:val="28"/>
          <w:lang w:eastAsia="ru-RU"/>
        </w:rPr>
        <w:t xml:space="preserve"> </w:t>
      </w:r>
      <w:r w:rsidRPr="00060841">
        <w:rPr>
          <w:rFonts w:ascii="Times New Roman" w:hAnsi="Times New Roman"/>
          <w:color w:val="000000"/>
          <w:sz w:val="28"/>
          <w:szCs w:val="28"/>
          <w:lang w:eastAsia="ru-RU"/>
        </w:rPr>
        <w:t>программы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«Развитие культуры, спорта, туризма и молодежной политики в Александровском муниципальном округе».</w:t>
      </w:r>
    </w:p>
    <w:p w:rsidR="00F75E08" w:rsidRDefault="00060841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0841">
        <w:rPr>
          <w:rFonts w:ascii="Times New Roman" w:hAnsi="Times New Roman"/>
          <w:sz w:val="28"/>
          <w:szCs w:val="28"/>
        </w:rPr>
        <w:t>Главным распорядителем средств местного бюджета</w:t>
      </w:r>
      <w:r w:rsidR="00130784" w:rsidRPr="00060841">
        <w:rPr>
          <w:rFonts w:ascii="Times New Roman" w:hAnsi="Times New Roman"/>
          <w:sz w:val="28"/>
          <w:szCs w:val="28"/>
        </w:rPr>
        <w:t>,</w:t>
      </w:r>
      <w:r w:rsidR="00130784" w:rsidRPr="00F75E08">
        <w:rPr>
          <w:rFonts w:ascii="Times New Roman" w:hAnsi="Times New Roman"/>
          <w:sz w:val="28"/>
          <w:szCs w:val="28"/>
        </w:rPr>
        <w:t xml:space="preserve"> до которого в соответствии с бюджетным законодательством Российской Федерации как получателю 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2" name="Picture 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0784" w:rsidRPr="00F75E08">
        <w:rPr>
          <w:rFonts w:ascii="Times New Roman" w:hAnsi="Times New Roman"/>
          <w:sz w:val="28"/>
          <w:szCs w:val="28"/>
        </w:rPr>
        <w:t xml:space="preserve">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Александровского муниципального округа (далее – </w:t>
      </w:r>
      <w:r>
        <w:rPr>
          <w:rFonts w:ascii="Times New Roman" w:hAnsi="Times New Roman"/>
          <w:sz w:val="28"/>
          <w:szCs w:val="28"/>
        </w:rPr>
        <w:t xml:space="preserve">ГРБС, </w:t>
      </w:r>
      <w:r w:rsidR="00130784" w:rsidRPr="00F75E08">
        <w:rPr>
          <w:rFonts w:ascii="Times New Roman" w:hAnsi="Times New Roman"/>
          <w:sz w:val="28"/>
          <w:szCs w:val="28"/>
        </w:rPr>
        <w:t>Администрация).</w:t>
      </w:r>
    </w:p>
    <w:p w:rsidR="00060841" w:rsidRPr="00060841" w:rsidRDefault="00060841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0841">
        <w:rPr>
          <w:rFonts w:ascii="Times New Roman" w:hAnsi="Times New Roman"/>
          <w:sz w:val="28"/>
          <w:szCs w:val="28"/>
        </w:rPr>
        <w:t xml:space="preserve">Уполномоченным органом ГРБС, осуществляющим координацию деятельности по предоставлению субсидии, а также сбор и хранение документов, возникающих в процессе предоставления субсидии, является отдел </w:t>
      </w:r>
      <w:r>
        <w:rPr>
          <w:rFonts w:ascii="Times New Roman" w:hAnsi="Times New Roman"/>
          <w:sz w:val="28"/>
          <w:szCs w:val="28"/>
        </w:rPr>
        <w:t>культуры. спорта, туризма и молодежной политики</w:t>
      </w:r>
      <w:r w:rsidRPr="00060841">
        <w:rPr>
          <w:rFonts w:ascii="Times New Roman" w:hAnsi="Times New Roman"/>
          <w:sz w:val="28"/>
          <w:szCs w:val="28"/>
        </w:rPr>
        <w:t xml:space="preserve"> администрации Александровского муниципального округа (далее – уполномоченный орган), который, в том числе, обеспечивает:</w:t>
      </w:r>
    </w:p>
    <w:p w:rsidR="00060841" w:rsidRPr="00060841" w:rsidRDefault="00060841" w:rsidP="00060841">
      <w:pPr>
        <w:suppressAutoHyphens/>
        <w:spacing w:after="0" w:line="360" w:lineRule="exact"/>
        <w:ind w:left="727"/>
        <w:jc w:val="both"/>
        <w:rPr>
          <w:rFonts w:ascii="Times New Roman" w:hAnsi="Times New Roman"/>
          <w:sz w:val="28"/>
          <w:szCs w:val="28"/>
        </w:rPr>
      </w:pPr>
      <w:r w:rsidRPr="00060841">
        <w:rPr>
          <w:rFonts w:ascii="Times New Roman" w:hAnsi="Times New Roman"/>
          <w:sz w:val="28"/>
          <w:szCs w:val="28"/>
        </w:rPr>
        <w:t xml:space="preserve">- подготовку проектов Соглашений о предоставлении субсидии; </w:t>
      </w:r>
    </w:p>
    <w:p w:rsidR="00060841" w:rsidRDefault="00060841" w:rsidP="00060841">
      <w:pPr>
        <w:suppressAutoHyphens/>
        <w:spacing w:after="0" w:line="360" w:lineRule="exact"/>
        <w:ind w:left="727"/>
        <w:jc w:val="both"/>
        <w:rPr>
          <w:rFonts w:ascii="Times New Roman" w:hAnsi="Times New Roman"/>
          <w:sz w:val="28"/>
          <w:szCs w:val="28"/>
        </w:rPr>
      </w:pPr>
      <w:r w:rsidRPr="00060841">
        <w:rPr>
          <w:rFonts w:ascii="Times New Roman" w:hAnsi="Times New Roman"/>
          <w:sz w:val="28"/>
          <w:szCs w:val="28"/>
        </w:rPr>
        <w:t>- рассмотрение отчетов получателя субсидии.</w:t>
      </w:r>
    </w:p>
    <w:p w:rsidR="00F75E08" w:rsidRDefault="00130784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5E08">
        <w:rPr>
          <w:rFonts w:ascii="Times New Roman" w:hAnsi="Times New Roman"/>
          <w:sz w:val="28"/>
          <w:szCs w:val="28"/>
        </w:rPr>
        <w:t xml:space="preserve">Субсидия предоставляется </w:t>
      </w:r>
      <w:bookmarkStart w:id="3" w:name="_Hlk215144033"/>
      <w:r w:rsidR="003A7E8E" w:rsidRPr="003A7E8E">
        <w:rPr>
          <w:rFonts w:ascii="Times New Roman" w:hAnsi="Times New Roman"/>
          <w:color w:val="000000"/>
          <w:kern w:val="36"/>
          <w:sz w:val="28"/>
          <w:szCs w:val="28"/>
        </w:rPr>
        <w:t xml:space="preserve">Автономной некоммерческой организации молодежной политики </w:t>
      </w:r>
      <w:r w:rsidR="003A7E8E" w:rsidRPr="003A7E8E">
        <w:rPr>
          <w:rFonts w:ascii="Times New Roman" w:eastAsia="Arial" w:hAnsi="Times New Roman"/>
          <w:sz w:val="28"/>
          <w:szCs w:val="28"/>
        </w:rPr>
        <w:t>«Молодежный центр Александровского муниципального округа»</w:t>
      </w:r>
      <w:bookmarkEnd w:id="3"/>
      <w:r w:rsidR="003A7E8E" w:rsidRPr="009A356D"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F75E08">
        <w:rPr>
          <w:rFonts w:ascii="Times New Roman" w:hAnsi="Times New Roman"/>
          <w:sz w:val="28"/>
          <w:szCs w:val="28"/>
        </w:rPr>
        <w:t>(далее - получатель субсидии</w:t>
      </w:r>
      <w:r w:rsidR="001D76D0">
        <w:rPr>
          <w:rFonts w:ascii="Times New Roman" w:hAnsi="Times New Roman"/>
          <w:sz w:val="28"/>
          <w:szCs w:val="28"/>
        </w:rPr>
        <w:t>, организация</w:t>
      </w:r>
      <w:r w:rsidRPr="00F75E08">
        <w:rPr>
          <w:rFonts w:ascii="Times New Roman" w:hAnsi="Times New Roman"/>
          <w:sz w:val="28"/>
          <w:szCs w:val="28"/>
        </w:rPr>
        <w:t>).</w:t>
      </w:r>
    </w:p>
    <w:p w:rsidR="00F75E08" w:rsidRPr="00C168C2" w:rsidRDefault="00F41942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5174">
        <w:rPr>
          <w:rFonts w:ascii="Times New Roman" w:hAnsi="Times New Roman"/>
          <w:sz w:val="28"/>
          <w:szCs w:val="28"/>
        </w:rPr>
        <w:t xml:space="preserve">Субсидия предоставляется получателю субсидии в целях финансового обеспечения </w:t>
      </w:r>
      <w:bookmarkStart w:id="4" w:name="_Hlk215230628"/>
      <w:r w:rsidR="00A45174" w:rsidRPr="00A45174">
        <w:rPr>
          <w:rFonts w:ascii="Times New Roman" w:hAnsi="Times New Roman"/>
          <w:sz w:val="28"/>
          <w:szCs w:val="28"/>
        </w:rPr>
        <w:t xml:space="preserve">деятельности некоммерческой организации по  </w:t>
      </w:r>
      <w:r w:rsidR="00A45174" w:rsidRPr="00A45174">
        <w:rPr>
          <w:rFonts w:ascii="Times New Roman" w:eastAsia="Arial" w:hAnsi="Times New Roman"/>
          <w:bCs/>
          <w:sz w:val="28"/>
          <w:szCs w:val="28"/>
        </w:rPr>
        <w:t>реализации услуг в сфере молодежной политики</w:t>
      </w:r>
      <w:bookmarkEnd w:id="4"/>
      <w:r w:rsidR="00A45174" w:rsidRPr="00A45174">
        <w:rPr>
          <w:rFonts w:ascii="Times New Roman" w:eastAsia="Arial" w:hAnsi="Times New Roman"/>
          <w:bCs/>
          <w:sz w:val="28"/>
          <w:szCs w:val="28"/>
        </w:rPr>
        <w:t>.</w:t>
      </w:r>
    </w:p>
    <w:p w:rsidR="00C168C2" w:rsidRPr="00A45174" w:rsidRDefault="00060841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5068C">
        <w:rPr>
          <w:rFonts w:ascii="Times New Roman" w:eastAsia="Arial" w:hAnsi="Times New Roman"/>
          <w:bCs/>
          <w:sz w:val="28"/>
          <w:szCs w:val="28"/>
        </w:rPr>
        <w:t>Способ п</w:t>
      </w:r>
      <w:r w:rsidR="00C168C2" w:rsidRPr="0035068C">
        <w:rPr>
          <w:rFonts w:ascii="Times New Roman" w:eastAsia="Arial" w:hAnsi="Times New Roman"/>
          <w:bCs/>
          <w:sz w:val="28"/>
          <w:szCs w:val="28"/>
        </w:rPr>
        <w:t>редоставления субсидии</w:t>
      </w:r>
      <w:r w:rsidR="00C168C2">
        <w:rPr>
          <w:rFonts w:ascii="Times New Roman" w:eastAsia="Arial" w:hAnsi="Times New Roman"/>
          <w:bCs/>
          <w:sz w:val="28"/>
          <w:szCs w:val="28"/>
        </w:rPr>
        <w:t xml:space="preserve"> – финансовое обеспечение затрат.</w:t>
      </w:r>
    </w:p>
    <w:p w:rsidR="00130784" w:rsidRPr="00D67848" w:rsidRDefault="00130784" w:rsidP="00CB1CF4">
      <w:pPr>
        <w:numPr>
          <w:ilvl w:val="1"/>
          <w:numId w:val="20"/>
        </w:numPr>
        <w:tabs>
          <w:tab w:val="left" w:pos="1276"/>
        </w:tabs>
        <w:suppressAutoHyphens/>
        <w:spacing w:after="0" w:line="360" w:lineRule="exact"/>
        <w:ind w:left="0" w:firstLine="709"/>
        <w:jc w:val="both"/>
        <w:rPr>
          <w:rFonts w:ascii="Times New Roman" w:eastAsia="Arial" w:hAnsi="Times New Roman"/>
          <w:bCs/>
          <w:sz w:val="28"/>
          <w:szCs w:val="28"/>
        </w:rPr>
      </w:pPr>
      <w:r w:rsidRPr="00F75E08">
        <w:rPr>
          <w:rFonts w:ascii="Times New Roman" w:hAnsi="Times New Roman"/>
          <w:sz w:val="28"/>
          <w:szCs w:val="28"/>
        </w:rPr>
        <w:lastRenderedPageBreak/>
        <w:t xml:space="preserve">Размер субсидии определяется </w:t>
      </w:r>
      <w:r w:rsidR="00FC0F21">
        <w:rPr>
          <w:rFonts w:ascii="Times New Roman" w:hAnsi="Times New Roman"/>
          <w:sz w:val="28"/>
          <w:szCs w:val="28"/>
        </w:rPr>
        <w:t xml:space="preserve">суммой расчетных расходов в соответствии с приложением </w:t>
      </w:r>
      <w:r w:rsidR="00D83A80">
        <w:rPr>
          <w:rFonts w:ascii="Times New Roman" w:hAnsi="Times New Roman"/>
          <w:sz w:val="28"/>
          <w:szCs w:val="28"/>
        </w:rPr>
        <w:t xml:space="preserve">№ </w:t>
      </w:r>
      <w:r w:rsidR="00FC0F21">
        <w:rPr>
          <w:rFonts w:ascii="Times New Roman" w:hAnsi="Times New Roman"/>
          <w:sz w:val="28"/>
          <w:szCs w:val="28"/>
        </w:rPr>
        <w:t>2 к настоящему порядку</w:t>
      </w:r>
      <w:r w:rsidR="00A45174" w:rsidRPr="00D67848">
        <w:rPr>
          <w:rFonts w:ascii="Times New Roman" w:eastAsia="Arial" w:hAnsi="Times New Roman"/>
          <w:bCs/>
          <w:sz w:val="28"/>
          <w:szCs w:val="28"/>
        </w:rPr>
        <w:t>,</w:t>
      </w:r>
      <w:r w:rsidR="00A45174" w:rsidRPr="00D67848">
        <w:rPr>
          <w:rFonts w:ascii="Times New Roman" w:hAnsi="Times New Roman"/>
          <w:sz w:val="28"/>
          <w:szCs w:val="28"/>
        </w:rPr>
        <w:t xml:space="preserve"> </w:t>
      </w:r>
      <w:r w:rsidRPr="00D67848">
        <w:rPr>
          <w:rFonts w:ascii="Times New Roman" w:hAnsi="Times New Roman"/>
          <w:sz w:val="28"/>
          <w:szCs w:val="28"/>
        </w:rPr>
        <w:t>в том числе:</w:t>
      </w:r>
    </w:p>
    <w:p w:rsidR="00D37C7E" w:rsidRPr="00D37C7E" w:rsidRDefault="00D37C7E" w:rsidP="00730B25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</w:t>
      </w:r>
      <w:r w:rsidRPr="00D37C7E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плата добровольного имущественного взноса учредителя;</w:t>
      </w:r>
    </w:p>
    <w:p w:rsidR="001D76D0" w:rsidRDefault="000826D6" w:rsidP="0077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75A42">
        <w:rPr>
          <w:rFonts w:ascii="Times New Roman" w:hAnsi="Times New Roman"/>
          <w:sz w:val="28"/>
          <w:szCs w:val="28"/>
        </w:rPr>
        <w:t>расходы на выплаты персоналу</w:t>
      </w:r>
      <w:r w:rsidR="00775A42" w:rsidRPr="00775A42">
        <w:rPr>
          <w:rFonts w:ascii="Times New Roman" w:hAnsi="Times New Roman"/>
          <w:sz w:val="28"/>
          <w:szCs w:val="28"/>
        </w:rPr>
        <w:t xml:space="preserve"> организации</w:t>
      </w:r>
      <w:r w:rsidRPr="00775A42">
        <w:rPr>
          <w:rFonts w:ascii="Times New Roman" w:hAnsi="Times New Roman"/>
          <w:sz w:val="28"/>
          <w:szCs w:val="28"/>
        </w:rPr>
        <w:t xml:space="preserve">, включая страховые взносы в государственные внебюджетные фонды и иные выплаты  в соответствии с бюджетной классификацией, рассчитываются с учетом индексации фонда оплаты труда, предусмотренной проектом решения о бюджете, в соответствии с Порядком формирования фонда оплаты труда работников </w:t>
      </w:r>
      <w:r w:rsidR="00071568">
        <w:rPr>
          <w:rFonts w:ascii="Times New Roman" w:hAnsi="Times New Roman"/>
          <w:sz w:val="28"/>
          <w:szCs w:val="28"/>
        </w:rPr>
        <w:t>о</w:t>
      </w:r>
      <w:r w:rsidR="00775A42" w:rsidRPr="00775A42">
        <w:rPr>
          <w:rFonts w:ascii="Times New Roman" w:hAnsi="Times New Roman"/>
          <w:sz w:val="28"/>
          <w:szCs w:val="28"/>
        </w:rPr>
        <w:t>рганизации</w:t>
      </w:r>
      <w:r w:rsidRPr="00775A42">
        <w:rPr>
          <w:rFonts w:ascii="Times New Roman" w:hAnsi="Times New Roman"/>
          <w:sz w:val="28"/>
          <w:szCs w:val="28"/>
        </w:rPr>
        <w:t xml:space="preserve"> и размеров их должностных окладов, установленных </w:t>
      </w:r>
      <w:r w:rsidR="00CA3C01">
        <w:rPr>
          <w:rFonts w:ascii="Times New Roman" w:hAnsi="Times New Roman"/>
          <w:sz w:val="28"/>
          <w:szCs w:val="28"/>
        </w:rPr>
        <w:t xml:space="preserve">приказом директора организации </w:t>
      </w:r>
      <w:r w:rsidRPr="00775A42">
        <w:rPr>
          <w:rFonts w:ascii="Times New Roman" w:hAnsi="Times New Roman"/>
          <w:sz w:val="28"/>
          <w:szCs w:val="28"/>
        </w:rPr>
        <w:t>и штатной численностью работников</w:t>
      </w:r>
      <w:r w:rsidR="00775A42" w:rsidRPr="00775A42">
        <w:rPr>
          <w:rFonts w:ascii="Times New Roman" w:hAnsi="Times New Roman"/>
          <w:sz w:val="28"/>
          <w:szCs w:val="28"/>
        </w:rPr>
        <w:t>,</w:t>
      </w:r>
      <w:r w:rsidRPr="00775A42">
        <w:rPr>
          <w:rFonts w:ascii="Times New Roman" w:hAnsi="Times New Roman"/>
          <w:sz w:val="28"/>
          <w:szCs w:val="28"/>
        </w:rPr>
        <w:t xml:space="preserve"> согласно штатн</w:t>
      </w:r>
      <w:r w:rsidR="00775A42" w:rsidRPr="00775A42">
        <w:rPr>
          <w:rFonts w:ascii="Times New Roman" w:hAnsi="Times New Roman"/>
          <w:sz w:val="28"/>
          <w:szCs w:val="28"/>
        </w:rPr>
        <w:t>ого расписания организации</w:t>
      </w:r>
      <w:r w:rsidRPr="00775A42">
        <w:rPr>
          <w:rFonts w:ascii="Times New Roman" w:hAnsi="Times New Roman"/>
          <w:sz w:val="28"/>
          <w:szCs w:val="28"/>
        </w:rPr>
        <w:t xml:space="preserve"> по состоянию на 1 августа текущего финансового года (проектам штатных расписаний с учетом планируемых изменений); в случае если </w:t>
      </w:r>
      <w:r w:rsidR="00775A42" w:rsidRPr="00775A42">
        <w:rPr>
          <w:rFonts w:ascii="Times New Roman" w:hAnsi="Times New Roman"/>
          <w:sz w:val="28"/>
          <w:szCs w:val="28"/>
        </w:rPr>
        <w:t>организация</w:t>
      </w:r>
      <w:r w:rsidRPr="00775A42">
        <w:rPr>
          <w:rFonts w:ascii="Times New Roman" w:hAnsi="Times New Roman"/>
          <w:sz w:val="28"/>
          <w:szCs w:val="28"/>
        </w:rPr>
        <w:t xml:space="preserve"> в процессе формирования бюджета</w:t>
      </w:r>
      <w:r>
        <w:t xml:space="preserve"> </w:t>
      </w:r>
      <w:r w:rsidRPr="00775A42">
        <w:rPr>
          <w:rFonts w:ascii="Times New Roman" w:hAnsi="Times New Roman"/>
          <w:sz w:val="28"/>
          <w:szCs w:val="28"/>
        </w:rPr>
        <w:t>принимает сотрудников на вакантные ставки, то расходы на фонд оплаты труда корректируются на расчетную потребность</w:t>
      </w:r>
      <w:r w:rsidR="00C168C2">
        <w:rPr>
          <w:rFonts w:ascii="Times New Roman" w:hAnsi="Times New Roman"/>
          <w:sz w:val="28"/>
          <w:szCs w:val="28"/>
        </w:rPr>
        <w:t>;</w:t>
      </w:r>
      <w:r w:rsidRPr="00775A42">
        <w:rPr>
          <w:rFonts w:ascii="Times New Roman" w:hAnsi="Times New Roman"/>
          <w:sz w:val="28"/>
          <w:szCs w:val="28"/>
        </w:rPr>
        <w:t xml:space="preserve"> </w:t>
      </w:r>
    </w:p>
    <w:p w:rsidR="00775A42" w:rsidRPr="00775A42" w:rsidRDefault="001D76D0" w:rsidP="0077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оплата аренды помещений в целях оборудования рабочих мест для работников </w:t>
      </w:r>
      <w:r>
        <w:rPr>
          <w:rFonts w:ascii="Times New Roman" w:hAnsi="Times New Roman"/>
          <w:sz w:val="28"/>
          <w:szCs w:val="28"/>
        </w:rPr>
        <w:t>организации</w:t>
      </w:r>
      <w:r w:rsidR="007446D6">
        <w:rPr>
          <w:rFonts w:ascii="Times New Roman" w:hAnsi="Times New Roman"/>
          <w:sz w:val="28"/>
          <w:szCs w:val="28"/>
        </w:rPr>
        <w:t xml:space="preserve"> в соответствии с расчетом </w:t>
      </w:r>
      <w:r w:rsidR="00775A42" w:rsidRPr="00775A42">
        <w:rPr>
          <w:rFonts w:ascii="Times New Roman" w:hAnsi="Times New Roman"/>
          <w:sz w:val="28"/>
          <w:szCs w:val="28"/>
        </w:rPr>
        <w:t>организации, предоставляющей данное имущество</w:t>
      </w:r>
      <w:r w:rsidR="00775A42">
        <w:rPr>
          <w:rFonts w:ascii="Times New Roman" w:hAnsi="Times New Roman"/>
          <w:sz w:val="28"/>
          <w:szCs w:val="28"/>
        </w:rPr>
        <w:t>;</w:t>
      </w:r>
    </w:p>
    <w:p w:rsidR="00775A42" w:rsidRDefault="001D76D0" w:rsidP="0077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расходы на </w:t>
      </w:r>
      <w:r w:rsidR="007446D6">
        <w:rPr>
          <w:rFonts w:ascii="Times New Roman" w:hAnsi="Times New Roman"/>
          <w:sz w:val="28"/>
          <w:szCs w:val="28"/>
        </w:rPr>
        <w:t xml:space="preserve">возмещение </w:t>
      </w:r>
      <w:r w:rsidRPr="00130784">
        <w:rPr>
          <w:rFonts w:ascii="Times New Roman" w:hAnsi="Times New Roman"/>
          <w:sz w:val="28"/>
          <w:szCs w:val="28"/>
        </w:rPr>
        <w:t>содержани</w:t>
      </w:r>
      <w:r w:rsidR="007446D6">
        <w:rPr>
          <w:rFonts w:ascii="Times New Roman" w:hAnsi="Times New Roman"/>
          <w:sz w:val="28"/>
          <w:szCs w:val="28"/>
        </w:rPr>
        <w:t>я</w:t>
      </w:r>
      <w:r w:rsidRPr="00130784">
        <w:rPr>
          <w:rFonts w:ascii="Times New Roman" w:hAnsi="Times New Roman"/>
          <w:sz w:val="28"/>
          <w:szCs w:val="28"/>
        </w:rPr>
        <w:t xml:space="preserve"> помещений (жилищно-коммунальные услуги, теплоснабжение, электроснабжение, водоснабжение, водоотведение, охрана, 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3" name="Picture 5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30784">
        <w:rPr>
          <w:rFonts w:ascii="Times New Roman" w:hAnsi="Times New Roman"/>
          <w:sz w:val="28"/>
          <w:szCs w:val="28"/>
        </w:rPr>
        <w:t xml:space="preserve">вывоз мусора, охранная </w:t>
      </w:r>
      <w:r w:rsidR="00E979B9">
        <w:rPr>
          <w:rFonts w:ascii="Times New Roman" w:hAnsi="Times New Roman"/>
          <w:sz w:val="28"/>
          <w:szCs w:val="28"/>
        </w:rPr>
        <w:t xml:space="preserve">пожарная </w:t>
      </w:r>
      <w:r w:rsidRPr="00130784">
        <w:rPr>
          <w:rFonts w:ascii="Times New Roman" w:hAnsi="Times New Roman"/>
          <w:sz w:val="28"/>
          <w:szCs w:val="28"/>
        </w:rPr>
        <w:t>сигнализация)</w:t>
      </w:r>
      <w:r w:rsidR="007446D6">
        <w:rPr>
          <w:rFonts w:ascii="Times New Roman" w:hAnsi="Times New Roman"/>
          <w:sz w:val="28"/>
          <w:szCs w:val="28"/>
        </w:rPr>
        <w:t xml:space="preserve"> в соответствии с расчетом </w:t>
      </w:r>
      <w:r w:rsidR="00775A42" w:rsidRPr="00775A42">
        <w:rPr>
          <w:rFonts w:ascii="Times New Roman" w:hAnsi="Times New Roman"/>
          <w:sz w:val="28"/>
          <w:szCs w:val="28"/>
        </w:rPr>
        <w:t>организации, предоставляющей данное имущество; о</w:t>
      </w:r>
      <w:r w:rsidR="000826D6" w:rsidRPr="00775A42">
        <w:rPr>
          <w:rFonts w:ascii="Times New Roman" w:hAnsi="Times New Roman"/>
          <w:sz w:val="28"/>
          <w:szCs w:val="28"/>
        </w:rPr>
        <w:t>бъемы потребления коммунальных услуг планируется пропорционально доли недвижимого имущества (площади), сданного в аренду (переданного в безвозмездное пользование), в общем фактическом объеме площади недвижимого имущества (%)</w:t>
      </w:r>
      <w:r w:rsidR="00775A42" w:rsidRPr="00775A42">
        <w:rPr>
          <w:rFonts w:ascii="Times New Roman" w:hAnsi="Times New Roman"/>
          <w:sz w:val="28"/>
          <w:szCs w:val="28"/>
        </w:rPr>
        <w:t>;</w:t>
      </w:r>
      <w:r w:rsidR="000826D6" w:rsidRPr="00775A42">
        <w:rPr>
          <w:rFonts w:ascii="Times New Roman" w:hAnsi="Times New Roman"/>
          <w:sz w:val="28"/>
          <w:szCs w:val="28"/>
        </w:rPr>
        <w:t xml:space="preserve"> </w:t>
      </w:r>
    </w:p>
    <w:p w:rsidR="00775A42" w:rsidRPr="00130784" w:rsidRDefault="00775A42" w:rsidP="0077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оплата услуг связи, в том числе оплата доступа к информационно-телекоммуникационной сети «Интернет» (далее - сеть «Интернет»), мобильной телефонной связи, цифрового телевидения, </w:t>
      </w:r>
      <w:r>
        <w:rPr>
          <w:rFonts w:ascii="Times New Roman" w:hAnsi="Times New Roman"/>
          <w:sz w:val="28"/>
          <w:szCs w:val="28"/>
        </w:rPr>
        <w:t xml:space="preserve">приобретения или аренды </w:t>
      </w:r>
      <w:r w:rsidRPr="00130784">
        <w:rPr>
          <w:rFonts w:ascii="Times New Roman" w:hAnsi="Times New Roman"/>
          <w:sz w:val="28"/>
          <w:szCs w:val="28"/>
        </w:rPr>
        <w:t xml:space="preserve"> телекоммуникационного оборудования</w:t>
      </w:r>
      <w:r>
        <w:rPr>
          <w:rFonts w:ascii="Times New Roman" w:hAnsi="Times New Roman"/>
          <w:sz w:val="28"/>
          <w:szCs w:val="28"/>
        </w:rPr>
        <w:t xml:space="preserve"> согласно коммерческого предложения </w:t>
      </w:r>
      <w:r w:rsidRPr="0047094B">
        <w:rPr>
          <w:rFonts w:ascii="Times New Roman" w:hAnsi="Times New Roman"/>
          <w:sz w:val="28"/>
          <w:szCs w:val="28"/>
        </w:rPr>
        <w:t>провайдера, действующего в здании по конкретному адресу</w:t>
      </w:r>
      <w:r w:rsidRPr="00130784">
        <w:rPr>
          <w:rFonts w:ascii="Times New Roman" w:hAnsi="Times New Roman"/>
          <w:sz w:val="28"/>
          <w:szCs w:val="28"/>
        </w:rPr>
        <w:t xml:space="preserve">; </w:t>
      </w:r>
    </w:p>
    <w:p w:rsidR="00775A42" w:rsidRDefault="00775A42" w:rsidP="0077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>командировочные расходы, включая суточные, расходы на проезд/перелет туда/обратно, на проживание в гостинице</w:t>
      </w:r>
      <w:r>
        <w:rPr>
          <w:rFonts w:ascii="Times New Roman" w:hAnsi="Times New Roman"/>
          <w:sz w:val="28"/>
          <w:szCs w:val="28"/>
        </w:rPr>
        <w:t xml:space="preserve"> согласно расчетной потребности</w:t>
      </w:r>
      <w:r w:rsidRPr="00130784">
        <w:rPr>
          <w:rFonts w:ascii="Times New Roman" w:hAnsi="Times New Roman"/>
          <w:sz w:val="28"/>
          <w:szCs w:val="28"/>
        </w:rPr>
        <w:t>;</w:t>
      </w:r>
    </w:p>
    <w:p w:rsidR="00E266F7" w:rsidRDefault="00E266F7" w:rsidP="0077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266F7">
        <w:rPr>
          <w:rFonts w:ascii="Times New Roman" w:hAnsi="Times New Roman"/>
          <w:sz w:val="28"/>
          <w:szCs w:val="28"/>
        </w:rPr>
        <w:t>закуп</w:t>
      </w:r>
      <w:r>
        <w:rPr>
          <w:rFonts w:ascii="Times New Roman" w:hAnsi="Times New Roman"/>
          <w:sz w:val="28"/>
          <w:szCs w:val="28"/>
        </w:rPr>
        <w:t>ка</w:t>
      </w:r>
      <w:r w:rsidRPr="00E266F7">
        <w:rPr>
          <w:rFonts w:ascii="Times New Roman" w:hAnsi="Times New Roman"/>
          <w:sz w:val="28"/>
          <w:szCs w:val="28"/>
        </w:rPr>
        <w:t xml:space="preserve"> товаров, работ, услуг</w:t>
      </w:r>
      <w:r>
        <w:rPr>
          <w:rFonts w:ascii="Times New Roman" w:hAnsi="Times New Roman"/>
          <w:sz w:val="28"/>
          <w:szCs w:val="28"/>
        </w:rPr>
        <w:t>, в том числе:</w:t>
      </w:r>
    </w:p>
    <w:p w:rsidR="00130784" w:rsidRPr="00130784" w:rsidRDefault="00775A42" w:rsidP="00775A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транспортные расходы, в том числе доставка молодежных делегаций округа на муниципальные, межмуниципальные, зональные, краевые мероприятия;</w:t>
      </w:r>
      <w:r w:rsidRPr="001307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доставка приглашенных специалистов для проведения семинаров, лекций, мастер-классов, круглых столов и т.д.</w:t>
      </w:r>
      <w:r w:rsidR="00242730">
        <w:rPr>
          <w:rFonts w:ascii="Times New Roman" w:hAnsi="Times New Roman"/>
          <w:sz w:val="28"/>
          <w:szCs w:val="28"/>
        </w:rPr>
        <w:t xml:space="preserve"> согласно расчетной потребности</w:t>
      </w:r>
      <w:r w:rsidR="00E266F7">
        <w:rPr>
          <w:rFonts w:ascii="Times New Roman" w:hAnsi="Times New Roman"/>
          <w:sz w:val="28"/>
          <w:szCs w:val="28"/>
        </w:rPr>
        <w:t>;</w:t>
      </w:r>
    </w:p>
    <w:p w:rsidR="004F331D" w:rsidRDefault="004F331D" w:rsidP="000C18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оплата профессиональной переподготовки, курсов повышения квалификации сотрудников в соответствии с профилем организации</w:t>
      </w:r>
      <w:r w:rsidR="007446D6">
        <w:rPr>
          <w:rFonts w:ascii="Times New Roman" w:hAnsi="Times New Roman"/>
          <w:sz w:val="28"/>
          <w:szCs w:val="28"/>
        </w:rPr>
        <w:t xml:space="preserve"> </w:t>
      </w:r>
      <w:bookmarkStart w:id="5" w:name="_Hlk217646210"/>
      <w:r w:rsidR="007446D6">
        <w:rPr>
          <w:rFonts w:ascii="Times New Roman" w:hAnsi="Times New Roman"/>
          <w:sz w:val="28"/>
          <w:szCs w:val="28"/>
        </w:rPr>
        <w:t xml:space="preserve">согласно </w:t>
      </w:r>
      <w:r w:rsidR="007446D6">
        <w:rPr>
          <w:rFonts w:ascii="Times New Roman" w:hAnsi="Times New Roman"/>
          <w:sz w:val="28"/>
          <w:szCs w:val="28"/>
        </w:rPr>
        <w:lastRenderedPageBreak/>
        <w:t>средней цены от двух коммерческих предложений соответствующих образовательных организаций</w:t>
      </w:r>
      <w:bookmarkEnd w:id="5"/>
      <w:r>
        <w:rPr>
          <w:rFonts w:ascii="Times New Roman" w:hAnsi="Times New Roman"/>
          <w:sz w:val="28"/>
          <w:szCs w:val="28"/>
        </w:rPr>
        <w:t>;</w:t>
      </w:r>
    </w:p>
    <w:p w:rsidR="007C55F3" w:rsidRPr="00031DB7" w:rsidRDefault="00031DB7" w:rsidP="000C18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оплата </w:t>
      </w:r>
      <w:r w:rsidR="007C55F3">
        <w:rPr>
          <w:rFonts w:ascii="Times New Roman" w:hAnsi="Times New Roman"/>
          <w:sz w:val="28"/>
          <w:szCs w:val="28"/>
        </w:rPr>
        <w:t>обучени</w:t>
      </w:r>
      <w:r>
        <w:rPr>
          <w:rFonts w:ascii="Times New Roman" w:hAnsi="Times New Roman"/>
          <w:sz w:val="28"/>
          <w:szCs w:val="28"/>
        </w:rPr>
        <w:t>я</w:t>
      </w:r>
      <w:r w:rsidR="007C55F3">
        <w:rPr>
          <w:rFonts w:ascii="Times New Roman" w:hAnsi="Times New Roman"/>
          <w:sz w:val="28"/>
          <w:szCs w:val="28"/>
        </w:rPr>
        <w:t xml:space="preserve"> работников организации на курсах </w:t>
      </w:r>
      <w:r w:rsidR="007C55F3" w:rsidRPr="00130784">
        <w:rPr>
          <w:rFonts w:ascii="Times New Roman" w:hAnsi="Times New Roman"/>
          <w:sz w:val="28"/>
          <w:szCs w:val="28"/>
        </w:rPr>
        <w:t>по охране труда, технике безопасности</w:t>
      </w:r>
      <w:r w:rsidR="007C55F3">
        <w:rPr>
          <w:rFonts w:ascii="Times New Roman" w:hAnsi="Times New Roman"/>
          <w:sz w:val="28"/>
          <w:szCs w:val="28"/>
        </w:rPr>
        <w:t xml:space="preserve">, </w:t>
      </w:r>
      <w:r w:rsidR="007C55F3" w:rsidRPr="00130784">
        <w:rPr>
          <w:rFonts w:ascii="Times New Roman" w:hAnsi="Times New Roman"/>
          <w:sz w:val="28"/>
          <w:szCs w:val="28"/>
        </w:rPr>
        <w:t>пожарной безопасности</w:t>
      </w:r>
      <w:r w:rsidR="007C55F3">
        <w:rPr>
          <w:rFonts w:ascii="Times New Roman" w:hAnsi="Times New Roman"/>
          <w:sz w:val="28"/>
          <w:szCs w:val="28"/>
        </w:rPr>
        <w:t xml:space="preserve">, антитеррористической </w:t>
      </w:r>
      <w:r w:rsidR="007C55F3" w:rsidRPr="00031DB7">
        <w:rPr>
          <w:rFonts w:ascii="Times New Roman" w:hAnsi="Times New Roman"/>
          <w:sz w:val="28"/>
          <w:szCs w:val="28"/>
        </w:rPr>
        <w:t>защищенности</w:t>
      </w:r>
      <w:r w:rsidR="00C168C2">
        <w:rPr>
          <w:rFonts w:ascii="Times New Roman" w:hAnsi="Times New Roman"/>
          <w:sz w:val="28"/>
          <w:szCs w:val="28"/>
        </w:rPr>
        <w:t xml:space="preserve"> согласно </w:t>
      </w:r>
      <w:r w:rsidR="00242730">
        <w:rPr>
          <w:rFonts w:ascii="Times New Roman" w:hAnsi="Times New Roman"/>
          <w:sz w:val="28"/>
          <w:szCs w:val="28"/>
        </w:rPr>
        <w:t>средней цены от двух коммерческих предложений соответствующих  организаций</w:t>
      </w:r>
      <w:r w:rsidR="00C168C2">
        <w:rPr>
          <w:rFonts w:ascii="Times New Roman" w:hAnsi="Times New Roman"/>
          <w:sz w:val="28"/>
          <w:szCs w:val="28"/>
        </w:rPr>
        <w:t>;</w:t>
      </w:r>
    </w:p>
    <w:p w:rsidR="00861D80" w:rsidRDefault="00047DF3" w:rsidP="00861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</w:pPr>
      <w:r w:rsidRPr="00130784">
        <w:rPr>
          <w:rFonts w:ascii="Times New Roman" w:hAnsi="Times New Roman"/>
          <w:sz w:val="28"/>
          <w:szCs w:val="28"/>
        </w:rPr>
        <w:t>приобретение</w:t>
      </w:r>
      <w:r w:rsidR="007C55F3">
        <w:rPr>
          <w:rFonts w:ascii="Times New Roman" w:hAnsi="Times New Roman"/>
          <w:sz w:val="28"/>
          <w:szCs w:val="28"/>
        </w:rPr>
        <w:t xml:space="preserve"> </w:t>
      </w:r>
      <w:r w:rsidRPr="00130784">
        <w:rPr>
          <w:rFonts w:ascii="Times New Roman" w:hAnsi="Times New Roman"/>
          <w:sz w:val="28"/>
          <w:szCs w:val="28"/>
        </w:rPr>
        <w:t>основных средств</w:t>
      </w:r>
      <w:r w:rsidR="00C168C2">
        <w:rPr>
          <w:rFonts w:ascii="Times New Roman" w:hAnsi="Times New Roman"/>
          <w:sz w:val="28"/>
          <w:szCs w:val="28"/>
        </w:rPr>
        <w:t xml:space="preserve">  согласно обоснованн</w:t>
      </w:r>
      <w:r w:rsidR="00242730">
        <w:rPr>
          <w:rFonts w:ascii="Times New Roman" w:hAnsi="Times New Roman"/>
          <w:sz w:val="28"/>
          <w:szCs w:val="28"/>
        </w:rPr>
        <w:t>ой потребности</w:t>
      </w:r>
      <w:r w:rsidR="000D48F7">
        <w:rPr>
          <w:rFonts w:ascii="Times New Roman" w:hAnsi="Times New Roman"/>
          <w:sz w:val="28"/>
          <w:szCs w:val="28"/>
        </w:rPr>
        <w:t>;</w:t>
      </w:r>
      <w:r w:rsidR="007C55F3">
        <w:rPr>
          <w:rFonts w:ascii="Times New Roman" w:hAnsi="Times New Roman"/>
          <w:sz w:val="28"/>
          <w:szCs w:val="28"/>
        </w:rPr>
        <w:t xml:space="preserve"> </w:t>
      </w:r>
    </w:p>
    <w:p w:rsidR="007C55F3" w:rsidRPr="00F544E0" w:rsidRDefault="00F544E0" w:rsidP="00CB1CF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544E0">
        <w:rPr>
          <w:rFonts w:ascii="Times New Roman" w:hAnsi="Times New Roman"/>
          <w:sz w:val="28"/>
          <w:szCs w:val="28"/>
        </w:rPr>
        <w:t>п</w:t>
      </w:r>
      <w:r w:rsidR="007C55F3" w:rsidRPr="00F544E0">
        <w:rPr>
          <w:rFonts w:ascii="Times New Roman" w:hAnsi="Times New Roman"/>
          <w:sz w:val="28"/>
          <w:szCs w:val="28"/>
        </w:rPr>
        <w:t>риобретение требуем</w:t>
      </w:r>
      <w:r w:rsidRPr="00F544E0">
        <w:rPr>
          <w:rFonts w:ascii="Times New Roman" w:hAnsi="Times New Roman"/>
          <w:sz w:val="28"/>
          <w:szCs w:val="28"/>
        </w:rPr>
        <w:t>ых</w:t>
      </w:r>
      <w:r w:rsidR="007C55F3" w:rsidRPr="00F544E0">
        <w:rPr>
          <w:rFonts w:ascii="Times New Roman" w:hAnsi="Times New Roman"/>
          <w:sz w:val="28"/>
          <w:szCs w:val="28"/>
        </w:rPr>
        <w:t xml:space="preserve"> </w:t>
      </w:r>
      <w:r w:rsidRPr="00F544E0">
        <w:rPr>
          <w:rFonts w:ascii="Times New Roman" w:hAnsi="Times New Roman"/>
          <w:sz w:val="28"/>
          <w:szCs w:val="28"/>
        </w:rPr>
        <w:t xml:space="preserve">материалов и </w:t>
      </w:r>
      <w:r w:rsidR="007C55F3" w:rsidRPr="00F544E0">
        <w:rPr>
          <w:rFonts w:ascii="Times New Roman" w:hAnsi="Times New Roman"/>
          <w:sz w:val="28"/>
          <w:szCs w:val="28"/>
        </w:rPr>
        <w:t xml:space="preserve">оборудования </w:t>
      </w:r>
      <w:r w:rsidRPr="00F544E0">
        <w:rPr>
          <w:rFonts w:ascii="Times New Roman" w:hAnsi="Times New Roman"/>
          <w:sz w:val="28"/>
          <w:szCs w:val="28"/>
        </w:rPr>
        <w:t>для обеспечения противопожарной защиты, антитеррористической защищенности, обеспечения доступности для граждан с ОВЗ помещений организации</w:t>
      </w:r>
      <w:r w:rsidR="00242730">
        <w:rPr>
          <w:rFonts w:ascii="Times New Roman" w:hAnsi="Times New Roman"/>
          <w:sz w:val="28"/>
          <w:szCs w:val="28"/>
        </w:rPr>
        <w:t xml:space="preserve"> согласно обоснованной потребности</w:t>
      </w:r>
      <w:r w:rsidRPr="00F544E0">
        <w:rPr>
          <w:rFonts w:ascii="Times New Roman" w:hAnsi="Times New Roman"/>
          <w:sz w:val="28"/>
          <w:szCs w:val="28"/>
        </w:rPr>
        <w:t>;</w:t>
      </w:r>
    </w:p>
    <w:p w:rsidR="007C55F3" w:rsidRPr="007C55F3" w:rsidRDefault="00130784" w:rsidP="00CB1C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color w:val="FF0000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>приобретение расходных материалов (канцелярские товары,</w:t>
      </w:r>
      <w:r w:rsidR="008536A8">
        <w:rPr>
          <w:rFonts w:ascii="Times New Roman" w:hAnsi="Times New Roman"/>
          <w:sz w:val="28"/>
          <w:szCs w:val="28"/>
        </w:rPr>
        <w:t xml:space="preserve"> хозяйственные товары,</w:t>
      </w:r>
      <w:r w:rsidRPr="00130784">
        <w:rPr>
          <w:rFonts w:ascii="Times New Roman" w:hAnsi="Times New Roman"/>
          <w:sz w:val="28"/>
          <w:szCs w:val="28"/>
        </w:rPr>
        <w:t xml:space="preserve"> комплектующие компьютерной техники</w:t>
      </w:r>
      <w:r w:rsidR="008536A8">
        <w:rPr>
          <w:rFonts w:ascii="Times New Roman" w:hAnsi="Times New Roman"/>
          <w:sz w:val="28"/>
          <w:szCs w:val="28"/>
        </w:rPr>
        <w:t>:</w:t>
      </w:r>
      <w:r w:rsidRPr="00130784">
        <w:rPr>
          <w:rFonts w:ascii="Times New Roman" w:hAnsi="Times New Roman"/>
          <w:sz w:val="28"/>
          <w:szCs w:val="28"/>
        </w:rPr>
        <w:t xml:space="preserve"> жесткие диски, оперативная память и прочие комплектующие</w:t>
      </w:r>
      <w:r w:rsidR="007C55F3">
        <w:rPr>
          <w:rFonts w:ascii="Times New Roman" w:hAnsi="Times New Roman"/>
          <w:sz w:val="28"/>
          <w:szCs w:val="28"/>
        </w:rPr>
        <w:t>,</w:t>
      </w:r>
      <w:r w:rsidR="007C55F3" w:rsidRPr="007C55F3">
        <w:rPr>
          <w:rFonts w:ascii="Times New Roman" w:hAnsi="Times New Roman"/>
          <w:sz w:val="28"/>
          <w:szCs w:val="28"/>
        </w:rPr>
        <w:t xml:space="preserve"> </w:t>
      </w:r>
      <w:r w:rsidR="007C55F3" w:rsidRPr="00130784">
        <w:rPr>
          <w:rFonts w:ascii="Times New Roman" w:hAnsi="Times New Roman"/>
          <w:sz w:val="28"/>
          <w:szCs w:val="28"/>
        </w:rPr>
        <w:t>флеш-накопители USB</w:t>
      </w:r>
      <w:r w:rsidR="007C55F3">
        <w:rPr>
          <w:rFonts w:ascii="Times New Roman" w:hAnsi="Times New Roman"/>
          <w:sz w:val="28"/>
          <w:szCs w:val="28"/>
        </w:rPr>
        <w:t xml:space="preserve"> и т.д.</w:t>
      </w:r>
      <w:r w:rsidRPr="00130784">
        <w:rPr>
          <w:rFonts w:ascii="Times New Roman" w:hAnsi="Times New Roman"/>
          <w:sz w:val="28"/>
          <w:szCs w:val="28"/>
        </w:rPr>
        <w:t>)</w:t>
      </w:r>
      <w:r w:rsidR="007C55F3">
        <w:rPr>
          <w:rFonts w:ascii="Times New Roman" w:hAnsi="Times New Roman"/>
          <w:sz w:val="28"/>
          <w:szCs w:val="28"/>
        </w:rPr>
        <w:t xml:space="preserve">, в объемах, </w:t>
      </w:r>
      <w:r w:rsidR="007C55F3" w:rsidRPr="00FC0F21">
        <w:rPr>
          <w:rFonts w:ascii="Times New Roman" w:hAnsi="Times New Roman"/>
          <w:sz w:val="28"/>
          <w:szCs w:val="28"/>
        </w:rPr>
        <w:t xml:space="preserve">указанных в п. </w:t>
      </w:r>
      <w:r w:rsidR="00CA0141" w:rsidRPr="00FC0F21">
        <w:rPr>
          <w:rFonts w:ascii="Times New Roman" w:hAnsi="Times New Roman"/>
          <w:sz w:val="28"/>
          <w:szCs w:val="28"/>
        </w:rPr>
        <w:t>12</w:t>
      </w:r>
      <w:r w:rsidR="007C55F3" w:rsidRPr="00FC0F21">
        <w:rPr>
          <w:rFonts w:ascii="Times New Roman" w:hAnsi="Times New Roman"/>
          <w:sz w:val="28"/>
          <w:szCs w:val="28"/>
        </w:rPr>
        <w:t xml:space="preserve">  приложения</w:t>
      </w:r>
      <w:r w:rsidR="00D83A80">
        <w:rPr>
          <w:rFonts w:ascii="Times New Roman" w:hAnsi="Times New Roman"/>
          <w:sz w:val="28"/>
          <w:szCs w:val="28"/>
        </w:rPr>
        <w:t xml:space="preserve"> №</w:t>
      </w:r>
      <w:r w:rsidR="007C55F3" w:rsidRPr="00FC0F21">
        <w:rPr>
          <w:rFonts w:ascii="Times New Roman" w:hAnsi="Times New Roman"/>
          <w:sz w:val="28"/>
          <w:szCs w:val="28"/>
        </w:rPr>
        <w:t xml:space="preserve"> </w:t>
      </w:r>
      <w:r w:rsidR="00FC0F21" w:rsidRPr="00FC0F21">
        <w:rPr>
          <w:rFonts w:ascii="Times New Roman" w:hAnsi="Times New Roman"/>
          <w:sz w:val="28"/>
          <w:szCs w:val="28"/>
        </w:rPr>
        <w:t xml:space="preserve">2 </w:t>
      </w:r>
      <w:r w:rsidR="007C55F3" w:rsidRPr="00FC0F21">
        <w:rPr>
          <w:rFonts w:ascii="Times New Roman" w:hAnsi="Times New Roman"/>
          <w:sz w:val="28"/>
          <w:szCs w:val="28"/>
        </w:rPr>
        <w:t>к настоящему постановлению;</w:t>
      </w:r>
      <w:r w:rsidR="007C55F3" w:rsidRPr="007C55F3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031DB7" w:rsidRDefault="0086216D" w:rsidP="00CB1C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на организацию мероприятий, в том числе</w:t>
      </w:r>
      <w:r w:rsidR="00297F8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изготовлени</w:t>
      </w:r>
      <w:r w:rsidR="00EB64D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и приобретени</w:t>
      </w:r>
      <w:r w:rsidR="00EB64D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рекламы, оформления</w:t>
      </w:r>
      <w:r w:rsidR="007C55F3">
        <w:rPr>
          <w:rFonts w:ascii="Times New Roman" w:hAnsi="Times New Roman"/>
          <w:sz w:val="28"/>
          <w:szCs w:val="28"/>
        </w:rPr>
        <w:t xml:space="preserve"> пространства мероприятия</w:t>
      </w:r>
      <w:r w:rsidR="00047DF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мерчей, сувенирной и наградной продукции, оплату </w:t>
      </w:r>
      <w:r w:rsidR="00EB64DD">
        <w:rPr>
          <w:rFonts w:ascii="Times New Roman" w:hAnsi="Times New Roman"/>
          <w:sz w:val="28"/>
          <w:szCs w:val="28"/>
        </w:rPr>
        <w:t xml:space="preserve">приглашенных </w:t>
      </w:r>
      <w:r>
        <w:rPr>
          <w:rFonts w:ascii="Times New Roman" w:hAnsi="Times New Roman"/>
          <w:sz w:val="28"/>
          <w:szCs w:val="28"/>
        </w:rPr>
        <w:t>творческих коллективов,</w:t>
      </w:r>
      <w:r w:rsidR="00A45174">
        <w:rPr>
          <w:rFonts w:ascii="Times New Roman" w:hAnsi="Times New Roman"/>
          <w:sz w:val="28"/>
          <w:szCs w:val="28"/>
        </w:rPr>
        <w:t xml:space="preserve"> специалистов для участия и проведения мероприятий, </w:t>
      </w:r>
      <w:r>
        <w:rPr>
          <w:rFonts w:ascii="Times New Roman" w:hAnsi="Times New Roman"/>
          <w:sz w:val="28"/>
          <w:szCs w:val="28"/>
        </w:rPr>
        <w:t xml:space="preserve"> </w:t>
      </w:r>
      <w:r w:rsidR="007C55F3">
        <w:rPr>
          <w:rFonts w:ascii="Times New Roman" w:hAnsi="Times New Roman"/>
          <w:sz w:val="28"/>
          <w:szCs w:val="28"/>
        </w:rPr>
        <w:t xml:space="preserve">оплата </w:t>
      </w:r>
      <w:r>
        <w:rPr>
          <w:rFonts w:ascii="Times New Roman" w:hAnsi="Times New Roman"/>
          <w:sz w:val="28"/>
          <w:szCs w:val="28"/>
        </w:rPr>
        <w:t>услуг по обеспечению общественного порядка во время проведения массовых мероприятий</w:t>
      </w:r>
      <w:r w:rsidR="00EB64D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B64DD">
        <w:rPr>
          <w:rFonts w:ascii="Times New Roman" w:hAnsi="Times New Roman"/>
          <w:sz w:val="28"/>
          <w:szCs w:val="28"/>
        </w:rPr>
        <w:t xml:space="preserve">питания участников мероприятий, </w:t>
      </w:r>
      <w:r>
        <w:rPr>
          <w:rFonts w:ascii="Times New Roman" w:hAnsi="Times New Roman"/>
          <w:sz w:val="28"/>
          <w:szCs w:val="28"/>
        </w:rPr>
        <w:t xml:space="preserve">аренду звуковой, световой аппаратуры, костюмов, </w:t>
      </w:r>
      <w:r w:rsidR="00A45174">
        <w:rPr>
          <w:rFonts w:ascii="Times New Roman" w:hAnsi="Times New Roman"/>
          <w:sz w:val="28"/>
          <w:szCs w:val="28"/>
        </w:rPr>
        <w:t xml:space="preserve"> необходимого </w:t>
      </w:r>
      <w:r w:rsidR="00EE6345">
        <w:rPr>
          <w:rFonts w:ascii="Times New Roman" w:hAnsi="Times New Roman"/>
          <w:sz w:val="28"/>
          <w:szCs w:val="28"/>
        </w:rPr>
        <w:t xml:space="preserve">реквизита и </w:t>
      </w:r>
      <w:r w:rsidR="00A45174">
        <w:rPr>
          <w:rFonts w:ascii="Times New Roman" w:hAnsi="Times New Roman"/>
          <w:sz w:val="28"/>
          <w:szCs w:val="28"/>
        </w:rPr>
        <w:t>оборудования</w:t>
      </w:r>
      <w:r w:rsidR="00242730">
        <w:rPr>
          <w:rFonts w:ascii="Times New Roman" w:hAnsi="Times New Roman"/>
          <w:sz w:val="28"/>
          <w:szCs w:val="28"/>
        </w:rPr>
        <w:t xml:space="preserve"> согласно </w:t>
      </w:r>
      <w:r w:rsidR="00071568">
        <w:rPr>
          <w:rFonts w:ascii="Times New Roman" w:hAnsi="Times New Roman"/>
          <w:sz w:val="28"/>
          <w:szCs w:val="28"/>
        </w:rPr>
        <w:t>обоснованной потребности</w:t>
      </w:r>
      <w:r w:rsidR="00EE6345">
        <w:rPr>
          <w:rFonts w:ascii="Times New Roman" w:hAnsi="Times New Roman"/>
          <w:sz w:val="28"/>
          <w:szCs w:val="28"/>
        </w:rPr>
        <w:t>.</w:t>
      </w:r>
      <w:r w:rsidR="00EB64DD">
        <w:rPr>
          <w:rFonts w:ascii="Times New Roman" w:hAnsi="Times New Roman"/>
          <w:sz w:val="28"/>
          <w:szCs w:val="28"/>
        </w:rPr>
        <w:t xml:space="preserve"> </w:t>
      </w:r>
    </w:p>
    <w:p w:rsidR="00031DB7" w:rsidRPr="000D48F7" w:rsidRDefault="00540F2C" w:rsidP="00CB1C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left="7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="00242730">
        <w:rPr>
          <w:rFonts w:ascii="Times New Roman" w:hAnsi="Times New Roman"/>
          <w:sz w:val="28"/>
          <w:szCs w:val="28"/>
        </w:rPr>
        <w:t xml:space="preserve">. </w:t>
      </w:r>
      <w:r w:rsidR="000D48F7" w:rsidRPr="000D48F7">
        <w:rPr>
          <w:rFonts w:ascii="Times New Roman" w:hAnsi="Times New Roman"/>
          <w:sz w:val="28"/>
          <w:szCs w:val="28"/>
        </w:rPr>
        <w:t>О</w:t>
      </w:r>
      <w:r w:rsidR="00031DB7" w:rsidRPr="000D48F7">
        <w:rPr>
          <w:rFonts w:ascii="Times New Roman" w:hAnsi="Times New Roman"/>
          <w:sz w:val="28"/>
          <w:szCs w:val="28"/>
        </w:rPr>
        <w:t>боснования и расчеты при проведении закупок товаров, работ, услуг осуществляются на основе действующих (проектов) муниципальных контрактах (договоров) или расчетов стоимости товаров, работ, услуг, произведенной с учетом анализа рынка на основании информации на идентичные товары, работы и услуги (в том числе коммерческих предложений или информации с сайта продавца товаров (работ, услуг), в виде снимка экрана- скриншота).</w:t>
      </w:r>
    </w:p>
    <w:p w:rsidR="00031DB7" w:rsidRPr="000D48F7" w:rsidRDefault="00031DB7" w:rsidP="00031D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0D48F7">
        <w:rPr>
          <w:rFonts w:ascii="Times New Roman" w:hAnsi="Times New Roman"/>
          <w:sz w:val="28"/>
          <w:szCs w:val="28"/>
        </w:rPr>
        <w:t xml:space="preserve">При планировании расходов на очередной финансовый год и плановый период применяется средняя стоимость представленных не менее двух, но не более трех коммерческих предложений </w:t>
      </w:r>
      <w:r w:rsidR="00071568">
        <w:rPr>
          <w:rFonts w:ascii="Times New Roman" w:hAnsi="Times New Roman"/>
          <w:sz w:val="28"/>
          <w:szCs w:val="28"/>
        </w:rPr>
        <w:t>н</w:t>
      </w:r>
      <w:r w:rsidRPr="000D48F7">
        <w:rPr>
          <w:rFonts w:ascii="Times New Roman" w:hAnsi="Times New Roman"/>
          <w:sz w:val="28"/>
          <w:szCs w:val="28"/>
        </w:rPr>
        <w:t>а дату формирования бюджета или информации с сайта продавца товаров (работ, услуг), в виде снимка экрана – скриншота.</w:t>
      </w:r>
    </w:p>
    <w:p w:rsidR="00242730" w:rsidRDefault="00540F2C" w:rsidP="00242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="00242730">
        <w:rPr>
          <w:rFonts w:ascii="Times New Roman" w:hAnsi="Times New Roman"/>
          <w:sz w:val="28"/>
          <w:szCs w:val="28"/>
        </w:rPr>
        <w:t xml:space="preserve">. </w:t>
      </w:r>
      <w:r w:rsidR="00242730" w:rsidRPr="00D63DA6">
        <w:rPr>
          <w:rFonts w:ascii="Times New Roman" w:hAnsi="Times New Roman"/>
          <w:sz w:val="28"/>
          <w:szCs w:val="28"/>
        </w:rPr>
        <w:t xml:space="preserve">Расчет размера </w:t>
      </w:r>
      <w:r w:rsidR="00242730">
        <w:rPr>
          <w:rFonts w:ascii="Times New Roman" w:hAnsi="Times New Roman"/>
          <w:sz w:val="28"/>
          <w:szCs w:val="28"/>
        </w:rPr>
        <w:t>С</w:t>
      </w:r>
      <w:r w:rsidR="00242730" w:rsidRPr="00D63DA6">
        <w:rPr>
          <w:rFonts w:ascii="Times New Roman" w:hAnsi="Times New Roman"/>
          <w:sz w:val="28"/>
          <w:szCs w:val="28"/>
        </w:rPr>
        <w:t xml:space="preserve">убсидии должен быть представлен </w:t>
      </w:r>
      <w:r w:rsidR="00242730">
        <w:rPr>
          <w:rFonts w:ascii="Times New Roman" w:hAnsi="Times New Roman"/>
          <w:sz w:val="28"/>
          <w:szCs w:val="28"/>
        </w:rPr>
        <w:t>П</w:t>
      </w:r>
      <w:r w:rsidR="00242730" w:rsidRPr="00D63DA6">
        <w:rPr>
          <w:rFonts w:ascii="Times New Roman" w:hAnsi="Times New Roman"/>
          <w:sz w:val="28"/>
          <w:szCs w:val="28"/>
        </w:rPr>
        <w:t>олучателем субсидии в составе документов, прилагаемых к заяв</w:t>
      </w:r>
      <w:r w:rsidR="00242730">
        <w:rPr>
          <w:rFonts w:ascii="Times New Roman" w:hAnsi="Times New Roman"/>
          <w:sz w:val="28"/>
          <w:szCs w:val="28"/>
        </w:rPr>
        <w:t>ке на заключение соглашения о предоставлении субсидии</w:t>
      </w:r>
      <w:r w:rsidR="00242730" w:rsidRPr="00D63DA6">
        <w:rPr>
          <w:rFonts w:ascii="Times New Roman" w:hAnsi="Times New Roman"/>
          <w:sz w:val="28"/>
          <w:szCs w:val="28"/>
        </w:rPr>
        <w:t xml:space="preserve"> 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4" name="Picture 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2730" w:rsidRPr="00D63DA6">
        <w:rPr>
          <w:rFonts w:ascii="Times New Roman" w:hAnsi="Times New Roman"/>
          <w:sz w:val="28"/>
          <w:szCs w:val="28"/>
        </w:rPr>
        <w:t xml:space="preserve">(далее - </w:t>
      </w:r>
      <w:r w:rsidR="00242730">
        <w:rPr>
          <w:rFonts w:ascii="Times New Roman" w:hAnsi="Times New Roman"/>
          <w:sz w:val="28"/>
          <w:szCs w:val="28"/>
        </w:rPr>
        <w:t>З</w:t>
      </w:r>
      <w:r w:rsidR="00242730" w:rsidRPr="00D63DA6">
        <w:rPr>
          <w:rFonts w:ascii="Times New Roman" w:hAnsi="Times New Roman"/>
          <w:sz w:val="28"/>
          <w:szCs w:val="28"/>
        </w:rPr>
        <w:t>ая</w:t>
      </w:r>
      <w:r w:rsidR="00242730">
        <w:rPr>
          <w:rFonts w:ascii="Times New Roman" w:hAnsi="Times New Roman"/>
          <w:sz w:val="28"/>
          <w:szCs w:val="28"/>
        </w:rPr>
        <w:t>вка</w:t>
      </w:r>
      <w:r w:rsidR="00242730" w:rsidRPr="00D63DA6">
        <w:rPr>
          <w:rFonts w:ascii="Times New Roman" w:hAnsi="Times New Roman"/>
          <w:sz w:val="28"/>
          <w:szCs w:val="28"/>
        </w:rPr>
        <w:t>)</w:t>
      </w:r>
      <w:r w:rsidR="00242730">
        <w:rPr>
          <w:rFonts w:ascii="Times New Roman" w:hAnsi="Times New Roman"/>
          <w:sz w:val="28"/>
          <w:szCs w:val="28"/>
        </w:rPr>
        <w:t>.</w:t>
      </w:r>
    </w:p>
    <w:p w:rsidR="00EA1EB3" w:rsidRDefault="00EA1EB3" w:rsidP="00540F2C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8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Размер Субсидии не может превышать</w:t>
      </w:r>
      <w:r w:rsidRPr="0002015F">
        <w:rPr>
          <w:rFonts w:ascii="Times New Roman" w:hAnsi="Times New Roman"/>
          <w:sz w:val="28"/>
          <w:szCs w:val="28"/>
        </w:rPr>
        <w:t xml:space="preserve"> объема средств, предусмотренных на эти цели сводной бюджетной росписью на соответствующий финансовый год.</w:t>
      </w:r>
    </w:p>
    <w:p w:rsidR="00F75E08" w:rsidRPr="00F75E08" w:rsidRDefault="00540F2C" w:rsidP="00540F2C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80" w:lineRule="exac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</w:t>
      </w:r>
      <w:r w:rsidR="00242730">
        <w:rPr>
          <w:rFonts w:ascii="Times New Roman" w:hAnsi="Times New Roman"/>
          <w:sz w:val="28"/>
          <w:szCs w:val="28"/>
        </w:rPr>
        <w:t xml:space="preserve">. </w:t>
      </w:r>
      <w:r w:rsidR="00F75E08" w:rsidRPr="000858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Сведения о субсидии размещаются на едином портале бюджетной системы Российской Федерации в информационно-телекоммуникационной сети «Интернет»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порядке, установленном Министерством финансов Российской Федерации.</w:t>
      </w:r>
    </w:p>
    <w:p w:rsidR="00F75E08" w:rsidRPr="00085835" w:rsidRDefault="00F75E08" w:rsidP="00540F2C">
      <w:pPr>
        <w:spacing w:after="0" w:line="38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:rsidR="00F75E08" w:rsidRPr="00F75E08" w:rsidRDefault="00F75E08" w:rsidP="00540F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80" w:lineRule="exact"/>
        <w:ind w:firstLine="709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F75E08">
        <w:rPr>
          <w:rFonts w:ascii="Times New Roman" w:hAnsi="Times New Roman"/>
          <w:b/>
          <w:sz w:val="28"/>
          <w:szCs w:val="28"/>
        </w:rPr>
        <w:t>Условия предоставления субсидии</w:t>
      </w:r>
    </w:p>
    <w:p w:rsidR="00130784" w:rsidRPr="00130784" w:rsidRDefault="00F75E08" w:rsidP="00540F2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130784" w:rsidRPr="00130784">
        <w:rPr>
          <w:rFonts w:ascii="Times New Roman" w:hAnsi="Times New Roman"/>
          <w:sz w:val="28"/>
          <w:szCs w:val="28"/>
        </w:rPr>
        <w:t>Условиями предоставления субсидии являются: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5" name="Picture 7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784" w:rsidRPr="00130784" w:rsidRDefault="00F75E08" w:rsidP="00540F2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2.1.1.</w:t>
      </w:r>
      <w:r w:rsidR="00CB1CF4">
        <w:rPr>
          <w:rFonts w:ascii="Times New Roman" w:hAnsi="Times New Roman"/>
          <w:sz w:val="28"/>
          <w:szCs w:val="28"/>
        </w:rPr>
        <w:t> </w:t>
      </w:r>
      <w:r w:rsidR="00130784" w:rsidRPr="00130784">
        <w:rPr>
          <w:rFonts w:ascii="Times New Roman" w:hAnsi="Times New Roman"/>
          <w:sz w:val="28"/>
          <w:szCs w:val="28"/>
        </w:rPr>
        <w:t>Заключение</w:t>
      </w:r>
      <w:r w:rsidR="00FC3A54">
        <w:rPr>
          <w:rFonts w:ascii="Times New Roman" w:hAnsi="Times New Roman"/>
          <w:sz w:val="28"/>
          <w:szCs w:val="28"/>
        </w:rPr>
        <w:t xml:space="preserve"> </w:t>
      </w:r>
      <w:r w:rsidR="00130784" w:rsidRPr="00130784">
        <w:rPr>
          <w:rFonts w:ascii="Times New Roman" w:hAnsi="Times New Roman"/>
          <w:sz w:val="28"/>
          <w:szCs w:val="28"/>
        </w:rPr>
        <w:t>Администрацией с получателем субсидии соглашения о предоставлении субсидии в соответствии со сроками, предусмотренными настоящим  Порядком.</w:t>
      </w:r>
    </w:p>
    <w:p w:rsidR="00D76C93" w:rsidRDefault="00F75E08" w:rsidP="00540F2C">
      <w:pPr>
        <w:spacing w:after="0" w:line="380" w:lineRule="exact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 </w:t>
      </w:r>
      <w:r w:rsidR="00130784" w:rsidRPr="00130784">
        <w:rPr>
          <w:rFonts w:ascii="Times New Roman" w:hAnsi="Times New Roman"/>
          <w:sz w:val="28"/>
          <w:szCs w:val="28"/>
        </w:rPr>
        <w:t>Соответствие получателя субсидии следующим требованиям: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6" name="Picture 7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C93" w:rsidRPr="00005C40" w:rsidRDefault="00D76C93" w:rsidP="00540F2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noProof/>
          <w:sz w:val="28"/>
          <w:szCs w:val="28"/>
        </w:rPr>
        <w:t xml:space="preserve">- </w:t>
      </w:r>
      <w:r w:rsidRPr="00005C40">
        <w:rPr>
          <w:rFonts w:ascii="Times New Roman" w:hAnsi="Times New Roman"/>
          <w:sz w:val="28"/>
          <w:szCs w:val="28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8" w:history="1">
        <w:r w:rsidRPr="00005C40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перечень</w:t>
        </w:r>
      </w:hyperlink>
      <w:r w:rsidRPr="00005C40">
        <w:rPr>
          <w:rFonts w:ascii="Times New Roman" w:hAnsi="Times New Roman"/>
          <w:sz w:val="28"/>
          <w:szCs w:val="28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</w:t>
      </w:r>
      <w:r w:rsidR="00DC1FF4">
        <w:rPr>
          <w:rFonts w:ascii="Times New Roman" w:hAnsi="Times New Roman"/>
          <w:sz w:val="28"/>
          <w:szCs w:val="28"/>
        </w:rPr>
        <w:t>едерации)</w:t>
      </w:r>
      <w:r w:rsidRPr="00005C40">
        <w:rPr>
          <w:rFonts w:ascii="Times New Roman" w:hAnsi="Times New Roman"/>
          <w:sz w:val="28"/>
          <w:szCs w:val="28"/>
        </w:rPr>
        <w:t>;</w:t>
      </w:r>
    </w:p>
    <w:p w:rsidR="00D76C93" w:rsidRPr="00005C40" w:rsidRDefault="00D76C93" w:rsidP="00540F2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76C93" w:rsidRPr="00005C40" w:rsidRDefault="00D76C93" w:rsidP="00540F2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t xml:space="preserve">получатель субсидии  не находится в составляемых в рамках реализации полномочий, предусмотренных </w:t>
      </w:r>
      <w:hyperlink r:id="rId19" w:history="1">
        <w:r w:rsidRPr="00005C40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главой VII</w:t>
        </w:r>
      </w:hyperlink>
      <w:r w:rsidRPr="00005C40">
        <w:rPr>
          <w:rFonts w:ascii="Times New Roman" w:hAnsi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</w:p>
    <w:p w:rsidR="00D76C93" w:rsidRPr="00005C40" w:rsidRDefault="00D76C93" w:rsidP="00540F2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t>получатель субсидии не получае</w:t>
      </w:r>
      <w:r w:rsidR="00FF007E">
        <w:rPr>
          <w:rFonts w:ascii="Times New Roman" w:hAnsi="Times New Roman"/>
          <w:sz w:val="28"/>
          <w:szCs w:val="28"/>
        </w:rPr>
        <w:t xml:space="preserve">т средства из местного бюджета </w:t>
      </w:r>
      <w:r w:rsidRPr="00005C40">
        <w:rPr>
          <w:rFonts w:ascii="Times New Roman" w:hAnsi="Times New Roman"/>
          <w:sz w:val="28"/>
          <w:szCs w:val="28"/>
        </w:rPr>
        <w:t xml:space="preserve">на основании иных муниципальных правовых актов на цели, установленные </w:t>
      </w:r>
      <w:r w:rsidR="00FF007E">
        <w:rPr>
          <w:rFonts w:ascii="Times New Roman" w:hAnsi="Times New Roman"/>
          <w:sz w:val="28"/>
          <w:szCs w:val="28"/>
        </w:rPr>
        <w:t>Порядком</w:t>
      </w:r>
      <w:r w:rsidRPr="00005C40">
        <w:rPr>
          <w:rFonts w:ascii="Times New Roman" w:hAnsi="Times New Roman"/>
          <w:sz w:val="28"/>
          <w:szCs w:val="28"/>
        </w:rPr>
        <w:t xml:space="preserve">; </w:t>
      </w:r>
    </w:p>
    <w:p w:rsidR="00D76C93" w:rsidRPr="00005C40" w:rsidRDefault="00D76C93" w:rsidP="00540F2C">
      <w:pPr>
        <w:spacing w:after="0" w:line="38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t xml:space="preserve">получатель субсидии не является иностранным агентом в соответствии с Федеральным </w:t>
      </w:r>
      <w:hyperlink r:id="rId20" w:history="1">
        <w:r w:rsidRPr="00005C40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7D5BE8">
        <w:rPr>
          <w:rFonts w:ascii="Times New Roman" w:hAnsi="Times New Roman"/>
          <w:sz w:val="28"/>
          <w:szCs w:val="28"/>
        </w:rPr>
        <w:t xml:space="preserve"> «</w:t>
      </w:r>
      <w:r w:rsidRPr="00005C40">
        <w:rPr>
          <w:rFonts w:ascii="Times New Roman" w:hAnsi="Times New Roman"/>
          <w:sz w:val="28"/>
          <w:szCs w:val="28"/>
        </w:rPr>
        <w:t>О контроле за деятельностью лиц, находящихся под иностранным влиянием</w:t>
      </w:r>
      <w:r w:rsidR="007D5BE8">
        <w:rPr>
          <w:rFonts w:ascii="Times New Roman" w:hAnsi="Times New Roman"/>
          <w:sz w:val="28"/>
          <w:szCs w:val="28"/>
        </w:rPr>
        <w:t>»</w:t>
      </w:r>
      <w:r w:rsidRPr="00005C40">
        <w:rPr>
          <w:rFonts w:ascii="Times New Roman" w:hAnsi="Times New Roman"/>
          <w:sz w:val="28"/>
          <w:szCs w:val="28"/>
        </w:rPr>
        <w:t xml:space="preserve">; </w:t>
      </w:r>
    </w:p>
    <w:p w:rsidR="000D67CD" w:rsidRPr="00005C40" w:rsidRDefault="00D76C93" w:rsidP="000D67CD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lastRenderedPageBreak/>
        <w:t xml:space="preserve">у получателя субсидии на едином налоговом счете отсутствует или не превышает размер, определенный </w:t>
      </w:r>
      <w:hyperlink r:id="rId21" w:history="1">
        <w:r w:rsidRPr="00005C40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пунктом 3 статьи 47</w:t>
        </w:r>
      </w:hyperlink>
      <w:r w:rsidRPr="00005C40">
        <w:rPr>
          <w:rFonts w:ascii="Times New Roman" w:hAnsi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 w:rsidR="000D67CD" w:rsidRPr="00005C40">
        <w:rPr>
          <w:rFonts w:ascii="Times New Roman" w:hAnsi="Times New Roman"/>
          <w:sz w:val="28"/>
          <w:szCs w:val="28"/>
        </w:rPr>
        <w:t xml:space="preserve"> по состоянию на 1 число месяца, предшествующего месяцу подачи заявления</w:t>
      </w:r>
      <w:r w:rsidRPr="00005C40">
        <w:rPr>
          <w:rFonts w:ascii="Times New Roman" w:hAnsi="Times New Roman"/>
          <w:sz w:val="28"/>
          <w:szCs w:val="28"/>
        </w:rPr>
        <w:t xml:space="preserve">; </w:t>
      </w:r>
    </w:p>
    <w:p w:rsidR="00A47739" w:rsidRPr="00005C40" w:rsidRDefault="00D76C93" w:rsidP="00A47739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t>у получателя</w:t>
      </w:r>
      <w:r w:rsidR="004D73EC">
        <w:rPr>
          <w:rFonts w:ascii="Times New Roman" w:hAnsi="Times New Roman"/>
          <w:sz w:val="28"/>
          <w:szCs w:val="28"/>
        </w:rPr>
        <w:t xml:space="preserve"> субсидии отсутствует просроченная задолженность по возврату</w:t>
      </w:r>
      <w:r w:rsidRPr="00005C40">
        <w:rPr>
          <w:rFonts w:ascii="Times New Roman" w:hAnsi="Times New Roman"/>
          <w:sz w:val="28"/>
          <w:szCs w:val="28"/>
        </w:rPr>
        <w:t xml:space="preserve"> в местный бюджет,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="000D67CD" w:rsidRPr="00005C40">
        <w:rPr>
          <w:rFonts w:ascii="Times New Roman" w:hAnsi="Times New Roman"/>
          <w:sz w:val="28"/>
          <w:szCs w:val="28"/>
        </w:rPr>
        <w:t>Александровским муниципальным округом</w:t>
      </w:r>
      <w:r w:rsidRPr="00005C40">
        <w:rPr>
          <w:rFonts w:ascii="Times New Roman" w:hAnsi="Times New Roman"/>
          <w:sz w:val="28"/>
          <w:szCs w:val="28"/>
        </w:rPr>
        <w:t xml:space="preserve"> в соответствии с правовым актом (за исключением случаев, установленных </w:t>
      </w:r>
      <w:r w:rsidR="000D67CD" w:rsidRPr="00005C40">
        <w:rPr>
          <w:rFonts w:ascii="Times New Roman" w:hAnsi="Times New Roman"/>
          <w:sz w:val="28"/>
          <w:szCs w:val="28"/>
        </w:rPr>
        <w:t>администрацией Александровского муниципального округа</w:t>
      </w:r>
      <w:r w:rsidRPr="00005C40">
        <w:rPr>
          <w:rFonts w:ascii="Times New Roman" w:hAnsi="Times New Roman"/>
          <w:sz w:val="28"/>
          <w:szCs w:val="28"/>
        </w:rPr>
        <w:t>)</w:t>
      </w:r>
      <w:r w:rsidR="000D67CD" w:rsidRPr="00005C40">
        <w:rPr>
          <w:rFonts w:ascii="Times New Roman" w:hAnsi="Times New Roman"/>
          <w:sz w:val="28"/>
          <w:szCs w:val="28"/>
        </w:rPr>
        <w:t xml:space="preserve"> по состоянию на 1 число месяца, предшествующего о месяцу подачи заявления</w:t>
      </w:r>
      <w:r w:rsidRPr="00005C40">
        <w:rPr>
          <w:rFonts w:ascii="Times New Roman" w:hAnsi="Times New Roman"/>
          <w:sz w:val="28"/>
          <w:szCs w:val="28"/>
        </w:rPr>
        <w:t xml:space="preserve">; </w:t>
      </w:r>
    </w:p>
    <w:p w:rsidR="000D67CD" w:rsidRPr="00005C40" w:rsidRDefault="00D76C93" w:rsidP="000D67CD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t xml:space="preserve">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</w:t>
      </w:r>
      <w:r w:rsidR="000D67CD" w:rsidRPr="00005C40">
        <w:rPr>
          <w:rFonts w:ascii="Times New Roman" w:hAnsi="Times New Roman"/>
          <w:sz w:val="28"/>
          <w:szCs w:val="28"/>
        </w:rPr>
        <w:t>по состоянию на 1 число месяца, предшествующего месяцу подачи заявления;</w:t>
      </w:r>
    </w:p>
    <w:p w:rsidR="00F75E08" w:rsidRDefault="00D76C93" w:rsidP="00F75E0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5C40">
        <w:rPr>
          <w:rFonts w:ascii="Times New Roman" w:hAnsi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</w:t>
      </w:r>
      <w:r w:rsidR="00005C40">
        <w:rPr>
          <w:rFonts w:ascii="Times New Roman" w:hAnsi="Times New Roman"/>
          <w:sz w:val="28"/>
          <w:szCs w:val="28"/>
        </w:rPr>
        <w:t xml:space="preserve"> субсидии (участниками отбора).</w:t>
      </w:r>
    </w:p>
    <w:p w:rsidR="00F75E08" w:rsidRDefault="00F75E08" w:rsidP="00F75E0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2.1.3. </w:t>
      </w:r>
      <w:r w:rsidR="00F4756C" w:rsidRPr="00F4756C">
        <w:rPr>
          <w:rFonts w:ascii="Times New Roman" w:hAnsi="Times New Roman"/>
          <w:sz w:val="28"/>
          <w:szCs w:val="28"/>
        </w:rPr>
        <w:t>В</w:t>
      </w:r>
      <w:r w:rsidR="00590518">
        <w:rPr>
          <w:rFonts w:ascii="Times New Roman" w:hAnsi="Times New Roman"/>
          <w:sz w:val="28"/>
          <w:szCs w:val="28"/>
        </w:rPr>
        <w:t>ключение в</w:t>
      </w:r>
      <w:r w:rsidR="00130784" w:rsidRPr="00F4756C">
        <w:rPr>
          <w:rFonts w:ascii="Times New Roman" w:hAnsi="Times New Roman"/>
          <w:sz w:val="28"/>
          <w:szCs w:val="28"/>
        </w:rPr>
        <w:t xml:space="preserve"> соглашение о предоставлении субсидии и договоры (соглашения), заключенные в целях исполнения обязательств по данному 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7" name="Picture 1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0784" w:rsidRPr="00F4756C">
        <w:rPr>
          <w:rFonts w:ascii="Times New Roman" w:hAnsi="Times New Roman"/>
          <w:sz w:val="28"/>
          <w:szCs w:val="28"/>
        </w:rPr>
        <w:t xml:space="preserve">договору, </w:t>
      </w:r>
      <w:r w:rsidR="00F4756C" w:rsidRPr="00F4756C">
        <w:rPr>
          <w:rFonts w:ascii="Times New Roman" w:hAnsi="Times New Roman"/>
          <w:sz w:val="28"/>
          <w:szCs w:val="28"/>
        </w:rPr>
        <w:t xml:space="preserve">положения о согласии получателя субсидии, лиц, получающих средства на основании договоров, заключенных с получателями субсидий на осуществление администрацией округа в отношении их проверки 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 </w:t>
      </w:r>
      <w:hyperlink r:id="rId23" w:history="1">
        <w:r w:rsidR="00F4756C" w:rsidRPr="001052AD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статьями 268.1</w:t>
        </w:r>
      </w:hyperlink>
      <w:r w:rsidR="00F4756C" w:rsidRPr="001052AD">
        <w:rPr>
          <w:rFonts w:ascii="Times New Roman" w:hAnsi="Times New Roman"/>
          <w:sz w:val="28"/>
          <w:szCs w:val="28"/>
        </w:rPr>
        <w:t xml:space="preserve"> и </w:t>
      </w:r>
      <w:hyperlink r:id="rId24" w:history="1">
        <w:r w:rsidR="00F4756C" w:rsidRPr="001052AD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269.2</w:t>
        </w:r>
      </w:hyperlink>
      <w:r w:rsidR="00F4756C" w:rsidRPr="00F4756C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F4756C">
        <w:rPr>
          <w:rFonts w:ascii="Times New Roman" w:hAnsi="Times New Roman"/>
          <w:sz w:val="28"/>
          <w:szCs w:val="28"/>
        </w:rPr>
        <w:t>.</w:t>
      </w:r>
      <w:r w:rsidR="00F4756C" w:rsidRPr="00F4756C">
        <w:rPr>
          <w:rFonts w:ascii="Times New Roman" w:hAnsi="Times New Roman"/>
          <w:sz w:val="28"/>
          <w:szCs w:val="28"/>
        </w:rPr>
        <w:t xml:space="preserve"> </w:t>
      </w:r>
    </w:p>
    <w:p w:rsidR="00A47739" w:rsidRPr="0035068C" w:rsidRDefault="00A47739" w:rsidP="00F75E0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2.1.4</w:t>
      </w:r>
      <w:r w:rsidRPr="00BC4DDD"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35068C">
        <w:rPr>
          <w:rFonts w:ascii="Times New Roman" w:hAnsi="Times New Roman"/>
          <w:sz w:val="28"/>
          <w:szCs w:val="28"/>
        </w:rPr>
        <w:t>Включение в соглашение о предоставлении субсидии запрета  приобретени</w:t>
      </w:r>
      <w:r w:rsidR="00BC4DDD" w:rsidRPr="0035068C">
        <w:rPr>
          <w:rFonts w:ascii="Times New Roman" w:hAnsi="Times New Roman"/>
          <w:sz w:val="28"/>
          <w:szCs w:val="28"/>
        </w:rPr>
        <w:t>я</w:t>
      </w:r>
      <w:r w:rsidRPr="0035068C">
        <w:rPr>
          <w:rFonts w:ascii="Times New Roman" w:hAnsi="Times New Roman"/>
          <w:sz w:val="28"/>
          <w:szCs w:val="28"/>
        </w:rPr>
        <w:t xml:space="preserve"> получателем субсидии</w:t>
      </w:r>
      <w:r w:rsidR="00BC4DDD" w:rsidRPr="0035068C">
        <w:rPr>
          <w:rFonts w:ascii="Times New Roman" w:hAnsi="Times New Roman"/>
          <w:sz w:val="28"/>
          <w:szCs w:val="28"/>
        </w:rPr>
        <w:t xml:space="preserve"> - юридическим лицом, а также иными юридическими лицами, получающими средства на основании договоров (соглашений), заключенных с получателем субсидии, </w:t>
      </w:r>
      <w:r w:rsidRPr="0035068C">
        <w:rPr>
          <w:rFonts w:ascii="Times New Roman" w:hAnsi="Times New Roman"/>
          <w:sz w:val="28"/>
          <w:szCs w:val="28"/>
        </w:rPr>
        <w:t xml:space="preserve"> за счет  полученных из</w:t>
      </w:r>
      <w:r w:rsidRPr="00BC4DD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5068C">
        <w:rPr>
          <w:rFonts w:ascii="Times New Roman" w:hAnsi="Times New Roman"/>
          <w:sz w:val="28"/>
          <w:szCs w:val="28"/>
        </w:rPr>
        <w:lastRenderedPageBreak/>
        <w:t>соответствующего</w:t>
      </w:r>
      <w:r w:rsidR="00BC4DDD" w:rsidRPr="0035068C">
        <w:rPr>
          <w:rFonts w:ascii="Times New Roman" w:hAnsi="Times New Roman"/>
          <w:sz w:val="28"/>
          <w:szCs w:val="28"/>
        </w:rPr>
        <w:t xml:space="preserve"> </w:t>
      </w:r>
      <w:r w:rsidRPr="0035068C">
        <w:rPr>
          <w:rFonts w:ascii="Times New Roman" w:hAnsi="Times New Roman"/>
          <w:sz w:val="28"/>
          <w:szCs w:val="28"/>
        </w:rPr>
        <w:t xml:space="preserve">бюджета бюджетной </w:t>
      </w:r>
      <w:r w:rsidR="00BC4DDD" w:rsidRPr="0035068C">
        <w:rPr>
          <w:rFonts w:ascii="Times New Roman" w:hAnsi="Times New Roman"/>
          <w:sz w:val="28"/>
          <w:szCs w:val="28"/>
        </w:rPr>
        <w:t>системы</w:t>
      </w:r>
      <w:r w:rsidRPr="0035068C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BC4DDD" w:rsidRPr="0035068C">
        <w:rPr>
          <w:rFonts w:ascii="Times New Roman" w:hAnsi="Times New Roman"/>
          <w:sz w:val="28"/>
          <w:szCs w:val="28"/>
        </w:rPr>
        <w:t xml:space="preserve"> </w:t>
      </w:r>
      <w:r w:rsidRPr="0035068C">
        <w:rPr>
          <w:rFonts w:ascii="Times New Roman" w:hAnsi="Times New Roman"/>
          <w:sz w:val="28"/>
          <w:szCs w:val="28"/>
        </w:rPr>
        <w:t xml:space="preserve"> </w:t>
      </w:r>
      <w:r w:rsidR="00BC4DDD" w:rsidRPr="0035068C">
        <w:rPr>
          <w:rFonts w:ascii="Times New Roman" w:hAnsi="Times New Roman"/>
          <w:sz w:val="28"/>
          <w:szCs w:val="28"/>
        </w:rPr>
        <w:t>средств иностранной валюты, за исключением операций, осуществляемых 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актом.</w:t>
      </w:r>
    </w:p>
    <w:p w:rsidR="003E1F46" w:rsidRDefault="00F75E08" w:rsidP="00A33DF5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BC4DD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E37A2F" w:rsidRPr="00E37A2F">
        <w:rPr>
          <w:rFonts w:ascii="Times New Roman" w:hAnsi="Times New Roman"/>
          <w:sz w:val="28"/>
          <w:szCs w:val="28"/>
        </w:rPr>
        <w:t>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</w:t>
      </w:r>
      <w:r w:rsidR="00590518">
        <w:rPr>
          <w:rFonts w:ascii="Times New Roman" w:hAnsi="Times New Roman"/>
          <w:sz w:val="28"/>
          <w:szCs w:val="28"/>
        </w:rPr>
        <w:t xml:space="preserve"> включение в соглашение </w:t>
      </w:r>
      <w:r w:rsidR="00E37A2F" w:rsidRPr="00E37A2F">
        <w:rPr>
          <w:rFonts w:ascii="Times New Roman" w:hAnsi="Times New Roman"/>
          <w:sz w:val="28"/>
          <w:szCs w:val="28"/>
        </w:rPr>
        <w:t>условия о согласовании новых условий соглашения или о расторжении соглашения при недостижении согласия по новым условиям.</w:t>
      </w:r>
    </w:p>
    <w:p w:rsidR="003E1F46" w:rsidRDefault="003E1F46" w:rsidP="008E3AC9">
      <w:pPr>
        <w:numPr>
          <w:ilvl w:val="1"/>
          <w:numId w:val="21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F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3E1F46" w:rsidRDefault="003E1F46" w:rsidP="003E1F46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3E1F4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 в бюджет Александровского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p w:rsidR="004D4112" w:rsidRDefault="004D4112" w:rsidP="003E1F46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4112" w:rsidRPr="00C85696" w:rsidRDefault="004D4112" w:rsidP="004D4112">
      <w:pPr>
        <w:numPr>
          <w:ilvl w:val="0"/>
          <w:numId w:val="21"/>
        </w:numPr>
        <w:suppressAutoHyphens/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C85696">
        <w:rPr>
          <w:rFonts w:ascii="Times New Roman" w:hAnsi="Times New Roman"/>
          <w:b/>
          <w:sz w:val="28"/>
          <w:szCs w:val="28"/>
        </w:rPr>
        <w:t>Порядок предоставления субсидии</w:t>
      </w:r>
    </w:p>
    <w:p w:rsidR="004D4112" w:rsidRPr="00F41942" w:rsidRDefault="004D4112" w:rsidP="004D4112">
      <w:pPr>
        <w:numPr>
          <w:ilvl w:val="1"/>
          <w:numId w:val="22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41942">
        <w:rPr>
          <w:rFonts w:ascii="Times New Roman" w:hAnsi="Times New Roman"/>
          <w:sz w:val="28"/>
          <w:szCs w:val="28"/>
        </w:rPr>
        <w:t>Для получения субсидии получатель субсидии представляет в Администрацию:</w:t>
      </w:r>
    </w:p>
    <w:p w:rsidR="004D4112" w:rsidRPr="00F41942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41942">
        <w:rPr>
          <w:rFonts w:ascii="Times New Roman" w:hAnsi="Times New Roman"/>
          <w:sz w:val="28"/>
          <w:szCs w:val="28"/>
        </w:rPr>
        <w:t>- заявление по форме согласно приложению 1 к настоящему Порядку;</w:t>
      </w:r>
    </w:p>
    <w:p w:rsidR="004D4112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41942">
        <w:rPr>
          <w:rFonts w:ascii="Times New Roman" w:hAnsi="Times New Roman"/>
          <w:sz w:val="28"/>
          <w:szCs w:val="28"/>
        </w:rPr>
        <w:t>- расчет размера субсидии по форме согласно приложению 2 к настоящему Порядку</w:t>
      </w:r>
      <w:r w:rsidR="00DE584D">
        <w:rPr>
          <w:rFonts w:ascii="Times New Roman" w:hAnsi="Times New Roman"/>
          <w:sz w:val="28"/>
          <w:szCs w:val="28"/>
        </w:rPr>
        <w:t>.</w:t>
      </w:r>
    </w:p>
    <w:p w:rsidR="004D4112" w:rsidRDefault="004D4112" w:rsidP="004D4112">
      <w:pPr>
        <w:numPr>
          <w:ilvl w:val="1"/>
          <w:numId w:val="22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4112">
        <w:rPr>
          <w:rFonts w:ascii="Times New Roman" w:hAnsi="Times New Roman"/>
          <w:sz w:val="28"/>
          <w:szCs w:val="28"/>
        </w:rPr>
        <w:t xml:space="preserve">Рассмотрение заявления и принятие решения о предоставлении субсидии или об отказе в предоставлении субсидии осуществляется </w:t>
      </w:r>
      <w:r w:rsidR="001748B0">
        <w:rPr>
          <w:rFonts w:ascii="Times New Roman" w:hAnsi="Times New Roman"/>
          <w:sz w:val="28"/>
          <w:szCs w:val="28"/>
        </w:rPr>
        <w:t xml:space="preserve">уполномоченным органом </w:t>
      </w:r>
      <w:r w:rsidRPr="004D4112">
        <w:rPr>
          <w:rFonts w:ascii="Times New Roman" w:hAnsi="Times New Roman"/>
          <w:sz w:val="28"/>
          <w:szCs w:val="28"/>
        </w:rPr>
        <w:t>в срок не более 10 рабочих дней со дня подачи получателем субсидии заявления и приложенных документов.</w:t>
      </w:r>
    </w:p>
    <w:p w:rsidR="004D4112" w:rsidRDefault="001748B0" w:rsidP="004D4112">
      <w:pPr>
        <w:numPr>
          <w:ilvl w:val="1"/>
          <w:numId w:val="22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Уполномоченный орган</w:t>
      </w:r>
      <w:r w:rsidR="00980EC4">
        <w:rPr>
          <w:rFonts w:ascii="Times New Roman" w:hAnsi="Times New Roman"/>
          <w:bCs/>
          <w:sz w:val="28"/>
          <w:szCs w:val="28"/>
        </w:rPr>
        <w:t xml:space="preserve"> </w:t>
      </w:r>
      <w:r w:rsidR="004D4112" w:rsidRPr="004D4112">
        <w:rPr>
          <w:rFonts w:ascii="Times New Roman" w:hAnsi="Times New Roman"/>
          <w:bCs/>
          <w:sz w:val="28"/>
          <w:szCs w:val="28"/>
        </w:rPr>
        <w:t xml:space="preserve">в срок не позднее 5 рабочих дней со дня поступления документов, указанных в пункте </w:t>
      </w:r>
      <w:r w:rsidR="00461EE4">
        <w:rPr>
          <w:rFonts w:ascii="Times New Roman" w:hAnsi="Times New Roman"/>
          <w:bCs/>
          <w:sz w:val="28"/>
          <w:szCs w:val="28"/>
        </w:rPr>
        <w:t xml:space="preserve">3.1. </w:t>
      </w:r>
      <w:r w:rsidR="004D4112" w:rsidRPr="004D4112">
        <w:rPr>
          <w:rFonts w:ascii="Times New Roman" w:hAnsi="Times New Roman"/>
          <w:bCs/>
          <w:sz w:val="28"/>
          <w:szCs w:val="28"/>
        </w:rPr>
        <w:t>Порядка:</w:t>
      </w:r>
    </w:p>
    <w:p w:rsidR="004D4112" w:rsidRDefault="004D4112" w:rsidP="004D4112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D4112">
        <w:rPr>
          <w:rFonts w:ascii="Times New Roman" w:hAnsi="Times New Roman"/>
          <w:bCs/>
          <w:sz w:val="28"/>
          <w:szCs w:val="28"/>
        </w:rPr>
        <w:t xml:space="preserve">в соответствии с абзацем </w:t>
      </w:r>
      <w:r w:rsidRPr="0035068C">
        <w:rPr>
          <w:rFonts w:ascii="Times New Roman" w:hAnsi="Times New Roman"/>
          <w:bCs/>
          <w:sz w:val="28"/>
          <w:szCs w:val="28"/>
        </w:rPr>
        <w:t xml:space="preserve">4 пункта </w:t>
      </w:r>
      <w:r w:rsidR="00461EE4" w:rsidRPr="0035068C">
        <w:rPr>
          <w:rFonts w:ascii="Times New Roman" w:hAnsi="Times New Roman"/>
          <w:bCs/>
          <w:sz w:val="28"/>
          <w:szCs w:val="28"/>
        </w:rPr>
        <w:t>2.1.2</w:t>
      </w:r>
      <w:r w:rsidRPr="004D4112">
        <w:rPr>
          <w:rFonts w:ascii="Times New Roman" w:hAnsi="Times New Roman"/>
          <w:bCs/>
          <w:sz w:val="28"/>
          <w:szCs w:val="28"/>
        </w:rPr>
        <w:t xml:space="preserve"> Порядка запрашивает в порядке межведомственного информационного взаимодействия в структурных </w:t>
      </w:r>
      <w:r w:rsidRPr="004D4112">
        <w:rPr>
          <w:rFonts w:ascii="Times New Roman" w:hAnsi="Times New Roman"/>
          <w:bCs/>
          <w:sz w:val="28"/>
          <w:szCs w:val="28"/>
        </w:rPr>
        <w:lastRenderedPageBreak/>
        <w:t xml:space="preserve">подразделениях </w:t>
      </w:r>
      <w:r w:rsidR="001748B0">
        <w:rPr>
          <w:rFonts w:ascii="Times New Roman" w:hAnsi="Times New Roman"/>
          <w:bCs/>
          <w:sz w:val="28"/>
          <w:szCs w:val="28"/>
        </w:rPr>
        <w:t>А</w:t>
      </w:r>
      <w:r w:rsidRPr="004D4112">
        <w:rPr>
          <w:rFonts w:ascii="Times New Roman" w:hAnsi="Times New Roman"/>
          <w:bCs/>
          <w:sz w:val="28"/>
          <w:szCs w:val="28"/>
        </w:rPr>
        <w:t>дминистрац</w:t>
      </w:r>
      <w:r w:rsidR="001748B0">
        <w:rPr>
          <w:rFonts w:ascii="Times New Roman" w:hAnsi="Times New Roman"/>
          <w:bCs/>
          <w:sz w:val="28"/>
          <w:szCs w:val="28"/>
        </w:rPr>
        <w:t xml:space="preserve">ии </w:t>
      </w:r>
      <w:r w:rsidRPr="004D4112">
        <w:rPr>
          <w:rFonts w:ascii="Times New Roman" w:hAnsi="Times New Roman"/>
          <w:bCs/>
          <w:sz w:val="28"/>
          <w:szCs w:val="28"/>
        </w:rPr>
        <w:t xml:space="preserve">справки об отсутствии финансирования на дату подачи документов, указанных в </w:t>
      </w:r>
      <w:r w:rsidRPr="0035068C">
        <w:rPr>
          <w:rFonts w:ascii="Times New Roman" w:hAnsi="Times New Roman"/>
          <w:bCs/>
          <w:sz w:val="28"/>
          <w:szCs w:val="28"/>
        </w:rPr>
        <w:t xml:space="preserve">пункте </w:t>
      </w:r>
      <w:r w:rsidR="00461EE4" w:rsidRPr="0035068C">
        <w:rPr>
          <w:rFonts w:ascii="Times New Roman" w:hAnsi="Times New Roman"/>
          <w:bCs/>
          <w:sz w:val="28"/>
          <w:szCs w:val="28"/>
        </w:rPr>
        <w:t>3</w:t>
      </w:r>
      <w:r w:rsidR="00CB1CF4">
        <w:rPr>
          <w:rFonts w:ascii="Times New Roman" w:hAnsi="Times New Roman"/>
          <w:bCs/>
          <w:sz w:val="28"/>
          <w:szCs w:val="28"/>
        </w:rPr>
        <w:t>.1</w:t>
      </w:r>
      <w:r w:rsidR="00461EE4" w:rsidRPr="0035068C">
        <w:rPr>
          <w:rFonts w:ascii="Times New Roman" w:hAnsi="Times New Roman"/>
          <w:bCs/>
          <w:sz w:val="28"/>
          <w:szCs w:val="28"/>
        </w:rPr>
        <w:t xml:space="preserve"> </w:t>
      </w:r>
      <w:r w:rsidRPr="0035068C">
        <w:rPr>
          <w:rFonts w:ascii="Times New Roman" w:hAnsi="Times New Roman"/>
          <w:bCs/>
          <w:sz w:val="28"/>
          <w:szCs w:val="28"/>
        </w:rPr>
        <w:t>Порядка,</w:t>
      </w:r>
      <w:r w:rsidR="00CB1CF4">
        <w:rPr>
          <w:rFonts w:ascii="Times New Roman" w:hAnsi="Times New Roman"/>
          <w:bCs/>
          <w:sz w:val="28"/>
          <w:szCs w:val="28"/>
        </w:rPr>
        <w:t xml:space="preserve"> </w:t>
      </w:r>
      <w:r w:rsidRPr="004D4112">
        <w:rPr>
          <w:rFonts w:ascii="Times New Roman" w:hAnsi="Times New Roman"/>
          <w:bCs/>
          <w:sz w:val="28"/>
          <w:szCs w:val="28"/>
        </w:rPr>
        <w:t>о неполучении средств местного бюджета на цели, определенные Порядком;</w:t>
      </w:r>
    </w:p>
    <w:p w:rsidR="004D4112" w:rsidRDefault="00CB1CF4" w:rsidP="004D4112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4D4112" w:rsidRPr="00FF007E">
        <w:rPr>
          <w:rFonts w:ascii="Times New Roman" w:hAnsi="Times New Roman"/>
          <w:bCs/>
          <w:sz w:val="28"/>
          <w:szCs w:val="28"/>
        </w:rPr>
        <w:t xml:space="preserve">сверяет информацию о нахождении (отсутствии) в процессе реорганизации, ликвидации </w:t>
      </w:r>
      <w:r w:rsidR="004D4112">
        <w:rPr>
          <w:rFonts w:ascii="Times New Roman" w:hAnsi="Times New Roman"/>
          <w:bCs/>
          <w:sz w:val="28"/>
          <w:szCs w:val="28"/>
        </w:rPr>
        <w:t>получателя субсидии</w:t>
      </w:r>
      <w:r w:rsidR="004D4112" w:rsidRPr="00FF007E">
        <w:rPr>
          <w:rFonts w:ascii="Times New Roman" w:hAnsi="Times New Roman"/>
          <w:bCs/>
          <w:sz w:val="28"/>
          <w:szCs w:val="28"/>
        </w:rPr>
        <w:t xml:space="preserve">, введения (невведения) в отношении </w:t>
      </w:r>
      <w:r w:rsidR="004D4112">
        <w:rPr>
          <w:rFonts w:ascii="Times New Roman" w:hAnsi="Times New Roman"/>
          <w:bCs/>
          <w:sz w:val="28"/>
          <w:szCs w:val="28"/>
        </w:rPr>
        <w:t>него</w:t>
      </w:r>
      <w:r w:rsidR="004D4112" w:rsidRPr="00FF007E">
        <w:rPr>
          <w:rFonts w:ascii="Times New Roman" w:hAnsi="Times New Roman"/>
          <w:bCs/>
          <w:sz w:val="28"/>
          <w:szCs w:val="28"/>
        </w:rPr>
        <w:t xml:space="preserve"> процедуры банкротства, приостановлении (неприостановлении) деятельности, внесении (невнесении) в реестр дисквалифицированных лиц сведений о дисквалифицированн</w:t>
      </w:r>
      <w:r w:rsidR="004D4112">
        <w:rPr>
          <w:rFonts w:ascii="Times New Roman" w:hAnsi="Times New Roman"/>
          <w:bCs/>
          <w:sz w:val="28"/>
          <w:szCs w:val="28"/>
        </w:rPr>
        <w:t xml:space="preserve">ом руководителе </w:t>
      </w:r>
      <w:r w:rsidR="004D4112" w:rsidRPr="00FF007E">
        <w:rPr>
          <w:rFonts w:ascii="Times New Roman" w:hAnsi="Times New Roman"/>
          <w:bCs/>
          <w:color w:val="000000"/>
          <w:sz w:val="28"/>
          <w:szCs w:val="28"/>
        </w:rPr>
        <w:t xml:space="preserve">посредством доступных источников: официального сайта арбитражного суда (раздел с картотекой дел), единого федерального реестра сведений                      о банкротстве (для получения информации о конкретной организации нужно ввести </w:t>
      </w:r>
      <w:r w:rsidR="004D4112" w:rsidRPr="00FF007E">
        <w:rPr>
          <w:rFonts w:ascii="Times New Roman" w:hAnsi="Times New Roman"/>
          <w:bCs/>
          <w:sz w:val="28"/>
          <w:szCs w:val="28"/>
        </w:rPr>
        <w:t>ИНН или ОГРН), официального сайта федеральной налоговой службы: внесении (невнесении) в реестр иностранных агентов, нахождении (ненахождении) в перечнях организаций и физических лиц, связанных                с террористическими организациями и террористами или с распространением оружия массового уничтожения,</w:t>
      </w:r>
      <w:r w:rsidR="004D4112" w:rsidRPr="00FF007E">
        <w:rPr>
          <w:rFonts w:ascii="Times New Roman" w:hAnsi="Times New Roman"/>
        </w:rPr>
        <w:t xml:space="preserve"> </w:t>
      </w:r>
      <w:r w:rsidR="004D4112" w:rsidRPr="00FF007E">
        <w:rPr>
          <w:rFonts w:ascii="Times New Roman" w:hAnsi="Times New Roman"/>
          <w:bCs/>
          <w:sz w:val="28"/>
          <w:szCs w:val="28"/>
        </w:rPr>
        <w:t>посредством доступных источников: официального сайта ООН</w:t>
      </w:r>
      <w:r w:rsidR="004D4112" w:rsidRPr="00FF007E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4D4112" w:rsidRPr="00FF007E">
        <w:rPr>
          <w:rFonts w:ascii="Times New Roman" w:hAnsi="Times New Roman"/>
        </w:rPr>
        <w:t xml:space="preserve"> </w:t>
      </w:r>
      <w:r w:rsidR="004D4112" w:rsidRPr="00FF007E">
        <w:rPr>
          <w:rFonts w:ascii="Times New Roman" w:hAnsi="Times New Roman"/>
          <w:bCs/>
          <w:sz w:val="28"/>
          <w:szCs w:val="28"/>
        </w:rPr>
        <w:t>органов, специально созданных решениями Совета Безопасности ООН.</w:t>
      </w:r>
    </w:p>
    <w:p w:rsidR="004D4112" w:rsidRDefault="004D4112" w:rsidP="004D4112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B1CF4">
        <w:rPr>
          <w:rFonts w:ascii="Times New Roman" w:hAnsi="Times New Roman"/>
          <w:sz w:val="28"/>
          <w:szCs w:val="28"/>
        </w:rPr>
        <w:t xml:space="preserve">.4. </w:t>
      </w:r>
      <w:r w:rsidRPr="00FF007E">
        <w:rPr>
          <w:rFonts w:ascii="Times New Roman" w:hAnsi="Times New Roman"/>
          <w:sz w:val="28"/>
          <w:szCs w:val="28"/>
        </w:rPr>
        <w:t>Основаниями для отказа в предоставлении субсидии являют</w:t>
      </w:r>
      <w:r w:rsidRPr="00130784">
        <w:rPr>
          <w:rFonts w:ascii="Times New Roman" w:hAnsi="Times New Roman"/>
          <w:sz w:val="28"/>
          <w:szCs w:val="28"/>
        </w:rPr>
        <w:t>ся:</w:t>
      </w:r>
    </w:p>
    <w:p w:rsidR="004D4112" w:rsidRDefault="004D4112" w:rsidP="004D4112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3.4.1. </w:t>
      </w:r>
      <w:r w:rsidRPr="00085835">
        <w:rPr>
          <w:rFonts w:ascii="Times New Roman" w:hAnsi="Times New Roman"/>
          <w:sz w:val="28"/>
          <w:szCs w:val="28"/>
        </w:rPr>
        <w:t xml:space="preserve">Несоответствие получателя субсидии требованиям,  определенным в </w:t>
      </w:r>
      <w:r w:rsidRPr="001748B0">
        <w:rPr>
          <w:rFonts w:ascii="Times New Roman" w:hAnsi="Times New Roman"/>
          <w:sz w:val="28"/>
          <w:szCs w:val="28"/>
        </w:rPr>
        <w:t>пункте</w:t>
      </w:r>
      <w:r w:rsidR="00461EE4" w:rsidRPr="001748B0">
        <w:rPr>
          <w:rFonts w:ascii="Times New Roman" w:hAnsi="Times New Roman"/>
          <w:sz w:val="28"/>
          <w:szCs w:val="28"/>
        </w:rPr>
        <w:t xml:space="preserve"> 2.1.2</w:t>
      </w:r>
      <w:r w:rsidRPr="00085835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4D4112" w:rsidRDefault="00CB1CF4" w:rsidP="004D4112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3.4.2. </w:t>
      </w:r>
      <w:r w:rsidR="004D4112" w:rsidRPr="00085835">
        <w:rPr>
          <w:rFonts w:ascii="Times New Roman" w:hAnsi="Times New Roman"/>
          <w:sz w:val="28"/>
          <w:szCs w:val="28"/>
        </w:rPr>
        <w:t>Установление факта недостоверности представленной получателем субсидии информации;</w:t>
      </w:r>
    </w:p>
    <w:p w:rsidR="004D4112" w:rsidRDefault="004D4112" w:rsidP="004D4112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3.4.3. </w:t>
      </w:r>
      <w:r w:rsidRPr="00085835">
        <w:rPr>
          <w:rFonts w:ascii="Times New Roman" w:hAnsi="Times New Roman"/>
          <w:sz w:val="28"/>
          <w:szCs w:val="28"/>
        </w:rPr>
        <w:t xml:space="preserve">Несоответствие представленных получателем субсидии документов пункту </w:t>
      </w:r>
      <w:r w:rsidR="00461EE4" w:rsidRPr="001748B0">
        <w:rPr>
          <w:rFonts w:ascii="Times New Roman" w:hAnsi="Times New Roman"/>
          <w:sz w:val="28"/>
          <w:szCs w:val="28"/>
        </w:rPr>
        <w:t>3.1</w:t>
      </w:r>
      <w:r w:rsidRPr="001748B0">
        <w:rPr>
          <w:rFonts w:ascii="Times New Roman" w:hAnsi="Times New Roman"/>
          <w:sz w:val="28"/>
          <w:szCs w:val="28"/>
        </w:rPr>
        <w:t xml:space="preserve"> настоящего</w:t>
      </w:r>
      <w:r w:rsidRPr="00085835">
        <w:rPr>
          <w:rFonts w:ascii="Times New Roman" w:hAnsi="Times New Roman"/>
          <w:sz w:val="28"/>
          <w:szCs w:val="28"/>
        </w:rPr>
        <w:t xml:space="preserve"> Порядка, и (или)  непредставление (представление не в полном объеме) указанных документов.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8" name="Picture 12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6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91C" w:rsidRDefault="004D4112" w:rsidP="00B9291C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="00B9291C" w:rsidRPr="00130784">
        <w:rPr>
          <w:rFonts w:ascii="Times New Roman" w:hAnsi="Times New Roman"/>
          <w:sz w:val="28"/>
          <w:szCs w:val="28"/>
        </w:rPr>
        <w:t>При принятии отрицательного решения,</w:t>
      </w:r>
      <w:r w:rsidR="001748B0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B9291C" w:rsidRPr="00130784">
        <w:rPr>
          <w:rFonts w:ascii="Times New Roman" w:hAnsi="Times New Roman"/>
          <w:sz w:val="28"/>
          <w:szCs w:val="28"/>
        </w:rPr>
        <w:t xml:space="preserve"> направляет получателю субсидии письмо, содержащее мотивированный отказ в предоставлении субсидии с указанием срока, в течение которого нарушения могут быть устранены.</w:t>
      </w:r>
    </w:p>
    <w:p w:rsidR="004D4112" w:rsidRDefault="004D4112" w:rsidP="004D4112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9B2C51">
        <w:rPr>
          <w:rFonts w:ascii="Times New Roman" w:hAnsi="Times New Roman"/>
          <w:sz w:val="28"/>
          <w:szCs w:val="28"/>
        </w:rPr>
        <w:t>После устранения причин, послуживших основанием для отказа в предоставлении субсидии, получатель субсидии вправе повторно обратиться в администрацию Александровского муниципального округа за получением субсидии. Повторное рассмотрение документов на предоставление субсидии осуществляется по правилам, установленным в пункт</w:t>
      </w:r>
      <w:r w:rsidR="00461EE4">
        <w:rPr>
          <w:rFonts w:ascii="Times New Roman" w:hAnsi="Times New Roman"/>
          <w:sz w:val="28"/>
          <w:szCs w:val="28"/>
        </w:rPr>
        <w:t xml:space="preserve">ах </w:t>
      </w:r>
      <w:r w:rsidR="00461EE4" w:rsidRPr="001748B0">
        <w:rPr>
          <w:rFonts w:ascii="Times New Roman" w:hAnsi="Times New Roman"/>
          <w:sz w:val="28"/>
          <w:szCs w:val="28"/>
        </w:rPr>
        <w:t>3.2, 3.3</w:t>
      </w:r>
      <w:r w:rsidRPr="009B2C51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B9291C" w:rsidRPr="0035068C" w:rsidRDefault="00CB1CF4" w:rsidP="00B9291C">
      <w:pPr>
        <w:spacing w:after="0" w:line="340" w:lineRule="exact"/>
        <w:ind w:firstLine="74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3.6. </w:t>
      </w:r>
      <w:r w:rsidR="00B9291C" w:rsidRPr="0035068C">
        <w:rPr>
          <w:rFonts w:ascii="Times New Roman" w:hAnsi="Times New Roman"/>
          <w:sz w:val="28"/>
          <w:szCs w:val="20"/>
          <w:lang w:eastAsia="ar-SA"/>
        </w:rPr>
        <w:t xml:space="preserve">В случае принятия решения о предоставлении субсидии, уполномоченный орган готовит проект соглашения о предоставлении субсидии за счет средств местного бюджета, заключаемого между Администрацией и Организацией в соответствии с типовой формой, установленной финансовым </w:t>
      </w:r>
      <w:r w:rsidR="00B9291C" w:rsidRPr="0035068C">
        <w:rPr>
          <w:rFonts w:ascii="Times New Roman" w:hAnsi="Times New Roman"/>
          <w:sz w:val="28"/>
          <w:szCs w:val="20"/>
          <w:lang w:eastAsia="ar-SA"/>
        </w:rPr>
        <w:lastRenderedPageBreak/>
        <w:t xml:space="preserve">управлением Администрации </w:t>
      </w:r>
      <w:r w:rsidR="00B9291C" w:rsidRPr="0035068C">
        <w:rPr>
          <w:rFonts w:ascii="Times New Roman" w:hAnsi="Times New Roman"/>
          <w:sz w:val="28"/>
          <w:szCs w:val="28"/>
          <w:lang w:eastAsia="ar-SA"/>
        </w:rPr>
        <w:t>(далее – Соглашение), в 2 экземплярах и направляет его любым доступным способом Предприятию для подписания.</w:t>
      </w:r>
    </w:p>
    <w:p w:rsidR="00B9291C" w:rsidRPr="0035068C" w:rsidRDefault="00B9291C" w:rsidP="00B9291C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68C">
        <w:rPr>
          <w:rFonts w:ascii="Times New Roman" w:hAnsi="Times New Roman"/>
          <w:color w:val="000000"/>
          <w:sz w:val="28"/>
          <w:szCs w:val="28"/>
          <w:lang w:eastAsia="ru-RU"/>
        </w:rPr>
        <w:t>Организация в течение 2 (двух) рабочих дней со дня получения Соглашения подписывает, скрепляет печатью и представляет в уполномоченный орган 2 экземпляра Соглашения.</w:t>
      </w:r>
    </w:p>
    <w:p w:rsidR="00B9291C" w:rsidRPr="0035068C" w:rsidRDefault="00B9291C" w:rsidP="00B9291C">
      <w:pPr>
        <w:autoSpaceDE w:val="0"/>
        <w:autoSpaceDN w:val="0"/>
        <w:adjustRightInd w:val="0"/>
        <w:spacing w:after="0" w:line="340" w:lineRule="exact"/>
        <w:ind w:right="-6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68C">
        <w:rPr>
          <w:rFonts w:ascii="Times New Roman" w:hAnsi="Times New Roman"/>
          <w:color w:val="000000"/>
          <w:sz w:val="28"/>
          <w:szCs w:val="28"/>
          <w:lang w:eastAsia="ru-RU"/>
        </w:rPr>
        <w:t>В случае если организация  не предоставила подписанное Соглашение в течение 2 (двух) рабочих дней с даты его получения, оно считается уклонившимся от заключения Соглашения и теряет право на получение субсидии в рамках поданного заявления.</w:t>
      </w:r>
    </w:p>
    <w:p w:rsidR="00B9291C" w:rsidRPr="0035068C" w:rsidRDefault="00B9291C" w:rsidP="00B9291C">
      <w:pPr>
        <w:autoSpaceDE w:val="0"/>
        <w:autoSpaceDN w:val="0"/>
        <w:adjustRightInd w:val="0"/>
        <w:spacing w:after="0" w:line="340" w:lineRule="exact"/>
        <w:ind w:right="-6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68C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Администрация в течение 2 (двух) рабочих дней со дня получения Соглашения, подписанного со стороны Предприятия, подписывает его.</w:t>
      </w:r>
    </w:p>
    <w:p w:rsidR="00B9291C" w:rsidRPr="0035068C" w:rsidRDefault="00B9291C" w:rsidP="00B9291C">
      <w:pPr>
        <w:autoSpaceDE w:val="0"/>
        <w:autoSpaceDN w:val="0"/>
        <w:adjustRightInd w:val="0"/>
        <w:spacing w:after="0" w:line="340" w:lineRule="exact"/>
        <w:ind w:right="-6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68C">
        <w:rPr>
          <w:rFonts w:ascii="Times New Roman" w:hAnsi="Times New Roman"/>
          <w:color w:val="000000"/>
          <w:sz w:val="28"/>
          <w:szCs w:val="28"/>
          <w:lang w:eastAsia="ru-RU"/>
        </w:rPr>
        <w:t>В Соглашении должны быть указаны: размер субсидии, целевое направление расходования средств субсидии, порядок и срок перечисления субсидии, реквизиты перечисления субсидии, результат предоставления субсидии, порядок возврата субсидии.</w:t>
      </w:r>
    </w:p>
    <w:p w:rsidR="00B9291C" w:rsidRPr="00B9291C" w:rsidRDefault="00B9291C" w:rsidP="00B9291C">
      <w:pPr>
        <w:spacing w:after="0" w:line="340" w:lineRule="exact"/>
        <w:ind w:right="-6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291C">
        <w:rPr>
          <w:rFonts w:ascii="Times New Roman" w:hAnsi="Times New Roman"/>
          <w:sz w:val="28"/>
          <w:szCs w:val="28"/>
          <w:lang w:eastAsia="ru-RU"/>
        </w:rPr>
        <w:t>В случае необходимости в Соглашение могут быть внесены изменения, не противоречащие настоящему Порядку, путем заключения дополнительного соглашения к Соглашению.</w:t>
      </w:r>
    </w:p>
    <w:p w:rsidR="00C85696" w:rsidRDefault="00C85696" w:rsidP="004D4112">
      <w:pPr>
        <w:suppressAutoHyphens/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C85696" w:rsidRPr="00C85696" w:rsidRDefault="00C85696" w:rsidP="004D4112">
      <w:pPr>
        <w:numPr>
          <w:ilvl w:val="0"/>
          <w:numId w:val="22"/>
        </w:numPr>
        <w:suppressAutoHyphens/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C85696">
        <w:rPr>
          <w:rFonts w:ascii="Times New Roman" w:hAnsi="Times New Roman"/>
          <w:b/>
          <w:sz w:val="28"/>
          <w:szCs w:val="28"/>
        </w:rPr>
        <w:t>Финансирование и результат предоставления субсидии</w:t>
      </w:r>
    </w:p>
    <w:p w:rsidR="003E7384" w:rsidRPr="003E7384" w:rsidRDefault="00130784" w:rsidP="00820E0B">
      <w:pPr>
        <w:numPr>
          <w:ilvl w:val="1"/>
          <w:numId w:val="22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AD7073">
        <w:rPr>
          <w:rFonts w:ascii="Times New Roman" w:hAnsi="Times New Roman"/>
          <w:sz w:val="28"/>
          <w:szCs w:val="28"/>
        </w:rPr>
        <w:t xml:space="preserve">Результатом предоставления субсидии </w:t>
      </w:r>
      <w:r w:rsidR="003E7384">
        <w:rPr>
          <w:rFonts w:ascii="Times New Roman" w:hAnsi="Times New Roman"/>
          <w:sz w:val="28"/>
          <w:szCs w:val="28"/>
        </w:rPr>
        <w:t xml:space="preserve">на год </w:t>
      </w:r>
      <w:r w:rsidRPr="00AD7073">
        <w:rPr>
          <w:rFonts w:ascii="Times New Roman" w:hAnsi="Times New Roman"/>
          <w:sz w:val="28"/>
          <w:szCs w:val="28"/>
        </w:rPr>
        <w:t>является достижение</w:t>
      </w:r>
      <w:r w:rsidR="00AD7073">
        <w:rPr>
          <w:rFonts w:ascii="Times New Roman" w:hAnsi="Times New Roman"/>
          <w:sz w:val="28"/>
          <w:szCs w:val="28"/>
        </w:rPr>
        <w:t xml:space="preserve"> на 31 декабря текущего года</w:t>
      </w:r>
      <w:r w:rsidRPr="00AD7073">
        <w:rPr>
          <w:rFonts w:ascii="Times New Roman" w:hAnsi="Times New Roman"/>
          <w:sz w:val="28"/>
          <w:szCs w:val="28"/>
        </w:rPr>
        <w:t xml:space="preserve"> </w:t>
      </w:r>
      <w:r w:rsidRPr="00820E0B">
        <w:rPr>
          <w:rFonts w:ascii="Times New Roman" w:hAnsi="Times New Roman"/>
          <w:sz w:val="28"/>
          <w:szCs w:val="28"/>
        </w:rPr>
        <w:t>целев</w:t>
      </w:r>
      <w:r w:rsidR="00B03904" w:rsidRPr="00820E0B">
        <w:rPr>
          <w:rFonts w:ascii="Times New Roman" w:hAnsi="Times New Roman"/>
          <w:sz w:val="28"/>
          <w:szCs w:val="28"/>
        </w:rPr>
        <w:t>ого</w:t>
      </w:r>
      <w:r w:rsidRPr="00820E0B">
        <w:rPr>
          <w:rFonts w:ascii="Times New Roman" w:hAnsi="Times New Roman"/>
          <w:sz w:val="28"/>
          <w:szCs w:val="28"/>
        </w:rPr>
        <w:t xml:space="preserve"> показателя</w:t>
      </w:r>
      <w:r w:rsidR="00B03904" w:rsidRPr="00820E0B">
        <w:rPr>
          <w:rFonts w:ascii="Times New Roman" w:hAnsi="Times New Roman"/>
          <w:sz w:val="28"/>
          <w:szCs w:val="28"/>
        </w:rPr>
        <w:t xml:space="preserve"> «Количество молодежи, вовлеченн</w:t>
      </w:r>
      <w:r w:rsidR="00820E0B">
        <w:rPr>
          <w:rFonts w:ascii="Times New Roman" w:hAnsi="Times New Roman"/>
          <w:sz w:val="28"/>
          <w:szCs w:val="28"/>
        </w:rPr>
        <w:t>ой</w:t>
      </w:r>
      <w:r w:rsidR="00B03904" w:rsidRPr="00820E0B">
        <w:rPr>
          <w:rFonts w:ascii="Times New Roman" w:hAnsi="Times New Roman"/>
          <w:sz w:val="28"/>
          <w:szCs w:val="28"/>
        </w:rPr>
        <w:t xml:space="preserve"> в мероприятия, проводимые на базе инфраструктуры молодежной политики</w:t>
      </w:r>
      <w:r w:rsidR="00820E0B" w:rsidRPr="00820E0B">
        <w:rPr>
          <w:rFonts w:ascii="Times New Roman" w:hAnsi="Times New Roman"/>
          <w:sz w:val="28"/>
          <w:szCs w:val="28"/>
        </w:rPr>
        <w:t>»</w:t>
      </w:r>
      <w:r w:rsidR="00B03904" w:rsidRPr="00820E0B">
        <w:rPr>
          <w:rFonts w:ascii="Times New Roman" w:hAnsi="Times New Roman"/>
          <w:sz w:val="28"/>
          <w:szCs w:val="28"/>
        </w:rPr>
        <w:t xml:space="preserve">, в соответствии с соглашением между </w:t>
      </w:r>
      <w:r w:rsidR="00820E0B">
        <w:rPr>
          <w:rFonts w:ascii="Times New Roman" w:hAnsi="Times New Roman"/>
          <w:sz w:val="28"/>
          <w:szCs w:val="28"/>
        </w:rPr>
        <w:t>А</w:t>
      </w:r>
      <w:r w:rsidR="00B03904" w:rsidRPr="00820E0B">
        <w:rPr>
          <w:rFonts w:ascii="Times New Roman" w:hAnsi="Times New Roman"/>
          <w:sz w:val="28"/>
          <w:szCs w:val="28"/>
        </w:rPr>
        <w:t>гентством по делам молодежи Пермского края и администрацией Александровского муниципального округа по реализации национального проекта «Молодежь и дети» на текущий год</w:t>
      </w:r>
      <w:r w:rsidR="003E7384">
        <w:rPr>
          <w:rFonts w:ascii="Times New Roman" w:hAnsi="Times New Roman"/>
          <w:sz w:val="28"/>
          <w:szCs w:val="28"/>
        </w:rPr>
        <w:t xml:space="preserve">. </w:t>
      </w:r>
    </w:p>
    <w:p w:rsidR="004D4112" w:rsidRPr="00820E0B" w:rsidRDefault="003E7384" w:rsidP="00820E0B">
      <w:pPr>
        <w:numPr>
          <w:ilvl w:val="1"/>
          <w:numId w:val="22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предоставления субсидии на квартал являются перечень административно-хозяйственных мероприятий с указанием сумм расходов  и мероприятий для молодежи с указанием числа участников в них.</w:t>
      </w:r>
    </w:p>
    <w:p w:rsidR="004D4112" w:rsidRDefault="00130784" w:rsidP="004D4112">
      <w:pPr>
        <w:numPr>
          <w:ilvl w:val="1"/>
          <w:numId w:val="22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4112">
        <w:rPr>
          <w:rFonts w:ascii="Times New Roman" w:hAnsi="Times New Roman"/>
          <w:sz w:val="28"/>
          <w:szCs w:val="28"/>
        </w:rPr>
        <w:t>Счет, на который перечисляется субсидия, открытый получателем субсидии в кредитных организациях, указывается в соглашении, заключаемом с получателем субсидии.</w:t>
      </w:r>
    </w:p>
    <w:p w:rsidR="004D4112" w:rsidRDefault="004D4112" w:rsidP="004D4112">
      <w:pPr>
        <w:numPr>
          <w:ilvl w:val="1"/>
          <w:numId w:val="22"/>
        </w:numPr>
        <w:suppressAutoHyphens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4112">
        <w:rPr>
          <w:rFonts w:ascii="Times New Roman" w:hAnsi="Times New Roman"/>
          <w:sz w:val="28"/>
          <w:szCs w:val="28"/>
        </w:rPr>
        <w:t xml:space="preserve">Перечисление субсидии производится </w:t>
      </w:r>
      <w:r w:rsidRPr="00820E0B">
        <w:rPr>
          <w:rFonts w:ascii="Times New Roman" w:hAnsi="Times New Roman"/>
          <w:sz w:val="28"/>
          <w:szCs w:val="28"/>
        </w:rPr>
        <w:t>ежеквартально</w:t>
      </w:r>
      <w:r w:rsidRPr="004D4112">
        <w:rPr>
          <w:rFonts w:ascii="Times New Roman" w:hAnsi="Times New Roman"/>
          <w:sz w:val="28"/>
          <w:szCs w:val="28"/>
        </w:rPr>
        <w:t xml:space="preserve"> в размере и сроки, указанные в графике перечисления субсидии, утвержденным в соглашении.</w:t>
      </w:r>
    </w:p>
    <w:p w:rsidR="003E7384" w:rsidRPr="004D4112" w:rsidRDefault="003E7384" w:rsidP="003E7384">
      <w:pPr>
        <w:suppressAutoHyphens/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C85696" w:rsidRPr="004D4112" w:rsidRDefault="004D4112" w:rsidP="004D4112">
      <w:pPr>
        <w:numPr>
          <w:ilvl w:val="0"/>
          <w:numId w:val="22"/>
        </w:num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4D4112">
        <w:rPr>
          <w:rFonts w:ascii="Times New Roman" w:hAnsi="Times New Roman"/>
          <w:b/>
          <w:sz w:val="28"/>
          <w:szCs w:val="28"/>
        </w:rPr>
        <w:t>Требование к отчетности</w:t>
      </w:r>
    </w:p>
    <w:p w:rsidR="004D4112" w:rsidRDefault="00AD7073" w:rsidP="004D4112">
      <w:pPr>
        <w:numPr>
          <w:ilvl w:val="1"/>
          <w:numId w:val="2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7073">
        <w:rPr>
          <w:rFonts w:ascii="Times New Roman" w:hAnsi="Times New Roman"/>
          <w:sz w:val="28"/>
          <w:szCs w:val="28"/>
        </w:rPr>
        <w:t xml:space="preserve">Получатель субсидии представляет в </w:t>
      </w:r>
      <w:r w:rsidR="00B1123C">
        <w:rPr>
          <w:rFonts w:ascii="Times New Roman" w:hAnsi="Times New Roman"/>
          <w:sz w:val="28"/>
          <w:szCs w:val="28"/>
        </w:rPr>
        <w:t>А</w:t>
      </w:r>
      <w:r w:rsidRPr="00AD7073">
        <w:rPr>
          <w:rFonts w:ascii="Times New Roman" w:hAnsi="Times New Roman"/>
          <w:sz w:val="28"/>
          <w:szCs w:val="28"/>
        </w:rPr>
        <w:t xml:space="preserve">дминистрацию Отчет о расходовании средств субсидии по форме согласно приложению № 3 к  настоящему Порядку ежеквартально, не позднее 5-го рабочего дня, следующего за отчетным кварталом. </w:t>
      </w:r>
    </w:p>
    <w:p w:rsidR="004D4112" w:rsidRDefault="00AD7073" w:rsidP="004D4112">
      <w:pPr>
        <w:numPr>
          <w:ilvl w:val="1"/>
          <w:numId w:val="2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4112">
        <w:rPr>
          <w:rFonts w:ascii="Times New Roman" w:hAnsi="Times New Roman"/>
          <w:sz w:val="28"/>
          <w:szCs w:val="28"/>
        </w:rPr>
        <w:lastRenderedPageBreak/>
        <w:t xml:space="preserve">Получатель субсидии представляет в </w:t>
      </w:r>
      <w:r w:rsidR="00B1123C">
        <w:rPr>
          <w:rFonts w:ascii="Times New Roman" w:hAnsi="Times New Roman"/>
          <w:sz w:val="28"/>
          <w:szCs w:val="28"/>
        </w:rPr>
        <w:t>А</w:t>
      </w:r>
      <w:r w:rsidRPr="004D4112">
        <w:rPr>
          <w:rFonts w:ascii="Times New Roman" w:hAnsi="Times New Roman"/>
          <w:sz w:val="28"/>
          <w:szCs w:val="28"/>
        </w:rPr>
        <w:t>дминистрацию Отчет о достижении результата предоставления субсидии согласно приложению № 4 к настоящему Порядку ежегодно, не позднее 5-го рабочего дня, следующего за отчетным годом.</w:t>
      </w:r>
    </w:p>
    <w:p w:rsidR="00D73C64" w:rsidRPr="00D73C64" w:rsidRDefault="00B1123C" w:rsidP="004D4112">
      <w:pPr>
        <w:numPr>
          <w:ilvl w:val="1"/>
          <w:numId w:val="2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Уполномоченный орган</w:t>
      </w:r>
      <w:r w:rsidR="00980E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73C64" w:rsidRPr="00D73C6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осуществляет проверку и принятие отчетов, указанных в п.п. 5.1, 5.2 настоящего Порядка, в срок, не превышающий 20 рабочих дней со дня представления такого отчета.</w:t>
      </w:r>
    </w:p>
    <w:p w:rsidR="00130784" w:rsidRPr="004D4112" w:rsidRDefault="00130784" w:rsidP="004D4112">
      <w:pPr>
        <w:numPr>
          <w:ilvl w:val="1"/>
          <w:numId w:val="2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4112">
        <w:rPr>
          <w:rFonts w:ascii="Times New Roman" w:hAnsi="Times New Roman"/>
          <w:sz w:val="28"/>
          <w:szCs w:val="28"/>
        </w:rPr>
        <w:t xml:space="preserve">Для проверки достоверности предоставленной отчетности </w:t>
      </w:r>
      <w:r w:rsidR="00B1123C">
        <w:rPr>
          <w:rFonts w:ascii="Times New Roman" w:hAnsi="Times New Roman"/>
          <w:sz w:val="28"/>
          <w:szCs w:val="28"/>
        </w:rPr>
        <w:t>уполномоченный орган</w:t>
      </w:r>
      <w:r w:rsidRPr="004D4112">
        <w:rPr>
          <w:rFonts w:ascii="Times New Roman" w:hAnsi="Times New Roman"/>
          <w:sz w:val="28"/>
          <w:szCs w:val="28"/>
        </w:rPr>
        <w:t xml:space="preserve"> вправе запросить копии подтверждающих расходы документов.</w:t>
      </w:r>
    </w:p>
    <w:p w:rsidR="00AD7073" w:rsidRDefault="00AD7073" w:rsidP="00AD7073">
      <w:pPr>
        <w:spacing w:after="0" w:line="36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:rsidR="004D4112" w:rsidRDefault="00AD7073" w:rsidP="00CB1CF4">
      <w:pPr>
        <w:numPr>
          <w:ilvl w:val="0"/>
          <w:numId w:val="22"/>
        </w:numPr>
        <w:spacing w:after="0" w:line="300" w:lineRule="exact"/>
        <w:ind w:left="448"/>
        <w:jc w:val="center"/>
        <w:rPr>
          <w:rFonts w:ascii="Times New Roman" w:hAnsi="Times New Roman"/>
          <w:b/>
          <w:sz w:val="28"/>
          <w:szCs w:val="28"/>
        </w:rPr>
      </w:pPr>
      <w:r w:rsidRPr="002744F8">
        <w:rPr>
          <w:rFonts w:ascii="Times New Roman" w:hAnsi="Times New Roman"/>
          <w:b/>
          <w:sz w:val="28"/>
          <w:szCs w:val="28"/>
        </w:rPr>
        <w:t>Требования об осуществлении</w:t>
      </w:r>
      <w:r w:rsidR="00980EC4">
        <w:rPr>
          <w:rFonts w:ascii="Times New Roman" w:hAnsi="Times New Roman"/>
          <w:b/>
          <w:sz w:val="28"/>
          <w:szCs w:val="28"/>
        </w:rPr>
        <w:t xml:space="preserve"> </w:t>
      </w:r>
      <w:r w:rsidRPr="002744F8">
        <w:rPr>
          <w:rFonts w:ascii="Times New Roman" w:hAnsi="Times New Roman"/>
          <w:b/>
          <w:sz w:val="28"/>
          <w:szCs w:val="28"/>
        </w:rPr>
        <w:t>контроля за соблюдением</w:t>
      </w:r>
    </w:p>
    <w:p w:rsidR="004D4112" w:rsidRDefault="00AD7073" w:rsidP="00CB1CF4">
      <w:pPr>
        <w:spacing w:after="0" w:line="300" w:lineRule="exact"/>
        <w:ind w:left="448"/>
        <w:jc w:val="center"/>
        <w:rPr>
          <w:rFonts w:ascii="Times New Roman" w:hAnsi="Times New Roman"/>
          <w:b/>
          <w:sz w:val="28"/>
          <w:szCs w:val="28"/>
        </w:rPr>
      </w:pPr>
      <w:r w:rsidRPr="002744F8">
        <w:rPr>
          <w:rFonts w:ascii="Times New Roman" w:hAnsi="Times New Roman"/>
          <w:b/>
          <w:sz w:val="28"/>
          <w:szCs w:val="28"/>
        </w:rPr>
        <w:t>условий, целей и порядка предоставления субсидии и</w:t>
      </w:r>
    </w:p>
    <w:p w:rsidR="004D4112" w:rsidRPr="002744F8" w:rsidRDefault="00AD7073" w:rsidP="00CB1CF4">
      <w:pPr>
        <w:spacing w:after="0" w:line="300" w:lineRule="exact"/>
        <w:ind w:left="448"/>
        <w:jc w:val="center"/>
        <w:rPr>
          <w:rFonts w:ascii="Times New Roman" w:hAnsi="Times New Roman"/>
          <w:b/>
          <w:sz w:val="28"/>
          <w:szCs w:val="28"/>
        </w:rPr>
      </w:pPr>
      <w:r w:rsidRPr="002744F8">
        <w:rPr>
          <w:rFonts w:ascii="Times New Roman" w:hAnsi="Times New Roman"/>
          <w:b/>
          <w:sz w:val="28"/>
          <w:szCs w:val="28"/>
        </w:rPr>
        <w:t>ответственности за их нарушение</w:t>
      </w:r>
    </w:p>
    <w:p w:rsidR="004D4112" w:rsidRDefault="00AD7073" w:rsidP="004D4112">
      <w:pPr>
        <w:numPr>
          <w:ilvl w:val="1"/>
          <w:numId w:val="2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>Соблюдение условий, целей и порядка предоставления субсидий получателем субсидий подлежит обязательной проверке Администрацией и органом муниципального финансового контроля.</w:t>
      </w:r>
    </w:p>
    <w:p w:rsidR="00DA2B85" w:rsidRPr="004D4112" w:rsidRDefault="00AD7073" w:rsidP="004D4112">
      <w:pPr>
        <w:numPr>
          <w:ilvl w:val="1"/>
          <w:numId w:val="22"/>
        </w:numPr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4112">
        <w:rPr>
          <w:rFonts w:ascii="Times New Roman" w:hAnsi="Times New Roman"/>
          <w:sz w:val="28"/>
          <w:szCs w:val="28"/>
        </w:rPr>
        <w:t xml:space="preserve">Возврат субсидии осуществляется получателем субсидии в следующих случаях: </w:t>
      </w:r>
    </w:p>
    <w:p w:rsidR="00DA2B85" w:rsidRPr="00DA2B85" w:rsidRDefault="002744F8" w:rsidP="00DA2B85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D7073" w:rsidRPr="00DA2B85">
        <w:rPr>
          <w:rFonts w:ascii="Times New Roman" w:hAnsi="Times New Roman"/>
          <w:sz w:val="28"/>
          <w:szCs w:val="28"/>
        </w:rPr>
        <w:t xml:space="preserve">нарушения условий предоставления субсидии; </w:t>
      </w:r>
    </w:p>
    <w:p w:rsidR="00DA2B85" w:rsidRPr="00DA2B85" w:rsidRDefault="002744F8" w:rsidP="00DA2B85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D7073" w:rsidRPr="00DA2B85">
        <w:rPr>
          <w:rFonts w:ascii="Times New Roman" w:hAnsi="Times New Roman"/>
          <w:sz w:val="28"/>
          <w:szCs w:val="28"/>
        </w:rPr>
        <w:t>образования неиспользованного остатка субсидии</w:t>
      </w:r>
      <w:r w:rsidR="00DE584D">
        <w:rPr>
          <w:rFonts w:ascii="Times New Roman" w:hAnsi="Times New Roman"/>
          <w:sz w:val="28"/>
          <w:szCs w:val="28"/>
        </w:rPr>
        <w:t>;</w:t>
      </w:r>
      <w:r w:rsidR="00AD7073" w:rsidRPr="00DA2B85">
        <w:rPr>
          <w:rFonts w:ascii="Times New Roman" w:hAnsi="Times New Roman"/>
          <w:sz w:val="28"/>
          <w:szCs w:val="28"/>
        </w:rPr>
        <w:t xml:space="preserve"> </w:t>
      </w:r>
    </w:p>
    <w:p w:rsidR="00DA2B85" w:rsidRPr="00DA2B85" w:rsidRDefault="00CB1CF4" w:rsidP="00DA2B85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AD7073" w:rsidRPr="00DA2B85">
        <w:rPr>
          <w:rFonts w:ascii="Times New Roman" w:hAnsi="Times New Roman"/>
          <w:sz w:val="28"/>
          <w:szCs w:val="28"/>
        </w:rPr>
        <w:t>недостижения получателем субсидии рез</w:t>
      </w:r>
      <w:r w:rsidR="00DA2B85" w:rsidRPr="00DA2B85">
        <w:rPr>
          <w:rFonts w:ascii="Times New Roman" w:hAnsi="Times New Roman"/>
          <w:sz w:val="28"/>
          <w:szCs w:val="28"/>
        </w:rPr>
        <w:t>ультата предоставления субсидии</w:t>
      </w:r>
      <w:r w:rsidR="00DE584D">
        <w:rPr>
          <w:rFonts w:ascii="Times New Roman" w:hAnsi="Times New Roman"/>
          <w:sz w:val="28"/>
          <w:szCs w:val="28"/>
        </w:rPr>
        <w:t>;</w:t>
      </w:r>
    </w:p>
    <w:p w:rsidR="004D4112" w:rsidRDefault="002744F8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D7073" w:rsidRPr="00DA2B85">
        <w:rPr>
          <w:rFonts w:ascii="Times New Roman" w:hAnsi="Times New Roman"/>
          <w:sz w:val="28"/>
          <w:szCs w:val="28"/>
        </w:rPr>
        <w:t>нецелевого использования средств субсидии.</w:t>
      </w:r>
    </w:p>
    <w:p w:rsidR="004D4112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="00DA2B85" w:rsidRPr="00085835">
        <w:rPr>
          <w:rFonts w:ascii="Times New Roman" w:hAnsi="Times New Roman"/>
          <w:sz w:val="28"/>
          <w:szCs w:val="28"/>
        </w:rPr>
        <w:t>По результатам проведенных проверок, в случае нарушения условий, целей и порядка предоставления субсидий, установленных в соглашении, а также в случае представления документов, содержащих недостоверную информацию, получатель субсидии осуществляют возврат субсидии (возврат части субсидии) путем перечисления денежных средств в бюджет Але</w:t>
      </w:r>
      <w:r w:rsidR="00DA2B85" w:rsidRPr="00085835">
        <w:rPr>
          <w:rFonts w:ascii="Times New Roman" w:hAnsi="Times New Roman"/>
          <w:sz w:val="28"/>
          <w:szCs w:val="28"/>
        </w:rPr>
        <w:t>к</w:t>
      </w:r>
      <w:r w:rsidR="00DA2B85" w:rsidRPr="00085835">
        <w:rPr>
          <w:rFonts w:ascii="Times New Roman" w:hAnsi="Times New Roman"/>
          <w:sz w:val="28"/>
          <w:szCs w:val="28"/>
        </w:rPr>
        <w:t>сандровского муниципального округа на основании требовани</w:t>
      </w:r>
      <w:r w:rsidR="00797D88">
        <w:rPr>
          <w:rFonts w:ascii="Times New Roman" w:hAnsi="Times New Roman"/>
          <w:sz w:val="28"/>
          <w:szCs w:val="28"/>
        </w:rPr>
        <w:t>й</w:t>
      </w:r>
      <w:r w:rsidR="00DA2B85" w:rsidRPr="00085835">
        <w:rPr>
          <w:rFonts w:ascii="Times New Roman" w:hAnsi="Times New Roman"/>
          <w:sz w:val="28"/>
          <w:szCs w:val="28"/>
        </w:rPr>
        <w:t xml:space="preserve"> о возврате субсидии (части субсидии) в бюджет.</w:t>
      </w:r>
    </w:p>
    <w:p w:rsidR="004D4112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</w:t>
      </w:r>
      <w:r w:rsidR="00130784" w:rsidRPr="00F75E08">
        <w:rPr>
          <w:rFonts w:ascii="Times New Roman" w:hAnsi="Times New Roman"/>
          <w:sz w:val="28"/>
          <w:szCs w:val="28"/>
        </w:rPr>
        <w:t>В случае перечисления суммы субсидии в объеме больше, чем произведенные расходы, получатель субсидии производит возврат части субсидии в сумме не подтвержденных расходов в течение первых 15 рабочих дней года, следующего за годом, в котором предоставлена субсидия на основании уведомления о возврате, формируемом Администрацией.</w:t>
      </w:r>
    </w:p>
    <w:p w:rsidR="004D4112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r w:rsidR="00130784" w:rsidRPr="00F75E08">
        <w:rPr>
          <w:rFonts w:ascii="Times New Roman" w:hAnsi="Times New Roman"/>
          <w:sz w:val="28"/>
          <w:szCs w:val="28"/>
        </w:rPr>
        <w:t xml:space="preserve">В случае недостижения значений результатов предоставления субсидии, 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7620"/>
            <wp:effectExtent l="0" t="0" r="0" b="0"/>
            <wp:docPr id="9" name="Picture 14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8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0784" w:rsidRPr="00F75E08">
        <w:rPr>
          <w:rFonts w:ascii="Times New Roman" w:hAnsi="Times New Roman"/>
          <w:sz w:val="28"/>
          <w:szCs w:val="28"/>
        </w:rPr>
        <w:t xml:space="preserve">указанных в пункте </w:t>
      </w:r>
      <w:r w:rsidR="00461EE4">
        <w:rPr>
          <w:rFonts w:ascii="Times New Roman" w:hAnsi="Times New Roman"/>
          <w:sz w:val="28"/>
          <w:szCs w:val="28"/>
        </w:rPr>
        <w:t xml:space="preserve">4.1 </w:t>
      </w:r>
      <w:r w:rsidR="00130784" w:rsidRPr="00F75E08">
        <w:rPr>
          <w:rFonts w:ascii="Times New Roman" w:hAnsi="Times New Roman"/>
          <w:sz w:val="28"/>
          <w:szCs w:val="28"/>
        </w:rPr>
        <w:t>настоящего Порядка, часть субсидии, рассчитанной пропорционально неисполненным обязательствам, подлежит возврату в бюджет Александровского муниципального округа.</w:t>
      </w:r>
    </w:p>
    <w:p w:rsidR="004D4112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6.6. </w:t>
      </w:r>
      <w:r w:rsidR="00F75E08" w:rsidRPr="00F75E08">
        <w:rPr>
          <w:rFonts w:ascii="Times New Roman" w:hAnsi="Times New Roman"/>
          <w:sz w:val="28"/>
          <w:szCs w:val="28"/>
        </w:rPr>
        <w:t>В случае выявления нецелевого использования средств размер субсидии, подлежащий возврату, ограничивается размером средств, в отношении которых были установлены факты нарушений.</w:t>
      </w:r>
    </w:p>
    <w:p w:rsidR="004D4112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6.7</w:t>
      </w:r>
      <w:r w:rsidR="00CB1CF4">
        <w:rPr>
          <w:rFonts w:ascii="Times New Roman" w:hAnsi="Times New Roman"/>
          <w:sz w:val="28"/>
          <w:szCs w:val="28"/>
        </w:rPr>
        <w:t>. </w:t>
      </w:r>
      <w:r w:rsidR="00130784" w:rsidRPr="00F75E08">
        <w:rPr>
          <w:rFonts w:ascii="Times New Roman" w:hAnsi="Times New Roman"/>
          <w:sz w:val="28"/>
          <w:szCs w:val="28"/>
        </w:rPr>
        <w:t>Возврат неиспользованного остатка субсидии осуществляется получателем субсидии в бюджет Александровского муниципального округа в срок и по коду бюджетной классификации, указанному в требовании о возврате субсидии, направленном Администрацией в адрес получателя субсидии.</w:t>
      </w:r>
    </w:p>
    <w:p w:rsidR="00085835" w:rsidRDefault="004D4112" w:rsidP="004D4112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6.8. </w:t>
      </w:r>
      <w:r w:rsidR="00130784" w:rsidRPr="00130784">
        <w:rPr>
          <w:rFonts w:ascii="Times New Roman" w:hAnsi="Times New Roman"/>
          <w:sz w:val="28"/>
          <w:szCs w:val="28"/>
        </w:rPr>
        <w:t xml:space="preserve">В случае если средства субсидии не возвращены в бюджет Александровского </w:t>
      </w:r>
      <w:r w:rsidR="00DB08E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20" cy="60960"/>
            <wp:effectExtent l="0" t="0" r="0" b="0"/>
            <wp:docPr id="10" name="Picture 28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7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6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0784" w:rsidRPr="00130784">
        <w:rPr>
          <w:rFonts w:ascii="Times New Roman" w:hAnsi="Times New Roman"/>
          <w:sz w:val="28"/>
          <w:szCs w:val="28"/>
        </w:rPr>
        <w:t xml:space="preserve">муниципального округа получателем субсидии в установленный </w:t>
      </w:r>
      <w:r w:rsidR="00130784" w:rsidRPr="00130784">
        <w:rPr>
          <w:rFonts w:ascii="Times New Roman" w:hAnsi="Times New Roman"/>
          <w:noProof/>
          <w:sz w:val="28"/>
          <w:szCs w:val="28"/>
        </w:rPr>
        <w:t>требованием</w:t>
      </w:r>
      <w:r w:rsidR="00130784" w:rsidRPr="00130784">
        <w:rPr>
          <w:rFonts w:ascii="Times New Roman" w:hAnsi="Times New Roman"/>
          <w:sz w:val="28"/>
          <w:szCs w:val="28"/>
        </w:rPr>
        <w:t xml:space="preserve"> срок, Администрация обеспечивает взыскание средств в судебном порядке.</w:t>
      </w:r>
    </w:p>
    <w:p w:rsidR="00797D88" w:rsidRPr="00797D88" w:rsidRDefault="00797D88" w:rsidP="00797D88">
      <w:pPr>
        <w:spacing w:after="0" w:line="34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7D88">
        <w:rPr>
          <w:rFonts w:ascii="Times New Roman" w:hAnsi="Times New Roman"/>
          <w:sz w:val="28"/>
          <w:szCs w:val="28"/>
          <w:lang w:eastAsia="ru-RU"/>
        </w:rPr>
        <w:t>6.9. </w:t>
      </w:r>
      <w:r w:rsidR="00B112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7D88">
        <w:rPr>
          <w:rFonts w:ascii="Times New Roman" w:hAnsi="Times New Roman"/>
          <w:sz w:val="28"/>
          <w:szCs w:val="28"/>
          <w:lang w:eastAsia="ru-RU"/>
        </w:rPr>
        <w:t xml:space="preserve">В отношении </w:t>
      </w:r>
      <w:r w:rsidR="00B1123C"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797D88">
        <w:rPr>
          <w:rFonts w:ascii="Times New Roman" w:hAnsi="Times New Roman"/>
          <w:sz w:val="28"/>
          <w:szCs w:val="28"/>
          <w:lang w:eastAsia="ru-RU"/>
        </w:rPr>
        <w:t xml:space="preserve"> осуществляется мониторинг достижения результатов предоставления субсидии исходя из достижения значений результатов предоставления субсидии, установленных в Соглашении, и событий, отражающих факт завершения соответствующего мероприятия по получению результата предоставления субсидии (контрольная точка), в порядке и по формам, установленным Министерством финансов Российской Федерации.</w:t>
      </w:r>
    </w:p>
    <w:p w:rsidR="00CB1CF4" w:rsidRDefault="00CB1CF4" w:rsidP="00130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0" w:lineRule="atLeas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  <w:sectPr w:rsidR="00CB1CF4" w:rsidSect="000C18A8">
          <w:pgSz w:w="11906" w:h="16838"/>
          <w:pgMar w:top="899" w:right="851" w:bottom="851" w:left="1418" w:header="539" w:footer="431" w:gutter="0"/>
          <w:pgNumType w:start="1"/>
          <w:cols w:space="720"/>
          <w:titlePg/>
          <w:docGrid w:linePitch="360"/>
        </w:sectPr>
      </w:pPr>
    </w:p>
    <w:p w:rsidR="00130784" w:rsidRPr="00130784" w:rsidRDefault="00130784" w:rsidP="00130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left="5795" w:hanging="374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130784" w:rsidRPr="00130784" w:rsidRDefault="00130784" w:rsidP="00130784">
      <w:pPr>
        <w:tabs>
          <w:tab w:val="left" w:pos="900"/>
        </w:tabs>
        <w:spacing w:after="0" w:line="240" w:lineRule="exact"/>
        <w:ind w:left="5795" w:hanging="374"/>
        <w:jc w:val="both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к Порядку предоставления </w:t>
      </w:r>
    </w:p>
    <w:p w:rsidR="00E50834" w:rsidRPr="00CB1CF4" w:rsidRDefault="00130784" w:rsidP="00CB1CF4">
      <w:pPr>
        <w:tabs>
          <w:tab w:val="left" w:pos="900"/>
        </w:tabs>
        <w:spacing w:after="0" w:line="240" w:lineRule="exact"/>
        <w:ind w:left="5387" w:firstLine="34"/>
        <w:jc w:val="both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>субсидии</w:t>
      </w:r>
      <w:r w:rsidR="003C299D">
        <w:rPr>
          <w:rFonts w:ascii="Times New Roman" w:hAnsi="Times New Roman"/>
          <w:sz w:val="28"/>
          <w:szCs w:val="28"/>
        </w:rPr>
        <w:t xml:space="preserve"> </w:t>
      </w:r>
      <w:bookmarkStart w:id="6" w:name="_Hlk215144375"/>
      <w:r w:rsidR="003C299D" w:rsidRPr="003A7E8E">
        <w:rPr>
          <w:rFonts w:ascii="Times New Roman" w:hAnsi="Times New Roman"/>
          <w:color w:val="000000"/>
          <w:kern w:val="36"/>
          <w:sz w:val="28"/>
          <w:szCs w:val="28"/>
        </w:rPr>
        <w:t>Автономной некоммер</w:t>
      </w:r>
      <w:r w:rsidR="00CB1CF4">
        <w:rPr>
          <w:rFonts w:ascii="Times New Roman" w:hAnsi="Times New Roman"/>
          <w:color w:val="000000"/>
          <w:kern w:val="36"/>
          <w:sz w:val="28"/>
          <w:szCs w:val="28"/>
        </w:rPr>
        <w:t>-</w:t>
      </w:r>
      <w:r w:rsidR="003C299D" w:rsidRPr="003A7E8E">
        <w:rPr>
          <w:rFonts w:ascii="Times New Roman" w:hAnsi="Times New Roman"/>
          <w:color w:val="000000"/>
          <w:kern w:val="36"/>
          <w:sz w:val="28"/>
          <w:szCs w:val="28"/>
        </w:rPr>
        <w:t xml:space="preserve">ческой организации молодежной политики </w:t>
      </w:r>
      <w:r w:rsidR="003C299D" w:rsidRPr="003A7E8E">
        <w:rPr>
          <w:rFonts w:ascii="Times New Roman" w:eastAsia="Arial" w:hAnsi="Times New Roman"/>
          <w:sz w:val="28"/>
          <w:szCs w:val="28"/>
        </w:rPr>
        <w:t>«Молодежный центр Александровского муниципаль</w:t>
      </w:r>
      <w:r w:rsidR="00CB1CF4">
        <w:rPr>
          <w:rFonts w:ascii="Times New Roman" w:eastAsia="Arial" w:hAnsi="Times New Roman"/>
          <w:sz w:val="28"/>
          <w:szCs w:val="28"/>
        </w:rPr>
        <w:t>-</w:t>
      </w:r>
      <w:r w:rsidR="003C299D" w:rsidRPr="003A7E8E">
        <w:rPr>
          <w:rFonts w:ascii="Times New Roman" w:eastAsia="Arial" w:hAnsi="Times New Roman"/>
          <w:sz w:val="28"/>
          <w:szCs w:val="28"/>
        </w:rPr>
        <w:t>ного округа»</w:t>
      </w:r>
      <w:r w:rsidRPr="00130784">
        <w:rPr>
          <w:rFonts w:ascii="Times New Roman" w:hAnsi="Times New Roman"/>
          <w:sz w:val="28"/>
          <w:szCs w:val="28"/>
        </w:rPr>
        <w:t xml:space="preserve"> </w:t>
      </w:r>
      <w:r w:rsidR="00E50834">
        <w:rPr>
          <w:rFonts w:ascii="Times New Roman" w:eastAsia="Arial" w:hAnsi="Times New Roman"/>
          <w:sz w:val="28"/>
          <w:szCs w:val="28"/>
        </w:rPr>
        <w:t xml:space="preserve">в </w:t>
      </w:r>
      <w:r w:rsidR="00E50834" w:rsidRPr="00130784">
        <w:rPr>
          <w:rFonts w:ascii="Times New Roman" w:eastAsia="Arial" w:hAnsi="Times New Roman"/>
          <w:sz w:val="28"/>
          <w:szCs w:val="28"/>
        </w:rPr>
        <w:t xml:space="preserve">целях финансового обеспечения </w:t>
      </w:r>
      <w:bookmarkStart w:id="7" w:name="_Hlk215240398"/>
      <w:r w:rsidR="00E50834" w:rsidRPr="00A45174">
        <w:rPr>
          <w:rFonts w:ascii="Times New Roman" w:hAnsi="Times New Roman"/>
          <w:sz w:val="28"/>
          <w:szCs w:val="28"/>
        </w:rPr>
        <w:t>деятельности</w:t>
      </w:r>
      <w:r w:rsidR="00E50834" w:rsidRPr="00E50834">
        <w:rPr>
          <w:rFonts w:ascii="Times New Roman" w:hAnsi="Times New Roman"/>
          <w:sz w:val="28"/>
          <w:szCs w:val="28"/>
        </w:rPr>
        <w:t xml:space="preserve"> </w:t>
      </w:r>
      <w:r w:rsidR="00E50834" w:rsidRPr="00A45174">
        <w:rPr>
          <w:rFonts w:ascii="Times New Roman" w:hAnsi="Times New Roman"/>
          <w:sz w:val="28"/>
          <w:szCs w:val="28"/>
        </w:rPr>
        <w:t>неком</w:t>
      </w:r>
      <w:r w:rsidR="00CB1CF4">
        <w:rPr>
          <w:rFonts w:ascii="Times New Roman" w:hAnsi="Times New Roman"/>
          <w:sz w:val="28"/>
          <w:szCs w:val="28"/>
        </w:rPr>
        <w:t>-</w:t>
      </w:r>
      <w:r w:rsidR="00E50834" w:rsidRPr="00A45174">
        <w:rPr>
          <w:rFonts w:ascii="Times New Roman" w:hAnsi="Times New Roman"/>
          <w:sz w:val="28"/>
          <w:szCs w:val="28"/>
        </w:rPr>
        <w:t>мерческой</w:t>
      </w:r>
      <w:r w:rsidR="00E50834" w:rsidRPr="00E50834">
        <w:rPr>
          <w:rFonts w:ascii="Times New Roman" w:hAnsi="Times New Roman"/>
          <w:sz w:val="28"/>
          <w:szCs w:val="28"/>
        </w:rPr>
        <w:t xml:space="preserve"> </w:t>
      </w:r>
      <w:r w:rsidR="00E50834" w:rsidRPr="00A45174">
        <w:rPr>
          <w:rFonts w:ascii="Times New Roman" w:hAnsi="Times New Roman"/>
          <w:sz w:val="28"/>
          <w:szCs w:val="28"/>
        </w:rPr>
        <w:t>организации</w:t>
      </w:r>
      <w:r w:rsidR="00E50834">
        <w:rPr>
          <w:rFonts w:ascii="Times New Roman" w:hAnsi="Times New Roman"/>
          <w:sz w:val="28"/>
          <w:szCs w:val="28"/>
        </w:rPr>
        <w:t xml:space="preserve"> по </w:t>
      </w:r>
      <w:r w:rsidR="00CB1CF4">
        <w:rPr>
          <w:rFonts w:ascii="Times New Roman" w:hAnsi="Times New Roman"/>
          <w:sz w:val="28"/>
          <w:szCs w:val="28"/>
        </w:rPr>
        <w:t>реали-</w:t>
      </w:r>
      <w:r w:rsidR="00E50834">
        <w:rPr>
          <w:rFonts w:ascii="Times New Roman" w:hAnsi="Times New Roman"/>
          <w:sz w:val="28"/>
          <w:szCs w:val="28"/>
        </w:rPr>
        <w:t>зации услуг</w:t>
      </w:r>
      <w:r w:rsidR="00CB1CF4">
        <w:rPr>
          <w:rFonts w:ascii="Times New Roman" w:hAnsi="Times New Roman"/>
          <w:sz w:val="28"/>
          <w:szCs w:val="28"/>
        </w:rPr>
        <w:t xml:space="preserve"> </w:t>
      </w:r>
      <w:r w:rsidR="00E50834" w:rsidRPr="00E50834">
        <w:rPr>
          <w:rFonts w:ascii="Times New Roman" w:eastAsia="Arial" w:hAnsi="Times New Roman"/>
          <w:sz w:val="28"/>
          <w:szCs w:val="28"/>
        </w:rPr>
        <w:t>в</w:t>
      </w:r>
      <w:r w:rsidR="00E50834">
        <w:rPr>
          <w:rFonts w:ascii="Times New Roman" w:eastAsia="Arial" w:hAnsi="Times New Roman"/>
          <w:sz w:val="28"/>
          <w:szCs w:val="28"/>
        </w:rPr>
        <w:t xml:space="preserve"> </w:t>
      </w:r>
      <w:r w:rsidR="00E50834" w:rsidRPr="00E50834">
        <w:rPr>
          <w:rFonts w:ascii="Times New Roman" w:eastAsia="Arial" w:hAnsi="Times New Roman"/>
          <w:sz w:val="28"/>
          <w:szCs w:val="28"/>
        </w:rPr>
        <w:t>сфере</w:t>
      </w:r>
      <w:r w:rsidR="00E50834">
        <w:rPr>
          <w:rFonts w:ascii="Times New Roman" w:eastAsia="Arial" w:hAnsi="Times New Roman"/>
          <w:sz w:val="28"/>
          <w:szCs w:val="28"/>
        </w:rPr>
        <w:t xml:space="preserve"> </w:t>
      </w:r>
      <w:r w:rsidR="00E50834" w:rsidRPr="00E50834">
        <w:rPr>
          <w:rFonts w:ascii="Times New Roman" w:eastAsia="Arial" w:hAnsi="Times New Roman"/>
          <w:sz w:val="28"/>
          <w:szCs w:val="28"/>
        </w:rPr>
        <w:t xml:space="preserve">молодежной </w:t>
      </w:r>
      <w:r w:rsidR="00E50834">
        <w:rPr>
          <w:rFonts w:ascii="Times New Roman" w:eastAsia="Arial" w:hAnsi="Times New Roman"/>
          <w:sz w:val="28"/>
          <w:szCs w:val="28"/>
        </w:rPr>
        <w:t xml:space="preserve">        </w:t>
      </w:r>
      <w:r w:rsidR="00E50834" w:rsidRPr="00E50834">
        <w:rPr>
          <w:rFonts w:ascii="Times New Roman" w:eastAsia="Arial" w:hAnsi="Times New Roman"/>
          <w:sz w:val="28"/>
          <w:szCs w:val="28"/>
        </w:rPr>
        <w:t>политики</w:t>
      </w:r>
    </w:p>
    <w:bookmarkEnd w:id="6"/>
    <w:bookmarkEnd w:id="7"/>
    <w:p w:rsidR="00130784" w:rsidRPr="00130784" w:rsidRDefault="00130784" w:rsidP="00820E0B">
      <w:pPr>
        <w:spacing w:line="319" w:lineRule="atLeast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30784" w:rsidRPr="00130784" w:rsidRDefault="00130784" w:rsidP="00DC1FF4">
      <w:pPr>
        <w:spacing w:after="0" w:line="319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ЗАЯВЛЕНИЕ </w:t>
      </w:r>
    </w:p>
    <w:p w:rsidR="00130784" w:rsidRPr="00130784" w:rsidRDefault="00130784" w:rsidP="00DC1FF4">
      <w:pPr>
        <w:spacing w:after="0" w:line="319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>О ПРЕДОСТАВЛЕНИИ СУБСИДИИ</w:t>
      </w:r>
    </w:p>
    <w:p w:rsidR="00130784" w:rsidRPr="00130784" w:rsidRDefault="00130784" w:rsidP="00130784">
      <w:pPr>
        <w:spacing w:line="319" w:lineRule="atLeast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30784" w:rsidRDefault="008007D8" w:rsidP="00DC1FF4">
      <w:pPr>
        <w:spacing w:after="0" w:line="240" w:lineRule="auto"/>
        <w:ind w:left="-142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C1FF4">
        <w:rPr>
          <w:rFonts w:ascii="Times New Roman" w:hAnsi="Times New Roman"/>
          <w:sz w:val="28"/>
          <w:szCs w:val="28"/>
        </w:rPr>
        <w:t xml:space="preserve">Прошу предоставить субсидию </w:t>
      </w:r>
      <w:r w:rsidR="003C299D" w:rsidRPr="003A7E8E">
        <w:rPr>
          <w:rFonts w:ascii="Times New Roman" w:hAnsi="Times New Roman"/>
          <w:color w:val="000000"/>
          <w:kern w:val="36"/>
          <w:sz w:val="28"/>
          <w:szCs w:val="28"/>
        </w:rPr>
        <w:t xml:space="preserve">Автономной некоммерческой организации молодежной политики </w:t>
      </w:r>
      <w:r w:rsidR="003C299D" w:rsidRPr="003A7E8E">
        <w:rPr>
          <w:rFonts w:ascii="Times New Roman" w:eastAsia="Arial" w:hAnsi="Times New Roman"/>
          <w:sz w:val="28"/>
          <w:szCs w:val="28"/>
        </w:rPr>
        <w:t>«Молодежный центр Александровского муниципального округа»</w:t>
      </w:r>
      <w:r w:rsidR="005B3159">
        <w:rPr>
          <w:rFonts w:ascii="Times New Roman" w:eastAsia="Arial" w:hAnsi="Times New Roman"/>
          <w:sz w:val="28"/>
          <w:szCs w:val="28"/>
        </w:rPr>
        <w:t xml:space="preserve"> </w:t>
      </w:r>
      <w:r w:rsidRPr="00DC1FF4">
        <w:rPr>
          <w:rFonts w:ascii="Times New Roman" w:hAnsi="Times New Roman"/>
          <w:sz w:val="28"/>
          <w:szCs w:val="28"/>
        </w:rPr>
        <w:t xml:space="preserve">на финансовое </w:t>
      </w:r>
      <w:r w:rsidR="00DC1FF4" w:rsidRPr="00DC1FF4">
        <w:rPr>
          <w:rFonts w:ascii="Times New Roman" w:hAnsi="Times New Roman"/>
          <w:sz w:val="28"/>
          <w:szCs w:val="28"/>
        </w:rPr>
        <w:t>обеспечени</w:t>
      </w:r>
      <w:r w:rsidR="00E50834">
        <w:rPr>
          <w:rFonts w:ascii="Times New Roman" w:hAnsi="Times New Roman"/>
          <w:sz w:val="28"/>
          <w:szCs w:val="28"/>
        </w:rPr>
        <w:t>е деятельности некоммерческой организации по реализации услуг в сфере молодежной политики</w:t>
      </w:r>
      <w:r w:rsidR="00DC1FF4" w:rsidRPr="00DC1FF4">
        <w:rPr>
          <w:rFonts w:ascii="Times New Roman" w:hAnsi="Times New Roman"/>
          <w:sz w:val="28"/>
          <w:szCs w:val="28"/>
        </w:rPr>
        <w:t xml:space="preserve"> </w:t>
      </w:r>
      <w:r w:rsidR="00DE584D">
        <w:rPr>
          <w:rFonts w:ascii="Times New Roman" w:hAnsi="Times New Roman"/>
          <w:sz w:val="28"/>
          <w:szCs w:val="28"/>
        </w:rPr>
        <w:t>на _____________год.</w:t>
      </w:r>
    </w:p>
    <w:p w:rsidR="00DE584D" w:rsidRPr="00DC1FF4" w:rsidRDefault="00DE584D" w:rsidP="00DC1FF4">
      <w:pPr>
        <w:spacing w:after="0" w:line="240" w:lineRule="auto"/>
        <w:ind w:left="-142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245"/>
        <w:gridCol w:w="3933"/>
      </w:tblGrid>
      <w:tr w:rsidR="008007D8" w:rsidRPr="00743E3A" w:rsidTr="00CB1CF4">
        <w:tc>
          <w:tcPr>
            <w:tcW w:w="675" w:type="dxa"/>
            <w:vAlign w:val="center"/>
          </w:tcPr>
          <w:p w:rsidR="008007D8" w:rsidRPr="00743E3A" w:rsidRDefault="00EF1164" w:rsidP="00CB1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Align w:val="center"/>
          </w:tcPr>
          <w:p w:rsidR="008007D8" w:rsidRPr="00743E3A" w:rsidRDefault="00DC1FF4" w:rsidP="00CB1C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E3A">
              <w:rPr>
                <w:rFonts w:ascii="Times New Roman" w:hAnsi="Times New Roman"/>
                <w:sz w:val="24"/>
                <w:szCs w:val="24"/>
              </w:rPr>
              <w:t>Полное наименование юридического лица -  получателя субсидии</w:t>
            </w:r>
          </w:p>
        </w:tc>
        <w:tc>
          <w:tcPr>
            <w:tcW w:w="3933" w:type="dxa"/>
            <w:vAlign w:val="center"/>
          </w:tcPr>
          <w:p w:rsidR="008007D8" w:rsidRPr="00743E3A" w:rsidRDefault="008007D8" w:rsidP="00CB1C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07D8" w:rsidRPr="00743E3A" w:rsidTr="00743E3A">
        <w:tc>
          <w:tcPr>
            <w:tcW w:w="675" w:type="dxa"/>
          </w:tcPr>
          <w:p w:rsidR="008007D8" w:rsidRPr="00743E3A" w:rsidRDefault="00EF1164" w:rsidP="00743E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8007D8" w:rsidRPr="00743E3A" w:rsidRDefault="00DC1FF4" w:rsidP="00743E3A">
            <w:pPr>
              <w:rPr>
                <w:rFonts w:ascii="Times New Roman" w:hAnsi="Times New Roman"/>
                <w:sz w:val="24"/>
                <w:szCs w:val="24"/>
              </w:rPr>
            </w:pPr>
            <w:r w:rsidRPr="00743E3A">
              <w:rPr>
                <w:rFonts w:ascii="Times New Roman" w:hAnsi="Times New Roman"/>
                <w:sz w:val="24"/>
                <w:szCs w:val="24"/>
              </w:rPr>
              <w:t>Адрес юридического лица - получателя субсидии (юридический и фактический, телефон, факс, email)</w:t>
            </w:r>
          </w:p>
        </w:tc>
        <w:tc>
          <w:tcPr>
            <w:tcW w:w="3933" w:type="dxa"/>
          </w:tcPr>
          <w:p w:rsidR="008007D8" w:rsidRPr="00743E3A" w:rsidRDefault="008007D8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07D8" w:rsidRPr="00743E3A" w:rsidTr="00743E3A">
        <w:tc>
          <w:tcPr>
            <w:tcW w:w="675" w:type="dxa"/>
          </w:tcPr>
          <w:p w:rsidR="008007D8" w:rsidRPr="00743E3A" w:rsidRDefault="00EF116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</w:tcPr>
          <w:p w:rsidR="008007D8" w:rsidRPr="00743E3A" w:rsidRDefault="00DC1FF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3E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933" w:type="dxa"/>
          </w:tcPr>
          <w:p w:rsidR="008007D8" w:rsidRPr="00743E3A" w:rsidRDefault="008007D8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07D8" w:rsidRPr="00743E3A" w:rsidTr="00743E3A">
        <w:tc>
          <w:tcPr>
            <w:tcW w:w="675" w:type="dxa"/>
          </w:tcPr>
          <w:p w:rsidR="008007D8" w:rsidRPr="00743E3A" w:rsidRDefault="00EF116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</w:tcPr>
          <w:p w:rsidR="008007D8" w:rsidRPr="00743E3A" w:rsidRDefault="00DC1FF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3E3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3933" w:type="dxa"/>
          </w:tcPr>
          <w:p w:rsidR="008007D8" w:rsidRPr="00743E3A" w:rsidRDefault="008007D8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1FF4" w:rsidRPr="00743E3A" w:rsidTr="00743E3A">
        <w:tc>
          <w:tcPr>
            <w:tcW w:w="675" w:type="dxa"/>
          </w:tcPr>
          <w:p w:rsidR="00DC1FF4" w:rsidRPr="00743E3A" w:rsidRDefault="00EF116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</w:tcPr>
          <w:p w:rsidR="00DC1FF4" w:rsidRPr="00743E3A" w:rsidRDefault="00DC1FF4" w:rsidP="00DC1FF4">
            <w:pPr>
              <w:rPr>
                <w:rFonts w:ascii="Times New Roman" w:hAnsi="Times New Roman"/>
                <w:sz w:val="24"/>
                <w:szCs w:val="24"/>
              </w:rPr>
            </w:pPr>
            <w:r w:rsidRPr="00743E3A">
              <w:rPr>
                <w:rFonts w:ascii="Times New Roman" w:hAnsi="Times New Roman"/>
                <w:sz w:val="24"/>
                <w:szCs w:val="24"/>
              </w:rPr>
              <w:t xml:space="preserve">Расчетный счет и наименование банка </w:t>
            </w:r>
          </w:p>
        </w:tc>
        <w:tc>
          <w:tcPr>
            <w:tcW w:w="3933" w:type="dxa"/>
          </w:tcPr>
          <w:p w:rsidR="00DC1FF4" w:rsidRPr="00743E3A" w:rsidRDefault="00DC1FF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1FF4" w:rsidRPr="00743E3A" w:rsidTr="00743E3A">
        <w:tc>
          <w:tcPr>
            <w:tcW w:w="675" w:type="dxa"/>
          </w:tcPr>
          <w:p w:rsidR="00DC1FF4" w:rsidRPr="00743E3A" w:rsidRDefault="00EF116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</w:tcPr>
          <w:p w:rsidR="00DC1FF4" w:rsidRPr="00743E3A" w:rsidRDefault="00DC1FF4" w:rsidP="00743E3A">
            <w:pPr>
              <w:rPr>
                <w:rFonts w:ascii="Times New Roman" w:hAnsi="Times New Roman"/>
                <w:sz w:val="24"/>
                <w:szCs w:val="24"/>
              </w:rPr>
            </w:pPr>
            <w:r w:rsidRPr="00743E3A">
              <w:rPr>
                <w:rFonts w:ascii="Times New Roman" w:hAnsi="Times New Roman"/>
                <w:sz w:val="24"/>
                <w:szCs w:val="24"/>
              </w:rPr>
              <w:t xml:space="preserve">Руководитель юридического лица </w:t>
            </w:r>
            <w:r w:rsidR="00944C43">
              <w:rPr>
                <w:rFonts w:ascii="Times New Roman" w:hAnsi="Times New Roman"/>
                <w:sz w:val="24"/>
                <w:szCs w:val="24"/>
              </w:rPr>
              <w:t>– получателя субсидии</w:t>
            </w:r>
            <w:r w:rsidR="00297F80">
              <w:rPr>
                <w:rFonts w:ascii="Times New Roman" w:hAnsi="Times New Roman"/>
                <w:sz w:val="24"/>
                <w:szCs w:val="24"/>
              </w:rPr>
              <w:t>, ФИО</w:t>
            </w:r>
          </w:p>
        </w:tc>
        <w:tc>
          <w:tcPr>
            <w:tcW w:w="3933" w:type="dxa"/>
          </w:tcPr>
          <w:p w:rsidR="00DC1FF4" w:rsidRPr="00743E3A" w:rsidRDefault="00DC1FF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1FF4" w:rsidRPr="00743E3A" w:rsidTr="00743E3A">
        <w:tc>
          <w:tcPr>
            <w:tcW w:w="675" w:type="dxa"/>
          </w:tcPr>
          <w:p w:rsidR="00DC1FF4" w:rsidRPr="00743E3A" w:rsidRDefault="00EF116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</w:tcPr>
          <w:p w:rsidR="00DC1FF4" w:rsidRPr="00743E3A" w:rsidRDefault="00DC1FF4">
            <w:pPr>
              <w:rPr>
                <w:rFonts w:ascii="Times New Roman" w:hAnsi="Times New Roman"/>
                <w:sz w:val="24"/>
                <w:szCs w:val="24"/>
              </w:rPr>
            </w:pPr>
            <w:r w:rsidRPr="00743E3A">
              <w:rPr>
                <w:rFonts w:ascii="Times New Roman" w:hAnsi="Times New Roman"/>
                <w:sz w:val="24"/>
                <w:szCs w:val="24"/>
              </w:rPr>
              <w:t>Учредитель получателя субсидии</w:t>
            </w:r>
          </w:p>
        </w:tc>
        <w:tc>
          <w:tcPr>
            <w:tcW w:w="3933" w:type="dxa"/>
          </w:tcPr>
          <w:p w:rsidR="00DC1FF4" w:rsidRPr="00743E3A" w:rsidRDefault="00DC1FF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07D8" w:rsidRPr="00743E3A" w:rsidTr="00743E3A">
        <w:tc>
          <w:tcPr>
            <w:tcW w:w="675" w:type="dxa"/>
          </w:tcPr>
          <w:p w:rsidR="008007D8" w:rsidRPr="00743E3A" w:rsidRDefault="00EF116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</w:tcPr>
          <w:p w:rsidR="008007D8" w:rsidRPr="00743E3A" w:rsidRDefault="00DC1FF4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43E3A">
              <w:rPr>
                <w:rFonts w:ascii="Times New Roman" w:hAnsi="Times New Roman"/>
                <w:sz w:val="24"/>
                <w:szCs w:val="24"/>
              </w:rPr>
              <w:t>Размер запрашиваемой субсидии, тыс. рублей</w:t>
            </w:r>
          </w:p>
        </w:tc>
        <w:tc>
          <w:tcPr>
            <w:tcW w:w="3933" w:type="dxa"/>
          </w:tcPr>
          <w:p w:rsidR="008007D8" w:rsidRPr="00743E3A" w:rsidRDefault="008007D8" w:rsidP="00743E3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007D8" w:rsidRPr="00130784" w:rsidRDefault="008007D8" w:rsidP="00130784">
      <w:pPr>
        <w:spacing w:after="0" w:line="240" w:lineRule="auto"/>
        <w:textAlignment w:val="baseline"/>
        <w:rPr>
          <w:rFonts w:ascii="Times New Roman" w:hAnsi="Times New Roman"/>
          <w:color w:val="000000"/>
          <w:sz w:val="26"/>
          <w:szCs w:val="28"/>
          <w:lang w:eastAsia="ru-RU"/>
        </w:rPr>
      </w:pPr>
    </w:p>
    <w:p w:rsidR="00130784" w:rsidRPr="00DC1FF4" w:rsidRDefault="008E71F4" w:rsidP="00DC1FF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 xml:space="preserve">Настоящим подтверждаю, что на первое число месяца, предшествующего месяцу в котором заключается соглашение о предоставлении из  местного бюджета субсидии АНО </w:t>
      </w:r>
      <w:r w:rsidR="005B3159">
        <w:rPr>
          <w:rFonts w:ascii="Times New Roman" w:hAnsi="Times New Roman"/>
          <w:sz w:val="24"/>
          <w:szCs w:val="24"/>
        </w:rPr>
        <w:t xml:space="preserve">МП </w:t>
      </w:r>
      <w:r w:rsidRPr="00DC1FF4">
        <w:rPr>
          <w:rFonts w:ascii="Times New Roman" w:hAnsi="Times New Roman"/>
          <w:sz w:val="24"/>
          <w:szCs w:val="24"/>
        </w:rPr>
        <w:t>«</w:t>
      </w:r>
      <w:r w:rsidR="005B3159">
        <w:rPr>
          <w:rFonts w:ascii="Times New Roman" w:hAnsi="Times New Roman"/>
          <w:sz w:val="24"/>
          <w:szCs w:val="24"/>
        </w:rPr>
        <w:t>Молодежный центр АМО</w:t>
      </w:r>
      <w:r w:rsidR="0091283A" w:rsidRPr="00DC1FF4">
        <w:rPr>
          <w:rFonts w:ascii="Times New Roman" w:hAnsi="Times New Roman"/>
          <w:sz w:val="24"/>
          <w:szCs w:val="24"/>
        </w:rPr>
        <w:t>»</w:t>
      </w:r>
      <w:r w:rsidRPr="00DC1FF4">
        <w:rPr>
          <w:rFonts w:ascii="Times New Roman" w:hAnsi="Times New Roman"/>
          <w:sz w:val="24"/>
          <w:szCs w:val="24"/>
        </w:rPr>
        <w:t>: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noProof/>
          <w:sz w:val="24"/>
          <w:szCs w:val="24"/>
        </w:rPr>
        <w:t xml:space="preserve">- </w:t>
      </w:r>
      <w:r w:rsidRPr="00DC1FF4">
        <w:rPr>
          <w:rFonts w:ascii="Times New Roman" w:hAnsi="Times New Roman"/>
          <w:sz w:val="24"/>
          <w:szCs w:val="24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28" w:history="1">
        <w:r w:rsidRPr="00DC1FF4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перечень</w:t>
        </w:r>
      </w:hyperlink>
      <w:r w:rsidRPr="00DC1FF4">
        <w:rPr>
          <w:rFonts w:ascii="Times New Roman" w:hAnsi="Times New Roman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</w:t>
      </w:r>
      <w:r w:rsidR="00DC1FF4">
        <w:rPr>
          <w:rFonts w:ascii="Times New Roman" w:hAnsi="Times New Roman"/>
          <w:sz w:val="24"/>
          <w:szCs w:val="24"/>
        </w:rPr>
        <w:t>едерации)</w:t>
      </w:r>
      <w:r w:rsidRPr="00DC1FF4">
        <w:rPr>
          <w:rFonts w:ascii="Times New Roman" w:hAnsi="Times New Roman"/>
          <w:sz w:val="24"/>
          <w:szCs w:val="24"/>
        </w:rPr>
        <w:t>;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lastRenderedPageBreak/>
        <w:t xml:space="preserve">получатель субсидии  не находится в составляемых в рамках реализации полномочий, предусмотренных </w:t>
      </w:r>
      <w:hyperlink r:id="rId29" w:history="1">
        <w:r w:rsidRPr="00DC1FF4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главой VII</w:t>
        </w:r>
      </w:hyperlink>
      <w:r w:rsidRPr="00DC1FF4">
        <w:rPr>
          <w:rFonts w:ascii="Times New Roman" w:hAnsi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 xml:space="preserve">получатель субсидии не получает средства из местного бюджета на основании иных муниципальных правовых актов на цели, установленные Порядком; 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 xml:space="preserve">получатель субсидии не является иностранным агентом в соответствии с Федеральным </w:t>
      </w:r>
      <w:hyperlink r:id="rId30" w:history="1">
        <w:r w:rsidRPr="00DC1FF4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законом</w:t>
        </w:r>
      </w:hyperlink>
      <w:r w:rsidRPr="00DC1FF4">
        <w:rPr>
          <w:rFonts w:ascii="Times New Roman" w:hAnsi="Times New Roman"/>
          <w:sz w:val="24"/>
          <w:szCs w:val="24"/>
        </w:rPr>
        <w:t xml:space="preserve"> «О контроле за деятельностью лиц, находящихся под иностранным влиянием»; 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 xml:space="preserve">у получателя субсидии на едином налоговом счете отсутствует или не превышает размер, определенный </w:t>
      </w:r>
      <w:hyperlink r:id="rId31" w:history="1">
        <w:r w:rsidRPr="00DC1FF4">
          <w:rPr>
            <w:rStyle w:val="ad"/>
            <w:rFonts w:ascii="Times New Roman" w:hAnsi="Times New Roman"/>
            <w:color w:val="auto"/>
            <w:sz w:val="24"/>
            <w:szCs w:val="24"/>
            <w:u w:val="none"/>
          </w:rPr>
          <w:t>пунктом 3 статьи 47</w:t>
        </w:r>
      </w:hyperlink>
      <w:r w:rsidRPr="00DC1FF4">
        <w:rPr>
          <w:rFonts w:ascii="Times New Roman" w:hAnsi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1 число месяца, предшествующего месяцу подачи заявления; 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 xml:space="preserve">у получателя субсидии отсутствует просроченная задолженность по возврату в местный бюджет,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Александровским муниципальным округом в соответствии с правовым актом (за исключением случаев, установленных администрацией Александровского муниципального округа) по состоянию на 1 число месяца, предшествующего о месяцу подачи заявления; 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>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по состоянию на 1 число месяца, предшествующего месяцу подачи заявления;</w:t>
      </w:r>
    </w:p>
    <w:p w:rsidR="0091283A" w:rsidRPr="00DC1FF4" w:rsidRDefault="0091283A" w:rsidP="00DC1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FF4">
        <w:rPr>
          <w:rFonts w:ascii="Times New Roman" w:hAnsi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отбора).</w:t>
      </w:r>
    </w:p>
    <w:p w:rsidR="0091283A" w:rsidRPr="00DC1FF4" w:rsidRDefault="0091283A" w:rsidP="00DC1FF4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130784" w:rsidRPr="00130784" w:rsidRDefault="00130784" w:rsidP="00130784">
      <w:pPr>
        <w:spacing w:after="0" w:line="240" w:lineRule="auto"/>
        <w:textAlignment w:val="baseline"/>
        <w:rPr>
          <w:rFonts w:ascii="Times New Roman" w:hAnsi="Times New Roman"/>
          <w:color w:val="000000"/>
          <w:sz w:val="26"/>
          <w:szCs w:val="28"/>
          <w:lang w:eastAsia="ru-RU"/>
        </w:rPr>
      </w:pPr>
    </w:p>
    <w:p w:rsidR="00130784" w:rsidRPr="00130784" w:rsidRDefault="00130784" w:rsidP="00130784">
      <w:pPr>
        <w:spacing w:after="0" w:line="240" w:lineRule="auto"/>
        <w:textAlignment w:val="baseline"/>
        <w:rPr>
          <w:rFonts w:ascii="Times New Roman" w:hAnsi="Times New Roman"/>
          <w:color w:val="000000"/>
          <w:sz w:val="26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6"/>
          <w:szCs w:val="28"/>
          <w:lang w:eastAsia="ru-RU"/>
        </w:rPr>
        <w:t xml:space="preserve">Руководитель организации:_________________________________________________  </w:t>
      </w:r>
    </w:p>
    <w:p w:rsidR="00130784" w:rsidRPr="00130784" w:rsidRDefault="00130784" w:rsidP="00130784">
      <w:pPr>
        <w:spacing w:after="0" w:line="240" w:lineRule="auto"/>
        <w:textAlignment w:val="baseline"/>
        <w:rPr>
          <w:rFonts w:ascii="Times New Roman" w:hAnsi="Times New Roman"/>
          <w:color w:val="000000"/>
          <w:sz w:val="26"/>
          <w:szCs w:val="28"/>
          <w:lang w:eastAsia="ru-RU"/>
        </w:rPr>
      </w:pPr>
    </w:p>
    <w:p w:rsidR="00130784" w:rsidRPr="00130784" w:rsidRDefault="00130784" w:rsidP="00130784">
      <w:pPr>
        <w:spacing w:after="0" w:line="240" w:lineRule="auto"/>
        <w:textAlignment w:val="baseline"/>
        <w:rPr>
          <w:rFonts w:ascii="Times New Roman" w:hAnsi="Times New Roman"/>
          <w:color w:val="000000"/>
          <w:sz w:val="26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6"/>
          <w:szCs w:val="28"/>
          <w:lang w:eastAsia="ru-RU"/>
        </w:rPr>
        <w:t>Главный бухгалтер: _______________________________________________________</w:t>
      </w:r>
    </w:p>
    <w:p w:rsidR="00130784" w:rsidRDefault="00130784" w:rsidP="00130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0" w:lineRule="atLeast"/>
        <w:ind w:left="1301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97B56" w:rsidRPr="00130784" w:rsidRDefault="00F97B56" w:rsidP="00130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0" w:lineRule="atLeast"/>
        <w:ind w:left="1301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  <w:sectPr w:rsidR="00F97B56" w:rsidRPr="00130784" w:rsidSect="00DC13F5">
          <w:pgSz w:w="11906" w:h="16838"/>
          <w:pgMar w:top="899" w:right="851" w:bottom="851" w:left="1418" w:header="539" w:footer="431" w:gutter="0"/>
          <w:cols w:space="720"/>
          <w:titlePg/>
          <w:docGrid w:linePitch="360"/>
        </w:sectPr>
      </w:pPr>
    </w:p>
    <w:tbl>
      <w:tblPr>
        <w:tblW w:w="0" w:type="auto"/>
        <w:tblInd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77"/>
      </w:tblGrid>
      <w:tr w:rsidR="005B3159" w:rsidRPr="007F59F8" w:rsidTr="00360174"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B56" w:rsidRPr="007F59F8" w:rsidRDefault="00F97B56" w:rsidP="00312E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5B3159" w:rsidRPr="007F59F8" w:rsidRDefault="005B3159" w:rsidP="00312E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F59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Приложение 2</w:t>
            </w:r>
          </w:p>
          <w:p w:rsidR="005B3159" w:rsidRPr="007F59F8" w:rsidRDefault="005B3159" w:rsidP="00312E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7F59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7F59F8">
              <w:rPr>
                <w:rFonts w:ascii="Times New Roman" w:hAnsi="Times New Roman"/>
                <w:sz w:val="28"/>
                <w:szCs w:val="28"/>
              </w:rPr>
              <w:t xml:space="preserve"> Порядку предоставления</w:t>
            </w:r>
          </w:p>
          <w:p w:rsidR="005B3159" w:rsidRPr="007F59F8" w:rsidRDefault="005B3159" w:rsidP="00312E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F59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субсидии Автономной некоммерческой </w:t>
            </w:r>
          </w:p>
          <w:p w:rsidR="005B3159" w:rsidRPr="007F59F8" w:rsidRDefault="005B3159" w:rsidP="00312E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F59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организации молодежной политики</w:t>
            </w:r>
          </w:p>
          <w:p w:rsidR="005B3159" w:rsidRPr="007F59F8" w:rsidRDefault="005B3159" w:rsidP="00312E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F59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«Молодежный центр Александровского </w:t>
            </w:r>
          </w:p>
          <w:p w:rsidR="005B3159" w:rsidRPr="007F59F8" w:rsidRDefault="00041112" w:rsidP="00650C16">
            <w:pPr>
              <w:tabs>
                <w:tab w:val="left" w:pos="0"/>
                <w:tab w:val="left" w:pos="57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Муниципального округа» </w:t>
            </w:r>
            <w:r w:rsidR="005B3159" w:rsidRPr="007F59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целях</w:t>
            </w:r>
          </w:p>
          <w:p w:rsidR="005B3159" w:rsidRPr="007F59F8" w:rsidRDefault="005B3159" w:rsidP="00312E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F59F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финансового обеспечения </w:t>
            </w:r>
            <w:r w:rsidR="0036017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деятельности некоммерческой организации по реализации услуг в сфере молодежной политики</w:t>
            </w:r>
          </w:p>
        </w:tc>
      </w:tr>
    </w:tbl>
    <w:p w:rsidR="00130784" w:rsidRPr="00130784" w:rsidRDefault="00130784" w:rsidP="005B31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tLeas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30784" w:rsidRPr="00130784" w:rsidRDefault="00130784" w:rsidP="008D08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ind w:left="284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Форма расчета размера субсидии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6645"/>
        <w:gridCol w:w="3011"/>
        <w:gridCol w:w="2234"/>
        <w:gridCol w:w="2027"/>
      </w:tblGrid>
      <w:tr w:rsidR="000D48F7" w:rsidRPr="00130784" w:rsidTr="00650C16">
        <w:trPr>
          <w:trHeight w:val="716"/>
        </w:trPr>
        <w:tc>
          <w:tcPr>
            <w:tcW w:w="709" w:type="dxa"/>
            <w:vAlign w:val="center"/>
          </w:tcPr>
          <w:p w:rsidR="000D48F7" w:rsidRPr="00130784" w:rsidRDefault="000D48F7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45" w:type="dxa"/>
            <w:vAlign w:val="center"/>
          </w:tcPr>
          <w:p w:rsidR="000D48F7" w:rsidRPr="00130784" w:rsidRDefault="000D48F7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Направление расходования</w:t>
            </w:r>
          </w:p>
        </w:tc>
        <w:tc>
          <w:tcPr>
            <w:tcW w:w="3011" w:type="dxa"/>
            <w:vAlign w:val="center"/>
          </w:tcPr>
          <w:p w:rsidR="000D48F7" w:rsidRPr="00130784" w:rsidRDefault="000D48F7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234" w:type="dxa"/>
            <w:vAlign w:val="center"/>
          </w:tcPr>
          <w:p w:rsidR="000D48F7" w:rsidRPr="00130784" w:rsidRDefault="000D48F7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Сумма расчетная, руб.</w:t>
            </w:r>
          </w:p>
        </w:tc>
        <w:tc>
          <w:tcPr>
            <w:tcW w:w="2027" w:type="dxa"/>
            <w:vAlign w:val="center"/>
          </w:tcPr>
          <w:p w:rsidR="000D48F7" w:rsidRPr="00130784" w:rsidRDefault="000D48F7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Обоснование расчета</w:t>
            </w:r>
          </w:p>
        </w:tc>
      </w:tr>
      <w:tr w:rsidR="000D48F7" w:rsidRPr="00130784" w:rsidTr="000D48F7">
        <w:trPr>
          <w:trHeight w:val="254"/>
        </w:trPr>
        <w:tc>
          <w:tcPr>
            <w:tcW w:w="709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45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1" w:type="dxa"/>
          </w:tcPr>
          <w:p w:rsidR="000D48F7" w:rsidRPr="00130784" w:rsidRDefault="000D48F7" w:rsidP="008D0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4" w:type="dxa"/>
          </w:tcPr>
          <w:p w:rsidR="000D48F7" w:rsidRPr="00130784" w:rsidRDefault="000D48F7" w:rsidP="008D0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7" w:type="dxa"/>
          </w:tcPr>
          <w:p w:rsidR="000D48F7" w:rsidRPr="00130784" w:rsidRDefault="000D48F7" w:rsidP="008D08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D48F7" w:rsidRPr="00130784" w:rsidTr="000D48F7">
        <w:trPr>
          <w:trHeight w:val="254"/>
        </w:trPr>
        <w:tc>
          <w:tcPr>
            <w:tcW w:w="709" w:type="dxa"/>
          </w:tcPr>
          <w:p w:rsidR="000D48F7" w:rsidRPr="0055341A" w:rsidRDefault="00D37C7E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45" w:type="dxa"/>
          </w:tcPr>
          <w:p w:rsidR="000D48F7" w:rsidRPr="0055341A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5341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Оплата добровольного имущественного взноса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341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учредителя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</w:tcPr>
          <w:p w:rsidR="000D48F7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130784" w:rsidTr="00D37C7E">
        <w:trPr>
          <w:trHeight w:val="263"/>
        </w:trPr>
        <w:tc>
          <w:tcPr>
            <w:tcW w:w="709" w:type="dxa"/>
            <w:vMerge w:val="restart"/>
          </w:tcPr>
          <w:p w:rsidR="000D48F7" w:rsidRPr="004F331D" w:rsidRDefault="00D37C7E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45" w:type="dxa"/>
            <w:vMerge w:val="restart"/>
          </w:tcPr>
          <w:p w:rsidR="000D48F7" w:rsidRPr="00D37C7E" w:rsidRDefault="00D37C7E" w:rsidP="00D37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37C7E">
              <w:rPr>
                <w:rFonts w:ascii="Times New Roman" w:hAnsi="Times New Roman"/>
                <w:sz w:val="24"/>
                <w:szCs w:val="24"/>
              </w:rPr>
              <w:t>расходы на выплаты персоналу организации, включая страховые взносы в государственные внебюджетные фонды и иные выплаты</w:t>
            </w: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130784" w:rsidTr="00D37C7E">
        <w:trPr>
          <w:trHeight w:val="252"/>
        </w:trPr>
        <w:tc>
          <w:tcPr>
            <w:tcW w:w="709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130784" w:rsidTr="000D48F7">
        <w:trPr>
          <w:trHeight w:val="70"/>
        </w:trPr>
        <w:tc>
          <w:tcPr>
            <w:tcW w:w="709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….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4D73EC" w:rsidTr="000D48F7">
        <w:trPr>
          <w:trHeight w:val="274"/>
        </w:trPr>
        <w:tc>
          <w:tcPr>
            <w:tcW w:w="709" w:type="dxa"/>
            <w:vMerge w:val="restart"/>
          </w:tcPr>
          <w:p w:rsidR="000D48F7" w:rsidRPr="00130784" w:rsidRDefault="00D37C7E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45" w:type="dxa"/>
            <w:vMerge w:val="restart"/>
          </w:tcPr>
          <w:p w:rsidR="00D37C7E" w:rsidRPr="00D37C7E" w:rsidRDefault="00D37C7E" w:rsidP="00D37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37C7E">
              <w:rPr>
                <w:rFonts w:ascii="Times New Roman" w:hAnsi="Times New Roman"/>
                <w:sz w:val="24"/>
                <w:szCs w:val="24"/>
              </w:rPr>
              <w:t>оплата аренды помещений в целях оборудования рабочих мест для работников организации;</w:t>
            </w:r>
          </w:p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0D48F7" w:rsidRPr="004D73EC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130784" w:rsidTr="000D48F7">
        <w:trPr>
          <w:trHeight w:val="274"/>
        </w:trPr>
        <w:tc>
          <w:tcPr>
            <w:tcW w:w="709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130784" w:rsidTr="000D48F7">
        <w:trPr>
          <w:trHeight w:val="274"/>
        </w:trPr>
        <w:tc>
          <w:tcPr>
            <w:tcW w:w="709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4D73EC" w:rsidTr="000D48F7">
        <w:trPr>
          <w:trHeight w:val="324"/>
        </w:trPr>
        <w:tc>
          <w:tcPr>
            <w:tcW w:w="709" w:type="dxa"/>
            <w:vMerge w:val="restart"/>
          </w:tcPr>
          <w:p w:rsidR="000D48F7" w:rsidRPr="00130784" w:rsidRDefault="006550CC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6645" w:type="dxa"/>
            <w:vMerge w:val="restart"/>
          </w:tcPr>
          <w:p w:rsidR="000D48F7" w:rsidRPr="00130784" w:rsidRDefault="000D48F7" w:rsidP="00D37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34"/>
              <w:jc w:val="both"/>
              <w:textAlignment w:val="baseline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30784">
              <w:rPr>
                <w:rFonts w:ascii="Times New Roman" w:hAnsi="Times New Roman"/>
                <w:sz w:val="24"/>
                <w:szCs w:val="24"/>
              </w:rPr>
              <w:t xml:space="preserve">расходы на содержание помещений (жилищно-коммунальные услуги, теплоснабжение, электроснабжение, водоснабжение, водоотведение, охрана, </w:t>
            </w:r>
            <w:r w:rsidR="00DB08E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" cy="7620"/>
                  <wp:effectExtent l="0" t="0" r="0" b="0"/>
                  <wp:docPr id="11" name="Picture 5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0784">
              <w:rPr>
                <w:rFonts w:ascii="Times New Roman" w:hAnsi="Times New Roman"/>
                <w:sz w:val="24"/>
                <w:szCs w:val="24"/>
              </w:rPr>
              <w:t>вывоз мусора, охранная сигнализация)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="00DB08E0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20" cy="7620"/>
                  <wp:effectExtent l="0" t="0" r="0" b="0"/>
                  <wp:docPr id="12" name="Picture 5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0D48F7" w:rsidRPr="004D73EC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4D73EC" w:rsidTr="000D48F7">
        <w:trPr>
          <w:trHeight w:val="329"/>
        </w:trPr>
        <w:tc>
          <w:tcPr>
            <w:tcW w:w="709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0D48F7" w:rsidRPr="00130784" w:rsidRDefault="000D48F7" w:rsidP="00D37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3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0D48F7" w:rsidRPr="004D73EC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48F7" w:rsidRPr="004D73EC" w:rsidTr="00D37C7E">
        <w:trPr>
          <w:trHeight w:val="324"/>
        </w:trPr>
        <w:tc>
          <w:tcPr>
            <w:tcW w:w="709" w:type="dxa"/>
            <w:vMerge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0D48F7" w:rsidRPr="00130784" w:rsidRDefault="000D48F7" w:rsidP="00D37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3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shd w:val="clear" w:color="auto" w:fill="auto"/>
          </w:tcPr>
          <w:p w:rsidR="000D48F7" w:rsidRPr="00130784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0D48F7" w:rsidRPr="004D73EC" w:rsidRDefault="000D48F7" w:rsidP="000D48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0D48F7">
        <w:trPr>
          <w:trHeight w:val="285"/>
        </w:trPr>
        <w:tc>
          <w:tcPr>
            <w:tcW w:w="709" w:type="dxa"/>
            <w:vMerge w:val="restart"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550C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45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ind w:left="3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sz w:val="24"/>
                <w:szCs w:val="24"/>
              </w:rPr>
              <w:t>оплата услуг связи, в том числе оплата доступа к информационно-телекоммуникационной сети ”Интернет” (далее - сеть ”Интернет”), мобильной телефонной связи, цифрового телевидения, аренды телекоммуникационного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D37C7E">
        <w:trPr>
          <w:trHeight w:val="436"/>
        </w:trPr>
        <w:tc>
          <w:tcPr>
            <w:tcW w:w="709" w:type="dxa"/>
            <w:vMerge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D37C7E">
        <w:trPr>
          <w:trHeight w:val="385"/>
        </w:trPr>
        <w:tc>
          <w:tcPr>
            <w:tcW w:w="709" w:type="dxa"/>
            <w:vMerge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0D48F7">
        <w:trPr>
          <w:trHeight w:val="274"/>
        </w:trPr>
        <w:tc>
          <w:tcPr>
            <w:tcW w:w="709" w:type="dxa"/>
            <w:vMerge w:val="restart"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 w:hanging="34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550C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45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 w:hanging="3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sz w:val="24"/>
                <w:szCs w:val="24"/>
              </w:rPr>
              <w:t>командировочные расходы, включая суточные, расходы на проезд/перелет туда/обратно, на проживание в гостинице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0D48F7">
        <w:trPr>
          <w:trHeight w:val="274"/>
        </w:trPr>
        <w:tc>
          <w:tcPr>
            <w:tcW w:w="709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0D48F7">
        <w:trPr>
          <w:trHeight w:val="274"/>
        </w:trPr>
        <w:tc>
          <w:tcPr>
            <w:tcW w:w="709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C65EEF">
        <w:trPr>
          <w:trHeight w:val="195"/>
        </w:trPr>
        <w:tc>
          <w:tcPr>
            <w:tcW w:w="709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45" w:type="dxa"/>
            <w:vMerge w:val="restart"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12997">
              <w:rPr>
                <w:rFonts w:ascii="Times New Roman" w:hAnsi="Times New Roman"/>
                <w:sz w:val="24"/>
                <w:szCs w:val="24"/>
              </w:rPr>
              <w:t xml:space="preserve">транспортные расходы, в том числе доставка молодежных </w:t>
            </w:r>
            <w:r w:rsidRPr="00912997">
              <w:rPr>
                <w:rFonts w:ascii="Times New Roman" w:hAnsi="Times New Roman"/>
                <w:sz w:val="24"/>
                <w:szCs w:val="24"/>
              </w:rPr>
              <w:lastRenderedPageBreak/>
              <w:t>делегаций округа на муниципальные, межмуниципальные, зональные, краевые мероприятия; доставка приглашенных специалистов для проведения семинаров, лекций, мастер-классов, круглых столов и т.д.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234" w:type="dxa"/>
            <w:vMerge w:val="restart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C65EEF">
        <w:trPr>
          <w:trHeight w:val="420"/>
        </w:trPr>
        <w:tc>
          <w:tcPr>
            <w:tcW w:w="709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912997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vMerge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0D48F7">
        <w:trPr>
          <w:trHeight w:val="810"/>
        </w:trPr>
        <w:tc>
          <w:tcPr>
            <w:tcW w:w="709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912997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vMerge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C65EEF">
        <w:trPr>
          <w:trHeight w:val="285"/>
        </w:trPr>
        <w:tc>
          <w:tcPr>
            <w:tcW w:w="709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45" w:type="dxa"/>
            <w:vMerge w:val="restart"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550CC">
              <w:rPr>
                <w:rFonts w:ascii="Times New Roman" w:hAnsi="Times New Roman"/>
                <w:sz w:val="24"/>
                <w:szCs w:val="24"/>
              </w:rPr>
              <w:t>оплата профессиональной переподготовки, курсов повышения квалификации сотрудников в соответствии с профилем организации согласно средней цены от двух коммерческих предложений соответствующих образовательных организаций;</w:t>
            </w:r>
          </w:p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vMerge w:val="restart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C65EEF">
        <w:trPr>
          <w:trHeight w:val="270"/>
        </w:trPr>
        <w:tc>
          <w:tcPr>
            <w:tcW w:w="709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vMerge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0D48F7">
        <w:trPr>
          <w:trHeight w:val="855"/>
        </w:trPr>
        <w:tc>
          <w:tcPr>
            <w:tcW w:w="709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vMerge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C65EEF">
        <w:trPr>
          <w:trHeight w:val="285"/>
        </w:trPr>
        <w:tc>
          <w:tcPr>
            <w:tcW w:w="709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45" w:type="dxa"/>
            <w:vMerge w:val="restart"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550CC">
              <w:rPr>
                <w:rFonts w:ascii="Times New Roman" w:hAnsi="Times New Roman"/>
                <w:sz w:val="24"/>
                <w:szCs w:val="24"/>
              </w:rPr>
              <w:t>оплата обучения работников организации на курсах по охране труда, технике безопасности, пожарной безопасности, антитеррористической защищенности;</w:t>
            </w:r>
          </w:p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vMerge w:val="restart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C65EEF">
        <w:trPr>
          <w:trHeight w:val="225"/>
        </w:trPr>
        <w:tc>
          <w:tcPr>
            <w:tcW w:w="709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vMerge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0D48F7">
        <w:trPr>
          <w:trHeight w:val="420"/>
        </w:trPr>
        <w:tc>
          <w:tcPr>
            <w:tcW w:w="709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vMerge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6550CC">
        <w:trPr>
          <w:trHeight w:val="305"/>
        </w:trPr>
        <w:tc>
          <w:tcPr>
            <w:tcW w:w="709" w:type="dxa"/>
            <w:vMerge w:val="restart"/>
          </w:tcPr>
          <w:p w:rsidR="00C65EEF" w:rsidRPr="00912997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45" w:type="dxa"/>
            <w:vMerge w:val="restart"/>
          </w:tcPr>
          <w:p w:rsidR="00C65EEF" w:rsidRPr="00912997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30784">
              <w:rPr>
                <w:rFonts w:ascii="Times New Roman" w:hAnsi="Times New Roman"/>
                <w:sz w:val="24"/>
                <w:szCs w:val="24"/>
              </w:rPr>
              <w:t>риобретение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0784">
              <w:rPr>
                <w:rFonts w:ascii="Times New Roman" w:hAnsi="Times New Roman"/>
                <w:sz w:val="24"/>
                <w:szCs w:val="24"/>
              </w:rPr>
              <w:t>основных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1307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11" w:type="dxa"/>
          </w:tcPr>
          <w:p w:rsidR="00C65EEF" w:rsidRPr="00912997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1299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6550CC">
        <w:trPr>
          <w:trHeight w:val="266"/>
        </w:trPr>
        <w:tc>
          <w:tcPr>
            <w:tcW w:w="709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912997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6550CC">
        <w:trPr>
          <w:trHeight w:val="285"/>
        </w:trPr>
        <w:tc>
          <w:tcPr>
            <w:tcW w:w="709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6550CC">
        <w:trPr>
          <w:trHeight w:val="260"/>
        </w:trPr>
        <w:tc>
          <w:tcPr>
            <w:tcW w:w="709" w:type="dxa"/>
            <w:vMerge w:val="restart"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550C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45" w:type="dxa"/>
            <w:vMerge w:val="restart"/>
          </w:tcPr>
          <w:p w:rsidR="00C65EEF" w:rsidRPr="006550CC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550CC">
              <w:rPr>
                <w:rFonts w:ascii="Times New Roman" w:hAnsi="Times New Roman"/>
                <w:sz w:val="24"/>
                <w:szCs w:val="24"/>
              </w:rPr>
              <w:t>приобретение требуемых материалов и оборудования для обеспечения противопожарной защиты, антитеррористической защищенности, обеспечения доступности для граждан с ОВЗ помещений организации;</w:t>
            </w: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6550CC">
        <w:trPr>
          <w:trHeight w:val="279"/>
        </w:trPr>
        <w:tc>
          <w:tcPr>
            <w:tcW w:w="709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65EEF" w:rsidRPr="00130784" w:rsidTr="006550CC">
        <w:trPr>
          <w:trHeight w:val="424"/>
        </w:trPr>
        <w:tc>
          <w:tcPr>
            <w:tcW w:w="709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shd w:val="clear" w:color="auto" w:fill="auto"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</w:tcPr>
          <w:p w:rsidR="00C65EEF" w:rsidRPr="00130784" w:rsidRDefault="00C65EEF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204"/>
        </w:trPr>
        <w:tc>
          <w:tcPr>
            <w:tcW w:w="709" w:type="dxa"/>
            <w:vMerge w:val="restart"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550C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45" w:type="dxa"/>
            <w:vMerge w:val="restart"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3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550CC">
              <w:rPr>
                <w:rFonts w:ascii="Times New Roman" w:hAnsi="Times New Roman"/>
                <w:sz w:val="24"/>
                <w:szCs w:val="24"/>
              </w:rPr>
              <w:t>приобретение расходных материалов (канцелярские товары, хозяйственные товары, комплектующие компьютерной техники: жесткие диски, оперативная память и прочие комплектующие, флеш-накопители USB и т.д.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 Бумага офисная А4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 пачек</w:t>
            </w:r>
          </w:p>
        </w:tc>
        <w:tc>
          <w:tcPr>
            <w:tcW w:w="2027" w:type="dxa"/>
            <w:vMerge w:val="restart"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204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.Ручка шариковая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65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0476A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Маркер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цветной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35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 w:hanging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0476A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Канцелярский настольный органайзер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50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5. </w:t>
            </w:r>
            <w:r w:rsidRPr="000476A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Набор файлов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по 100 шт.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10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6. Папка - регистратор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80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7. Папка скоросшиватель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10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35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8. Клей карандашный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35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9. Средство для исправления ошибок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50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10. Карандаш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95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11. Ластик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20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12. Ножницы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95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13. Степлер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95"/>
        </w:trPr>
        <w:tc>
          <w:tcPr>
            <w:tcW w:w="709" w:type="dxa"/>
            <w:vMerge/>
          </w:tcPr>
          <w:p w:rsidR="00FC0F21" w:rsidRPr="006550CC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14. Антистеплер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65E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10"/>
        </w:trPr>
        <w:tc>
          <w:tcPr>
            <w:tcW w:w="709" w:type="dxa"/>
            <w:vMerge/>
          </w:tcPr>
          <w:p w:rsidR="00FC0F21" w:rsidRPr="006550CC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15. Дырокол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35"/>
        </w:trPr>
        <w:tc>
          <w:tcPr>
            <w:tcW w:w="709" w:type="dxa"/>
            <w:vMerge/>
          </w:tcPr>
          <w:p w:rsidR="00FC0F21" w:rsidRPr="006550CC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16. Точилка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677573">
        <w:trPr>
          <w:trHeight w:val="110"/>
        </w:trPr>
        <w:tc>
          <w:tcPr>
            <w:tcW w:w="709" w:type="dxa"/>
            <w:vMerge/>
          </w:tcPr>
          <w:p w:rsidR="00FC0F21" w:rsidRPr="006550CC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18. Скобы для степлера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AF3FCA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677573">
        <w:trPr>
          <w:trHeight w:val="120"/>
        </w:trPr>
        <w:tc>
          <w:tcPr>
            <w:tcW w:w="709" w:type="dxa"/>
            <w:vMerge/>
          </w:tcPr>
          <w:p w:rsidR="00FC0F21" w:rsidRPr="006550CC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19. Скрепки канцелярские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AF3FCA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10 уп. по 100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677573">
        <w:trPr>
          <w:trHeight w:val="135"/>
        </w:trPr>
        <w:tc>
          <w:tcPr>
            <w:tcW w:w="709" w:type="dxa"/>
            <w:vMerge/>
          </w:tcPr>
          <w:p w:rsidR="00FC0F21" w:rsidRPr="006550CC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20. Зажимы для бумаг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AF3FCA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 набора по 12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677573">
        <w:trPr>
          <w:trHeight w:val="110"/>
        </w:trPr>
        <w:tc>
          <w:tcPr>
            <w:tcW w:w="709" w:type="dxa"/>
            <w:vMerge/>
          </w:tcPr>
          <w:p w:rsidR="00FC0F21" w:rsidRPr="006550CC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21. Чистящее средство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AF3FCA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4D64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10"/>
        </w:trPr>
        <w:tc>
          <w:tcPr>
            <w:tcW w:w="709" w:type="dxa"/>
            <w:vMerge/>
          </w:tcPr>
          <w:p w:rsidR="00FC0F21" w:rsidRPr="006550CC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17. Бумага туалетная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AF3FCA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100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10"/>
        </w:trPr>
        <w:tc>
          <w:tcPr>
            <w:tcW w:w="709" w:type="dxa"/>
            <w:vMerge/>
          </w:tcPr>
          <w:p w:rsidR="00FC0F21" w:rsidRPr="006550CC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19. Стаканы одноразовые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000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95"/>
        </w:trPr>
        <w:tc>
          <w:tcPr>
            <w:tcW w:w="709" w:type="dxa"/>
            <w:vMerge/>
          </w:tcPr>
          <w:p w:rsidR="00FC0F21" w:rsidRPr="006550CC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20. Жидкое мыло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FCA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10 литров</w:t>
            </w:r>
          </w:p>
        </w:tc>
        <w:tc>
          <w:tcPr>
            <w:tcW w:w="2027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95"/>
        </w:trPr>
        <w:tc>
          <w:tcPr>
            <w:tcW w:w="709" w:type="dxa"/>
            <w:vMerge/>
          </w:tcPr>
          <w:p w:rsidR="00FC0F21" w:rsidRPr="006550CC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21. Белизна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420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 шт.</w:t>
            </w:r>
          </w:p>
        </w:tc>
        <w:tc>
          <w:tcPr>
            <w:tcW w:w="2027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150"/>
        </w:trPr>
        <w:tc>
          <w:tcPr>
            <w:tcW w:w="709" w:type="dxa"/>
            <w:vMerge/>
          </w:tcPr>
          <w:p w:rsidR="00FC0F21" w:rsidRPr="006550CC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22. Перчатки хозяйственные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C420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 пар</w:t>
            </w:r>
          </w:p>
        </w:tc>
        <w:tc>
          <w:tcPr>
            <w:tcW w:w="2027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FC0F21">
        <w:trPr>
          <w:trHeight w:val="150"/>
        </w:trPr>
        <w:tc>
          <w:tcPr>
            <w:tcW w:w="709" w:type="dxa"/>
            <w:vMerge/>
          </w:tcPr>
          <w:p w:rsidR="00FC0F21" w:rsidRPr="006550CC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23. Салфетки для уборки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420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 наборов</w:t>
            </w: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FC0F21" w:rsidRPr="00130784" w:rsidTr="003B1198">
        <w:trPr>
          <w:trHeight w:val="95"/>
        </w:trPr>
        <w:tc>
          <w:tcPr>
            <w:tcW w:w="709" w:type="dxa"/>
            <w:vMerge/>
          </w:tcPr>
          <w:p w:rsidR="00FC0F21" w:rsidRPr="006550CC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24. Корзина для бумаг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F21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8 шт.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FC0F21" w:rsidRPr="00130784" w:rsidRDefault="00FC0F2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A0141" w:rsidRPr="00130784" w:rsidTr="00C65EEF">
        <w:trPr>
          <w:trHeight w:val="488"/>
        </w:trPr>
        <w:tc>
          <w:tcPr>
            <w:tcW w:w="709" w:type="dxa"/>
            <w:vMerge w:val="restart"/>
          </w:tcPr>
          <w:p w:rsidR="00CA0141" w:rsidRPr="006550CC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45" w:type="dxa"/>
            <w:vMerge w:val="restart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2E79">
              <w:rPr>
                <w:rFonts w:ascii="Times New Roman" w:hAnsi="Times New Roman"/>
                <w:sz w:val="24"/>
                <w:szCs w:val="24"/>
              </w:rPr>
              <w:t>расходы на организацию мероприятий, в том числе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D2E79">
              <w:rPr>
                <w:rFonts w:ascii="Times New Roman" w:hAnsi="Times New Roman"/>
                <w:sz w:val="24"/>
                <w:szCs w:val="24"/>
              </w:rPr>
              <w:t xml:space="preserve"> изготовление и приобретение рекламы, оформления, мерчей, сувенирной и наградной продукции, оплату приглашенных творческих коллективов, специалистов для участия и проведения мероприятий,  услуг по обеспечению общественного порядка во время проведения массовых мероприятий, питания участников мероприятий, аренду звуковой, световой аппаратуры, костюмов,  необходимого реквизита и оборудования. </w:t>
            </w:r>
          </w:p>
        </w:tc>
        <w:tc>
          <w:tcPr>
            <w:tcW w:w="3011" w:type="dxa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0141" w:rsidRPr="00130784" w:rsidTr="000D48F7">
        <w:trPr>
          <w:trHeight w:val="409"/>
        </w:trPr>
        <w:tc>
          <w:tcPr>
            <w:tcW w:w="709" w:type="dxa"/>
            <w:vMerge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0141" w:rsidRPr="00130784" w:rsidRDefault="00CA0141" w:rsidP="00CA0141">
            <w:pPr>
              <w:tabs>
                <w:tab w:val="left" w:pos="916"/>
                <w:tab w:val="left" w:pos="15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A0141" w:rsidRPr="00130784" w:rsidRDefault="00CA0141" w:rsidP="00CA0141">
            <w:pPr>
              <w:tabs>
                <w:tab w:val="left" w:pos="916"/>
                <w:tab w:val="left" w:pos="15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A0141" w:rsidRPr="00130784" w:rsidTr="000D48F7">
        <w:trPr>
          <w:trHeight w:val="1081"/>
        </w:trPr>
        <w:tc>
          <w:tcPr>
            <w:tcW w:w="709" w:type="dxa"/>
            <w:vMerge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  <w:vMerge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78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4" w:type="dxa"/>
            <w:tcBorders>
              <w:top w:val="single" w:sz="4" w:space="0" w:color="auto"/>
            </w:tcBorders>
            <w:shd w:val="clear" w:color="auto" w:fill="auto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  <w:tcBorders>
              <w:top w:val="single" w:sz="4" w:space="0" w:color="auto"/>
            </w:tcBorders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A0141" w:rsidRPr="00130784" w:rsidTr="000D48F7">
        <w:trPr>
          <w:trHeight w:val="483"/>
        </w:trPr>
        <w:tc>
          <w:tcPr>
            <w:tcW w:w="709" w:type="dxa"/>
          </w:tcPr>
          <w:p w:rsidR="00CA0141" w:rsidRPr="00130784" w:rsidRDefault="00CA0141" w:rsidP="00CA0141">
            <w:pPr>
              <w:spacing w:after="0" w:line="260" w:lineRule="exact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5" w:type="dxa"/>
          </w:tcPr>
          <w:p w:rsidR="00CA0141" w:rsidRPr="00130784" w:rsidRDefault="00CA0141" w:rsidP="00CA0141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011" w:type="dxa"/>
          </w:tcPr>
          <w:p w:rsidR="00CA0141" w:rsidRPr="004D73EC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shd w:val="clear" w:color="auto" w:fill="auto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</w:tcPr>
          <w:p w:rsidR="00CA0141" w:rsidRPr="00130784" w:rsidRDefault="00CA0141" w:rsidP="00CA01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60" w:lineRule="exact"/>
              <w:ind w:left="284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D5F17" w:rsidRDefault="00130784" w:rsidP="00CD5F17">
      <w:pPr>
        <w:tabs>
          <w:tab w:val="left" w:pos="916"/>
          <w:tab w:val="left" w:pos="16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</w:p>
    <w:p w:rsidR="006550CC" w:rsidRDefault="00CD5F17" w:rsidP="00CD5F17">
      <w:pPr>
        <w:tabs>
          <w:tab w:val="left" w:pos="916"/>
          <w:tab w:val="left" w:pos="16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          </w:t>
      </w: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Руководитель организации:_________________________________________________ </w:t>
      </w:r>
    </w:p>
    <w:p w:rsidR="00130784" w:rsidRPr="00130784" w:rsidRDefault="00CD5F17" w:rsidP="00CD5F17">
      <w:pPr>
        <w:tabs>
          <w:tab w:val="left" w:pos="916"/>
          <w:tab w:val="left" w:pos="165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textAlignment w:val="baseline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30784"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 w:rsidR="00130784"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 w:rsidR="00130784"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 w:rsidR="00130784"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 w:rsidR="00130784"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</w:p>
    <w:p w:rsidR="00130784" w:rsidRDefault="00CD5F17" w:rsidP="00CD5F17">
      <w:pPr>
        <w:spacing w:line="240" w:lineRule="exac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 w:rsidR="00130784" w:rsidRPr="00130784">
        <w:rPr>
          <w:rFonts w:ascii="Times New Roman" w:hAnsi="Times New Roman"/>
          <w:color w:val="000000"/>
          <w:sz w:val="28"/>
          <w:szCs w:val="28"/>
          <w:lang w:eastAsia="ru-RU"/>
        </w:rPr>
        <w:t>Главный бухгалтер: _____________________________________________________</w:t>
      </w:r>
    </w:p>
    <w:p w:rsidR="00D37C7E" w:rsidRDefault="00D37C7E" w:rsidP="00CD5F17">
      <w:pPr>
        <w:spacing w:line="240" w:lineRule="exac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37C7E" w:rsidRPr="00130784" w:rsidRDefault="00D37C7E" w:rsidP="00CD5F17">
      <w:pPr>
        <w:spacing w:line="240" w:lineRule="exac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  <w:sectPr w:rsidR="00D37C7E" w:rsidRPr="00130784" w:rsidSect="00DC13F5">
          <w:pgSz w:w="16838" w:h="11906" w:orient="landscape"/>
          <w:pgMar w:top="720" w:right="902" w:bottom="851" w:left="851" w:header="539" w:footer="431" w:gutter="0"/>
          <w:cols w:space="720"/>
          <w:titlePg/>
          <w:docGrid w:linePitch="360"/>
        </w:sectPr>
      </w:pPr>
    </w:p>
    <w:p w:rsidR="00130784" w:rsidRPr="00130784" w:rsidRDefault="00130784" w:rsidP="00AF67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left="9072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 3</w:t>
      </w:r>
    </w:p>
    <w:p w:rsidR="00130784" w:rsidRPr="00AF6788" w:rsidRDefault="00130784" w:rsidP="00AF6788">
      <w:pPr>
        <w:tabs>
          <w:tab w:val="left" w:pos="900"/>
        </w:tabs>
        <w:spacing w:after="0" w:line="240" w:lineRule="exact"/>
        <w:ind w:left="9072"/>
        <w:jc w:val="both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к Порядку предоставления субсидии </w:t>
      </w:r>
      <w:r w:rsidRPr="00130784">
        <w:rPr>
          <w:rFonts w:ascii="Times New Roman" w:eastAsia="Arial" w:hAnsi="Times New Roman"/>
          <w:sz w:val="28"/>
          <w:szCs w:val="28"/>
        </w:rPr>
        <w:t xml:space="preserve">автономной некоммерческой организации </w:t>
      </w:r>
      <w:r w:rsidR="0055341A">
        <w:rPr>
          <w:rFonts w:ascii="Times New Roman" w:eastAsia="Arial" w:hAnsi="Times New Roman"/>
          <w:sz w:val="28"/>
          <w:szCs w:val="28"/>
        </w:rPr>
        <w:t>молодежной политики «Молодежный центр Александровского муниципального округа»</w:t>
      </w:r>
    </w:p>
    <w:p w:rsidR="00130784" w:rsidRDefault="00650C16" w:rsidP="0055341A">
      <w:pPr>
        <w:tabs>
          <w:tab w:val="left" w:pos="916"/>
        </w:tabs>
        <w:spacing w:after="0" w:line="240" w:lineRule="exact"/>
        <w:ind w:left="9072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в </w:t>
      </w:r>
      <w:r w:rsidR="00130784" w:rsidRPr="00130784">
        <w:rPr>
          <w:rFonts w:ascii="Times New Roman" w:eastAsia="Arial" w:hAnsi="Times New Roman"/>
          <w:sz w:val="28"/>
          <w:szCs w:val="28"/>
        </w:rPr>
        <w:t>целях финансового обеспечения</w:t>
      </w:r>
      <w:r w:rsidR="0055341A">
        <w:rPr>
          <w:rFonts w:ascii="Times New Roman" w:eastAsia="Arial" w:hAnsi="Times New Roman"/>
          <w:sz w:val="28"/>
          <w:szCs w:val="28"/>
        </w:rPr>
        <w:t xml:space="preserve"> деятельности некоммерческой организации по реализации услуг в сфере молодежной политики</w:t>
      </w:r>
      <w:r w:rsidR="00130784" w:rsidRPr="00130784">
        <w:rPr>
          <w:rFonts w:ascii="Times New Roman" w:eastAsia="Arial" w:hAnsi="Times New Roman"/>
          <w:sz w:val="28"/>
          <w:szCs w:val="28"/>
        </w:rPr>
        <w:t xml:space="preserve"> </w:t>
      </w:r>
    </w:p>
    <w:p w:rsidR="0055341A" w:rsidRDefault="0055341A" w:rsidP="0055341A">
      <w:pPr>
        <w:tabs>
          <w:tab w:val="left" w:pos="916"/>
        </w:tabs>
        <w:spacing w:after="0" w:line="240" w:lineRule="exact"/>
        <w:ind w:left="907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50C16" w:rsidRPr="00130784" w:rsidRDefault="00650C16" w:rsidP="0055341A">
      <w:pPr>
        <w:tabs>
          <w:tab w:val="left" w:pos="916"/>
        </w:tabs>
        <w:spacing w:after="0" w:line="240" w:lineRule="exact"/>
        <w:ind w:left="9072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30784" w:rsidRPr="00130784" w:rsidRDefault="00130784" w:rsidP="008D08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98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ОТЧЕТ </w:t>
      </w:r>
    </w:p>
    <w:p w:rsidR="00130784" w:rsidRPr="00130784" w:rsidRDefault="00AF6788" w:rsidP="008D08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98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 расходовании средств субсидии</w:t>
      </w:r>
    </w:p>
    <w:p w:rsidR="00130784" w:rsidRPr="00130784" w:rsidRDefault="00130784" w:rsidP="008D08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98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>за______________________ 20___ года</w:t>
      </w:r>
    </w:p>
    <w:p w:rsidR="00130784" w:rsidRPr="00AF6788" w:rsidRDefault="00130784" w:rsidP="00AF67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298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D084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</w:t>
      </w:r>
      <w:r w:rsidR="008D084E" w:rsidRPr="008D084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</w:t>
      </w:r>
      <w:r w:rsidR="00AF678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  <w:r w:rsidRPr="008D084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(</w:t>
      </w:r>
      <w:r w:rsidR="00AF6788">
        <w:rPr>
          <w:rFonts w:ascii="Times New Roman" w:hAnsi="Times New Roman"/>
          <w:color w:val="000000"/>
          <w:sz w:val="24"/>
          <w:szCs w:val="24"/>
          <w:lang w:eastAsia="ru-RU"/>
        </w:rPr>
        <w:t>квартал</w:t>
      </w:r>
      <w:r w:rsidRPr="008D084E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tbl>
      <w:tblPr>
        <w:tblW w:w="151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2693"/>
        <w:gridCol w:w="1701"/>
        <w:gridCol w:w="1843"/>
        <w:gridCol w:w="1985"/>
        <w:gridCol w:w="1842"/>
        <w:gridCol w:w="1985"/>
        <w:gridCol w:w="1985"/>
      </w:tblGrid>
      <w:tr w:rsidR="00AF6788" w:rsidRPr="00130784" w:rsidTr="00650C16">
        <w:tc>
          <w:tcPr>
            <w:tcW w:w="1135" w:type="dxa"/>
            <w:vAlign w:val="center"/>
          </w:tcPr>
          <w:p w:rsidR="00650C16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3" w:type="dxa"/>
            <w:vAlign w:val="center"/>
          </w:tcPr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Наименование направления расходования субсидии</w:t>
            </w:r>
          </w:p>
        </w:tc>
        <w:tc>
          <w:tcPr>
            <w:tcW w:w="1701" w:type="dxa"/>
            <w:vAlign w:val="center"/>
          </w:tcPr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Плановая сумма расходов (тыс.руб.)</w:t>
            </w:r>
          </w:p>
        </w:tc>
        <w:tc>
          <w:tcPr>
            <w:tcW w:w="1843" w:type="dxa"/>
            <w:vAlign w:val="center"/>
          </w:tcPr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Получено средств нарастающим итогом (тыс.руб.)</w:t>
            </w:r>
          </w:p>
        </w:tc>
        <w:tc>
          <w:tcPr>
            <w:tcW w:w="1985" w:type="dxa"/>
            <w:vAlign w:val="center"/>
          </w:tcPr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Кассовые расходы на отчетную дату нарастающим итогом (тыс.руб.)</w:t>
            </w:r>
          </w:p>
        </w:tc>
        <w:tc>
          <w:tcPr>
            <w:tcW w:w="1842" w:type="dxa"/>
            <w:vAlign w:val="center"/>
          </w:tcPr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Фактические расходы на отчетную дату (нарастающим итогом) (тыс.руб.)</w:t>
            </w:r>
          </w:p>
        </w:tc>
        <w:tc>
          <w:tcPr>
            <w:tcW w:w="1985" w:type="dxa"/>
            <w:vAlign w:val="center"/>
          </w:tcPr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Остаток средств на счете (тыс.руб.) (графа 4 – графа 5)</w:t>
            </w:r>
          </w:p>
        </w:tc>
        <w:tc>
          <w:tcPr>
            <w:tcW w:w="1985" w:type="dxa"/>
            <w:vAlign w:val="center"/>
          </w:tcPr>
          <w:p w:rsidR="00AF6788" w:rsidRPr="00AF6788" w:rsidRDefault="00AF6788" w:rsidP="00650C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jc w:val="center"/>
              <w:textAlignment w:val="baseline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Исполнение процентов (графа 5/ графа 3 * 100)</w:t>
            </w:r>
          </w:p>
        </w:tc>
      </w:tr>
      <w:tr w:rsidR="00AF6788" w:rsidRPr="00130784" w:rsidTr="00AF6788">
        <w:tc>
          <w:tcPr>
            <w:tcW w:w="1135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</w:tcPr>
          <w:p w:rsidR="00AF6788" w:rsidRPr="00AF6788" w:rsidRDefault="00AF6788" w:rsidP="00AF67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F678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F6788" w:rsidRPr="00130784" w:rsidTr="00AF6788">
        <w:tc>
          <w:tcPr>
            <w:tcW w:w="113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6788" w:rsidRPr="00130784" w:rsidTr="00AF6788">
        <w:tc>
          <w:tcPr>
            <w:tcW w:w="113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6788" w:rsidRPr="00130784" w:rsidTr="00AF6788">
        <w:tc>
          <w:tcPr>
            <w:tcW w:w="113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AF6788" w:rsidRPr="00130784" w:rsidRDefault="00AF6788" w:rsidP="00D20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19" w:lineRule="atLeast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30784" w:rsidRPr="00130784" w:rsidRDefault="00130784" w:rsidP="00AF67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F6788" w:rsidRDefault="00130784" w:rsidP="00AF6788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>Руководитель организации:_____________</w:t>
      </w:r>
      <w:r w:rsidR="00AF67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_____/__________ </w:t>
      </w: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>____________________</w:t>
      </w:r>
    </w:p>
    <w:p w:rsidR="00130784" w:rsidRPr="00130784" w:rsidRDefault="00130784" w:rsidP="00AF6788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F6788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подпись                                                                  расшифровка</w:t>
      </w: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30784" w:rsidRDefault="00130784" w:rsidP="00AF6788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>Главный бухгалтер: ___</w:t>
      </w:r>
      <w:r w:rsidR="008D084E">
        <w:rPr>
          <w:rFonts w:ascii="Times New Roman" w:hAnsi="Times New Roman"/>
          <w:color w:val="000000"/>
          <w:sz w:val="28"/>
          <w:szCs w:val="28"/>
          <w:lang w:eastAsia="ru-RU"/>
        </w:rPr>
        <w:t>_______________</w:t>
      </w:r>
      <w:r w:rsidR="00AF6788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8D08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____ </w:t>
      </w: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>____________________</w:t>
      </w:r>
    </w:p>
    <w:p w:rsidR="00AF6788" w:rsidRPr="00AF6788" w:rsidRDefault="00AF6788" w:rsidP="00AF6788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подпись                                                     расшифровка</w:t>
      </w:r>
    </w:p>
    <w:p w:rsidR="00AF6788" w:rsidRDefault="00AF6788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  <w:sectPr w:rsidR="00AF6788" w:rsidSect="00AF6788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838" w:h="11906" w:orient="landscape" w:code="9"/>
          <w:pgMar w:top="1134" w:right="1134" w:bottom="851" w:left="1134" w:header="720" w:footer="720" w:gutter="0"/>
          <w:cols w:space="708"/>
          <w:docGrid w:linePitch="360"/>
        </w:sectPr>
      </w:pPr>
    </w:p>
    <w:p w:rsidR="00CB0DD0" w:rsidRPr="00130784" w:rsidRDefault="00CB0DD0" w:rsidP="00CB0D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left="5795" w:hanging="374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</w:p>
    <w:p w:rsidR="00CB0DD0" w:rsidRPr="00130784" w:rsidRDefault="00CB0DD0" w:rsidP="00CB0DD0">
      <w:pPr>
        <w:tabs>
          <w:tab w:val="left" w:pos="900"/>
        </w:tabs>
        <w:spacing w:after="0" w:line="240" w:lineRule="exact"/>
        <w:ind w:left="5795" w:hanging="374"/>
        <w:jc w:val="both"/>
        <w:rPr>
          <w:rFonts w:ascii="Times New Roman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к Порядку предоставления </w:t>
      </w:r>
    </w:p>
    <w:p w:rsidR="00CB0DD0" w:rsidRPr="000C18A8" w:rsidRDefault="00CB0DD0" w:rsidP="0055341A">
      <w:pPr>
        <w:tabs>
          <w:tab w:val="left" w:pos="900"/>
        </w:tabs>
        <w:spacing w:after="0" w:line="240" w:lineRule="exact"/>
        <w:ind w:left="5387" w:firstLine="34"/>
        <w:jc w:val="both"/>
        <w:rPr>
          <w:rFonts w:ascii="Times New Roman" w:eastAsia="Arial" w:hAnsi="Times New Roman"/>
          <w:sz w:val="28"/>
          <w:szCs w:val="28"/>
        </w:rPr>
      </w:pPr>
      <w:r w:rsidRPr="00130784">
        <w:rPr>
          <w:rFonts w:ascii="Times New Roman" w:hAnsi="Times New Roman"/>
          <w:sz w:val="28"/>
          <w:szCs w:val="28"/>
        </w:rPr>
        <w:t xml:space="preserve">субсидии </w:t>
      </w:r>
      <w:r w:rsidRPr="00130784">
        <w:rPr>
          <w:rFonts w:ascii="Times New Roman" w:eastAsia="Arial" w:hAnsi="Times New Roman"/>
          <w:sz w:val="28"/>
          <w:szCs w:val="28"/>
        </w:rPr>
        <w:t xml:space="preserve">автономной </w:t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Pr="00130784">
        <w:rPr>
          <w:rFonts w:ascii="Times New Roman" w:eastAsia="Arial" w:hAnsi="Times New Roman"/>
          <w:sz w:val="28"/>
          <w:szCs w:val="28"/>
        </w:rPr>
        <w:t>некоммерчес</w:t>
      </w:r>
      <w:r w:rsidR="00650C16">
        <w:rPr>
          <w:rFonts w:ascii="Times New Roman" w:eastAsia="Arial" w:hAnsi="Times New Roman"/>
          <w:sz w:val="28"/>
          <w:szCs w:val="28"/>
        </w:rPr>
        <w:t>-</w:t>
      </w:r>
      <w:r w:rsidRPr="00130784">
        <w:rPr>
          <w:rFonts w:ascii="Times New Roman" w:eastAsia="Arial" w:hAnsi="Times New Roman"/>
          <w:sz w:val="28"/>
          <w:szCs w:val="28"/>
        </w:rPr>
        <w:t xml:space="preserve">кой организации </w:t>
      </w:r>
      <w:r w:rsidR="0055341A">
        <w:rPr>
          <w:rFonts w:ascii="Times New Roman" w:eastAsia="Arial" w:hAnsi="Times New Roman"/>
          <w:sz w:val="28"/>
          <w:szCs w:val="28"/>
        </w:rPr>
        <w:t>молодежной по</w:t>
      </w:r>
      <w:r w:rsidR="00650C16">
        <w:rPr>
          <w:rFonts w:ascii="Times New Roman" w:eastAsia="Arial" w:hAnsi="Times New Roman"/>
          <w:sz w:val="28"/>
          <w:szCs w:val="28"/>
        </w:rPr>
        <w:t>-</w:t>
      </w:r>
      <w:r w:rsidR="0055341A">
        <w:rPr>
          <w:rFonts w:ascii="Times New Roman" w:eastAsia="Arial" w:hAnsi="Times New Roman"/>
          <w:sz w:val="28"/>
          <w:szCs w:val="28"/>
        </w:rPr>
        <w:t xml:space="preserve">литики «Молодежный центр Александровского муниципального округа» </w:t>
      </w:r>
      <w:r>
        <w:rPr>
          <w:rFonts w:ascii="Times New Roman" w:eastAsia="Arial" w:hAnsi="Times New Roman"/>
          <w:sz w:val="28"/>
          <w:szCs w:val="28"/>
        </w:rPr>
        <w:t xml:space="preserve">в </w:t>
      </w:r>
      <w:r w:rsidRPr="00130784">
        <w:rPr>
          <w:rFonts w:ascii="Times New Roman" w:eastAsia="Arial" w:hAnsi="Times New Roman"/>
          <w:sz w:val="28"/>
          <w:szCs w:val="28"/>
        </w:rPr>
        <w:t xml:space="preserve">целях финансового обеспечения </w:t>
      </w:r>
      <w:r w:rsidR="0055341A">
        <w:rPr>
          <w:rFonts w:ascii="Times New Roman" w:eastAsia="Arial" w:hAnsi="Times New Roman"/>
          <w:sz w:val="28"/>
          <w:szCs w:val="28"/>
        </w:rPr>
        <w:t>деятельности некоммер</w:t>
      </w:r>
      <w:r w:rsidR="00650C16">
        <w:rPr>
          <w:rFonts w:ascii="Times New Roman" w:eastAsia="Arial" w:hAnsi="Times New Roman"/>
          <w:sz w:val="28"/>
          <w:szCs w:val="28"/>
        </w:rPr>
        <w:t>-</w:t>
      </w:r>
      <w:r w:rsidR="0055341A">
        <w:rPr>
          <w:rFonts w:ascii="Times New Roman" w:eastAsia="Arial" w:hAnsi="Times New Roman"/>
          <w:sz w:val="28"/>
          <w:szCs w:val="28"/>
        </w:rPr>
        <w:t xml:space="preserve">ческой организации по реализации услуг в сфере молодежной политики </w:t>
      </w: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650C16" w:rsidRPr="00650C16" w:rsidRDefault="00CB0DD0" w:rsidP="00CB0DD0">
      <w:pPr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650C16"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B3278F" w:rsidRPr="00650C16" w:rsidRDefault="00CB0DD0" w:rsidP="00CB0DD0">
      <w:pPr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650C16">
        <w:rPr>
          <w:rFonts w:ascii="Times New Roman" w:hAnsi="Times New Roman"/>
          <w:b/>
          <w:sz w:val="28"/>
          <w:szCs w:val="28"/>
        </w:rPr>
        <w:t>о достижении результата предоставления субсидии</w:t>
      </w:r>
    </w:p>
    <w:p w:rsidR="00CB0DD0" w:rsidRPr="00650C16" w:rsidRDefault="00CB0DD0" w:rsidP="00CB0DD0">
      <w:pPr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379"/>
        <w:gridCol w:w="1299"/>
        <w:gridCol w:w="2410"/>
        <w:gridCol w:w="2374"/>
      </w:tblGrid>
      <w:tr w:rsidR="00CB0DD0" w:rsidRPr="00F36270" w:rsidTr="00650C16">
        <w:tc>
          <w:tcPr>
            <w:tcW w:w="675" w:type="dxa"/>
            <w:vMerge w:val="restart"/>
            <w:vAlign w:val="center"/>
          </w:tcPr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7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379" w:type="dxa"/>
            <w:vMerge w:val="restart"/>
            <w:vAlign w:val="center"/>
          </w:tcPr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70">
              <w:rPr>
                <w:rFonts w:ascii="Times New Roman" w:hAnsi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1299" w:type="dxa"/>
            <w:vMerge w:val="restart"/>
            <w:vAlign w:val="center"/>
          </w:tcPr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7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784" w:type="dxa"/>
            <w:gridSpan w:val="2"/>
            <w:vAlign w:val="center"/>
          </w:tcPr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70">
              <w:rPr>
                <w:rFonts w:ascii="Times New Roman" w:hAnsi="Times New Roman"/>
                <w:sz w:val="24"/>
                <w:szCs w:val="24"/>
              </w:rPr>
              <w:t>Значение показателя результативности</w:t>
            </w:r>
          </w:p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0DD0" w:rsidRPr="00F36270" w:rsidTr="00650C16">
        <w:tc>
          <w:tcPr>
            <w:tcW w:w="675" w:type="dxa"/>
            <w:vMerge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  <w:vMerge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9" w:type="dxa"/>
            <w:vMerge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70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2374" w:type="dxa"/>
            <w:vAlign w:val="center"/>
          </w:tcPr>
          <w:p w:rsidR="00CB0DD0" w:rsidRPr="00F36270" w:rsidRDefault="00CB0DD0" w:rsidP="00650C1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270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CB0DD0" w:rsidRPr="00F36270" w:rsidTr="00F36270">
        <w:tc>
          <w:tcPr>
            <w:tcW w:w="675" w:type="dxa"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9" w:type="dxa"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CB0DD0" w:rsidRPr="00F36270" w:rsidRDefault="00CB0DD0" w:rsidP="00F36270">
            <w:pPr>
              <w:spacing w:after="0"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B0DD0" w:rsidRDefault="00CB0DD0" w:rsidP="00CB0DD0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B3278F" w:rsidRDefault="00B3278F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CB0DD0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>Руководитель организации:_____________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_____/___________________________</w:t>
      </w:r>
    </w:p>
    <w:p w:rsidR="00CB0DD0" w:rsidRPr="00130784" w:rsidRDefault="00CB0DD0" w:rsidP="00CB0DD0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подпись                                                                  расшифровка</w:t>
      </w:r>
      <w:r w:rsidRPr="0013078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CB0DD0" w:rsidRDefault="00CB0DD0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650C16" w:rsidRDefault="00650C16" w:rsidP="00B90753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  <w:sectPr w:rsidR="00650C16" w:rsidSect="00650C16">
          <w:pgSz w:w="11906" w:h="16838" w:code="9"/>
          <w:pgMar w:top="1134" w:right="851" w:bottom="1134" w:left="1134" w:header="720" w:footer="265" w:gutter="0"/>
          <w:cols w:space="708"/>
          <w:docGrid w:linePitch="360"/>
        </w:sectPr>
      </w:pPr>
    </w:p>
    <w:p w:rsidR="00CD5F17" w:rsidRPr="009A356D" w:rsidRDefault="00DC13F5" w:rsidP="00CD5F17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ect id="_x0000_s1081" style="position:absolute;left:0;text-align:left;margin-left:224.55pt;margin-top:-26.1pt;width:54pt;height:19.5pt;z-index:251659264" stroked="f"/>
        </w:pict>
      </w:r>
      <w:r w:rsidR="00CD5F17">
        <w:rPr>
          <w:rFonts w:ascii="Times New Roman" w:hAnsi="Times New Roman"/>
          <w:sz w:val="28"/>
          <w:szCs w:val="28"/>
        </w:rPr>
        <w:t xml:space="preserve">Рассылается: дело, отдел культуры, спорта, туризма и молодежной политики, отдел экономики, </w:t>
      </w:r>
      <w:r w:rsidR="00C04A88">
        <w:rPr>
          <w:rFonts w:ascii="Times New Roman" w:hAnsi="Times New Roman"/>
          <w:sz w:val="28"/>
          <w:szCs w:val="28"/>
        </w:rPr>
        <w:t>ф</w:t>
      </w:r>
      <w:r w:rsidR="00CD5F17">
        <w:rPr>
          <w:rFonts w:ascii="Times New Roman" w:hAnsi="Times New Roman"/>
          <w:sz w:val="28"/>
          <w:szCs w:val="28"/>
        </w:rPr>
        <w:t>ин.управление, прокуратура, МКУ «ЦБУ АМО»</w:t>
      </w:r>
      <w:r w:rsidR="00C04A88">
        <w:rPr>
          <w:rFonts w:ascii="Times New Roman" w:hAnsi="Times New Roman"/>
          <w:sz w:val="28"/>
          <w:szCs w:val="28"/>
        </w:rPr>
        <w:t>, сайт</w:t>
      </w:r>
    </w:p>
    <w:p w:rsidR="00CD5F17" w:rsidRPr="004635A3" w:rsidRDefault="00CD5F17" w:rsidP="00CD5F17">
      <w:pPr>
        <w:pStyle w:val="a6"/>
      </w:pPr>
    </w:p>
    <w:p w:rsidR="00CD5F17" w:rsidRPr="004635A3" w:rsidRDefault="00CD5F17">
      <w:pPr>
        <w:pStyle w:val="a6"/>
      </w:pPr>
    </w:p>
    <w:sectPr w:rsidR="00CD5F17" w:rsidRPr="004635A3" w:rsidSect="00650C16">
      <w:pgSz w:w="11906" w:h="16838" w:code="9"/>
      <w:pgMar w:top="1134" w:right="851" w:bottom="1134" w:left="1134" w:header="720" w:footer="4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C8B" w:rsidRDefault="00D25C8B">
      <w:r>
        <w:separator/>
      </w:r>
    </w:p>
  </w:endnote>
  <w:endnote w:type="continuationSeparator" w:id="0">
    <w:p w:rsidR="00D25C8B" w:rsidRDefault="00D25C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Pr="00E1040A" w:rsidRDefault="00312EF3">
    <w:pPr>
      <w:pStyle w:val="ab"/>
      <w:rPr>
        <w:rFonts w:ascii="Times New Roman" w:hAnsi="Times New Roman"/>
        <w:sz w:val="20"/>
        <w:szCs w:val="20"/>
      </w:rPr>
    </w:pPr>
    <w:r w:rsidRPr="00E1040A">
      <w:rPr>
        <w:rFonts w:ascii="Times New Roman" w:hAnsi="Times New Roman"/>
        <w:sz w:val="20"/>
        <w:szCs w:val="20"/>
      </w:rPr>
      <w:t>13057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Pr="00E1040A" w:rsidRDefault="00312EF3">
    <w:pPr>
      <w:pStyle w:val="ab"/>
      <w:rPr>
        <w:rFonts w:ascii="Times New Roman" w:hAnsi="Times New Roman"/>
        <w:sz w:val="20"/>
        <w:szCs w:val="20"/>
      </w:rPr>
    </w:pPr>
    <w:r w:rsidRPr="00E1040A">
      <w:rPr>
        <w:rFonts w:ascii="Times New Roman" w:hAnsi="Times New Roman"/>
        <w:sz w:val="20"/>
        <w:szCs w:val="20"/>
      </w:rPr>
      <w:t>13057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Default="00312EF3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Pr="00650C16" w:rsidRDefault="00650C16" w:rsidP="00184AF3">
    <w:pPr>
      <w:pStyle w:val="ab"/>
      <w:rPr>
        <w:rFonts w:ascii="Times New Roman" w:hAnsi="Times New Roman"/>
        <w:sz w:val="20"/>
        <w:szCs w:val="20"/>
      </w:rPr>
    </w:pPr>
    <w:r w:rsidRPr="00650C16">
      <w:rPr>
        <w:rFonts w:ascii="Times New Roman" w:hAnsi="Times New Roman"/>
        <w:sz w:val="20"/>
        <w:szCs w:val="20"/>
      </w:rPr>
      <w:t>13057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Default="00312EF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C8B" w:rsidRDefault="00D25C8B">
      <w:r>
        <w:separator/>
      </w:r>
    </w:p>
  </w:footnote>
  <w:footnote w:type="continuationSeparator" w:id="0">
    <w:p w:rsidR="00D25C8B" w:rsidRDefault="00D25C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Pr="00E1040A" w:rsidRDefault="00312EF3" w:rsidP="00E1040A">
    <w:pPr>
      <w:pStyle w:val="a9"/>
      <w:jc w:val="center"/>
      <w:rPr>
        <w:rFonts w:ascii="Times New Roman" w:hAnsi="Times New Roman"/>
        <w:sz w:val="28"/>
        <w:szCs w:val="28"/>
      </w:rPr>
    </w:pPr>
    <w:r w:rsidRPr="00E1040A">
      <w:rPr>
        <w:rFonts w:ascii="Times New Roman" w:hAnsi="Times New Roman"/>
        <w:sz w:val="28"/>
        <w:szCs w:val="28"/>
      </w:rPr>
      <w:fldChar w:fldCharType="begin"/>
    </w:r>
    <w:r w:rsidRPr="00E1040A">
      <w:rPr>
        <w:rFonts w:ascii="Times New Roman" w:hAnsi="Times New Roman"/>
        <w:sz w:val="28"/>
        <w:szCs w:val="28"/>
      </w:rPr>
      <w:instrText xml:space="preserve"> PAGE   \* MERGEFORMAT </w:instrText>
    </w:r>
    <w:r w:rsidRPr="00E1040A">
      <w:rPr>
        <w:rFonts w:ascii="Times New Roman" w:hAnsi="Times New Roman"/>
        <w:sz w:val="28"/>
        <w:szCs w:val="28"/>
      </w:rPr>
      <w:fldChar w:fldCharType="separate"/>
    </w:r>
    <w:r w:rsidR="00DB08E0">
      <w:rPr>
        <w:rFonts w:ascii="Times New Roman" w:hAnsi="Times New Roman"/>
        <w:noProof/>
        <w:sz w:val="28"/>
        <w:szCs w:val="28"/>
      </w:rPr>
      <w:t>15</w:t>
    </w:r>
    <w:r w:rsidRPr="00E1040A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3F5" w:rsidRPr="00DC13F5" w:rsidRDefault="00DC13F5" w:rsidP="00DC13F5">
    <w:pPr>
      <w:pStyle w:val="a9"/>
      <w:jc w:val="center"/>
      <w:rPr>
        <w:rFonts w:ascii="Times New Roman" w:hAnsi="Times New Roman"/>
        <w:sz w:val="28"/>
        <w:szCs w:val="28"/>
        <w:lang w:val="ru-RU"/>
      </w:rPr>
    </w:pPr>
    <w:r w:rsidRPr="00DC13F5">
      <w:rPr>
        <w:rFonts w:ascii="Times New Roman" w:hAnsi="Times New Roman"/>
        <w:sz w:val="28"/>
        <w:szCs w:val="28"/>
      </w:rPr>
      <w:fldChar w:fldCharType="begin"/>
    </w:r>
    <w:r w:rsidRPr="00DC13F5">
      <w:rPr>
        <w:rFonts w:ascii="Times New Roman" w:hAnsi="Times New Roman"/>
        <w:sz w:val="28"/>
        <w:szCs w:val="28"/>
      </w:rPr>
      <w:instrText xml:space="preserve"> PAGE   \* MERGEFORMAT </w:instrText>
    </w:r>
    <w:r w:rsidRPr="00DC13F5">
      <w:rPr>
        <w:rFonts w:ascii="Times New Roman" w:hAnsi="Times New Roman"/>
        <w:sz w:val="28"/>
        <w:szCs w:val="28"/>
      </w:rPr>
      <w:fldChar w:fldCharType="separate"/>
    </w:r>
    <w:r w:rsidR="00DB08E0">
      <w:rPr>
        <w:rFonts w:ascii="Times New Roman" w:hAnsi="Times New Roman"/>
        <w:noProof/>
        <w:sz w:val="28"/>
        <w:szCs w:val="28"/>
      </w:rPr>
      <w:t>13</w:t>
    </w:r>
    <w:r w:rsidRPr="00DC13F5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Default="00312EF3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Pr="00DC13F5" w:rsidRDefault="00DC13F5" w:rsidP="00DC13F5">
    <w:pPr>
      <w:pStyle w:val="a9"/>
      <w:jc w:val="center"/>
      <w:rPr>
        <w:rFonts w:ascii="Times New Roman" w:hAnsi="Times New Roman"/>
        <w:sz w:val="28"/>
        <w:szCs w:val="28"/>
        <w:lang w:val="ru-RU"/>
      </w:rPr>
    </w:pPr>
    <w:r w:rsidRPr="00DC13F5">
      <w:rPr>
        <w:rFonts w:ascii="Times New Roman" w:hAnsi="Times New Roman"/>
        <w:sz w:val="28"/>
        <w:szCs w:val="28"/>
      </w:rPr>
      <w:fldChar w:fldCharType="begin"/>
    </w:r>
    <w:r w:rsidRPr="00DC13F5">
      <w:rPr>
        <w:rFonts w:ascii="Times New Roman" w:hAnsi="Times New Roman"/>
        <w:sz w:val="28"/>
        <w:szCs w:val="28"/>
      </w:rPr>
      <w:instrText xml:space="preserve"> PAGE   \* MERGEFORMAT </w:instrText>
    </w:r>
    <w:r w:rsidRPr="00DC13F5">
      <w:rPr>
        <w:rFonts w:ascii="Times New Roman" w:hAnsi="Times New Roman"/>
        <w:sz w:val="28"/>
        <w:szCs w:val="28"/>
      </w:rPr>
      <w:fldChar w:fldCharType="separate"/>
    </w:r>
    <w:r w:rsidR="00DB08E0">
      <w:rPr>
        <w:rFonts w:ascii="Times New Roman" w:hAnsi="Times New Roman"/>
        <w:noProof/>
        <w:sz w:val="28"/>
        <w:szCs w:val="28"/>
      </w:rPr>
      <w:t>18</w:t>
    </w:r>
    <w:r w:rsidRPr="00DC13F5">
      <w:rPr>
        <w:rFonts w:ascii="Times New Roman" w:hAnsi="Times New Roman"/>
        <w:sz w:val="28"/>
        <w:szCs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EF3" w:rsidRDefault="00312EF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;visibility:visible" o:bullet="t">
        <v:imagedata r:id="rId1" o:title=""/>
      </v:shape>
    </w:pict>
  </w:numPicBullet>
  <w:abstractNum w:abstractNumId="0">
    <w:nsid w:val="09CE4890"/>
    <w:multiLevelType w:val="hybridMultilevel"/>
    <w:tmpl w:val="39CC922E"/>
    <w:lvl w:ilvl="0" w:tplc="A7F4B1A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6F7A85"/>
    <w:multiLevelType w:val="multilevel"/>
    <w:tmpl w:val="4B34A1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AF33D4B"/>
    <w:multiLevelType w:val="multilevel"/>
    <w:tmpl w:val="511884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DD23419"/>
    <w:multiLevelType w:val="multilevel"/>
    <w:tmpl w:val="AB22BE62"/>
    <w:lvl w:ilvl="0">
      <w:start w:val="10"/>
      <w:numFmt w:val="decimal"/>
      <w:lvlText w:val="%1.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E751733"/>
    <w:multiLevelType w:val="hybridMultilevel"/>
    <w:tmpl w:val="5F744258"/>
    <w:lvl w:ilvl="0" w:tplc="8BC23C74">
      <w:start w:val="4"/>
      <w:numFmt w:val="decimal"/>
      <w:lvlText w:val="%1.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E8A143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3F87EB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0B6BB8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F847C8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58736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BF20D4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36E615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A32E96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FEB336E"/>
    <w:multiLevelType w:val="multilevel"/>
    <w:tmpl w:val="7912355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2B64DE3"/>
    <w:multiLevelType w:val="hybridMultilevel"/>
    <w:tmpl w:val="9A5E7002"/>
    <w:lvl w:ilvl="0" w:tplc="9E1E8B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AEBE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E21A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EED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667A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92EF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4A23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FE2D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D6A8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2C80AB4"/>
    <w:multiLevelType w:val="hybridMultilevel"/>
    <w:tmpl w:val="82C2AD58"/>
    <w:lvl w:ilvl="0" w:tplc="8AEE53B8">
      <w:start w:val="12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A85512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C2F3A0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DA0038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68E18E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2441E6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34937E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B2749C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2656F6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47D1548"/>
    <w:multiLevelType w:val="hybridMultilevel"/>
    <w:tmpl w:val="1CC0588A"/>
    <w:lvl w:ilvl="0" w:tplc="1C66BF9A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CC70BE">
      <w:start w:val="1"/>
      <w:numFmt w:val="bullet"/>
      <w:lvlText w:val="o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889752">
      <w:start w:val="1"/>
      <w:numFmt w:val="bullet"/>
      <w:lvlText w:val="▪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C43772">
      <w:start w:val="1"/>
      <w:numFmt w:val="bullet"/>
      <w:lvlText w:val="•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B6624A">
      <w:start w:val="1"/>
      <w:numFmt w:val="bullet"/>
      <w:lvlText w:val="o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C49700">
      <w:start w:val="1"/>
      <w:numFmt w:val="bullet"/>
      <w:lvlText w:val="▪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469CB0">
      <w:start w:val="1"/>
      <w:numFmt w:val="bullet"/>
      <w:lvlText w:val="•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DA0CF6">
      <w:start w:val="1"/>
      <w:numFmt w:val="bullet"/>
      <w:lvlText w:val="o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6E1552">
      <w:start w:val="1"/>
      <w:numFmt w:val="bullet"/>
      <w:lvlText w:val="▪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4852C44"/>
    <w:multiLevelType w:val="hybridMultilevel"/>
    <w:tmpl w:val="6D40B42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AB7C3D92">
      <w:start w:val="1"/>
      <w:numFmt w:val="decimal"/>
      <w:lvlText w:val="%2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8640"/>
        </w:tabs>
        <w:ind w:left="8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360"/>
        </w:tabs>
        <w:ind w:left="9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0080"/>
        </w:tabs>
        <w:ind w:left="10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800"/>
        </w:tabs>
        <w:ind w:left="10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520"/>
        </w:tabs>
        <w:ind w:left="11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240"/>
        </w:tabs>
        <w:ind w:left="12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960"/>
        </w:tabs>
        <w:ind w:left="12960" w:hanging="180"/>
      </w:pPr>
    </w:lvl>
  </w:abstractNum>
  <w:abstractNum w:abstractNumId="10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144FC4"/>
    <w:multiLevelType w:val="hybridMultilevel"/>
    <w:tmpl w:val="B11067C0"/>
    <w:lvl w:ilvl="0" w:tplc="CD109D6E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57CCDB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7F8D0C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EEBD20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B1643B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EB2404A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0220BF0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85E0BD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4DEFD7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A0F73E6"/>
    <w:multiLevelType w:val="hybridMultilevel"/>
    <w:tmpl w:val="70B2B896"/>
    <w:lvl w:ilvl="0" w:tplc="1B0C0EEA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5">
    <w:nsid w:val="4F6775DD"/>
    <w:multiLevelType w:val="hybridMultilevel"/>
    <w:tmpl w:val="10700BD4"/>
    <w:lvl w:ilvl="0" w:tplc="13AC1096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04138A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C87F12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C8CC9C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B610EA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26CDAC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02EFC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20EA40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1E2052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1D64246"/>
    <w:multiLevelType w:val="hybridMultilevel"/>
    <w:tmpl w:val="7CD20850"/>
    <w:lvl w:ilvl="0" w:tplc="95CEA2C8">
      <w:start w:val="8"/>
      <w:numFmt w:val="decimal"/>
      <w:lvlText w:val="%1."/>
      <w:lvlJc w:val="left"/>
      <w:pPr>
        <w:ind w:left="1920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52001398"/>
    <w:multiLevelType w:val="multilevel"/>
    <w:tmpl w:val="DF369F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16" w:hanging="2160"/>
      </w:pPr>
      <w:rPr>
        <w:rFonts w:hint="default"/>
      </w:rPr>
    </w:lvl>
  </w:abstractNum>
  <w:abstractNum w:abstractNumId="18">
    <w:nsid w:val="538C7983"/>
    <w:multiLevelType w:val="hybridMultilevel"/>
    <w:tmpl w:val="E34C684C"/>
    <w:lvl w:ilvl="0" w:tplc="906AD63A">
      <w:start w:val="8"/>
      <w:numFmt w:val="decimal"/>
      <w:lvlText w:val="%1."/>
      <w:lvlJc w:val="left"/>
      <w:pPr>
        <w:ind w:left="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384D7FC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6ECCFF6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F501120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EAE6AC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F01ABC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A289C2A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4CA670A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56DBF0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79539A0"/>
    <w:multiLevelType w:val="multilevel"/>
    <w:tmpl w:val="CE4232E6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0">
    <w:nsid w:val="75C12E78"/>
    <w:multiLevelType w:val="multilevel"/>
    <w:tmpl w:val="8C760C9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8E11A35"/>
    <w:multiLevelType w:val="multilevel"/>
    <w:tmpl w:val="0CE4C7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2"/>
  </w:num>
  <w:num w:numId="2">
    <w:abstractNumId w:val="11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2"/>
  </w:num>
  <w:num w:numId="7">
    <w:abstractNumId w:val="15"/>
  </w:num>
  <w:num w:numId="8">
    <w:abstractNumId w:val="4"/>
  </w:num>
  <w:num w:numId="9">
    <w:abstractNumId w:val="7"/>
  </w:num>
  <w:num w:numId="10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9"/>
  </w:num>
  <w:num w:numId="17">
    <w:abstractNumId w:val="16"/>
  </w:num>
  <w:num w:numId="18">
    <w:abstractNumId w:val="0"/>
  </w:num>
  <w:num w:numId="19">
    <w:abstractNumId w:val="14"/>
  </w:num>
  <w:num w:numId="20">
    <w:abstractNumId w:val="17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05C40"/>
    <w:rsid w:val="00031DB7"/>
    <w:rsid w:val="00037887"/>
    <w:rsid w:val="00041112"/>
    <w:rsid w:val="00047DF3"/>
    <w:rsid w:val="00060841"/>
    <w:rsid w:val="00064595"/>
    <w:rsid w:val="00066153"/>
    <w:rsid w:val="00071568"/>
    <w:rsid w:val="0007188D"/>
    <w:rsid w:val="000826D6"/>
    <w:rsid w:val="00082D8D"/>
    <w:rsid w:val="00085835"/>
    <w:rsid w:val="00087E8E"/>
    <w:rsid w:val="00097994"/>
    <w:rsid w:val="000A2E94"/>
    <w:rsid w:val="000C18A8"/>
    <w:rsid w:val="000C2D90"/>
    <w:rsid w:val="000C3061"/>
    <w:rsid w:val="000D48F7"/>
    <w:rsid w:val="000D67CD"/>
    <w:rsid w:val="00103D7F"/>
    <w:rsid w:val="001052AD"/>
    <w:rsid w:val="001161E7"/>
    <w:rsid w:val="00123A18"/>
    <w:rsid w:val="00130784"/>
    <w:rsid w:val="00143108"/>
    <w:rsid w:val="00144693"/>
    <w:rsid w:val="001449BC"/>
    <w:rsid w:val="00145B2E"/>
    <w:rsid w:val="001521B7"/>
    <w:rsid w:val="001748B0"/>
    <w:rsid w:val="00184AF3"/>
    <w:rsid w:val="00197510"/>
    <w:rsid w:val="001A47EB"/>
    <w:rsid w:val="001B2E61"/>
    <w:rsid w:val="001D1CF0"/>
    <w:rsid w:val="001D3CD1"/>
    <w:rsid w:val="001D76D0"/>
    <w:rsid w:val="001E533F"/>
    <w:rsid w:val="001F767C"/>
    <w:rsid w:val="00242730"/>
    <w:rsid w:val="002744F8"/>
    <w:rsid w:val="002751CF"/>
    <w:rsid w:val="00297261"/>
    <w:rsid w:val="00297F80"/>
    <w:rsid w:val="002C1795"/>
    <w:rsid w:val="002C3B59"/>
    <w:rsid w:val="002E1340"/>
    <w:rsid w:val="002E41DD"/>
    <w:rsid w:val="00306969"/>
    <w:rsid w:val="00311DAC"/>
    <w:rsid w:val="00312EF3"/>
    <w:rsid w:val="00333D47"/>
    <w:rsid w:val="0034757F"/>
    <w:rsid w:val="0035068C"/>
    <w:rsid w:val="0036013B"/>
    <w:rsid w:val="00360174"/>
    <w:rsid w:val="003976A8"/>
    <w:rsid w:val="003A6B43"/>
    <w:rsid w:val="003A7E8E"/>
    <w:rsid w:val="003B1198"/>
    <w:rsid w:val="003B3A25"/>
    <w:rsid w:val="003C299D"/>
    <w:rsid w:val="003E1F46"/>
    <w:rsid w:val="003E7384"/>
    <w:rsid w:val="003F386C"/>
    <w:rsid w:val="004011CD"/>
    <w:rsid w:val="004065B5"/>
    <w:rsid w:val="00414F82"/>
    <w:rsid w:val="00443EFF"/>
    <w:rsid w:val="00447C29"/>
    <w:rsid w:val="00454CA0"/>
    <w:rsid w:val="00461EE4"/>
    <w:rsid w:val="004635A3"/>
    <w:rsid w:val="0047083E"/>
    <w:rsid w:val="0047094B"/>
    <w:rsid w:val="00482A25"/>
    <w:rsid w:val="00491AB6"/>
    <w:rsid w:val="004A46E7"/>
    <w:rsid w:val="004A6FAE"/>
    <w:rsid w:val="004A7A57"/>
    <w:rsid w:val="004B6996"/>
    <w:rsid w:val="004C0D9B"/>
    <w:rsid w:val="004D2E79"/>
    <w:rsid w:val="004D4112"/>
    <w:rsid w:val="004D6485"/>
    <w:rsid w:val="004D73EC"/>
    <w:rsid w:val="004D7DFF"/>
    <w:rsid w:val="004E4FF6"/>
    <w:rsid w:val="004E7249"/>
    <w:rsid w:val="004F331D"/>
    <w:rsid w:val="004F6BB4"/>
    <w:rsid w:val="005258AC"/>
    <w:rsid w:val="00540F2C"/>
    <w:rsid w:val="0055341A"/>
    <w:rsid w:val="005840C7"/>
    <w:rsid w:val="00590518"/>
    <w:rsid w:val="005955BE"/>
    <w:rsid w:val="005A7247"/>
    <w:rsid w:val="005B3159"/>
    <w:rsid w:val="005C3D5C"/>
    <w:rsid w:val="005F12D3"/>
    <w:rsid w:val="00611D22"/>
    <w:rsid w:val="006275FB"/>
    <w:rsid w:val="00650C16"/>
    <w:rsid w:val="006550CC"/>
    <w:rsid w:val="00663957"/>
    <w:rsid w:val="00672DD5"/>
    <w:rsid w:val="00677573"/>
    <w:rsid w:val="006D58C7"/>
    <w:rsid w:val="006F2B94"/>
    <w:rsid w:val="00715A69"/>
    <w:rsid w:val="00730B25"/>
    <w:rsid w:val="00743E3A"/>
    <w:rsid w:val="007446D6"/>
    <w:rsid w:val="0075291D"/>
    <w:rsid w:val="00775A42"/>
    <w:rsid w:val="00785754"/>
    <w:rsid w:val="00797D88"/>
    <w:rsid w:val="007C5458"/>
    <w:rsid w:val="007C55F3"/>
    <w:rsid w:val="007D5BE8"/>
    <w:rsid w:val="007F59F8"/>
    <w:rsid w:val="007F7D2C"/>
    <w:rsid w:val="007F7E7B"/>
    <w:rsid w:val="008007D8"/>
    <w:rsid w:val="008135AC"/>
    <w:rsid w:val="00820E0B"/>
    <w:rsid w:val="008230F9"/>
    <w:rsid w:val="008536A8"/>
    <w:rsid w:val="00861D80"/>
    <w:rsid w:val="0086216D"/>
    <w:rsid w:val="00870D6B"/>
    <w:rsid w:val="008741B6"/>
    <w:rsid w:val="0088688A"/>
    <w:rsid w:val="008936EC"/>
    <w:rsid w:val="008D084E"/>
    <w:rsid w:val="008E3AC9"/>
    <w:rsid w:val="008E71F4"/>
    <w:rsid w:val="008F53B8"/>
    <w:rsid w:val="0091283A"/>
    <w:rsid w:val="00912997"/>
    <w:rsid w:val="00920A1F"/>
    <w:rsid w:val="00926463"/>
    <w:rsid w:val="00944C43"/>
    <w:rsid w:val="00951A5F"/>
    <w:rsid w:val="00957DFB"/>
    <w:rsid w:val="009624CF"/>
    <w:rsid w:val="00971F81"/>
    <w:rsid w:val="00980EC4"/>
    <w:rsid w:val="009A356D"/>
    <w:rsid w:val="009B2C51"/>
    <w:rsid w:val="009C011A"/>
    <w:rsid w:val="00A16F73"/>
    <w:rsid w:val="00A33DF5"/>
    <w:rsid w:val="00A375F4"/>
    <w:rsid w:val="00A433DA"/>
    <w:rsid w:val="00A442D4"/>
    <w:rsid w:val="00A45174"/>
    <w:rsid w:val="00A47739"/>
    <w:rsid w:val="00A701BA"/>
    <w:rsid w:val="00A76EDB"/>
    <w:rsid w:val="00A91AFF"/>
    <w:rsid w:val="00AB176C"/>
    <w:rsid w:val="00AD7073"/>
    <w:rsid w:val="00AE0B25"/>
    <w:rsid w:val="00AF6788"/>
    <w:rsid w:val="00B017E5"/>
    <w:rsid w:val="00B01DB0"/>
    <w:rsid w:val="00B03904"/>
    <w:rsid w:val="00B05628"/>
    <w:rsid w:val="00B1123C"/>
    <w:rsid w:val="00B3278F"/>
    <w:rsid w:val="00B6360F"/>
    <w:rsid w:val="00B732B2"/>
    <w:rsid w:val="00B90753"/>
    <w:rsid w:val="00B921B5"/>
    <w:rsid w:val="00B9291C"/>
    <w:rsid w:val="00BC4DDD"/>
    <w:rsid w:val="00BD343F"/>
    <w:rsid w:val="00BD7F33"/>
    <w:rsid w:val="00BE5502"/>
    <w:rsid w:val="00BF0255"/>
    <w:rsid w:val="00BF2670"/>
    <w:rsid w:val="00C04A88"/>
    <w:rsid w:val="00C168C2"/>
    <w:rsid w:val="00C17F88"/>
    <w:rsid w:val="00C20349"/>
    <w:rsid w:val="00C3698F"/>
    <w:rsid w:val="00C6274D"/>
    <w:rsid w:val="00C63B32"/>
    <w:rsid w:val="00C65EEF"/>
    <w:rsid w:val="00C708B3"/>
    <w:rsid w:val="00C74A0E"/>
    <w:rsid w:val="00C85696"/>
    <w:rsid w:val="00CA0141"/>
    <w:rsid w:val="00CA3C01"/>
    <w:rsid w:val="00CB0DD0"/>
    <w:rsid w:val="00CB1CF4"/>
    <w:rsid w:val="00CD5F17"/>
    <w:rsid w:val="00CD7BDA"/>
    <w:rsid w:val="00CF0557"/>
    <w:rsid w:val="00CF1AD3"/>
    <w:rsid w:val="00D01CF3"/>
    <w:rsid w:val="00D20528"/>
    <w:rsid w:val="00D23E3B"/>
    <w:rsid w:val="00D25C8B"/>
    <w:rsid w:val="00D37C7E"/>
    <w:rsid w:val="00D67848"/>
    <w:rsid w:val="00D73C64"/>
    <w:rsid w:val="00D76C93"/>
    <w:rsid w:val="00D83A80"/>
    <w:rsid w:val="00D87629"/>
    <w:rsid w:val="00D931BD"/>
    <w:rsid w:val="00D96B95"/>
    <w:rsid w:val="00DA2B85"/>
    <w:rsid w:val="00DB08E0"/>
    <w:rsid w:val="00DB332F"/>
    <w:rsid w:val="00DC13F5"/>
    <w:rsid w:val="00DC1FF4"/>
    <w:rsid w:val="00DC2BB2"/>
    <w:rsid w:val="00DD1C91"/>
    <w:rsid w:val="00DE584D"/>
    <w:rsid w:val="00DF2599"/>
    <w:rsid w:val="00DF3619"/>
    <w:rsid w:val="00E1040A"/>
    <w:rsid w:val="00E22284"/>
    <w:rsid w:val="00E266F7"/>
    <w:rsid w:val="00E26DE7"/>
    <w:rsid w:val="00E339CF"/>
    <w:rsid w:val="00E37A2F"/>
    <w:rsid w:val="00E44A2C"/>
    <w:rsid w:val="00E50834"/>
    <w:rsid w:val="00E86218"/>
    <w:rsid w:val="00E94151"/>
    <w:rsid w:val="00E979B9"/>
    <w:rsid w:val="00EA1EB3"/>
    <w:rsid w:val="00EA4D83"/>
    <w:rsid w:val="00EB5652"/>
    <w:rsid w:val="00EB64DD"/>
    <w:rsid w:val="00EC29B4"/>
    <w:rsid w:val="00ED1C19"/>
    <w:rsid w:val="00EE6345"/>
    <w:rsid w:val="00EF1164"/>
    <w:rsid w:val="00F03F43"/>
    <w:rsid w:val="00F22F1F"/>
    <w:rsid w:val="00F31ED4"/>
    <w:rsid w:val="00F36270"/>
    <w:rsid w:val="00F41942"/>
    <w:rsid w:val="00F46033"/>
    <w:rsid w:val="00F46A4B"/>
    <w:rsid w:val="00F4756C"/>
    <w:rsid w:val="00F544E0"/>
    <w:rsid w:val="00F75E08"/>
    <w:rsid w:val="00F86C61"/>
    <w:rsid w:val="00F930DD"/>
    <w:rsid w:val="00F97B56"/>
    <w:rsid w:val="00FA01BC"/>
    <w:rsid w:val="00FA710D"/>
    <w:rsid w:val="00FC0F21"/>
    <w:rsid w:val="00FC2A96"/>
    <w:rsid w:val="00FC3A54"/>
    <w:rsid w:val="00FF0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  <w:rPr>
      <w:lang/>
    </w:r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styleId="ad">
    <w:name w:val="Hyperlink"/>
    <w:rsid w:val="009A356D"/>
    <w:rPr>
      <w:color w:val="0000FF"/>
      <w:u w:val="single"/>
    </w:rPr>
  </w:style>
  <w:style w:type="paragraph" w:customStyle="1" w:styleId="mf-popup">
    <w:name w:val="mf-popup"/>
    <w:basedOn w:val="a"/>
    <w:rsid w:val="009A35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link w:val="a9"/>
    <w:uiPriority w:val="99"/>
    <w:rsid w:val="00130784"/>
    <w:rPr>
      <w:rFonts w:ascii="Calibri" w:hAnsi="Calibri"/>
      <w:sz w:val="22"/>
      <w:szCs w:val="22"/>
      <w:lang w:eastAsia="en-US"/>
    </w:rPr>
  </w:style>
  <w:style w:type="character" w:styleId="ae">
    <w:name w:val="page number"/>
    <w:basedOn w:val="a0"/>
    <w:rsid w:val="00130784"/>
  </w:style>
  <w:style w:type="paragraph" w:customStyle="1" w:styleId="af">
    <w:name w:val="реквизитПодпись"/>
    <w:basedOn w:val="a"/>
    <w:rsid w:val="00130784"/>
    <w:pPr>
      <w:tabs>
        <w:tab w:val="left" w:pos="6804"/>
      </w:tabs>
      <w:suppressAutoHyphens/>
      <w:spacing w:before="360" w:after="0" w:line="240" w:lineRule="auto"/>
    </w:pPr>
    <w:rPr>
      <w:rFonts w:ascii="Times New Roman" w:eastAsia="Arial" w:hAnsi="Times New Roman"/>
      <w:sz w:val="24"/>
      <w:szCs w:val="20"/>
      <w:lang w:eastAsia="ar-SA"/>
    </w:rPr>
  </w:style>
  <w:style w:type="paragraph" w:styleId="af0">
    <w:name w:val="Normal (Web)"/>
    <w:basedOn w:val="a"/>
    <w:uiPriority w:val="99"/>
    <w:unhideWhenUsed/>
    <w:rsid w:val="00D76C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f1">
    <w:name w:val="Table Grid"/>
    <w:basedOn w:val="a1"/>
    <w:rsid w:val="0080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nhideWhenUsed/>
    <w:rsid w:val="00650C16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50C1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login.consultant.ru/link/?req=doc&amp;base=LAW&amp;n=420230&amp;dst=100010&amp;field=134&amp;date=09.09.2024" TargetMode="External"/><Relationship Id="rId26" Type="http://schemas.openxmlformats.org/officeDocument/2006/relationships/image" Target="media/image10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2777&amp;dst=5769&amp;field=134&amp;date=09.09.2024" TargetMode="External"/><Relationship Id="rId34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image" Target="media/image7.jpeg"/><Relationship Id="rId25" Type="http://schemas.openxmlformats.org/officeDocument/2006/relationships/image" Target="media/image9.jpeg"/><Relationship Id="rId33" Type="http://schemas.openxmlformats.org/officeDocument/2006/relationships/header" Target="header4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yperlink" Target="https://login.consultant.ru/link/?req=doc&amp;base=LAW&amp;n=465999&amp;date=09.09.2024" TargetMode="External"/><Relationship Id="rId29" Type="http://schemas.openxmlformats.org/officeDocument/2006/relationships/hyperlink" Target="https://login.consultant.ru/link/?req=doc&amp;base=LAW&amp;n=121087&amp;dst=100142&amp;field=134&amp;date=09.09.202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login.consultant.ru/link/?req=doc&amp;base=LAW&amp;n=469774&amp;dst=3722&amp;field=134&amp;date=16.10.2024" TargetMode="External"/><Relationship Id="rId32" Type="http://schemas.openxmlformats.org/officeDocument/2006/relationships/header" Target="header3.xml"/><Relationship Id="rId37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s://login.consultant.ru/link/?req=doc&amp;base=LAW&amp;n=469774&amp;dst=3704&amp;field=134&amp;date=16.10.2024" TargetMode="External"/><Relationship Id="rId28" Type="http://schemas.openxmlformats.org/officeDocument/2006/relationships/hyperlink" Target="https://login.consultant.ru/link/?req=doc&amp;base=LAW&amp;n=420230&amp;dst=100010&amp;field=134&amp;date=09.09.2024" TargetMode="External"/><Relationship Id="rId36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121087&amp;dst=100142&amp;field=134&amp;date=09.09.2024" TargetMode="External"/><Relationship Id="rId31" Type="http://schemas.openxmlformats.org/officeDocument/2006/relationships/hyperlink" Target="https://login.consultant.ru/link/?req=doc&amp;base=LAW&amp;n=482777&amp;dst=5769&amp;field=134&amp;date=09.09.2024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image" Target="media/image11.jpeg"/><Relationship Id="rId30" Type="http://schemas.openxmlformats.org/officeDocument/2006/relationships/hyperlink" Target="https://login.consultant.ru/link/?req=doc&amp;base=LAW&amp;n=465999&amp;date=09.09.2024" TargetMode="External"/><Relationship Id="rId35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20</Pages>
  <Words>5399</Words>
  <Characters>30780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36107</CharactersWithSpaces>
  <SharedDoc>false</SharedDoc>
  <HLinks>
    <vt:vector size="66" baseType="variant"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https://login.consultant.ru/link/?req=doc&amp;base=LAW&amp;n=482777&amp;dst=5769&amp;field=134&amp;date=09.09.2024</vt:lpwstr>
      </vt:variant>
      <vt:variant>
        <vt:lpwstr/>
      </vt:variant>
      <vt:variant>
        <vt:i4>6357103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https://login.consultant.ru/link/?req=doc&amp;base=LAW&amp;n=465999&amp;date=09.09.2024</vt:lpwstr>
      </vt:variant>
      <vt:variant>
        <vt:lpwstr/>
      </vt:variant>
      <vt:variant>
        <vt:i4>5439579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https://login.consultant.ru/link/?req=doc&amp;base=LAW&amp;n=121087&amp;dst=100142&amp;field=134&amp;date=09.09.2024</vt:lpwstr>
      </vt:variant>
      <vt:variant>
        <vt:lpwstr/>
      </vt:variant>
      <vt:variant>
        <vt:i4>6226011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https://login.consultant.ru/link/?req=doc&amp;base=LAW&amp;n=420230&amp;dst=100010&amp;field=134&amp;date=09.09.2024</vt:lpwstr>
      </vt:variant>
      <vt:variant>
        <vt:lpwstr/>
      </vt:variant>
      <vt:variant>
        <vt:i4>6881383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https://login.consultant.ru/link/?req=doc&amp;base=LAW&amp;n=469774&amp;dst=3722&amp;field=134&amp;date=16.10.2024</vt:lpwstr>
      </vt:variant>
      <vt:variant>
        <vt:lpwstr/>
      </vt:variant>
      <vt:variant>
        <vt:i4>7274597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https://login.consultant.ru/link/?req=doc&amp;base=LAW&amp;n=469774&amp;dst=3704&amp;field=134&amp;date=16.10.2024</vt:lpwstr>
      </vt:variant>
      <vt:variant>
        <vt:lpwstr/>
      </vt:variant>
      <vt:variant>
        <vt:i4>6750304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https://login.consultant.ru/link/?req=doc&amp;base=LAW&amp;n=482777&amp;dst=5769&amp;field=134&amp;date=09.09.2024</vt:lpwstr>
      </vt:variant>
      <vt:variant>
        <vt:lpwstr/>
      </vt:variant>
      <vt:variant>
        <vt:i4>6357103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https://login.consultant.ru/link/?req=doc&amp;base=LAW&amp;n=465999&amp;date=09.09.2024</vt:lpwstr>
      </vt:variant>
      <vt:variant>
        <vt:lpwstr/>
      </vt:variant>
      <vt:variant>
        <vt:i4>5439579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https://login.consultant.ru/link/?req=doc&amp;base=LAW&amp;n=121087&amp;dst=100142&amp;field=134&amp;date=09.09.2024</vt:lpwstr>
      </vt:variant>
      <vt:variant>
        <vt:lpwstr/>
      </vt:variant>
      <vt:variant>
        <vt:i4>6226011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https://login.consultant.ru/link/?req=doc&amp;base=LAW&amp;n=420230&amp;dst=100010&amp;field=134&amp;date=09.09.2024</vt:lpwstr>
      </vt:variant>
      <vt:variant>
        <vt:lpwstr/>
      </vt:variant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2025-12-30T06:51:00Z</cp:lastPrinted>
  <dcterms:created xsi:type="dcterms:W3CDTF">2025-12-30T09:39:00Z</dcterms:created>
  <dcterms:modified xsi:type="dcterms:W3CDTF">2025-12-30T09:39:00Z</dcterms:modified>
</cp:coreProperties>
</file>