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4BDF7" w14:textId="033FD5DE" w:rsidR="007C42D5" w:rsidRDefault="007C42D5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10A24" wp14:editId="6AC0D888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3073400" cy="12065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805F6" w14:textId="77777777" w:rsidR="007C42D5" w:rsidRPr="009832A6" w:rsidRDefault="007C42D5" w:rsidP="007C42D5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37675A">
                              <w:rPr>
                                <w:b/>
                                <w:szCs w:val="28"/>
                              </w:rPr>
                              <w:t>назначении публичных слушаний по проекту решения Думы «Об утверждении отчета об исполнении бюджета Александровск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ого муниципального округа за 2022</w:t>
                            </w:r>
                            <w:r w:rsidRPr="0037675A">
                              <w:rPr>
                                <w:b/>
                                <w:szCs w:val="28"/>
                              </w:rPr>
                              <w:t xml:space="preserve"> год»</w:t>
                            </w:r>
                          </w:p>
                          <w:p w14:paraId="39D90FE9" w14:textId="77777777" w:rsidR="007C42D5" w:rsidRDefault="007C42D5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8610A24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42pt;height: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" filled="f" stroked="f">
                <v:textbox inset="0,0,0,0">
                  <w:txbxContent>
                    <w:p w14:paraId="473805F6" w14:textId="77777777" w:rsidR="007C42D5" w:rsidRPr="009832A6" w:rsidRDefault="007C42D5" w:rsidP="007C42D5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37675A">
                        <w:rPr>
                          <w:b/>
                          <w:szCs w:val="28"/>
                        </w:rPr>
                        <w:t>назначении публичных слушаний по проекту решения Думы «Об утверждении отчета об исполнении бюджета Александровск</w:t>
                      </w:r>
                      <w:r>
                        <w:rPr>
                          <w:b/>
                          <w:szCs w:val="28"/>
                        </w:rPr>
                        <w:t>ого муниципального округа за 2022</w:t>
                      </w:r>
                      <w:r w:rsidRPr="0037675A">
                        <w:rPr>
                          <w:b/>
                          <w:szCs w:val="28"/>
                        </w:rPr>
                        <w:t xml:space="preserve"> год»</w:t>
                      </w:r>
                    </w:p>
                    <w:p w14:paraId="39D90FE9" w14:textId="77777777" w:rsidR="007C42D5" w:rsidRDefault="007C42D5" w:rsidP="008E0D07"/>
                  </w:txbxContent>
                </v:textbox>
                <w10:wrap anchorx="page" anchory="page"/>
              </v:shape>
            </w:pict>
          </mc:Fallback>
        </mc:AlternateContent>
      </w:r>
    </w:p>
    <w:p w14:paraId="40B4470D" w14:textId="77777777" w:rsidR="007C42D5" w:rsidRDefault="007C42D5" w:rsidP="009D375F">
      <w:pPr>
        <w:spacing w:line="360" w:lineRule="exact"/>
      </w:pPr>
    </w:p>
    <w:p w14:paraId="02ACCAE0" w14:textId="77777777" w:rsidR="007C42D5" w:rsidRDefault="007C42D5" w:rsidP="009D375F">
      <w:pPr>
        <w:spacing w:line="360" w:lineRule="exact"/>
      </w:pPr>
    </w:p>
    <w:p w14:paraId="37B04417" w14:textId="77777777" w:rsidR="007C42D5" w:rsidRDefault="007C42D5" w:rsidP="009D375F">
      <w:pPr>
        <w:spacing w:line="360" w:lineRule="exact"/>
      </w:pPr>
    </w:p>
    <w:p w14:paraId="70352E9D" w14:textId="77777777" w:rsidR="007C42D5" w:rsidRDefault="007C42D5" w:rsidP="009D375F">
      <w:pPr>
        <w:spacing w:line="360" w:lineRule="exact"/>
      </w:pPr>
    </w:p>
    <w:p w14:paraId="0F8CCAC8" w14:textId="77777777" w:rsidR="007C42D5" w:rsidRDefault="007C42D5" w:rsidP="009D375F">
      <w:pPr>
        <w:spacing w:line="360" w:lineRule="exact"/>
      </w:pPr>
    </w:p>
    <w:p w14:paraId="2238C700" w14:textId="0246D315" w:rsidR="007C42D5" w:rsidRDefault="007C42D5" w:rsidP="007C42D5">
      <w:pPr>
        <w:autoSpaceDE w:val="0"/>
        <w:autoSpaceDN w:val="0"/>
        <w:adjustRightInd w:val="0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CF0016" wp14:editId="551E30E6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F33464" w14:textId="584BFDFE" w:rsidR="008E0D07" w:rsidRPr="007C42D5" w:rsidRDefault="007C42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C42D5">
                              <w:rPr>
                                <w:b/>
                                <w:bCs/>
                                <w:szCs w:val="28"/>
                              </w:rPr>
                              <w:t>27</w:t>
                            </w:r>
                            <w:r w:rsidR="009D375F" w:rsidRPr="007C42D5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7C42D5">
                              <w:rPr>
                                <w:b/>
                                <w:bCs/>
                                <w:szCs w:val="28"/>
                              </w:rPr>
                              <w:t>04</w:t>
                            </w:r>
                            <w:r w:rsidR="009D375F" w:rsidRPr="007C42D5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7C42D5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CF0016" id="Text Box 264" o:spid="_x0000_s1027" type="#_x0000_t202" style="position:absolute;left:0;text-align:left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26F33464" w14:textId="584BFDFE" w:rsidR="008E0D07" w:rsidRPr="007C42D5" w:rsidRDefault="007C42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C42D5">
                        <w:rPr>
                          <w:b/>
                          <w:bCs/>
                          <w:szCs w:val="28"/>
                        </w:rPr>
                        <w:t>27</w:t>
                      </w:r>
                      <w:r w:rsidR="009D375F" w:rsidRPr="007C42D5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7C42D5">
                        <w:rPr>
                          <w:b/>
                          <w:bCs/>
                          <w:szCs w:val="28"/>
                        </w:rPr>
                        <w:t>04</w:t>
                      </w:r>
                      <w:r w:rsidR="009D375F" w:rsidRPr="007C42D5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7C42D5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43333E" wp14:editId="046C2719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A853B0" w14:textId="333FDA23" w:rsidR="008E0D07" w:rsidRPr="007C42D5" w:rsidRDefault="007C42D5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C42D5">
                              <w:rPr>
                                <w:b/>
                                <w:bCs/>
                                <w:szCs w:val="28"/>
                              </w:rPr>
                              <w:t>380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43333E" id="Text Box 265" o:spid="_x0000_s1028" type="#_x0000_t202" style="position:absolute;left:0;text-align:left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" filled="f" stroked="f">
                <v:textbox inset="0,0,0,0">
                  <w:txbxContent>
                    <w:p w14:paraId="01A853B0" w14:textId="333FDA23" w:rsidR="008E0D07" w:rsidRPr="007C42D5" w:rsidRDefault="007C42D5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7C42D5">
                        <w:rPr>
                          <w:b/>
                          <w:bCs/>
                          <w:szCs w:val="28"/>
                        </w:rPr>
                        <w:t>380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211B70D" wp14:editId="06F79A2E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AD397" w14:textId="1FBFF578" w:rsidR="007C42D5" w:rsidRPr="004436EF" w:rsidRDefault="007C42D5" w:rsidP="007C42D5">
      <w:pPr>
        <w:autoSpaceDE w:val="0"/>
        <w:autoSpaceDN w:val="0"/>
        <w:adjustRightInd w:val="0"/>
        <w:ind w:firstLine="708"/>
        <w:jc w:val="both"/>
      </w:pPr>
      <w:proofErr w:type="gramStart"/>
      <w:r w:rsidRPr="004436EF">
        <w:t>В соответствии с подпунктом 2 части 3 статьей 28 Федерального Закона от 06.10.2003 № 131-ФЗ «Об общих принципах организации местного самоуправления в Российской Федерации», статьей 44 Устава Александровского муниципального округа Пермского края, статьей 45 Положения о бюджетном процессе в Александровском муниципальном округе, принятого решением Думы Александровского муниципального округа от 26.03.2020 № 88, Положением о публичных слушаниях в Александровском муниципальном округе, утвержденном решением</w:t>
      </w:r>
      <w:proofErr w:type="gramEnd"/>
      <w:r w:rsidRPr="004436EF">
        <w:t xml:space="preserve"> Думы Александровского муниципального округа от 16.10.2019 № 13, Дума Александровского муниципального округа</w:t>
      </w:r>
    </w:p>
    <w:p w14:paraId="5B043925" w14:textId="77777777" w:rsidR="007C42D5" w:rsidRPr="004436EF" w:rsidRDefault="007C42D5" w:rsidP="007C42D5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4436EF">
        <w:rPr>
          <w:b/>
          <w:caps/>
        </w:rPr>
        <w:t>решает:</w:t>
      </w:r>
    </w:p>
    <w:p w14:paraId="4C1132DB" w14:textId="77777777" w:rsidR="007C42D5" w:rsidRPr="006704F0" w:rsidRDefault="007C42D5" w:rsidP="007C42D5">
      <w:pPr>
        <w:widowControl w:val="0"/>
        <w:ind w:firstLine="709"/>
        <w:jc w:val="both"/>
      </w:pPr>
      <w:r w:rsidRPr="004436EF">
        <w:t>1. Назначить публичные слушания по проекту решения Думы «Об утверждении отчета об исполнении бюджета Александровского муниципального округа за 2022 год»</w:t>
      </w:r>
      <w:r>
        <w:t xml:space="preserve"> (далее – Проект)</w:t>
      </w:r>
      <w:r w:rsidRPr="004436EF">
        <w:t xml:space="preserve"> на </w:t>
      </w:r>
      <w:r w:rsidRPr="006704F0">
        <w:t>15 мая 2023 года в 17 часов 00 минут по адресу: Пермский край, г. Александровск, ул. Ленина, 20а, этаж 4, зал заседаний Думы Александровского муниципального округа.</w:t>
      </w:r>
    </w:p>
    <w:p w14:paraId="4AD8E369" w14:textId="77777777" w:rsidR="007C42D5" w:rsidRPr="006704F0" w:rsidRDefault="007C42D5" w:rsidP="007C42D5">
      <w:pPr>
        <w:widowControl w:val="0"/>
        <w:ind w:firstLine="709"/>
        <w:jc w:val="both"/>
      </w:pPr>
      <w:r w:rsidRPr="006704F0">
        <w:t>2. Утвердить состав организационного комитета по подготовке и проведению публичных слушаний в следующем составе:</w:t>
      </w:r>
    </w:p>
    <w:p w14:paraId="33DC6DF1" w14:textId="77777777" w:rsidR="0031494E" w:rsidRDefault="0031494E" w:rsidP="0031494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Белецкая Л.Н. – председатель Думы Александровского муниципального округа;</w:t>
      </w:r>
    </w:p>
    <w:p w14:paraId="2A727498" w14:textId="77777777" w:rsidR="0031494E" w:rsidRPr="00BB50B3" w:rsidRDefault="0031494E" w:rsidP="0031494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Мачихина Н.В. – депутат Думы Александровского муниципального округа по избирательному округу № 14;</w:t>
      </w:r>
    </w:p>
    <w:p w14:paraId="03EFADFC" w14:textId="77777777" w:rsidR="0031494E" w:rsidRDefault="0031494E" w:rsidP="0031494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</w:t>
      </w:r>
      <w:proofErr w:type="spellStart"/>
      <w:r>
        <w:rPr>
          <w:rFonts w:eastAsia="Calibri"/>
          <w:szCs w:val="28"/>
          <w:lang w:eastAsia="en-US"/>
        </w:rPr>
        <w:t>Мельчаков</w:t>
      </w:r>
      <w:proofErr w:type="spellEnd"/>
      <w:r>
        <w:rPr>
          <w:rFonts w:eastAsia="Calibri"/>
          <w:szCs w:val="28"/>
          <w:lang w:eastAsia="en-US"/>
        </w:rPr>
        <w:t xml:space="preserve"> Д.В. – депутат Думы Александровского муниципального округа по избирательному округу № 7;</w:t>
      </w:r>
    </w:p>
    <w:p w14:paraId="1CF249F5" w14:textId="673A1B4B" w:rsidR="0031494E" w:rsidRDefault="0031494E" w:rsidP="0031494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</w:t>
      </w:r>
      <w:r>
        <w:rPr>
          <w:rFonts w:eastAsia="Calibri"/>
          <w:szCs w:val="28"/>
          <w:lang w:eastAsia="en-US"/>
        </w:rPr>
        <w:t>Мухина Е.А.</w:t>
      </w:r>
      <w:r>
        <w:rPr>
          <w:rFonts w:eastAsia="Calibri"/>
          <w:szCs w:val="28"/>
          <w:lang w:eastAsia="en-US"/>
        </w:rPr>
        <w:t xml:space="preserve"> – </w:t>
      </w:r>
      <w:r>
        <w:rPr>
          <w:rFonts w:eastAsia="Calibri"/>
          <w:szCs w:val="28"/>
          <w:lang w:eastAsia="en-US"/>
        </w:rPr>
        <w:t xml:space="preserve">заместитель главы администрации округа – начальник </w:t>
      </w:r>
      <w:r>
        <w:rPr>
          <w:rFonts w:eastAsia="Calibri"/>
          <w:szCs w:val="28"/>
          <w:lang w:eastAsia="en-US"/>
        </w:rPr>
        <w:lastRenderedPageBreak/>
        <w:t>финансового управления;</w:t>
      </w:r>
    </w:p>
    <w:p w14:paraId="160BF254" w14:textId="4A0EEC52" w:rsidR="0031494E" w:rsidRDefault="0031494E" w:rsidP="0031494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Плотников О.В. - </w:t>
      </w:r>
      <w:r>
        <w:rPr>
          <w:rFonts w:eastAsia="Calibri"/>
          <w:szCs w:val="28"/>
          <w:lang w:eastAsia="en-US"/>
        </w:rPr>
        <w:t>депутат Думы Александровского муниципального округа по избирательному округу №</w:t>
      </w:r>
      <w:r>
        <w:rPr>
          <w:rFonts w:eastAsia="Calibri"/>
          <w:szCs w:val="28"/>
          <w:lang w:eastAsia="en-US"/>
        </w:rPr>
        <w:t xml:space="preserve"> 4.</w:t>
      </w:r>
      <w:bookmarkStart w:id="0" w:name="_GoBack"/>
      <w:bookmarkEnd w:id="0"/>
    </w:p>
    <w:p w14:paraId="46F1AC82" w14:textId="77777777" w:rsidR="007C42D5" w:rsidRPr="004436EF" w:rsidRDefault="007C42D5" w:rsidP="007C42D5">
      <w:pPr>
        <w:ind w:firstLine="708"/>
        <w:jc w:val="both"/>
      </w:pPr>
      <w:r w:rsidRPr="006704F0">
        <w:t xml:space="preserve">3. </w:t>
      </w:r>
      <w:proofErr w:type="gramStart"/>
      <w:r w:rsidRPr="006704F0">
        <w:t>В период с момента опубликования настоящего решения и до 17 часов 00 минут 15 мая 2023 года, в целях учета мнения населения по Проекту,</w:t>
      </w:r>
      <w:r w:rsidRPr="006704F0">
        <w:rPr>
          <w:b/>
        </w:rPr>
        <w:t xml:space="preserve"> </w:t>
      </w:r>
      <w:r w:rsidRPr="006704F0">
        <w:t xml:space="preserve">принимаются предложения в письменном виде с указанием фамилии, имени, отчества и домашнего адреса гражданина </w:t>
      </w:r>
      <w:r w:rsidRPr="006704F0">
        <w:rPr>
          <w:bCs/>
        </w:rPr>
        <w:t xml:space="preserve">в рабочие дни с 09.00 </w:t>
      </w:r>
      <w:r w:rsidRPr="004436EF">
        <w:rPr>
          <w:bCs/>
        </w:rPr>
        <w:t>до 12.00 и с 13.00 до 17.00 по адр</w:t>
      </w:r>
      <w:r w:rsidRPr="004436EF">
        <w:t xml:space="preserve">есу: 618320, </w:t>
      </w:r>
      <w:r>
        <w:t xml:space="preserve">Пермский край, </w:t>
      </w:r>
      <w:r w:rsidRPr="004436EF">
        <w:t>г. Александровск, ул</w:t>
      </w:r>
      <w:r>
        <w:t>. Ленина, 20</w:t>
      </w:r>
      <w:r w:rsidRPr="004436EF">
        <w:t>а</w:t>
      </w:r>
      <w:proofErr w:type="gramEnd"/>
      <w:r w:rsidRPr="004436EF">
        <w:t xml:space="preserve"> в </w:t>
      </w:r>
      <w:proofErr w:type="spellStart"/>
      <w:r w:rsidRPr="004436EF">
        <w:t>каб</w:t>
      </w:r>
      <w:proofErr w:type="spellEnd"/>
      <w:r>
        <w:t>.</w:t>
      </w:r>
      <w:r w:rsidRPr="004436EF">
        <w:t xml:space="preserve"> № 41, либо по электронной почте zc-amr@mail.ru. Телефон для справок (34274) 3-57-15</w:t>
      </w:r>
      <w:r>
        <w:t>.</w:t>
      </w:r>
    </w:p>
    <w:p w14:paraId="4073E30C" w14:textId="77777777" w:rsidR="007C42D5" w:rsidRPr="004436EF" w:rsidRDefault="007C42D5" w:rsidP="007C42D5">
      <w:pPr>
        <w:ind w:firstLine="720"/>
        <w:jc w:val="both"/>
      </w:pPr>
      <w:r w:rsidRPr="004436EF">
        <w:t xml:space="preserve">4. Опубликовать настоящее решение </w:t>
      </w:r>
      <w:r>
        <w:t>с</w:t>
      </w:r>
      <w:r w:rsidRPr="004436EF">
        <w:t xml:space="preserve"> прилагаемы</w:t>
      </w:r>
      <w:r>
        <w:t>м</w:t>
      </w:r>
      <w:r w:rsidRPr="004436EF">
        <w:t xml:space="preserve"> </w:t>
      </w:r>
      <w:r>
        <w:t xml:space="preserve">проектом </w:t>
      </w:r>
      <w:r w:rsidRPr="004436EF">
        <w:t>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38DA2BCF" w14:textId="77777777" w:rsidR="007C42D5" w:rsidRPr="007C42D5" w:rsidRDefault="007C42D5" w:rsidP="007C42D5">
      <w:pPr>
        <w:ind w:firstLine="720"/>
        <w:jc w:val="both"/>
        <w:rPr>
          <w:szCs w:val="28"/>
        </w:rPr>
      </w:pPr>
    </w:p>
    <w:p w14:paraId="24CF85FC" w14:textId="77777777" w:rsidR="007C42D5" w:rsidRPr="007C42D5" w:rsidRDefault="007C42D5" w:rsidP="007C42D5">
      <w:pPr>
        <w:ind w:firstLine="720"/>
        <w:jc w:val="both"/>
        <w:rPr>
          <w:szCs w:val="28"/>
        </w:rPr>
      </w:pPr>
    </w:p>
    <w:p w14:paraId="4853C999" w14:textId="77777777" w:rsidR="007C42D5" w:rsidRPr="007C42D5" w:rsidRDefault="007C42D5" w:rsidP="007C42D5">
      <w:pPr>
        <w:ind w:firstLine="720"/>
        <w:jc w:val="both"/>
        <w:rPr>
          <w:szCs w:val="28"/>
        </w:rPr>
      </w:pPr>
    </w:p>
    <w:p w14:paraId="5169BD23" w14:textId="77777777" w:rsidR="007C42D5" w:rsidRPr="004436EF" w:rsidRDefault="007C42D5" w:rsidP="007C42D5">
      <w:pPr>
        <w:jc w:val="both"/>
      </w:pPr>
      <w:r w:rsidRPr="007C42D5">
        <w:rPr>
          <w:szCs w:val="28"/>
        </w:rPr>
        <w:t>Председатель</w:t>
      </w:r>
      <w:r w:rsidRPr="004436EF">
        <w:t xml:space="preserve"> Думы</w:t>
      </w:r>
    </w:p>
    <w:p w14:paraId="6089B749" w14:textId="7DEF171C" w:rsidR="007C42D5" w:rsidRPr="004436EF" w:rsidRDefault="007C42D5" w:rsidP="007C42D5">
      <w:pPr>
        <w:jc w:val="both"/>
      </w:pPr>
      <w:r w:rsidRPr="004436EF">
        <w:t xml:space="preserve">Александровского муниципального округа </w:t>
      </w:r>
      <w:r>
        <w:t xml:space="preserve">  </w:t>
      </w:r>
      <w:r w:rsidRPr="004436EF">
        <w:t xml:space="preserve">                  </w:t>
      </w:r>
      <w:r>
        <w:t xml:space="preserve">     </w:t>
      </w:r>
      <w:r w:rsidRPr="004436EF">
        <w:t xml:space="preserve">             Л.Н. Белецкая</w:t>
      </w:r>
    </w:p>
    <w:p w14:paraId="36F4CCC9" w14:textId="1E4967FA" w:rsidR="007E5F58" w:rsidRDefault="007E5F58" w:rsidP="009D375F">
      <w:pPr>
        <w:spacing w:line="360" w:lineRule="exact"/>
      </w:pPr>
    </w:p>
    <w:sectPr w:rsidR="007E5F58" w:rsidSect="00B66C8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AFDEA" w14:textId="77777777" w:rsidR="00606625" w:rsidRDefault="00606625">
      <w:r>
        <w:separator/>
      </w:r>
    </w:p>
  </w:endnote>
  <w:endnote w:type="continuationSeparator" w:id="0">
    <w:p w14:paraId="00DFA549" w14:textId="77777777" w:rsidR="00606625" w:rsidRDefault="0060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AC76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A147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799EB" w14:textId="77777777" w:rsidR="00606625" w:rsidRDefault="00606625">
      <w:r>
        <w:separator/>
      </w:r>
    </w:p>
  </w:footnote>
  <w:footnote w:type="continuationSeparator" w:id="0">
    <w:p w14:paraId="61C79CFB" w14:textId="77777777" w:rsidR="00606625" w:rsidRDefault="00606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DD341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90E17F0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AAC89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1494E">
      <w:rPr>
        <w:rStyle w:val="ac"/>
        <w:noProof/>
      </w:rPr>
      <w:t>2</w:t>
    </w:r>
    <w:r>
      <w:rPr>
        <w:rStyle w:val="ac"/>
      </w:rPr>
      <w:fldChar w:fldCharType="end"/>
    </w:r>
  </w:p>
  <w:p w14:paraId="20C9F2D1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2D5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540A8"/>
    <w:rsid w:val="0028108D"/>
    <w:rsid w:val="0028655A"/>
    <w:rsid w:val="00290178"/>
    <w:rsid w:val="002A1714"/>
    <w:rsid w:val="002E0EAA"/>
    <w:rsid w:val="0031494E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06625"/>
    <w:rsid w:val="00617102"/>
    <w:rsid w:val="006333E0"/>
    <w:rsid w:val="006D443E"/>
    <w:rsid w:val="00736B92"/>
    <w:rsid w:val="00761D5E"/>
    <w:rsid w:val="007C42D5"/>
    <w:rsid w:val="007E5F58"/>
    <w:rsid w:val="007F5F8D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B6E9F"/>
    <w:rsid w:val="00C11CD6"/>
    <w:rsid w:val="00C76D98"/>
    <w:rsid w:val="00C97BDE"/>
    <w:rsid w:val="00CB0CD4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CB3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2</Pages>
  <Words>301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2023-02-21T10:23:00Z</cp:lastPrinted>
  <dcterms:created xsi:type="dcterms:W3CDTF">2023-04-25T11:12:00Z</dcterms:created>
  <dcterms:modified xsi:type="dcterms:W3CDTF">2023-04-27T06:30:00Z</dcterms:modified>
</cp:coreProperties>
</file>