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4D3" w:rsidRPr="00F12556" w:rsidRDefault="00F12556" w:rsidP="00E54678">
      <w:pPr>
        <w:pStyle w:val="a6"/>
        <w:spacing w:after="240"/>
        <w:ind w:right="5335"/>
        <w:jc w:val="both"/>
      </w:pPr>
      <w:r>
        <w:t>О</w:t>
      </w:r>
      <w:r w:rsidRPr="005801AF">
        <w:rPr>
          <w:b w:val="0"/>
        </w:rPr>
        <w:t xml:space="preserve"> </w:t>
      </w:r>
      <w:r>
        <w:t>принятии решения о прове</w:t>
      </w:r>
      <w:r w:rsidR="002E6E05">
        <w:t>-</w:t>
      </w:r>
      <w:r>
        <w:t>дении</w:t>
      </w:r>
      <w:r w:rsidRPr="00F12556">
        <w:t xml:space="preserve"> аукциона в электронной форме по продаже недвижимого имущества Александровского муниципального округа</w:t>
      </w:r>
      <w:r w:rsidR="002C1795" w:rsidRPr="00F1255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716E9E" w:rsidRPr="00D86046" w:rsidRDefault="00B839D1" w:rsidP="002E6E05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1078</w:t>
                  </w:r>
                </w:p>
              </w:txbxContent>
            </v:textbox>
            <w10:wrap anchorx="page" anchory="page"/>
          </v:shape>
        </w:pict>
      </w:r>
      <w:r w:rsidR="002C1795" w:rsidRPr="00F12556">
        <w:pict>
          <v:shape id="_x0000_s1077" type="#_x0000_t202" style="position:absolute;left:0;text-align:left;margin-left:127.85pt;margin-top:165.6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716E9E" w:rsidRPr="002E6E05" w:rsidRDefault="00B839D1" w:rsidP="002E6E05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22.09.2025</w:t>
                  </w:r>
                </w:p>
              </w:txbxContent>
            </v:textbox>
            <w10:wrap anchorx="page" anchory="page"/>
          </v:shape>
        </w:pict>
      </w:r>
      <w:r w:rsidR="00CE3612">
        <w:rPr>
          <w:noProof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 xml:space="preserve">В соответствии со статьями 39.11, 39.12, 39.13 Земельного кодекса Российской Федерации, </w:t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>администрация Александровского муниципального округа ПОСТАНОВЛЯЕТ:</w:t>
      </w:r>
    </w:p>
    <w:p w:rsidR="001E54D3" w:rsidRDefault="00716E9E" w:rsidP="00716E9E">
      <w:pPr>
        <w:spacing w:line="340" w:lineRule="exact"/>
        <w:ind w:firstLine="851"/>
        <w:jc w:val="both"/>
        <w:rPr>
          <w:b w:val="0"/>
        </w:rPr>
      </w:pPr>
      <w:r>
        <w:rPr>
          <w:b w:val="0"/>
        </w:rPr>
        <w:t>1. </w:t>
      </w:r>
      <w:r w:rsidR="001E54D3" w:rsidRPr="001E54D3">
        <w:rPr>
          <w:b w:val="0"/>
        </w:rPr>
        <w:t>Отделу земельных отношений управления имущественных и земельных отношений администрации Александровского муниципального округа (далее – уполномоченный орган) провести аукцион</w:t>
      </w:r>
      <w:r w:rsidR="00B87D7A">
        <w:rPr>
          <w:b w:val="0"/>
        </w:rPr>
        <w:t xml:space="preserve"> в</w:t>
      </w:r>
      <w:r w:rsidR="001E54D3" w:rsidRPr="001E54D3">
        <w:rPr>
          <w:b w:val="0"/>
        </w:rPr>
        <w:t xml:space="preserve"> </w:t>
      </w:r>
      <w:r w:rsidR="00B87D7A" w:rsidRPr="001E54D3">
        <w:rPr>
          <w:b w:val="0"/>
        </w:rPr>
        <w:t xml:space="preserve">электронной форме </w:t>
      </w:r>
      <w:r w:rsidR="00EA12A0">
        <w:rPr>
          <w:b w:val="0"/>
        </w:rPr>
        <w:t xml:space="preserve">по продаже земельного участка </w:t>
      </w:r>
      <w:r w:rsidR="001E54D3" w:rsidRPr="001E54D3">
        <w:rPr>
          <w:b w:val="0"/>
        </w:rPr>
        <w:t>с кадастровым номером 59:02:</w:t>
      </w:r>
      <w:r w:rsidR="004B7360">
        <w:rPr>
          <w:b w:val="0"/>
        </w:rPr>
        <w:t>0902067</w:t>
      </w:r>
      <w:r w:rsidR="00BD4F17">
        <w:rPr>
          <w:b w:val="0"/>
        </w:rPr>
        <w:t>:</w:t>
      </w:r>
      <w:r w:rsidR="004B7360">
        <w:rPr>
          <w:b w:val="0"/>
        </w:rPr>
        <w:t>2465</w:t>
      </w:r>
      <w:r w:rsidR="00B87D7A">
        <w:rPr>
          <w:b w:val="0"/>
        </w:rPr>
        <w:t>,</w:t>
      </w:r>
      <w:r w:rsidR="001E54D3" w:rsidRPr="001E54D3">
        <w:rPr>
          <w:b w:val="0"/>
        </w:rPr>
        <w:t xml:space="preserve"> </w:t>
      </w:r>
      <w:r w:rsidR="001E54D3" w:rsidRPr="009C458F">
        <w:rPr>
          <w:b w:val="0"/>
        </w:rPr>
        <w:t xml:space="preserve">местоположение: </w:t>
      </w:r>
      <w:r w:rsidR="00BD4F17" w:rsidRPr="009C458F">
        <w:rPr>
          <w:b w:val="0"/>
        </w:rPr>
        <w:t>Пермский</w:t>
      </w:r>
      <w:r w:rsidR="00B87D7A" w:rsidRPr="009C458F">
        <w:rPr>
          <w:b w:val="0"/>
        </w:rPr>
        <w:t xml:space="preserve"> край</w:t>
      </w:r>
      <w:r w:rsidR="00BD4F17" w:rsidRPr="009C458F">
        <w:rPr>
          <w:b w:val="0"/>
        </w:rPr>
        <w:t>,</w:t>
      </w:r>
      <w:r w:rsidR="00E734AC" w:rsidRPr="009C458F">
        <w:rPr>
          <w:b w:val="0"/>
        </w:rPr>
        <w:t xml:space="preserve"> </w:t>
      </w:r>
      <w:r w:rsidR="00BD4F17" w:rsidRPr="009C458F">
        <w:rPr>
          <w:b w:val="0"/>
        </w:rPr>
        <w:t>Александровск</w:t>
      </w:r>
      <w:r w:rsidR="00B87D7A" w:rsidRPr="009C458F">
        <w:rPr>
          <w:b w:val="0"/>
        </w:rPr>
        <w:t>ий муниципальный округ</w:t>
      </w:r>
      <w:r w:rsidR="00BD4F17" w:rsidRPr="009C458F">
        <w:rPr>
          <w:b w:val="0"/>
        </w:rPr>
        <w:t xml:space="preserve">, </w:t>
      </w:r>
      <w:r>
        <w:rPr>
          <w:b w:val="0"/>
        </w:rPr>
        <w:br/>
      </w:r>
      <w:r w:rsidR="009C458F" w:rsidRPr="009C458F">
        <w:rPr>
          <w:b w:val="0"/>
        </w:rPr>
        <w:t>рп</w:t>
      </w:r>
      <w:r w:rsidR="00BD4F17" w:rsidRPr="009C458F">
        <w:rPr>
          <w:b w:val="0"/>
        </w:rPr>
        <w:t>. Яйва</w:t>
      </w:r>
      <w:r w:rsidR="00BD4F17" w:rsidRPr="00BD4F17">
        <w:rPr>
          <w:b w:val="0"/>
        </w:rPr>
        <w:t xml:space="preserve">, </w:t>
      </w:r>
      <w:r w:rsidR="00E734AC">
        <w:rPr>
          <w:b w:val="0"/>
        </w:rPr>
        <w:t>у</w:t>
      </w:r>
      <w:r w:rsidR="00BD4F17" w:rsidRPr="00BD4F17">
        <w:rPr>
          <w:b w:val="0"/>
        </w:rPr>
        <w:t>л</w:t>
      </w:r>
      <w:r w:rsidR="00E734AC">
        <w:rPr>
          <w:b w:val="0"/>
        </w:rPr>
        <w:t>.</w:t>
      </w:r>
      <w:r w:rsidR="00BD4F17" w:rsidRPr="00BD4F17">
        <w:rPr>
          <w:b w:val="0"/>
        </w:rPr>
        <w:t xml:space="preserve"> </w:t>
      </w:r>
      <w:r w:rsidR="004B7360">
        <w:rPr>
          <w:b w:val="0"/>
        </w:rPr>
        <w:t>Галкинская</w:t>
      </w:r>
      <w:r w:rsidR="00EB6420">
        <w:rPr>
          <w:b w:val="0"/>
        </w:rPr>
        <w:t xml:space="preserve">, </w:t>
      </w:r>
      <w:r w:rsidR="001E54D3" w:rsidRPr="001E54D3">
        <w:rPr>
          <w:b w:val="0"/>
        </w:rPr>
        <w:t xml:space="preserve">площадью </w:t>
      </w:r>
      <w:r w:rsidR="004B7360">
        <w:rPr>
          <w:b w:val="0"/>
        </w:rPr>
        <w:t>407</w:t>
      </w:r>
      <w:r>
        <w:rPr>
          <w:b w:val="0"/>
        </w:rPr>
        <w:t xml:space="preserve"> кв.</w:t>
      </w:r>
      <w:r w:rsidR="001E54D3" w:rsidRPr="001E54D3">
        <w:rPr>
          <w:b w:val="0"/>
        </w:rPr>
        <w:t xml:space="preserve">м, </w:t>
      </w:r>
      <w:r w:rsidR="007C745C">
        <w:rPr>
          <w:b w:val="0"/>
        </w:rPr>
        <w:t xml:space="preserve">вид </w:t>
      </w:r>
      <w:r w:rsidR="001E54D3" w:rsidRPr="001E54D3">
        <w:rPr>
          <w:b w:val="0"/>
        </w:rPr>
        <w:t>разрешенно</w:t>
      </w:r>
      <w:r w:rsidR="007C745C">
        <w:rPr>
          <w:b w:val="0"/>
        </w:rPr>
        <w:t>го</w:t>
      </w:r>
      <w:r w:rsidR="001E54D3" w:rsidRPr="001E54D3">
        <w:rPr>
          <w:b w:val="0"/>
        </w:rPr>
        <w:t xml:space="preserve"> использовани</w:t>
      </w:r>
      <w:r w:rsidR="007C745C">
        <w:rPr>
          <w:b w:val="0"/>
        </w:rPr>
        <w:t>я</w:t>
      </w:r>
      <w:r w:rsidR="001E54D3" w:rsidRPr="001E54D3">
        <w:rPr>
          <w:b w:val="0"/>
        </w:rPr>
        <w:t xml:space="preserve">: </w:t>
      </w:r>
      <w:r w:rsidR="004B7360">
        <w:rPr>
          <w:b w:val="0"/>
        </w:rPr>
        <w:t>Склад</w:t>
      </w:r>
      <w:r w:rsidR="00FD31A5">
        <w:rPr>
          <w:b w:val="0"/>
        </w:rPr>
        <w:t>ские площадки</w:t>
      </w:r>
      <w:r w:rsidR="007C745C">
        <w:rPr>
          <w:b w:val="0"/>
        </w:rPr>
        <w:t xml:space="preserve"> (6.9</w:t>
      </w:r>
      <w:r w:rsidR="00FD31A5">
        <w:rPr>
          <w:b w:val="0"/>
        </w:rPr>
        <w:t>.1</w:t>
      </w:r>
      <w:r w:rsidR="007C745C">
        <w:rPr>
          <w:b w:val="0"/>
        </w:rPr>
        <w:t>)</w:t>
      </w:r>
      <w:r>
        <w:rPr>
          <w:b w:val="0"/>
        </w:rPr>
        <w:t>.</w:t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>2. Комиссии по проведению аукционов по продаже земельных участков, находящихся в муниципальной собственности и участков, собственность на которые не разграничена или на право заключения договоров аренды земельных участков, находящихся в муниципальной собственности и участков, собственность на которые не разграничена на территории Александровского муниципального округа о</w:t>
      </w:r>
      <w:r w:rsidR="002B469E">
        <w:rPr>
          <w:b w:val="0"/>
        </w:rPr>
        <w:t>беспечить проведение аукциона.</w:t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>3. Утвердить прилагаемую форму извещения о проведении аукциона.</w:t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>4. Извещение о проведении аукциона опубликовать не позднее, чем за 30 дней до дня проведения аукциона на официальном сайте Российской Федерации http://www.torgi.gov.ru/ и в сетевом издании официальный сайт Александровского муниципального округа Пермского края (www.aleksraion.ru).</w:t>
      </w:r>
    </w:p>
    <w:p w:rsidR="001E54D3" w:rsidRPr="001E54D3" w:rsidRDefault="001E54D3" w:rsidP="00716E9E">
      <w:pPr>
        <w:spacing w:line="340" w:lineRule="exact"/>
        <w:ind w:firstLine="851"/>
        <w:jc w:val="both"/>
        <w:rPr>
          <w:b w:val="0"/>
        </w:rPr>
      </w:pPr>
      <w:r w:rsidRPr="001E54D3">
        <w:rPr>
          <w:b w:val="0"/>
        </w:rPr>
        <w:t>5. Контроль за исполнением постановления возложить на заместителя главы администрации округа по градостроительству -</w:t>
      </w:r>
      <w:r w:rsidR="00BD4F17">
        <w:rPr>
          <w:b w:val="0"/>
        </w:rPr>
        <w:t xml:space="preserve"> </w:t>
      </w:r>
      <w:r w:rsidRPr="001E54D3">
        <w:rPr>
          <w:b w:val="0"/>
        </w:rPr>
        <w:t>начальника управления имущественных и земельных отношений.</w:t>
      </w:r>
    </w:p>
    <w:p w:rsidR="001E54D3" w:rsidRPr="001E54D3" w:rsidRDefault="00FD31A5" w:rsidP="00716E9E">
      <w:pPr>
        <w:spacing w:before="480" w:line="240" w:lineRule="exact"/>
        <w:jc w:val="both"/>
        <w:rPr>
          <w:b w:val="0"/>
        </w:rPr>
      </w:pPr>
      <w:r>
        <w:rPr>
          <w:b w:val="0"/>
        </w:rPr>
        <w:t>И.п.</w:t>
      </w:r>
      <w:r w:rsidR="00716E9E">
        <w:rPr>
          <w:b w:val="0"/>
        </w:rPr>
        <w:t xml:space="preserve"> </w:t>
      </w:r>
      <w:r>
        <w:rPr>
          <w:b w:val="0"/>
        </w:rPr>
        <w:t>г</w:t>
      </w:r>
      <w:r w:rsidR="001E54D3" w:rsidRPr="001E54D3">
        <w:rPr>
          <w:b w:val="0"/>
        </w:rPr>
        <w:t>лав</w:t>
      </w:r>
      <w:r>
        <w:rPr>
          <w:b w:val="0"/>
        </w:rPr>
        <w:t>ы</w:t>
      </w:r>
      <w:r w:rsidR="001E54D3" w:rsidRPr="001E54D3">
        <w:rPr>
          <w:b w:val="0"/>
        </w:rPr>
        <w:t xml:space="preserve"> муниципального округа – </w:t>
      </w:r>
    </w:p>
    <w:p w:rsidR="001E54D3" w:rsidRPr="001E54D3" w:rsidRDefault="008222C4" w:rsidP="00E54678">
      <w:pPr>
        <w:spacing w:line="240" w:lineRule="exact"/>
        <w:jc w:val="both"/>
        <w:rPr>
          <w:b w:val="0"/>
        </w:rPr>
      </w:pPr>
      <w:r>
        <w:rPr>
          <w:b w:val="0"/>
        </w:rPr>
        <w:t>глав</w:t>
      </w:r>
      <w:r w:rsidR="00716E9E">
        <w:rPr>
          <w:b w:val="0"/>
        </w:rPr>
        <w:t>ы</w:t>
      </w:r>
      <w:r w:rsidR="001E54D3" w:rsidRPr="001E54D3">
        <w:rPr>
          <w:b w:val="0"/>
        </w:rPr>
        <w:t xml:space="preserve"> администрации Александровского</w:t>
      </w:r>
    </w:p>
    <w:p w:rsidR="00E54678" w:rsidRDefault="001E54D3" w:rsidP="00E54678">
      <w:pPr>
        <w:spacing w:line="240" w:lineRule="exact"/>
        <w:jc w:val="both"/>
        <w:rPr>
          <w:b w:val="0"/>
        </w:rPr>
        <w:sectPr w:rsidR="00E54678" w:rsidSect="005659B0">
          <w:headerReference w:type="default" r:id="rId8"/>
          <w:footerReference w:type="default" r:id="rId9"/>
          <w:pgSz w:w="11906" w:h="16838" w:code="9"/>
          <w:pgMar w:top="1134" w:right="851" w:bottom="1134" w:left="1418" w:header="720" w:footer="431" w:gutter="0"/>
          <w:cols w:space="708"/>
          <w:docGrid w:linePitch="360"/>
        </w:sectPr>
      </w:pPr>
      <w:r w:rsidRPr="001E54D3">
        <w:rPr>
          <w:b w:val="0"/>
        </w:rPr>
        <w:t xml:space="preserve">муниципального округа                                   </w:t>
      </w:r>
      <w:r w:rsidR="006A0C83">
        <w:rPr>
          <w:b w:val="0"/>
        </w:rPr>
        <w:t xml:space="preserve">     </w:t>
      </w:r>
      <w:r w:rsidR="00FD31A5">
        <w:rPr>
          <w:b w:val="0"/>
        </w:rPr>
        <w:t>Е.В.</w:t>
      </w:r>
      <w:r w:rsidR="00716E9E">
        <w:rPr>
          <w:b w:val="0"/>
        </w:rPr>
        <w:t xml:space="preserve"> </w:t>
      </w:r>
      <w:r w:rsidR="00FD31A5">
        <w:rPr>
          <w:b w:val="0"/>
        </w:rPr>
        <w:t>Захарова</w:t>
      </w:r>
    </w:p>
    <w:p w:rsidR="00E54678" w:rsidRPr="00E54678" w:rsidRDefault="00E54678" w:rsidP="00716E9E">
      <w:pPr>
        <w:pStyle w:val="a5"/>
        <w:spacing w:line="240" w:lineRule="exact"/>
        <w:ind w:left="5982" w:firstLine="0"/>
        <w:rPr>
          <w:b w:val="0"/>
        </w:rPr>
      </w:pPr>
      <w:r w:rsidRPr="00E54678">
        <w:rPr>
          <w:b w:val="0"/>
        </w:rPr>
        <w:lastRenderedPageBreak/>
        <w:t>УТВЕРЖДЕНО</w:t>
      </w:r>
    </w:p>
    <w:p w:rsidR="00E54678" w:rsidRPr="00E54678" w:rsidRDefault="00E54678" w:rsidP="00716E9E">
      <w:pPr>
        <w:pStyle w:val="a5"/>
        <w:spacing w:line="240" w:lineRule="exact"/>
        <w:ind w:left="5982" w:firstLine="0"/>
        <w:rPr>
          <w:b w:val="0"/>
        </w:rPr>
      </w:pPr>
      <w:r w:rsidRPr="00E54678">
        <w:rPr>
          <w:b w:val="0"/>
        </w:rPr>
        <w:t>постановлением</w:t>
      </w:r>
    </w:p>
    <w:p w:rsidR="00E54678" w:rsidRPr="00E54678" w:rsidRDefault="00E54678" w:rsidP="00716E9E">
      <w:pPr>
        <w:pStyle w:val="a5"/>
        <w:spacing w:line="240" w:lineRule="exact"/>
        <w:ind w:left="5982" w:firstLine="0"/>
        <w:rPr>
          <w:b w:val="0"/>
        </w:rPr>
      </w:pPr>
      <w:r w:rsidRPr="00E54678">
        <w:rPr>
          <w:b w:val="0"/>
        </w:rPr>
        <w:t xml:space="preserve">администрации Александровского </w:t>
      </w:r>
    </w:p>
    <w:p w:rsidR="00E54678" w:rsidRPr="00E54678" w:rsidRDefault="00E54678" w:rsidP="00716E9E">
      <w:pPr>
        <w:pStyle w:val="a5"/>
        <w:spacing w:line="240" w:lineRule="exact"/>
        <w:ind w:left="5982" w:firstLine="0"/>
        <w:rPr>
          <w:b w:val="0"/>
        </w:rPr>
      </w:pPr>
      <w:r w:rsidRPr="00E54678">
        <w:rPr>
          <w:b w:val="0"/>
        </w:rPr>
        <w:t>муниципального округа</w:t>
      </w:r>
    </w:p>
    <w:p w:rsidR="00E54678" w:rsidRPr="00E54678" w:rsidRDefault="00CA2705" w:rsidP="00716E9E">
      <w:pPr>
        <w:pStyle w:val="a5"/>
        <w:spacing w:line="240" w:lineRule="exact"/>
        <w:ind w:left="5982" w:firstLine="0"/>
        <w:rPr>
          <w:b w:val="0"/>
        </w:rPr>
      </w:pPr>
      <w:r>
        <w:rPr>
          <w:b w:val="0"/>
        </w:rPr>
        <w:t xml:space="preserve">от </w:t>
      </w:r>
      <w:r w:rsidR="00B839D1">
        <w:rPr>
          <w:b w:val="0"/>
        </w:rPr>
        <w:t>22.09.2025</w:t>
      </w:r>
      <w:r>
        <w:rPr>
          <w:b w:val="0"/>
        </w:rPr>
        <w:t xml:space="preserve"> № </w:t>
      </w:r>
      <w:r w:rsidR="00B839D1">
        <w:rPr>
          <w:b w:val="0"/>
        </w:rPr>
        <w:t>1078</w:t>
      </w:r>
    </w:p>
    <w:p w:rsidR="00E54678" w:rsidRDefault="00E54678" w:rsidP="00E54678">
      <w:pPr>
        <w:spacing w:line="240" w:lineRule="exact"/>
      </w:pPr>
    </w:p>
    <w:p w:rsidR="001E54D3" w:rsidRPr="001E54D3" w:rsidRDefault="001E54D3" w:rsidP="001E54D3">
      <w:pPr>
        <w:ind w:firstLine="851"/>
        <w:jc w:val="both"/>
        <w:rPr>
          <w:b w:val="0"/>
        </w:rPr>
      </w:pPr>
    </w:p>
    <w:p w:rsidR="00D86046" w:rsidRPr="00E358AE" w:rsidRDefault="00D86046" w:rsidP="00D86046">
      <w:pPr>
        <w:spacing w:line="260" w:lineRule="exact"/>
        <w:jc w:val="center"/>
      </w:pPr>
      <w:r w:rsidRPr="00E358AE">
        <w:t>ИЗВЕЩЕНИЕ</w:t>
      </w:r>
    </w:p>
    <w:p w:rsidR="00D86046" w:rsidRDefault="00D86046" w:rsidP="00D86046">
      <w:pPr>
        <w:spacing w:line="260" w:lineRule="exact"/>
        <w:jc w:val="center"/>
      </w:pPr>
      <w:r w:rsidRPr="00E358AE">
        <w:t xml:space="preserve">о проведении аукциона на право заключения договора </w:t>
      </w:r>
      <w:r w:rsidR="008B54A8">
        <w:t>купли-продажи</w:t>
      </w:r>
      <w:r w:rsidRPr="00E358AE">
        <w:t xml:space="preserve"> земельного участка в электронной форме</w:t>
      </w:r>
    </w:p>
    <w:p w:rsidR="00D86046" w:rsidRDefault="00D86046" w:rsidP="00D86046"/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6520"/>
      </w:tblGrid>
      <w:tr w:rsidR="00D86046" w:rsidRPr="00AA01D6" w:rsidTr="00680ED0">
        <w:tc>
          <w:tcPr>
            <w:tcW w:w="9889" w:type="dxa"/>
            <w:gridSpan w:val="2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jc w:val="center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Сведения, подлежащие публикации в соответствии с пунктом 21 статьи 39.11 Земельного кодекса Российской Федерации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1) об организаторе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Организатором аукциона является Администрация Александровского муниципального округа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2) об уполномоченном органе и о реквизитах решения о прове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дении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Уполномоченный орган – Администрация Александровского муниципального округа.</w:t>
            </w:r>
          </w:p>
          <w:p w:rsidR="00D86046" w:rsidRPr="003B297E" w:rsidRDefault="00D86046" w:rsidP="00654061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Аукцион на право заключения договора </w:t>
            </w:r>
            <w:r w:rsidR="008B54A8">
              <w:rPr>
                <w:b w:val="0"/>
                <w:sz w:val="22"/>
                <w:szCs w:val="22"/>
              </w:rPr>
              <w:t>купли-продажи</w:t>
            </w:r>
            <w:r w:rsidRPr="00E358AE">
              <w:rPr>
                <w:b w:val="0"/>
                <w:sz w:val="22"/>
                <w:szCs w:val="22"/>
              </w:rPr>
              <w:t xml:space="preserve"> земельного участка (далее - Аукцион) проводится на основании – постановления администрации Александровс</w:t>
            </w:r>
            <w:r>
              <w:rPr>
                <w:b w:val="0"/>
                <w:sz w:val="22"/>
                <w:szCs w:val="22"/>
              </w:rPr>
              <w:t xml:space="preserve">кого муниципального округа </w:t>
            </w:r>
            <w:r w:rsidRPr="00654061">
              <w:rPr>
                <w:b w:val="0"/>
                <w:sz w:val="22"/>
                <w:szCs w:val="22"/>
              </w:rPr>
              <w:t>от</w:t>
            </w:r>
            <w:r w:rsidR="003B297E" w:rsidRPr="00654061">
              <w:rPr>
                <w:b w:val="0"/>
                <w:sz w:val="22"/>
                <w:szCs w:val="22"/>
              </w:rPr>
              <w:t xml:space="preserve"> </w:t>
            </w:r>
            <w:r w:rsidR="00654061" w:rsidRPr="00654061">
              <w:rPr>
                <w:b w:val="0"/>
                <w:sz w:val="22"/>
                <w:szCs w:val="22"/>
              </w:rPr>
              <w:t>22.09</w:t>
            </w:r>
            <w:r w:rsidR="003B297E" w:rsidRPr="00654061">
              <w:rPr>
                <w:b w:val="0"/>
                <w:sz w:val="22"/>
                <w:szCs w:val="22"/>
              </w:rPr>
              <w:t>.2025</w:t>
            </w:r>
            <w:r w:rsidR="00716E9E">
              <w:rPr>
                <w:b w:val="0"/>
                <w:sz w:val="22"/>
                <w:szCs w:val="22"/>
              </w:rPr>
              <w:t xml:space="preserve"> </w:t>
            </w:r>
            <w:r w:rsidR="003B297E" w:rsidRPr="00654061">
              <w:rPr>
                <w:b w:val="0"/>
                <w:sz w:val="22"/>
                <w:szCs w:val="22"/>
              </w:rPr>
              <w:t xml:space="preserve">г. № </w:t>
            </w:r>
            <w:r w:rsidR="00654061" w:rsidRPr="00654061">
              <w:rPr>
                <w:b w:val="0"/>
                <w:sz w:val="22"/>
                <w:szCs w:val="22"/>
              </w:rPr>
              <w:t>1078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3) форма торгов и подачи ценового предложения;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9B28D6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Форма торгов – открытый электронный аукцион по составу участников и по форме подачи предложений на право заключения договора </w:t>
            </w:r>
            <w:r w:rsidR="009B28D6">
              <w:rPr>
                <w:b w:val="0"/>
                <w:sz w:val="22"/>
                <w:szCs w:val="22"/>
              </w:rPr>
              <w:t xml:space="preserve">купли-продажи </w:t>
            </w:r>
            <w:r w:rsidRPr="00E358AE">
              <w:rPr>
                <w:b w:val="0"/>
                <w:sz w:val="22"/>
                <w:szCs w:val="22"/>
              </w:rPr>
              <w:t>земельного участка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4) о месте, дате, времени и порядке проведения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pStyle w:val="a5"/>
              <w:spacing w:line="240" w:lineRule="exact"/>
              <w:ind w:firstLine="0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Место проведения АУКЦИОНА: универсальная торговая платформа АО «Сбербанк АСТ» </w:t>
            </w:r>
            <w:hyperlink r:id="rId10" w:history="1">
              <w:r w:rsidRPr="009D0475">
                <w:rPr>
                  <w:rStyle w:val="ad"/>
                  <w:b w:val="0"/>
                  <w:sz w:val="22"/>
                  <w:szCs w:val="22"/>
                </w:rPr>
                <w:t>http://utp.sberbank-ast.ru</w:t>
              </w:r>
            </w:hyperlink>
            <w:r w:rsidRPr="00E358AE">
              <w:rPr>
                <w:b w:val="0"/>
                <w:sz w:val="22"/>
                <w:szCs w:val="22"/>
              </w:rPr>
              <w:t xml:space="preserve"> (далее – Электронная площадка).</w:t>
            </w:r>
          </w:p>
          <w:p w:rsidR="00D86046" w:rsidRPr="00E358AE" w:rsidRDefault="00D86046" w:rsidP="00680ED0">
            <w:pPr>
              <w:pStyle w:val="a5"/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Дата и время проведения Аукциона (время начала приема предложений о цене предмета аукциона в электронной форме от участников электронного аукциона: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="00654061" w:rsidRPr="00654061">
              <w:rPr>
                <w:b w:val="0"/>
                <w:sz w:val="22"/>
                <w:szCs w:val="22"/>
              </w:rPr>
              <w:t>30</w:t>
            </w:r>
            <w:r w:rsidRPr="00654061">
              <w:rPr>
                <w:b w:val="0"/>
                <w:sz w:val="22"/>
                <w:szCs w:val="22"/>
              </w:rPr>
              <w:t xml:space="preserve"> </w:t>
            </w:r>
            <w:r w:rsidR="00FD31A5" w:rsidRPr="00654061">
              <w:rPr>
                <w:b w:val="0"/>
                <w:sz w:val="22"/>
                <w:szCs w:val="22"/>
              </w:rPr>
              <w:t>октября</w:t>
            </w:r>
            <w:r w:rsidRPr="00654061">
              <w:rPr>
                <w:b w:val="0"/>
                <w:sz w:val="22"/>
                <w:szCs w:val="22"/>
              </w:rPr>
              <w:t xml:space="preserve"> 2025 года в </w:t>
            </w:r>
            <w:r w:rsidRPr="00654061">
              <w:rPr>
                <w:b w:val="0"/>
                <w:sz w:val="22"/>
                <w:szCs w:val="22"/>
              </w:rPr>
              <w:br/>
              <w:t>10 часов 00 минут (время – местное).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Порядок подготовки, организации и проведения Аукциона регламентирован статьями 39.11-39.13 Земельного кодекса Российской Федерации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5) оператор электронной пло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щадки (далее – Оператор)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площадок, предусмотренных Федеральными законами от 05.04.2013 № 44-ФЗ, от 18.07.2011 </w:t>
            </w:r>
            <w:r w:rsidRPr="00E358AE">
              <w:rPr>
                <w:b w:val="0"/>
                <w:sz w:val="22"/>
                <w:szCs w:val="22"/>
              </w:rPr>
              <w:br/>
              <w:t>№ 223-ФЗ».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Наименование: Акционерное общество «Сбербанк - Автоматизированная система торгов»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Место нахождения: 119435, город Москва, Большой Саввинский переулок, дом 12, строение 9.</w:t>
            </w:r>
          </w:p>
          <w:p w:rsidR="00D86046" w:rsidRPr="009D0475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Адрес сайта: </w:t>
            </w:r>
            <w:hyperlink r:id="rId11" w:history="1">
              <w:r w:rsidRPr="009D0475">
                <w:rPr>
                  <w:rStyle w:val="ad"/>
                  <w:b w:val="0"/>
                  <w:sz w:val="22"/>
                  <w:szCs w:val="22"/>
                </w:rPr>
                <w:t>www.sberbank-ast.ru</w:t>
              </w:r>
            </w:hyperlink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9D0475">
              <w:rPr>
                <w:b w:val="0"/>
                <w:sz w:val="22"/>
                <w:szCs w:val="22"/>
              </w:rPr>
              <w:t xml:space="preserve">Адрес электронной почты: </w:t>
            </w:r>
            <w:hyperlink r:id="rId12" w:history="1">
              <w:r w:rsidRPr="009D0475">
                <w:rPr>
                  <w:rStyle w:val="ad"/>
                  <w:b w:val="0"/>
                  <w:sz w:val="22"/>
                  <w:szCs w:val="22"/>
                </w:rPr>
                <w:t>company@sberbank-ast.ru</w:t>
              </w:r>
            </w:hyperlink>
            <w:r w:rsidRPr="00E358AE">
              <w:rPr>
                <w:b w:val="0"/>
                <w:sz w:val="22"/>
                <w:szCs w:val="22"/>
              </w:rPr>
              <w:t>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Телефон: 8 (800) 302-29-99.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6) о предмете аукциона (в том числе о местоположении, площади и кадастровом номере земельного участка), правах на земельный участок, об огра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ничениях этих прав, о разре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шенном использовании и при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lastRenderedPageBreak/>
              <w:t>надлежности земельного участка к определенной категории земель, а также о максимально и (или) минимально допустимых параметрах разрешенного строи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тельства объекта капитального строительства (за исключением случаев, если в соответствии с основным видом разрешенного использования земельного участ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ка не предусматривается строи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тельство здания, сооружения), о возможности подключения (тех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нологического присоединения) объектов капитального строи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тельства к сетям инженерно-технического обеспечения (за исключением сетей электро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снабжения) (за исключением случаев, если в соответствии с основным видом разрешенного использования земельного участ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ка не предусматривается строи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тельство здания, сооружения);</w:t>
            </w:r>
          </w:p>
          <w:p w:rsidR="00716E9E" w:rsidRPr="00E358AE" w:rsidRDefault="00716E9E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6520" w:type="dxa"/>
            <w:shd w:val="clear" w:color="auto" w:fill="auto"/>
          </w:tcPr>
          <w:p w:rsidR="00D86046" w:rsidRPr="00E358AE" w:rsidRDefault="008114D7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 xml:space="preserve">Лот 1: </w:t>
            </w:r>
            <w:r w:rsidR="00D86046">
              <w:rPr>
                <w:b w:val="0"/>
                <w:sz w:val="22"/>
                <w:szCs w:val="22"/>
              </w:rPr>
              <w:t>З</w:t>
            </w:r>
            <w:r w:rsidR="00D86046" w:rsidRPr="00645167">
              <w:rPr>
                <w:b w:val="0"/>
                <w:sz w:val="22"/>
                <w:szCs w:val="22"/>
              </w:rPr>
              <w:t>емельный участок с кадастровым номером 59:02:</w:t>
            </w:r>
            <w:r w:rsidR="009B28D6">
              <w:rPr>
                <w:b w:val="0"/>
                <w:sz w:val="22"/>
                <w:szCs w:val="22"/>
              </w:rPr>
              <w:t>0902067</w:t>
            </w:r>
            <w:r w:rsidR="00D86046" w:rsidRPr="00645167">
              <w:rPr>
                <w:b w:val="0"/>
                <w:sz w:val="22"/>
                <w:szCs w:val="22"/>
              </w:rPr>
              <w:t>:</w:t>
            </w:r>
            <w:r w:rsidR="009B28D6">
              <w:rPr>
                <w:b w:val="0"/>
                <w:sz w:val="22"/>
                <w:szCs w:val="22"/>
              </w:rPr>
              <w:t>2465</w:t>
            </w:r>
            <w:r w:rsidR="00D86046" w:rsidRPr="00645167">
              <w:rPr>
                <w:b w:val="0"/>
                <w:sz w:val="22"/>
                <w:szCs w:val="22"/>
              </w:rPr>
              <w:t xml:space="preserve">, по адресу: Российская Федерация, Пермский край, муниципальный округ Александровский, </w:t>
            </w:r>
            <w:r w:rsidR="00D86046">
              <w:rPr>
                <w:b w:val="0"/>
                <w:sz w:val="22"/>
                <w:szCs w:val="22"/>
              </w:rPr>
              <w:t xml:space="preserve">рабочий поселок Яйва, улица </w:t>
            </w:r>
            <w:r w:rsidR="009B28D6">
              <w:rPr>
                <w:b w:val="0"/>
                <w:sz w:val="22"/>
                <w:szCs w:val="22"/>
              </w:rPr>
              <w:t>Галкинская</w:t>
            </w:r>
            <w:r w:rsidR="00D86046">
              <w:rPr>
                <w:b w:val="0"/>
                <w:sz w:val="22"/>
                <w:szCs w:val="22"/>
              </w:rPr>
              <w:t xml:space="preserve">, площадью </w:t>
            </w:r>
            <w:r w:rsidR="009B28D6">
              <w:rPr>
                <w:b w:val="0"/>
                <w:sz w:val="22"/>
                <w:szCs w:val="22"/>
              </w:rPr>
              <w:t>407</w:t>
            </w:r>
            <w:r w:rsidR="00D86046" w:rsidRPr="00645167">
              <w:rPr>
                <w:b w:val="0"/>
                <w:sz w:val="22"/>
                <w:szCs w:val="22"/>
              </w:rPr>
              <w:t xml:space="preserve"> кв. м, разрешенное использование: </w:t>
            </w:r>
            <w:r w:rsidR="009B28D6" w:rsidRPr="00654061">
              <w:rPr>
                <w:b w:val="0"/>
                <w:sz w:val="22"/>
                <w:szCs w:val="22"/>
              </w:rPr>
              <w:t>Склад</w:t>
            </w:r>
            <w:r w:rsidR="00FD31A5" w:rsidRPr="00654061">
              <w:rPr>
                <w:b w:val="0"/>
                <w:sz w:val="22"/>
                <w:szCs w:val="22"/>
              </w:rPr>
              <w:t>ские помещения.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Земельны</w:t>
            </w:r>
            <w:r>
              <w:rPr>
                <w:b w:val="0"/>
                <w:sz w:val="22"/>
                <w:szCs w:val="22"/>
              </w:rPr>
              <w:t>й</w:t>
            </w:r>
            <w:r w:rsidRPr="00E358AE">
              <w:rPr>
                <w:b w:val="0"/>
                <w:sz w:val="22"/>
                <w:szCs w:val="22"/>
              </w:rPr>
              <w:t xml:space="preserve"> участ</w:t>
            </w:r>
            <w:r>
              <w:rPr>
                <w:b w:val="0"/>
                <w:sz w:val="22"/>
                <w:szCs w:val="22"/>
              </w:rPr>
              <w:t>о</w:t>
            </w:r>
            <w:r w:rsidRPr="00E358AE">
              <w:rPr>
                <w:b w:val="0"/>
                <w:sz w:val="22"/>
                <w:szCs w:val="22"/>
              </w:rPr>
              <w:t>к наход</w:t>
            </w:r>
            <w:r>
              <w:rPr>
                <w:b w:val="0"/>
                <w:sz w:val="22"/>
                <w:szCs w:val="22"/>
              </w:rPr>
              <w:t>и</w:t>
            </w:r>
            <w:r w:rsidRPr="00E358AE">
              <w:rPr>
                <w:b w:val="0"/>
                <w:sz w:val="22"/>
                <w:szCs w:val="22"/>
              </w:rPr>
              <w:t>тся в неразграниченной государственной собственности.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Ограничения (обременения) не установлены в соответствии с Земельным кодексом Российской Федерации.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7) о начальной цене предмета аукциона;</w:t>
            </w:r>
          </w:p>
        </w:tc>
        <w:tc>
          <w:tcPr>
            <w:tcW w:w="6520" w:type="dxa"/>
            <w:shd w:val="clear" w:color="auto" w:fill="auto"/>
          </w:tcPr>
          <w:p w:rsidR="00BF29D2" w:rsidRDefault="00D86046" w:rsidP="00BF29D2">
            <w:pPr>
              <w:pStyle w:val="2"/>
              <w:shd w:val="clear" w:color="auto" w:fill="FFFFFF"/>
              <w:spacing w:before="0" w:after="240"/>
              <w:jc w:val="both"/>
              <w:textAlignment w:val="baseline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</w:pPr>
            <w:r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Начальная цена предмета аукциона на право заключения договора </w:t>
            </w:r>
            <w:r w:rsidR="009B28D6"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купли-продажи</w:t>
            </w:r>
            <w:r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 земельного участка установлена в размере </w:t>
            </w:r>
            <w:r w:rsidR="00A272AC"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кадастровой стоимости</w:t>
            </w:r>
            <w:r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, определенной в соответствии с пунктом 1</w:t>
            </w:r>
            <w:r w:rsidR="00D87A23"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>2</w:t>
            </w:r>
            <w:r w:rsidRPr="00AB0707"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  <w:t xml:space="preserve"> статьи 39.11 Земельного кодекса Российской Федерации </w:t>
            </w:r>
          </w:p>
          <w:p w:rsidR="00D86046" w:rsidRPr="00716E9E" w:rsidRDefault="00D86046" w:rsidP="00BF29D2">
            <w:pPr>
              <w:pStyle w:val="2"/>
              <w:shd w:val="clear" w:color="auto" w:fill="FFFFFF"/>
              <w:spacing w:before="0" w:after="240"/>
              <w:jc w:val="both"/>
              <w:textAlignment w:val="baseline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716E9E">
              <w:rPr>
                <w:rFonts w:ascii="Times New Roman" w:hAnsi="Times New Roman"/>
                <w:b w:val="0"/>
                <w:sz w:val="22"/>
                <w:szCs w:val="22"/>
              </w:rPr>
              <w:t xml:space="preserve">Лот 1 – </w:t>
            </w:r>
            <w:r w:rsidR="00BF29D2" w:rsidRPr="00716E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92 829,06</w:t>
            </w:r>
            <w:r w:rsidRPr="00716E9E">
              <w:rPr>
                <w:rFonts w:ascii="Times New Roman" w:hAnsi="Times New Roman"/>
                <w:b w:val="0"/>
                <w:sz w:val="22"/>
                <w:szCs w:val="22"/>
              </w:rPr>
              <w:t xml:space="preserve"> (</w:t>
            </w:r>
            <w:r w:rsidR="00BF29D2" w:rsidRPr="00716E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девяносто две тысячи восемьсот двадцать девять</w:t>
            </w:r>
            <w:r w:rsidR="008114D7" w:rsidRPr="00716E9E">
              <w:rPr>
                <w:rFonts w:ascii="Times New Roman" w:hAnsi="Times New Roman"/>
                <w:b w:val="0"/>
                <w:sz w:val="22"/>
                <w:szCs w:val="22"/>
              </w:rPr>
              <w:t>)</w:t>
            </w:r>
            <w:r w:rsidRPr="00716E9E">
              <w:rPr>
                <w:rFonts w:ascii="Times New Roman" w:hAnsi="Times New Roman"/>
                <w:b w:val="0"/>
                <w:sz w:val="22"/>
                <w:szCs w:val="22"/>
              </w:rPr>
              <w:t xml:space="preserve"> рублей </w:t>
            </w:r>
            <w:r w:rsidR="00BF29D2" w:rsidRPr="00716E9E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0</w:t>
            </w:r>
            <w:r w:rsidR="00E0217A" w:rsidRPr="00716E9E">
              <w:rPr>
                <w:rFonts w:ascii="Times New Roman" w:hAnsi="Times New Roman"/>
                <w:b w:val="0"/>
                <w:sz w:val="22"/>
                <w:szCs w:val="22"/>
              </w:rPr>
              <w:t>6</w:t>
            </w:r>
            <w:r w:rsidRPr="00716E9E">
              <w:rPr>
                <w:rFonts w:ascii="Times New Roman" w:hAnsi="Times New Roman"/>
                <w:b w:val="0"/>
                <w:sz w:val="22"/>
                <w:szCs w:val="22"/>
              </w:rPr>
              <w:t xml:space="preserve"> копеек</w:t>
            </w: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8) о «шаге аукциона»</w:t>
            </w:r>
          </w:p>
        </w:tc>
        <w:tc>
          <w:tcPr>
            <w:tcW w:w="6520" w:type="dxa"/>
            <w:shd w:val="clear" w:color="auto" w:fill="auto"/>
          </w:tcPr>
          <w:p w:rsidR="00D86046" w:rsidRPr="00313BEF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>Величина повышения начальной цены предмета Аукциона («Шаг аукциона») установлена 3% от начальной цены предмета аукциона и составляет:</w:t>
            </w:r>
          </w:p>
          <w:p w:rsidR="00D86046" w:rsidRDefault="00D86046" w:rsidP="00BF29D2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>Лот 1 –</w:t>
            </w:r>
            <w:r w:rsidR="008114D7" w:rsidRPr="00313BEF">
              <w:rPr>
                <w:b w:val="0"/>
                <w:sz w:val="22"/>
                <w:szCs w:val="22"/>
              </w:rPr>
              <w:t xml:space="preserve"> </w:t>
            </w:r>
            <w:r w:rsidR="00BF29D2">
              <w:rPr>
                <w:b w:val="0"/>
                <w:sz w:val="22"/>
                <w:szCs w:val="22"/>
              </w:rPr>
              <w:t>2785</w:t>
            </w:r>
            <w:r w:rsidRPr="00313BEF">
              <w:rPr>
                <w:b w:val="0"/>
                <w:sz w:val="22"/>
                <w:szCs w:val="22"/>
              </w:rPr>
              <w:t xml:space="preserve"> (</w:t>
            </w:r>
            <w:r w:rsidR="00BF29D2">
              <w:rPr>
                <w:b w:val="0"/>
                <w:sz w:val="22"/>
                <w:szCs w:val="22"/>
              </w:rPr>
              <w:t>две тысячи семьсот восемьдесят пять</w:t>
            </w:r>
            <w:r w:rsidRPr="00313BEF">
              <w:rPr>
                <w:b w:val="0"/>
                <w:sz w:val="22"/>
                <w:szCs w:val="22"/>
              </w:rPr>
              <w:t xml:space="preserve">) рублей </w:t>
            </w:r>
            <w:r w:rsidR="00BF29D2">
              <w:rPr>
                <w:b w:val="0"/>
                <w:sz w:val="22"/>
                <w:szCs w:val="22"/>
              </w:rPr>
              <w:t>0</w:t>
            </w:r>
            <w:r w:rsidR="008114D7" w:rsidRPr="00313BEF">
              <w:rPr>
                <w:b w:val="0"/>
                <w:sz w:val="22"/>
                <w:szCs w:val="22"/>
              </w:rPr>
              <w:t>0</w:t>
            </w:r>
            <w:r w:rsidRPr="00313BEF">
              <w:rPr>
                <w:b w:val="0"/>
                <w:sz w:val="22"/>
                <w:szCs w:val="22"/>
              </w:rPr>
              <w:t xml:space="preserve"> копеек.</w:t>
            </w:r>
          </w:p>
          <w:p w:rsidR="00716E9E" w:rsidRPr="00872180" w:rsidRDefault="00716E9E" w:rsidP="00BF29D2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color w:val="FF0000"/>
                <w:sz w:val="22"/>
                <w:szCs w:val="22"/>
              </w:rPr>
            </w:pPr>
          </w:p>
        </w:tc>
      </w:tr>
      <w:tr w:rsidR="00D86046" w:rsidRPr="00AA01D6" w:rsidTr="00680ED0"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9) о форме заявки на участие в аукционе, порядке ее приема, об адресе места ее приема, о дате и времени начала и окончания приема заявок на участие в аукционе;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Форма заявки на участие в аукционе (далее – Заявка), приложение 1 к настоящему извещению, проект договора </w:t>
            </w:r>
            <w:r w:rsidR="00872180">
              <w:rPr>
                <w:b w:val="0"/>
                <w:sz w:val="22"/>
                <w:szCs w:val="22"/>
              </w:rPr>
              <w:t xml:space="preserve">купли-продажи </w:t>
            </w:r>
            <w:r w:rsidRPr="00E358AE">
              <w:rPr>
                <w:b w:val="0"/>
                <w:sz w:val="22"/>
                <w:szCs w:val="22"/>
              </w:rPr>
              <w:t xml:space="preserve">земельного участка, приложение 2 к настоящему извещению. </w:t>
            </w:r>
          </w:p>
          <w:p w:rsidR="00D86046" w:rsidRPr="00313BEF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 xml:space="preserve">Дата и время начала приема Заявок на участие в Аукционе: </w:t>
            </w:r>
            <w:r w:rsidR="00E57990" w:rsidRPr="00654061">
              <w:rPr>
                <w:b w:val="0"/>
                <w:sz w:val="22"/>
                <w:szCs w:val="22"/>
              </w:rPr>
              <w:t>2</w:t>
            </w:r>
            <w:r w:rsidR="00FD31A5" w:rsidRPr="00654061">
              <w:rPr>
                <w:b w:val="0"/>
                <w:sz w:val="22"/>
                <w:szCs w:val="22"/>
              </w:rPr>
              <w:t>6</w:t>
            </w:r>
            <w:r w:rsidR="00E57990" w:rsidRPr="00654061">
              <w:rPr>
                <w:b w:val="0"/>
                <w:sz w:val="22"/>
                <w:szCs w:val="22"/>
              </w:rPr>
              <w:t xml:space="preserve"> </w:t>
            </w:r>
            <w:r w:rsidR="00FD31A5" w:rsidRPr="00654061">
              <w:rPr>
                <w:b w:val="0"/>
                <w:sz w:val="22"/>
                <w:szCs w:val="22"/>
              </w:rPr>
              <w:t>сентября</w:t>
            </w:r>
            <w:r w:rsidR="00E366BC" w:rsidRPr="00654061">
              <w:rPr>
                <w:b w:val="0"/>
                <w:sz w:val="22"/>
                <w:szCs w:val="22"/>
              </w:rPr>
              <w:t xml:space="preserve"> </w:t>
            </w:r>
            <w:r w:rsidRPr="00654061">
              <w:rPr>
                <w:b w:val="0"/>
                <w:sz w:val="22"/>
                <w:szCs w:val="22"/>
              </w:rPr>
              <w:t>202</w:t>
            </w:r>
            <w:r w:rsidR="008114D7" w:rsidRPr="00654061">
              <w:rPr>
                <w:b w:val="0"/>
                <w:sz w:val="22"/>
                <w:szCs w:val="22"/>
              </w:rPr>
              <w:t>5</w:t>
            </w:r>
            <w:r w:rsidRPr="00654061">
              <w:rPr>
                <w:b w:val="0"/>
                <w:sz w:val="22"/>
                <w:szCs w:val="22"/>
              </w:rPr>
              <w:t xml:space="preserve"> года</w:t>
            </w:r>
            <w:r w:rsidR="00313BEF" w:rsidRPr="00313BEF">
              <w:rPr>
                <w:b w:val="0"/>
                <w:sz w:val="22"/>
                <w:szCs w:val="22"/>
              </w:rPr>
              <w:t xml:space="preserve"> с 10 </w:t>
            </w:r>
            <w:r w:rsidRPr="00313BEF">
              <w:rPr>
                <w:b w:val="0"/>
                <w:sz w:val="22"/>
                <w:szCs w:val="22"/>
              </w:rPr>
              <w:t>часов 00 минут</w:t>
            </w:r>
            <w:r w:rsidRPr="00313BEF">
              <w:rPr>
                <w:b w:val="0"/>
                <w:sz w:val="22"/>
                <w:szCs w:val="22"/>
                <w:u w:val="single"/>
              </w:rPr>
              <w:t xml:space="preserve"> </w:t>
            </w:r>
            <w:r w:rsidRPr="00313BEF">
              <w:rPr>
                <w:b w:val="0"/>
                <w:sz w:val="22"/>
                <w:szCs w:val="22"/>
              </w:rPr>
              <w:t xml:space="preserve">(время – местное). 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 xml:space="preserve">Дата окончания приема Заявок на участие в Аукционе: </w:t>
            </w:r>
            <w:r w:rsidRPr="00313BEF">
              <w:rPr>
                <w:b w:val="0"/>
                <w:sz w:val="22"/>
                <w:szCs w:val="22"/>
              </w:rPr>
              <w:br/>
            </w:r>
            <w:r w:rsidR="00654061" w:rsidRPr="00654061">
              <w:rPr>
                <w:b w:val="0"/>
                <w:sz w:val="22"/>
                <w:szCs w:val="22"/>
              </w:rPr>
              <w:t>24</w:t>
            </w:r>
            <w:r w:rsidR="00FD31A5" w:rsidRPr="00654061">
              <w:rPr>
                <w:b w:val="0"/>
                <w:sz w:val="22"/>
                <w:szCs w:val="22"/>
              </w:rPr>
              <w:t xml:space="preserve"> октября</w:t>
            </w:r>
            <w:r w:rsidRPr="00654061">
              <w:rPr>
                <w:b w:val="0"/>
                <w:sz w:val="22"/>
                <w:szCs w:val="22"/>
              </w:rPr>
              <w:t xml:space="preserve"> 202</w:t>
            </w:r>
            <w:r w:rsidR="008114D7" w:rsidRPr="00654061">
              <w:rPr>
                <w:b w:val="0"/>
                <w:sz w:val="22"/>
                <w:szCs w:val="22"/>
              </w:rPr>
              <w:t>5</w:t>
            </w:r>
            <w:r w:rsidRPr="00654061">
              <w:rPr>
                <w:b w:val="0"/>
                <w:sz w:val="22"/>
                <w:szCs w:val="22"/>
              </w:rPr>
              <w:t xml:space="preserve"> года до 1</w:t>
            </w:r>
            <w:r w:rsidR="00654061">
              <w:rPr>
                <w:b w:val="0"/>
                <w:sz w:val="22"/>
                <w:szCs w:val="22"/>
              </w:rPr>
              <w:t>2</w:t>
            </w:r>
            <w:r w:rsidRPr="00654061">
              <w:rPr>
                <w:b w:val="0"/>
                <w:sz w:val="22"/>
                <w:szCs w:val="22"/>
              </w:rPr>
              <w:t xml:space="preserve"> часов</w:t>
            </w:r>
            <w:r w:rsidRPr="00313BEF">
              <w:rPr>
                <w:b w:val="0"/>
                <w:sz w:val="22"/>
                <w:szCs w:val="22"/>
              </w:rPr>
              <w:t xml:space="preserve"> 00 минут</w:t>
            </w:r>
            <w:r w:rsidRPr="00313BEF">
              <w:rPr>
                <w:b w:val="0"/>
                <w:sz w:val="22"/>
                <w:szCs w:val="22"/>
                <w:u w:val="single"/>
              </w:rPr>
              <w:t xml:space="preserve"> </w:t>
            </w:r>
            <w:r w:rsidRPr="00313BEF">
              <w:rPr>
                <w:b w:val="0"/>
                <w:sz w:val="22"/>
                <w:szCs w:val="22"/>
              </w:rPr>
              <w:t>(время – местное).</w:t>
            </w:r>
            <w:r w:rsidRPr="00E358AE">
              <w:rPr>
                <w:b w:val="0"/>
                <w:sz w:val="22"/>
                <w:szCs w:val="22"/>
              </w:rPr>
              <w:t xml:space="preserve"> 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2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Подача заявок осуществляется круглосуточно.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При исчислении сроков, указанных в настоящем извещении, принимается время сервера электронной торговой площадки – Местное.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Для подачи Заявки и обеспечения доступа к участию в электронном Аукционе заявителям необходимо пройти процедуру регистрации в соответствии с Регламентом электронной площадки на официальном сайте в информационно-телекоммуникационной сети «Интернет» по адресу: </w:t>
            </w:r>
            <w:hyperlink r:id="rId13" w:history="1">
              <w:r w:rsidRPr="00E358AE">
                <w:rPr>
                  <w:rStyle w:val="ad"/>
                  <w:b w:val="0"/>
                  <w:sz w:val="22"/>
                  <w:szCs w:val="22"/>
                </w:rPr>
                <w:t>https://utp.sberbank-ast.ru/Main/Notice/988/Reglament</w:t>
              </w:r>
            </w:hyperlink>
            <w:r w:rsidRPr="00E358AE">
              <w:rPr>
                <w:b w:val="0"/>
                <w:sz w:val="22"/>
                <w:szCs w:val="22"/>
              </w:rPr>
              <w:t xml:space="preserve"> (далее - Регламент электронной площадки).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Регистрация на электронной площадке проводится в соответствии с Регламентом электронной площадки.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Дата и время регистрации на Электронной площадке претендентов на участие в Аукционе осуществляется ежедневно, круглосуточно, но не позднее даты и времени окончания подачи (приема) Заявок.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Прием заявок и прилагаемых к ним документов начинается с даты и времени, указанных в настоящем извещении, и осуществляется в сроки, установленные в настоящем извещении.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Заявки, полученные после окончания установленного срока их приема, не рассматриваются и в тот же день возвращаются заявителю.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Один заявитель вправе подать только одну Заявку 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Для участия в аукционе заявитель, зарегистрированный на Электронной площадке в установленном порядке, подает Заявку.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Форма Заявки является неотъемлемой частью настоящего извещения, размещаемого в информационно-телекоммуникационной сети «Интернет» на Электронной площадке и следующих сайтах: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- официальном сайте Российской Федерации для размещения информации о проведении торгов </w:t>
            </w:r>
            <w:hyperlink r:id="rId14" w:history="1"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www</w:t>
              </w:r>
              <w:r w:rsidRPr="00E358AE">
                <w:rPr>
                  <w:rStyle w:val="ad"/>
                  <w:b w:val="0"/>
                  <w:sz w:val="22"/>
                  <w:szCs w:val="22"/>
                </w:rPr>
                <w:t>.</w:t>
              </w:r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torgi</w:t>
              </w:r>
              <w:r w:rsidRPr="00E358AE">
                <w:rPr>
                  <w:rStyle w:val="ad"/>
                  <w:b w:val="0"/>
                  <w:sz w:val="22"/>
                  <w:szCs w:val="22"/>
                </w:rPr>
                <w:t>.</w:t>
              </w:r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gov</w:t>
              </w:r>
              <w:r w:rsidRPr="00E358AE">
                <w:rPr>
                  <w:rStyle w:val="ad"/>
                  <w:b w:val="0"/>
                  <w:sz w:val="22"/>
                  <w:szCs w:val="22"/>
                </w:rPr>
                <w:t>.</w:t>
              </w:r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ru</w:t>
              </w:r>
            </w:hyperlink>
            <w:r w:rsidRPr="00E358AE">
              <w:rPr>
                <w:b w:val="0"/>
                <w:sz w:val="22"/>
                <w:szCs w:val="22"/>
              </w:rPr>
              <w:t>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- официальном сайте Александровского муниципального округа </w:t>
            </w:r>
            <w:hyperlink r:id="rId15" w:history="1">
              <w:r w:rsidRPr="00E358AE">
                <w:rPr>
                  <w:rStyle w:val="ad"/>
                  <w:b w:val="0"/>
                  <w:sz w:val="22"/>
                  <w:szCs w:val="22"/>
                </w:rPr>
                <w:t>https://aleksraion.ru/</w:t>
              </w:r>
            </w:hyperlink>
            <w:r w:rsidRPr="00E358AE">
              <w:rPr>
                <w:b w:val="0"/>
                <w:sz w:val="22"/>
                <w:szCs w:val="22"/>
              </w:rPr>
              <w:t>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Прием заявок прекращается не ранее чем за 5 дней до дня проведения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Перечень документов, подаваемых заявителями для участия в аукционе: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заявка на участие в Аукционе по установленной форме;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скан-копии документов, удостоверяющих личность (для граждан);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Юридическое лицо имеет право дополнительно предоставить сведения, подтверждающие факт внесения сведений о заявителе в единый государственный реестр юридических лиц (для юридических лиц) или единый государственный реестра индивидуальных предпринимателей (для индивидуальных предпринимателей.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Заявитель не допускается к участию в Аукционе в следующих случаях: 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2) не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E358AE">
              <w:rPr>
                <w:b w:val="0"/>
                <w:sz w:val="22"/>
                <w:szCs w:val="22"/>
              </w:rPr>
              <w:t>поступление задатка на дату рассмотрения заявок на участие в Аукционе;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приобрести земельный участок в аренду;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Подача, изменение, отзыв Заявки на участие в Аукционе осуществляется в соответствии с Регламентом электронной площадки.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 xml:space="preserve">Аукцион проводится в соответствии с Регламентом электронной площадки. </w:t>
            </w:r>
          </w:p>
        </w:tc>
      </w:tr>
      <w:tr w:rsidR="00D86046" w:rsidRPr="00AA01D6" w:rsidTr="00680ED0">
        <w:trPr>
          <w:trHeight w:val="1069"/>
        </w:trPr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10) о размере задатка, порядке его внесения участниками аукциона и возврата им задатка, банковских реквизитах счета для перечисления задатка;</w:t>
            </w:r>
          </w:p>
        </w:tc>
        <w:tc>
          <w:tcPr>
            <w:tcW w:w="6520" w:type="dxa"/>
            <w:shd w:val="clear" w:color="auto" w:fill="auto"/>
          </w:tcPr>
          <w:p w:rsidR="00D86046" w:rsidRPr="00313BEF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 xml:space="preserve">Задаток установлен в размере 20% от начальной цены предмета Аукциона и составляет: </w:t>
            </w:r>
          </w:p>
          <w:p w:rsidR="00D86046" w:rsidRPr="00E0217A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313BEF">
              <w:rPr>
                <w:b w:val="0"/>
                <w:sz w:val="22"/>
                <w:szCs w:val="22"/>
              </w:rPr>
              <w:t xml:space="preserve">Лот 1 – </w:t>
            </w:r>
            <w:r w:rsidR="000C2423">
              <w:rPr>
                <w:b w:val="0"/>
                <w:sz w:val="22"/>
                <w:szCs w:val="22"/>
              </w:rPr>
              <w:t>18 566</w:t>
            </w:r>
            <w:r w:rsidRPr="00313BEF">
              <w:rPr>
                <w:b w:val="0"/>
                <w:sz w:val="22"/>
                <w:szCs w:val="22"/>
              </w:rPr>
              <w:t xml:space="preserve"> (</w:t>
            </w:r>
            <w:r w:rsidR="000C2423">
              <w:rPr>
                <w:b w:val="0"/>
                <w:sz w:val="22"/>
                <w:szCs w:val="22"/>
              </w:rPr>
              <w:t>восемнадцать тысяч пятьсот шестьдесят шесть</w:t>
            </w:r>
            <w:r w:rsidRPr="00313BEF">
              <w:rPr>
                <w:b w:val="0"/>
                <w:sz w:val="22"/>
                <w:szCs w:val="22"/>
              </w:rPr>
              <w:t xml:space="preserve">) рублей </w:t>
            </w:r>
            <w:r w:rsidR="000C2423">
              <w:rPr>
                <w:b w:val="0"/>
                <w:sz w:val="22"/>
                <w:szCs w:val="22"/>
              </w:rPr>
              <w:t>00</w:t>
            </w:r>
            <w:r w:rsidRPr="00313BEF">
              <w:rPr>
                <w:b w:val="0"/>
                <w:sz w:val="22"/>
                <w:szCs w:val="22"/>
              </w:rPr>
              <w:t xml:space="preserve"> копеек</w:t>
            </w:r>
            <w:r w:rsidRPr="00E0217A">
              <w:rPr>
                <w:b w:val="0"/>
                <w:sz w:val="22"/>
                <w:szCs w:val="22"/>
              </w:rPr>
              <w:t>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Для участия в электронном Аукционе заявитель вносит задаток в размере, в сроки и в порядке, которые указаны в настоящем извещении о проведении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Задаток вносится в валюте Российской Федерации на расчетный счет оператора электронной площадки АО «Сбербанк АСТ» (далее - Оператор):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Получатель: АО «Сбербанк-АСТ»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ИНН: 7707308480 КПП: 770401001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Расчетный счет: 40702810300020038047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БАНК ПОЛУЧАТЕЛЯ: 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Наименование банка: ПАО "СБЕРБАНК РОССИИ" Г. МОСКВА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БИК: 044525225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Корреспондентский счет: 30101810400000000225.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В назначении платежа необходимо обязательно указать: Перечисление денежных средств в качестве задатка (депозита) (ИНН плательщика), НДС не облагается.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Образец платежного поручения - </w:t>
            </w:r>
            <w:hyperlink r:id="rId16" w:history="1">
              <w:r w:rsidRPr="00E358AE">
                <w:rPr>
                  <w:rStyle w:val="ad"/>
                  <w:b w:val="0"/>
                  <w:sz w:val="22"/>
                  <w:szCs w:val="22"/>
                </w:rPr>
                <w:t>https://utp.sberbank-ast.ru/Main/Notice/697/Requisites</w:t>
              </w:r>
            </w:hyperlink>
            <w:r w:rsidRPr="00E358AE">
              <w:rPr>
                <w:b w:val="0"/>
                <w:sz w:val="22"/>
                <w:szCs w:val="22"/>
              </w:rPr>
              <w:t>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Задаток вносится единым платежом.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Документом, подтверждающим поступление задатка на счет Оператора, является выписка с этого счета.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Во избежание возникновения рисков несвоевременного поступления необходимой суммы задатка на счет Оператора рекомендуется заблаговременно производить перечисление сумм денежных средств в качестве задатков. 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Задаток должен поступить на указанный счет не позднее даты окончания приема заявок на участие в аукционе.</w:t>
            </w:r>
          </w:p>
          <w:p w:rsidR="00D86046" w:rsidRPr="00E0217A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Рассмотрение заявок на участие в Аукционе комиссией по проведению аукционов по продаже земельных участков, находящихся в муниципальной собственности, и участков, собственность на которые не разграничена или на право заключения договоров аренды земельных участков, находящихся в муниципальной собственности, и участков, собственность на которые не разграничена, на территории Александровского муниципального округа и оформление протокола рассмотрения заявок состоится </w:t>
            </w:r>
            <w:r w:rsidR="00654061">
              <w:rPr>
                <w:b w:val="0"/>
                <w:sz w:val="22"/>
                <w:szCs w:val="22"/>
              </w:rPr>
              <w:t>24 октября 2025 года в 15</w:t>
            </w:r>
            <w:r w:rsidRPr="00313BEF">
              <w:rPr>
                <w:b w:val="0"/>
                <w:sz w:val="22"/>
                <w:szCs w:val="22"/>
              </w:rPr>
              <w:t xml:space="preserve"> часов 00 минут (время – местное).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Исполнение обязанности по внесению суммы задатка третьими лицами не допускается.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Задаток за участие в Аукционе служит обеспечением исполнения обязательства победителя Аукциона по заключению соответствующего договора и вносится на счет заявителя, открытый при регистрации на электронной площадке.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Внимание! Для перечисления средств задатка не нужно использовать и применять реквизиты организатора (уполномоченного органа), указанные в карточке организатора (уполномоченного органа), которые размещены на соответствующей вкладке официального сайта Российской Федерации для размещения информации о проведении торгов </w:t>
            </w:r>
            <w:r w:rsidRPr="00E358AE">
              <w:rPr>
                <w:b w:val="0"/>
                <w:sz w:val="22"/>
                <w:szCs w:val="22"/>
                <w:lang w:val="en-US"/>
              </w:rPr>
              <w:t>www</w:t>
            </w:r>
            <w:r w:rsidRPr="00E358AE">
              <w:rPr>
                <w:b w:val="0"/>
                <w:sz w:val="22"/>
                <w:szCs w:val="22"/>
              </w:rPr>
              <w:t>.</w:t>
            </w:r>
            <w:r w:rsidRPr="00E358AE">
              <w:rPr>
                <w:b w:val="0"/>
                <w:sz w:val="22"/>
                <w:szCs w:val="22"/>
                <w:lang w:val="en-US"/>
              </w:rPr>
              <w:t>torgi</w:t>
            </w:r>
            <w:r w:rsidRPr="00E358AE">
              <w:rPr>
                <w:b w:val="0"/>
                <w:sz w:val="22"/>
                <w:szCs w:val="22"/>
              </w:rPr>
              <w:t>.</w:t>
            </w:r>
            <w:r w:rsidRPr="00E358AE">
              <w:rPr>
                <w:b w:val="0"/>
                <w:sz w:val="22"/>
                <w:szCs w:val="22"/>
                <w:lang w:val="en-US"/>
              </w:rPr>
              <w:t>gov</w:t>
            </w:r>
            <w:r w:rsidRPr="00E358AE">
              <w:rPr>
                <w:b w:val="0"/>
                <w:sz w:val="22"/>
                <w:szCs w:val="22"/>
              </w:rPr>
              <w:t>.</w:t>
            </w:r>
            <w:r w:rsidRPr="00E358AE">
              <w:rPr>
                <w:b w:val="0"/>
                <w:sz w:val="22"/>
                <w:szCs w:val="22"/>
                <w:lang w:val="en-US"/>
              </w:rPr>
              <w:t>ru</w:t>
            </w:r>
            <w:r w:rsidRPr="00E358AE">
              <w:rPr>
                <w:b w:val="0"/>
                <w:sz w:val="22"/>
                <w:szCs w:val="22"/>
              </w:rPr>
              <w:t>.</w:t>
            </w:r>
          </w:p>
        </w:tc>
      </w:tr>
      <w:tr w:rsidR="00D86046" w:rsidRPr="00AA01D6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1</w:t>
            </w:r>
            <w:r w:rsidR="00D3375D">
              <w:rPr>
                <w:b w:val="0"/>
                <w:sz w:val="22"/>
                <w:szCs w:val="22"/>
              </w:rPr>
              <w:t>1</w:t>
            </w:r>
            <w:r w:rsidRPr="00E358AE">
              <w:rPr>
                <w:b w:val="0"/>
                <w:sz w:val="22"/>
                <w:szCs w:val="22"/>
              </w:rPr>
              <w:t>) порядок рассмотрения Заявок и проведения Аукциона;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Рассмотрение Заявок осуществляется Организатором Аукциона в соответствии с требованиями, установленными законодательством, регулирующим земельные отношения, и настоящим извещением о проведении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 результатам рассмотрения Организатором Аукциона поданных заявок Оператор сообщает заявителям на участие в Аукционе о статусах поданных ими заявок путем направления уведомлений, содержащих в том числе информацию о допуске к участию в Аукционе либо отказе в допуске к участию в Аукционе.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В Аукционе могут участвовать только заявители, признанные участниками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Процесс проведения электронного Аукциона осуществляется в порядке. Установленном регламентом электронной площадки.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Заявитель на участие в Аукционе, признанный участником аукциона в соответствии с полученным им уведомлением о допуске к участию в Аукционе считается участвующим в Аукционе с даты и времени начала проведения Аукциона, указанных в извещении о проведении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Процедура Аукциона проводится в день и время, указанные в Извещении о проведении Аукциона. Время проведения Аукциона соответствует времени, в котором функционирует электронная площадка (время – Московское).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Аукцион проводится путем повышения начальной цены на «Шаг аукциона» в соответствии с требованиями, установленными законодательством, регулирующим земельные отношения, и извещением о проведении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Если в течение 1 (одного) часа со времени начала проведения Аукциона не поступило ни одного предложения о цене, которое предусматривало бы более высокую цену предмета Аукциона, Аукцион завершается с помощью программно-аппаратных средств Электронной площадки.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В случае поступления Предложения о цене, время представления следующих Предложений о цене равно 10 (десяти) минутам.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Аукцион завершается с помощью программно-аппаратных средств электронной площадки, если в течение 10 (десяти) минут после поступления последнего Предложения о цене ни один Участник Аукциона не сделал следующего Предложения о цене.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Оператор приостанавливает проведение Аукциона в случае технологического сбоя, зафиксированного программно-аппаратными средствами электронной площадки.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Ход проведения Аукциона фиксируется Оператором электронной площадки и сведения о проведении Аукциона направляются Организатору Аукциона в течение 1 (одного) часа с момента завершения Аукциона для оформления протокола о результатах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После завершения процедуры Аукциона и подведения Организатором Аукциона итогов Аукциона Оператор электронной площадки направляет победителю Аукциона уведомление, содержащее в том числе информацию о победителе.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Аукцион признается несостоявшимся в случаях, предусмотренных законодательством, регулирующим земельные отношения, и настоящим извещением о проведении Аукциона, в том числе если: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по окончании срока подачи Заявок была подана только одна заявка;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по окончании срока подачи Заявок не подано ни одной Заявки;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- на основании результатов рассмотрения Заявок принято решение об отказе в допуске к участию в Аукционе всех </w:t>
            </w:r>
            <w:r w:rsidRPr="00E358AE">
              <w:rPr>
                <w:b w:val="0"/>
                <w:sz w:val="22"/>
                <w:szCs w:val="22"/>
              </w:rPr>
              <w:lastRenderedPageBreak/>
              <w:t>заявителей на участие в Аукционе;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на основании результатов рассмотрения Заявок принято решение о допуске к участию в Аукционе и признании участником Аукциона только одного Заявителя на участие в Аукционе;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- в случае если в течение 1 (одного) часа после начала проведения Аукциона не поступило ни одного предложения о цене, которое предусматривало бы более высокую цену предмета Аукциона.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Победителем Аукциона признается участник, предложивший наибольший размер ежегодной арендной платы за земельный участок.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Протокол о результатах Аукциона является основанием для заключения с победителем Аукциона договора аренды земельного участка.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В случае если в Аукционе участвовал только один участник или при проведении Аукциона не присутствовал ни один из участников Аукциона, либо если после троекратного объявления предложения о начальной цене предмета Аукциона (в течение 10 (десять) минут с момента начала электронного Аукциона для подачи первого предложения о цене лота) не поступило ни одно предложение о цене предмета Аукциона, которое предусматривало бы более высокую цену предмета Аукциона, Аукцион признается несостоявшимся.</w:t>
            </w:r>
          </w:p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 xml:space="preserve">Результаты Аукциона оформляются протоколом, который подписывается организатором Аукциона и размещается на официальном Российской Федерации, определенном Постановлением Правительства Российской Федерации от 10.09.2012 № 909, в информационно-коммуникационной сети «Интернет» для размещения информации о проведении торгов по адресу: </w:t>
            </w:r>
            <w:hyperlink r:id="rId17" w:history="1"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www</w:t>
              </w:r>
              <w:r w:rsidRPr="00E358AE">
                <w:rPr>
                  <w:rStyle w:val="ad"/>
                  <w:b w:val="0"/>
                  <w:sz w:val="22"/>
                  <w:szCs w:val="22"/>
                </w:rPr>
                <w:t>.</w:t>
              </w:r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torgi</w:t>
              </w:r>
              <w:r w:rsidRPr="00E358AE">
                <w:rPr>
                  <w:rStyle w:val="ad"/>
                  <w:b w:val="0"/>
                  <w:sz w:val="22"/>
                  <w:szCs w:val="22"/>
                </w:rPr>
                <w:t>.</w:t>
              </w:r>
              <w:r w:rsidRPr="00E358AE">
                <w:rPr>
                  <w:rStyle w:val="ad"/>
                  <w:b w:val="0"/>
                  <w:sz w:val="22"/>
                  <w:szCs w:val="22"/>
                  <w:lang w:val="en-US"/>
                </w:rPr>
                <w:t>ru</w:t>
              </w:r>
            </w:hyperlink>
            <w:r w:rsidRPr="00E358AE">
              <w:rPr>
                <w:b w:val="0"/>
                <w:sz w:val="22"/>
                <w:szCs w:val="22"/>
              </w:rPr>
              <w:t>.</w:t>
            </w:r>
          </w:p>
          <w:p w:rsidR="00D86046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Итоги аукциона оформляются в соответствии с установленным Регламентом электронной площадки.</w:t>
            </w:r>
          </w:p>
          <w:p w:rsidR="00716E9E" w:rsidRPr="00E358AE" w:rsidRDefault="00716E9E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</w:p>
        </w:tc>
      </w:tr>
      <w:tr w:rsidR="00D3375D" w:rsidRPr="00D3375D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E0217A" w:rsidRDefault="00D86046" w:rsidP="00716E9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0217A">
              <w:rPr>
                <w:b w:val="0"/>
                <w:sz w:val="22"/>
                <w:szCs w:val="22"/>
              </w:rPr>
              <w:lastRenderedPageBreak/>
              <w:t>1</w:t>
            </w:r>
            <w:r w:rsidR="00D3375D" w:rsidRPr="00E0217A">
              <w:rPr>
                <w:b w:val="0"/>
                <w:sz w:val="22"/>
                <w:szCs w:val="22"/>
              </w:rPr>
              <w:t>2</w:t>
            </w:r>
            <w:r w:rsidRPr="00E0217A">
              <w:rPr>
                <w:b w:val="0"/>
                <w:sz w:val="22"/>
                <w:szCs w:val="22"/>
              </w:rPr>
              <w:t>) о льготах по арендной плате в отношении земельного участ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0217A">
              <w:rPr>
                <w:b w:val="0"/>
                <w:sz w:val="22"/>
                <w:szCs w:val="22"/>
              </w:rPr>
              <w:t xml:space="preserve">ка, включенного в перечень государственного имущества или перечень муниципального имущества, предусмотренные </w:t>
            </w:r>
            <w:hyperlink r:id="rId18" w:history="1">
              <w:r w:rsidRPr="00E0217A">
                <w:rPr>
                  <w:b w:val="0"/>
                  <w:sz w:val="22"/>
                  <w:szCs w:val="22"/>
                </w:rPr>
                <w:t>частью 4 статьи 18</w:t>
              </w:r>
            </w:hyperlink>
            <w:r w:rsidRPr="00E0217A">
              <w:rPr>
                <w:b w:val="0"/>
                <w:sz w:val="22"/>
                <w:szCs w:val="22"/>
              </w:rPr>
              <w:t xml:space="preserve"> Федерального закона от 24 июля 2007 года </w:t>
            </w:r>
            <w:r w:rsidRPr="00E0217A">
              <w:rPr>
                <w:b w:val="0"/>
                <w:sz w:val="22"/>
                <w:szCs w:val="22"/>
              </w:rPr>
              <w:br/>
              <w:t>№ 209-ФЗ «О развитии малого и среднего предпринимательства в Российской Федерации», если такие льготы установлены соответственно нормативными правовыми актами Прави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0217A">
              <w:rPr>
                <w:b w:val="0"/>
                <w:sz w:val="22"/>
                <w:szCs w:val="22"/>
              </w:rPr>
              <w:t>тельства Российской Федерации, нормативными правовыми акта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0217A">
              <w:rPr>
                <w:b w:val="0"/>
                <w:sz w:val="22"/>
                <w:szCs w:val="22"/>
              </w:rPr>
              <w:t>ми субъектов Российской Феде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0217A">
              <w:rPr>
                <w:b w:val="0"/>
                <w:sz w:val="22"/>
                <w:szCs w:val="22"/>
              </w:rPr>
              <w:t>рации, муниципальными право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0217A">
              <w:rPr>
                <w:b w:val="0"/>
                <w:sz w:val="22"/>
                <w:szCs w:val="22"/>
              </w:rPr>
              <w:t>выми актами;</w:t>
            </w:r>
          </w:p>
        </w:tc>
        <w:tc>
          <w:tcPr>
            <w:tcW w:w="6520" w:type="dxa"/>
            <w:shd w:val="clear" w:color="auto" w:fill="auto"/>
          </w:tcPr>
          <w:p w:rsidR="00D86046" w:rsidRPr="00E0217A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0217A">
              <w:rPr>
                <w:b w:val="0"/>
                <w:sz w:val="22"/>
                <w:szCs w:val="22"/>
              </w:rPr>
              <w:t xml:space="preserve">Земельный участок не включен в Перечень государственного имущества или перечень муниципального имущества, предусмотренные </w:t>
            </w:r>
            <w:hyperlink r:id="rId19" w:history="1">
              <w:r w:rsidRPr="00E0217A">
                <w:rPr>
                  <w:b w:val="0"/>
                  <w:sz w:val="22"/>
                  <w:szCs w:val="22"/>
                </w:rPr>
                <w:t>частью 4 статьи 18</w:t>
              </w:r>
            </w:hyperlink>
            <w:r w:rsidRPr="00E0217A">
              <w:rPr>
                <w:b w:val="0"/>
                <w:sz w:val="22"/>
                <w:szCs w:val="22"/>
              </w:rPr>
              <w:t xml:space="preserve"> Федерального закона от 24 июля 2007 года № 209-ФЗ «О развитии малого и среднего предпринимательства в Российской Федерации».</w:t>
            </w:r>
          </w:p>
          <w:p w:rsidR="00D86046" w:rsidRPr="00D3375D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color w:val="FF0000"/>
                <w:sz w:val="22"/>
                <w:szCs w:val="22"/>
              </w:rPr>
            </w:pPr>
          </w:p>
        </w:tc>
      </w:tr>
      <w:tr w:rsidR="00D86046" w:rsidRPr="00AA01D6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lastRenderedPageBreak/>
              <w:t>14)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месяцев;</w:t>
            </w:r>
          </w:p>
          <w:p w:rsidR="00716E9E" w:rsidRPr="00E358AE" w:rsidRDefault="00716E9E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Не установлены.</w:t>
            </w:r>
          </w:p>
        </w:tc>
      </w:tr>
      <w:tr w:rsidR="00D86046" w:rsidRPr="00AA01D6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15) об обязательстве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дставлению в орган местного самоуправления поселения, го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родского округа по месту нахождения самовольной пост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ройки или в случае, если самовольная постройка располо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жена на межселенной терри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тории, в орган местного самоуп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равления муниципального райо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</w:t>
            </w:r>
            <w:r w:rsidR="00716E9E">
              <w:rPr>
                <w:b w:val="0"/>
                <w:sz w:val="22"/>
                <w:szCs w:val="22"/>
              </w:rPr>
              <w:t>-</w:t>
            </w:r>
            <w:r w:rsidRPr="00E358AE">
              <w:rPr>
                <w:b w:val="0"/>
                <w:sz w:val="22"/>
                <w:szCs w:val="22"/>
              </w:rPr>
              <w:t>цати месяцев;</w:t>
            </w:r>
          </w:p>
          <w:p w:rsidR="00716E9E" w:rsidRPr="00E358AE" w:rsidRDefault="00716E9E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Не установлены.</w:t>
            </w:r>
          </w:p>
        </w:tc>
      </w:tr>
      <w:tr w:rsidR="00D86046" w:rsidRPr="00AA01D6" w:rsidTr="00680ED0">
        <w:trPr>
          <w:trHeight w:val="2257"/>
        </w:trPr>
        <w:tc>
          <w:tcPr>
            <w:tcW w:w="3369" w:type="dxa"/>
            <w:shd w:val="clear" w:color="auto" w:fill="auto"/>
          </w:tcPr>
          <w:p w:rsidR="00D86046" w:rsidRPr="00E358AE" w:rsidRDefault="00D86046" w:rsidP="00716E9E">
            <w:pPr>
              <w:tabs>
                <w:tab w:val="left" w:pos="854"/>
              </w:tabs>
              <w:spacing w:line="240" w:lineRule="exact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16) об обязательстве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лет.</w:t>
            </w:r>
          </w:p>
        </w:tc>
        <w:tc>
          <w:tcPr>
            <w:tcW w:w="6520" w:type="dxa"/>
            <w:shd w:val="clear" w:color="auto" w:fill="auto"/>
          </w:tcPr>
          <w:p w:rsidR="00D86046" w:rsidRPr="00E358AE" w:rsidRDefault="00D86046" w:rsidP="00680ED0">
            <w:pPr>
              <w:tabs>
                <w:tab w:val="left" w:pos="854"/>
              </w:tabs>
              <w:spacing w:line="240" w:lineRule="exact"/>
              <w:ind w:firstLine="459"/>
              <w:jc w:val="both"/>
              <w:rPr>
                <w:b w:val="0"/>
                <w:sz w:val="22"/>
                <w:szCs w:val="22"/>
              </w:rPr>
            </w:pPr>
            <w:r w:rsidRPr="00E358AE">
              <w:rPr>
                <w:b w:val="0"/>
                <w:sz w:val="22"/>
                <w:szCs w:val="22"/>
              </w:rPr>
              <w:t>Не установлены.</w:t>
            </w:r>
          </w:p>
        </w:tc>
      </w:tr>
    </w:tbl>
    <w:p w:rsidR="00D86046" w:rsidRDefault="00D86046" w:rsidP="00D86046">
      <w:pPr>
        <w:rPr>
          <w:b w:val="0"/>
        </w:rPr>
        <w:sectPr w:rsidR="00D86046" w:rsidSect="00680ED0">
          <w:pgSz w:w="11906" w:h="16838" w:code="9"/>
          <w:pgMar w:top="1134" w:right="851" w:bottom="1134" w:left="1418" w:header="720" w:footer="720" w:gutter="0"/>
          <w:pgNumType w:start="1"/>
          <w:cols w:space="708"/>
          <w:docGrid w:linePitch="360"/>
        </w:sectPr>
      </w:pPr>
    </w:p>
    <w:p w:rsidR="00D86046" w:rsidRPr="00611852" w:rsidRDefault="00D86046" w:rsidP="00D86046">
      <w:pPr>
        <w:spacing w:line="240" w:lineRule="exact"/>
        <w:ind w:left="5982"/>
        <w:rPr>
          <w:b w:val="0"/>
        </w:rPr>
      </w:pPr>
      <w:r w:rsidRPr="00611852">
        <w:rPr>
          <w:b w:val="0"/>
        </w:rPr>
        <w:lastRenderedPageBreak/>
        <w:t xml:space="preserve">Приложение 1 </w:t>
      </w:r>
    </w:p>
    <w:p w:rsidR="00D86046" w:rsidRPr="00611852" w:rsidRDefault="00D86046" w:rsidP="00D86046">
      <w:pPr>
        <w:spacing w:line="240" w:lineRule="exact"/>
        <w:ind w:left="5982"/>
        <w:rPr>
          <w:b w:val="0"/>
          <w:spacing w:val="4"/>
        </w:rPr>
      </w:pPr>
      <w:r w:rsidRPr="00611852">
        <w:rPr>
          <w:b w:val="0"/>
        </w:rPr>
        <w:t xml:space="preserve">к </w:t>
      </w:r>
      <w:r w:rsidRPr="00611852">
        <w:rPr>
          <w:b w:val="0"/>
          <w:spacing w:val="4"/>
        </w:rPr>
        <w:t xml:space="preserve">извещению о проведении аукциона на право </w:t>
      </w:r>
      <w:r w:rsidR="00E57990">
        <w:rPr>
          <w:b w:val="0"/>
          <w:spacing w:val="4"/>
        </w:rPr>
        <w:t>заключения договора купли-продажи земельного участка</w:t>
      </w:r>
      <w:r w:rsidRPr="00611852">
        <w:rPr>
          <w:b w:val="0"/>
          <w:spacing w:val="4"/>
        </w:rPr>
        <w:t xml:space="preserve"> </w:t>
      </w:r>
    </w:p>
    <w:p w:rsidR="00D86046" w:rsidRPr="00611852" w:rsidRDefault="00D86046" w:rsidP="00D86046">
      <w:pPr>
        <w:tabs>
          <w:tab w:val="left" w:pos="854"/>
        </w:tabs>
        <w:jc w:val="right"/>
        <w:rPr>
          <w:b w:val="0"/>
        </w:rPr>
      </w:pPr>
    </w:p>
    <w:p w:rsidR="00D86046" w:rsidRPr="00611852" w:rsidRDefault="00D86046" w:rsidP="00D86046">
      <w:pPr>
        <w:pStyle w:val="a5"/>
        <w:spacing w:line="240" w:lineRule="exact"/>
        <w:ind w:left="5984" w:firstLine="0"/>
        <w:rPr>
          <w:b w:val="0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ind w:firstLine="540"/>
        <w:jc w:val="right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В администрацию Александровского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ind w:firstLine="540"/>
        <w:jc w:val="right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муниципального округа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ФОРМА ЗАЯВКИ НА УЧАСТИЕ В АУКЦИОНЕ В ЭЛЕКТРОННОЙ ФОРМЕ</w:t>
      </w:r>
    </w:p>
    <w:p w:rsidR="00D86046" w:rsidRPr="00313BEF" w:rsidRDefault="00D86046" w:rsidP="00D86046">
      <w:pPr>
        <w:tabs>
          <w:tab w:val="left" w:pos="854"/>
        </w:tabs>
        <w:autoSpaceDE w:val="0"/>
        <w:autoSpaceDN w:val="0"/>
        <w:adjustRightInd w:val="0"/>
        <w:jc w:val="center"/>
        <w:rPr>
          <w:b w:val="0"/>
          <w:sz w:val="20"/>
          <w:szCs w:val="20"/>
        </w:rPr>
      </w:pPr>
      <w:r w:rsidRPr="00611852">
        <w:rPr>
          <w:b w:val="0"/>
          <w:sz w:val="20"/>
        </w:rPr>
        <w:t xml:space="preserve">на право заключения договора </w:t>
      </w:r>
      <w:r w:rsidR="00313BEF" w:rsidRPr="00313BEF">
        <w:rPr>
          <w:b w:val="0"/>
          <w:spacing w:val="4"/>
          <w:sz w:val="20"/>
          <w:szCs w:val="20"/>
        </w:rPr>
        <w:t>купли-продажи земельного участка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0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0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1. Ф.И.О./наименование претендента ____________________________________________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1.1. Для физических лиц</w:t>
      </w:r>
      <w:r w:rsidRPr="00611852">
        <w:rPr>
          <w:b w:val="0"/>
          <w:sz w:val="22"/>
          <w:szCs w:val="22"/>
        </w:rPr>
        <w:t>: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документ, удостоверяющий личность: паспорт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серия _____________ № _______________, выдан "_____"__________________   ___________  г.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0"/>
        </w:rPr>
      </w:pPr>
      <w:r w:rsidRPr="00611852">
        <w:rPr>
          <w:b w:val="0"/>
          <w:sz w:val="22"/>
          <w:szCs w:val="22"/>
        </w:rPr>
        <w:t>_______________________________________________________________________________________</w:t>
      </w:r>
    </w:p>
    <w:p w:rsidR="00D86046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16"/>
          <w:szCs w:val="16"/>
        </w:rPr>
      </w:pPr>
      <w:r w:rsidRPr="00611852">
        <w:rPr>
          <w:b w:val="0"/>
          <w:sz w:val="20"/>
        </w:rPr>
        <w:t xml:space="preserve">                                                                                      </w:t>
      </w:r>
      <w:r w:rsidRPr="00611852">
        <w:rPr>
          <w:b w:val="0"/>
          <w:sz w:val="16"/>
          <w:szCs w:val="16"/>
        </w:rPr>
        <w:t>(кем выдан)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СНИЛС ________</w:t>
      </w:r>
      <w:r>
        <w:rPr>
          <w:b w:val="0"/>
          <w:sz w:val="24"/>
          <w:szCs w:val="24"/>
          <w:lang w:val="en-US"/>
        </w:rPr>
        <w:t>e</w:t>
      </w:r>
      <w:r w:rsidRPr="00611852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  <w:lang w:val="en-US"/>
        </w:rPr>
        <w:t>mail</w:t>
      </w:r>
      <w:r>
        <w:rPr>
          <w:b w:val="0"/>
          <w:sz w:val="24"/>
          <w:szCs w:val="24"/>
        </w:rPr>
        <w:t>: ___________________, контактный номер телефона 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1.2. Для </w:t>
      </w:r>
      <w:r>
        <w:rPr>
          <w:b w:val="0"/>
          <w:sz w:val="22"/>
          <w:szCs w:val="22"/>
        </w:rPr>
        <w:t>юридических лиц</w:t>
      </w:r>
      <w:r w:rsidRPr="00137C82">
        <w:rPr>
          <w:b w:val="0"/>
          <w:sz w:val="22"/>
          <w:szCs w:val="22"/>
        </w:rPr>
        <w:t xml:space="preserve"> </w:t>
      </w:r>
      <w:r w:rsidRPr="00611852">
        <w:rPr>
          <w:b w:val="0"/>
          <w:sz w:val="22"/>
          <w:szCs w:val="22"/>
        </w:rPr>
        <w:t>и индивидуальных предпринимате</w:t>
      </w:r>
      <w:r>
        <w:rPr>
          <w:b w:val="0"/>
          <w:sz w:val="22"/>
          <w:szCs w:val="22"/>
        </w:rPr>
        <w:t>лей</w:t>
      </w:r>
    </w:p>
    <w:p w:rsidR="00D86046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ОГРН </w:t>
      </w:r>
      <w:r>
        <w:rPr>
          <w:b w:val="0"/>
          <w:sz w:val="22"/>
          <w:szCs w:val="22"/>
        </w:rPr>
        <w:t>(ОГРИП)</w:t>
      </w:r>
      <w:r w:rsidRPr="00611852">
        <w:rPr>
          <w:b w:val="0"/>
          <w:sz w:val="22"/>
          <w:szCs w:val="22"/>
        </w:rPr>
        <w:t>_________________________________</w:t>
      </w:r>
      <w:r>
        <w:rPr>
          <w:b w:val="0"/>
          <w:sz w:val="22"/>
          <w:szCs w:val="22"/>
        </w:rPr>
        <w:t xml:space="preserve"> </w:t>
      </w:r>
      <w:r w:rsidRPr="00611852">
        <w:rPr>
          <w:b w:val="0"/>
          <w:sz w:val="22"/>
          <w:szCs w:val="22"/>
        </w:rPr>
        <w:t xml:space="preserve"> ИНН </w:t>
      </w:r>
      <w:r>
        <w:rPr>
          <w:b w:val="0"/>
          <w:sz w:val="22"/>
          <w:szCs w:val="22"/>
        </w:rPr>
        <w:t>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4"/>
          <w:szCs w:val="24"/>
        </w:rPr>
      </w:pPr>
      <w:r>
        <w:rPr>
          <w:b w:val="0"/>
          <w:sz w:val="24"/>
          <w:szCs w:val="24"/>
          <w:lang w:val="en-US"/>
        </w:rPr>
        <w:t>e</w:t>
      </w:r>
      <w:r w:rsidRPr="00611852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  <w:lang w:val="en-US"/>
        </w:rPr>
        <w:t>mail</w:t>
      </w:r>
      <w:r>
        <w:rPr>
          <w:b w:val="0"/>
          <w:sz w:val="24"/>
          <w:szCs w:val="24"/>
        </w:rPr>
        <w:t>: __________________________ контактный номер телефона 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</w:t>
      </w:r>
      <w:r w:rsidRPr="00611852">
        <w:rPr>
          <w:b w:val="0"/>
          <w:sz w:val="22"/>
          <w:szCs w:val="22"/>
        </w:rPr>
        <w:t>. Место жительства/место нахождения претендента: ________________________________________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______________________________________________________________________________________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</w:t>
      </w:r>
      <w:r w:rsidRPr="00611852">
        <w:rPr>
          <w:b w:val="0"/>
          <w:sz w:val="22"/>
          <w:szCs w:val="22"/>
        </w:rPr>
        <w:t xml:space="preserve">. Банковские реквизиты претендента для возврата денежных средств: 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расчетный (лицевой) счет №_________________________________________________________________ 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кор. счет № _________________________ БИК ___________________ ИНН_______________________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4</w:t>
      </w:r>
      <w:r w:rsidRPr="00611852">
        <w:rPr>
          <w:b w:val="0"/>
          <w:sz w:val="22"/>
          <w:szCs w:val="22"/>
        </w:rPr>
        <w:t>. Представитель претендента _______________________________________________________________________________________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16"/>
          <w:szCs w:val="16"/>
        </w:rPr>
      </w:pPr>
      <w:r w:rsidRPr="00611852">
        <w:rPr>
          <w:b w:val="0"/>
          <w:sz w:val="22"/>
          <w:szCs w:val="22"/>
        </w:rPr>
        <w:tab/>
      </w:r>
      <w:r w:rsidRPr="00611852">
        <w:rPr>
          <w:b w:val="0"/>
          <w:sz w:val="22"/>
          <w:szCs w:val="22"/>
        </w:rPr>
        <w:tab/>
      </w:r>
      <w:r w:rsidRPr="00611852">
        <w:rPr>
          <w:b w:val="0"/>
          <w:sz w:val="22"/>
          <w:szCs w:val="22"/>
        </w:rPr>
        <w:tab/>
      </w:r>
      <w:r w:rsidRPr="00611852">
        <w:rPr>
          <w:b w:val="0"/>
          <w:sz w:val="22"/>
          <w:szCs w:val="22"/>
        </w:rPr>
        <w:tab/>
      </w:r>
      <w:r w:rsidRPr="00611852">
        <w:rPr>
          <w:b w:val="0"/>
          <w:sz w:val="22"/>
          <w:szCs w:val="22"/>
        </w:rPr>
        <w:tab/>
      </w:r>
      <w:r w:rsidRPr="00611852">
        <w:rPr>
          <w:b w:val="0"/>
          <w:sz w:val="16"/>
          <w:szCs w:val="16"/>
        </w:rPr>
        <w:t>(Ф.И.О. или наименование)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действует на основании доверенности от "_____"_________________ __________ г.  № 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</w:t>
      </w:r>
      <w:r w:rsidRPr="00611852">
        <w:rPr>
          <w:b w:val="0"/>
          <w:sz w:val="22"/>
          <w:szCs w:val="22"/>
        </w:rPr>
        <w:t xml:space="preserve">. Реквизиты документа, удостоверяющего личность представителя: 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20"/>
        </w:rPr>
      </w:pPr>
      <w:r w:rsidRPr="00611852">
        <w:rPr>
          <w:b w:val="0"/>
          <w:sz w:val="20"/>
        </w:rPr>
        <w:t>_______________________________________________________________________________________________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  <w:sz w:val="16"/>
          <w:szCs w:val="16"/>
        </w:rPr>
      </w:pPr>
      <w:r w:rsidRPr="00611852">
        <w:rPr>
          <w:b w:val="0"/>
          <w:sz w:val="16"/>
          <w:szCs w:val="16"/>
        </w:rPr>
        <w:t xml:space="preserve">                               (наименование документа, серия, номер, дата и место выдачи (регистрации), кем выдан)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принял решение об участии в аукционе в электронной форме по продаже права на заключение договора </w:t>
      </w:r>
      <w:r w:rsidR="00D3375D">
        <w:rPr>
          <w:b w:val="0"/>
          <w:sz w:val="22"/>
          <w:szCs w:val="22"/>
        </w:rPr>
        <w:t>купли-продажи</w:t>
      </w:r>
      <w:r w:rsidRPr="00611852">
        <w:rPr>
          <w:b w:val="0"/>
          <w:sz w:val="22"/>
          <w:szCs w:val="22"/>
        </w:rPr>
        <w:t xml:space="preserve"> земельного участка и обязуется обеспечить поступление задатка в размере _______________ (сумма прописью), в сроки и в порядке, установленные в Информационном сообщении на указанный земельный участок и в соответствии с Регламентом Оператора электронной площадки.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7. Изучив данные информационного сообщения об объекте аукциона, принял решение об участии в аукционе в электронной форме по продаже права на заключение договора </w:t>
      </w:r>
      <w:r w:rsidR="00D3375D">
        <w:rPr>
          <w:b w:val="0"/>
          <w:sz w:val="22"/>
          <w:szCs w:val="22"/>
        </w:rPr>
        <w:t>купли-продажи</w:t>
      </w:r>
      <w:r w:rsidRPr="00611852">
        <w:rPr>
          <w:b w:val="0"/>
          <w:sz w:val="22"/>
          <w:szCs w:val="22"/>
        </w:rPr>
        <w:t xml:space="preserve"> земельного участка и обязуется обеспечить поступление задатка в размере _______________ (сумма прописью), в сроки и в порядке, установленные в Информационном сообщении на указанный земельный участок и в соответствии с Регламентом Оператора электронной площадки по лоту № _______.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8. В случае победы в аукционе принимаю на себя обязательство заключить</w:t>
      </w:r>
      <w:r w:rsidRPr="00611852">
        <w:rPr>
          <w:rFonts w:ascii="Courier New" w:hAnsi="Courier New" w:cs="Courier New"/>
          <w:b w:val="0"/>
          <w:sz w:val="22"/>
          <w:szCs w:val="22"/>
        </w:rPr>
        <w:t xml:space="preserve"> </w:t>
      </w:r>
      <w:r w:rsidRPr="00611852">
        <w:rPr>
          <w:b w:val="0"/>
          <w:sz w:val="22"/>
          <w:szCs w:val="22"/>
        </w:rPr>
        <w:t xml:space="preserve">договор </w:t>
      </w:r>
      <w:r w:rsidR="00D3375D">
        <w:rPr>
          <w:b w:val="0"/>
          <w:sz w:val="22"/>
          <w:szCs w:val="22"/>
        </w:rPr>
        <w:t>купли-продажи</w:t>
      </w:r>
      <w:r w:rsidRPr="00611852">
        <w:rPr>
          <w:b w:val="0"/>
          <w:sz w:val="22"/>
          <w:szCs w:val="22"/>
        </w:rPr>
        <w:t xml:space="preserve"> земельного участка с Организатором аукциона.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 xml:space="preserve">9. Я согласен с тем, что в случае признания меня победителем аукциона и моего отказа от заключения договора </w:t>
      </w:r>
      <w:r w:rsidR="00D3375D">
        <w:rPr>
          <w:b w:val="0"/>
          <w:sz w:val="22"/>
          <w:szCs w:val="22"/>
        </w:rPr>
        <w:t>купли-продажи</w:t>
      </w:r>
      <w:r w:rsidRPr="00611852">
        <w:rPr>
          <w:b w:val="0"/>
          <w:sz w:val="22"/>
          <w:szCs w:val="22"/>
        </w:rPr>
        <w:t xml:space="preserve"> земельного участка либо невнесения в срок установленной суммы платежа, сумма внесенного мною задатка остается в распоряжении Организатора аукциона.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10. К заявке прилагаются копии документов, указанных в пп. 1-5,6 и документы, подтверждающие внесение задатка.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lastRenderedPageBreak/>
        <w:t>11. Я даю согласие на использование в качестве каналов передачи информации, содержащейся в обращении, открытых каналов связи Интернет.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  <w:r w:rsidRPr="00611852">
        <w:rPr>
          <w:b w:val="0"/>
          <w:sz w:val="22"/>
          <w:szCs w:val="22"/>
        </w:rPr>
        <w:t>12. Я даю согласие на обработку, хранение и направление моих персональных данных в целях рассмотрения обращения.</w:t>
      </w: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jc w:val="both"/>
        <w:rPr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rFonts w:ascii="Courier New" w:hAnsi="Courier New" w:cs="Courier New"/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rFonts w:ascii="Courier New" w:hAnsi="Courier New" w:cs="Courier New"/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rFonts w:ascii="Courier New" w:hAnsi="Courier New" w:cs="Courier New"/>
          <w:b w:val="0"/>
          <w:sz w:val="22"/>
          <w:szCs w:val="22"/>
        </w:rPr>
      </w:pPr>
    </w:p>
    <w:p w:rsidR="00D86046" w:rsidRPr="00611852" w:rsidRDefault="00D86046" w:rsidP="00D86046">
      <w:pPr>
        <w:tabs>
          <w:tab w:val="left" w:pos="854"/>
        </w:tabs>
        <w:autoSpaceDE w:val="0"/>
        <w:autoSpaceDN w:val="0"/>
        <w:adjustRightInd w:val="0"/>
        <w:rPr>
          <w:b w:val="0"/>
        </w:rPr>
      </w:pPr>
      <w:r w:rsidRPr="00611852">
        <w:rPr>
          <w:b w:val="0"/>
          <w:sz w:val="20"/>
        </w:rPr>
        <w:t>“_____”_______________202</w:t>
      </w:r>
      <w:r w:rsidR="002E71A5">
        <w:rPr>
          <w:b w:val="0"/>
          <w:sz w:val="20"/>
        </w:rPr>
        <w:t>5</w:t>
      </w:r>
      <w:r w:rsidRPr="00611852">
        <w:rPr>
          <w:b w:val="0"/>
          <w:sz w:val="20"/>
        </w:rPr>
        <w:t xml:space="preserve"> г.                              Подпись _____________________</w:t>
      </w:r>
    </w:p>
    <w:p w:rsidR="00D86046" w:rsidRDefault="00D86046" w:rsidP="00D86046">
      <w:pPr>
        <w:spacing w:line="240" w:lineRule="exact"/>
        <w:rPr>
          <w:b w:val="0"/>
        </w:rPr>
      </w:pPr>
    </w:p>
    <w:p w:rsidR="00D86046" w:rsidRDefault="00D86046" w:rsidP="00D86046">
      <w:pPr>
        <w:spacing w:line="240" w:lineRule="exact"/>
        <w:rPr>
          <w:b w:val="0"/>
        </w:rPr>
        <w:sectPr w:rsidR="00D86046" w:rsidSect="00680ED0">
          <w:pgSz w:w="11906" w:h="16838" w:code="9"/>
          <w:pgMar w:top="1134" w:right="851" w:bottom="1134" w:left="1418" w:header="720" w:footer="720" w:gutter="0"/>
          <w:cols w:space="708"/>
          <w:docGrid w:linePitch="360"/>
        </w:sectPr>
      </w:pPr>
    </w:p>
    <w:p w:rsidR="00D86046" w:rsidRPr="00F471D8" w:rsidRDefault="00D86046" w:rsidP="00D86046">
      <w:pPr>
        <w:spacing w:line="240" w:lineRule="exact"/>
        <w:ind w:left="5982"/>
        <w:rPr>
          <w:b w:val="0"/>
        </w:rPr>
      </w:pPr>
      <w:r w:rsidRPr="00F471D8">
        <w:rPr>
          <w:b w:val="0"/>
        </w:rPr>
        <w:lastRenderedPageBreak/>
        <w:t xml:space="preserve">Приложение 2 </w:t>
      </w:r>
    </w:p>
    <w:p w:rsidR="00D86046" w:rsidRPr="00F471D8" w:rsidRDefault="00D86046" w:rsidP="00D86046">
      <w:pPr>
        <w:spacing w:line="240" w:lineRule="exact"/>
        <w:ind w:left="5982"/>
        <w:rPr>
          <w:b w:val="0"/>
          <w:spacing w:val="4"/>
        </w:rPr>
      </w:pPr>
      <w:r w:rsidRPr="00F471D8">
        <w:rPr>
          <w:b w:val="0"/>
        </w:rPr>
        <w:t xml:space="preserve">к </w:t>
      </w:r>
      <w:r w:rsidRPr="00F471D8">
        <w:rPr>
          <w:b w:val="0"/>
          <w:spacing w:val="4"/>
        </w:rPr>
        <w:t xml:space="preserve">извещению о проведении аукциона на право заключения договора </w:t>
      </w:r>
      <w:r w:rsidR="00E57990">
        <w:rPr>
          <w:b w:val="0"/>
          <w:spacing w:val="4"/>
        </w:rPr>
        <w:t>купли-продажи</w:t>
      </w:r>
      <w:r w:rsidRPr="00F471D8">
        <w:rPr>
          <w:b w:val="0"/>
          <w:spacing w:val="4"/>
        </w:rPr>
        <w:t xml:space="preserve"> земельного участка </w:t>
      </w:r>
    </w:p>
    <w:p w:rsidR="00D86046" w:rsidRPr="00F471D8" w:rsidRDefault="00D86046" w:rsidP="00D86046">
      <w:pPr>
        <w:shd w:val="clear" w:color="auto" w:fill="FFFFFF"/>
        <w:jc w:val="right"/>
        <w:rPr>
          <w:b w:val="0"/>
          <w:color w:val="000000"/>
          <w:spacing w:val="5"/>
        </w:rPr>
      </w:pPr>
    </w:p>
    <w:p w:rsidR="00D86046" w:rsidRPr="00F471D8" w:rsidRDefault="00D86046" w:rsidP="00D86046">
      <w:pPr>
        <w:shd w:val="clear" w:color="auto" w:fill="FFFFFF"/>
        <w:jc w:val="right"/>
        <w:rPr>
          <w:b w:val="0"/>
          <w:color w:val="000000"/>
          <w:spacing w:val="5"/>
        </w:rPr>
      </w:pPr>
      <w:r w:rsidRPr="00F471D8">
        <w:rPr>
          <w:b w:val="0"/>
          <w:color w:val="000000"/>
          <w:spacing w:val="5"/>
        </w:rPr>
        <w:t>проект</w:t>
      </w:r>
    </w:p>
    <w:p w:rsidR="00D86046" w:rsidRPr="005801AF" w:rsidRDefault="00D86046" w:rsidP="00D86046">
      <w:pPr>
        <w:shd w:val="clear" w:color="auto" w:fill="FFFFFF"/>
        <w:jc w:val="center"/>
        <w:rPr>
          <w:b w:val="0"/>
          <w:color w:val="000000"/>
          <w:spacing w:val="5"/>
          <w:sz w:val="24"/>
          <w:szCs w:val="24"/>
        </w:rPr>
      </w:pPr>
    </w:p>
    <w:p w:rsidR="005A62AB" w:rsidRPr="00E91558" w:rsidRDefault="005A62AB" w:rsidP="005A62AB">
      <w:pPr>
        <w:jc w:val="center"/>
      </w:pPr>
      <w:r w:rsidRPr="00E91558">
        <w:t>Договор купли-продажи №____</w:t>
      </w:r>
    </w:p>
    <w:p w:rsidR="005A62AB" w:rsidRPr="005801AF" w:rsidRDefault="005A62AB" w:rsidP="005A62AB">
      <w:pPr>
        <w:jc w:val="center"/>
        <w:rPr>
          <w:b w:val="0"/>
        </w:rPr>
      </w:pPr>
    </w:p>
    <w:p w:rsidR="005A62AB" w:rsidRPr="005801AF" w:rsidRDefault="00E91558" w:rsidP="00E91558">
      <w:pPr>
        <w:jc w:val="both"/>
        <w:rPr>
          <w:b w:val="0"/>
        </w:rPr>
      </w:pPr>
      <w:r>
        <w:rPr>
          <w:b w:val="0"/>
        </w:rPr>
        <w:t>г</w:t>
      </w:r>
      <w:r w:rsidR="005A62AB" w:rsidRPr="005801AF">
        <w:rPr>
          <w:b w:val="0"/>
        </w:rPr>
        <w:t>. Александровск</w:t>
      </w:r>
      <w:r w:rsidR="005A62AB" w:rsidRPr="005801AF">
        <w:rPr>
          <w:b w:val="0"/>
        </w:rPr>
        <w:tab/>
      </w:r>
      <w:r w:rsidR="005A62AB" w:rsidRPr="005801AF">
        <w:rPr>
          <w:b w:val="0"/>
        </w:rPr>
        <w:tab/>
      </w:r>
      <w:r w:rsidR="005A62AB" w:rsidRPr="005801AF">
        <w:rPr>
          <w:b w:val="0"/>
        </w:rPr>
        <w:tab/>
      </w:r>
      <w:r w:rsidR="005A62AB" w:rsidRPr="005801AF">
        <w:rPr>
          <w:b w:val="0"/>
        </w:rPr>
        <w:tab/>
      </w:r>
      <w:r w:rsidR="005A62AB" w:rsidRPr="005801AF">
        <w:rPr>
          <w:b w:val="0"/>
        </w:rPr>
        <w:tab/>
      </w:r>
      <w:r w:rsidR="005A62AB" w:rsidRPr="005801AF">
        <w:rPr>
          <w:b w:val="0"/>
        </w:rPr>
        <w:tab/>
      </w:r>
      <w:r>
        <w:rPr>
          <w:b w:val="0"/>
        </w:rPr>
        <w:t xml:space="preserve">     </w:t>
      </w:r>
      <w:r w:rsidR="005A62AB" w:rsidRPr="005801AF">
        <w:rPr>
          <w:b w:val="0"/>
        </w:rPr>
        <w:t>"____"___________</w:t>
      </w:r>
      <w:r>
        <w:rPr>
          <w:b w:val="0"/>
        </w:rPr>
        <w:t xml:space="preserve">__ </w:t>
      </w:r>
      <w:r w:rsidR="005A62AB" w:rsidRPr="005801AF">
        <w:rPr>
          <w:b w:val="0"/>
        </w:rPr>
        <w:t>20</w:t>
      </w:r>
      <w:r>
        <w:rPr>
          <w:b w:val="0"/>
        </w:rPr>
        <w:t>__</w:t>
      </w:r>
      <w:r w:rsidR="005A62AB" w:rsidRPr="005801AF">
        <w:rPr>
          <w:b w:val="0"/>
        </w:rPr>
        <w:t xml:space="preserve"> г.</w:t>
      </w:r>
    </w:p>
    <w:p w:rsidR="005A62AB" w:rsidRPr="005801AF" w:rsidRDefault="005A62AB" w:rsidP="005A62AB">
      <w:pPr>
        <w:jc w:val="both"/>
        <w:rPr>
          <w:b w:val="0"/>
        </w:rPr>
      </w:pPr>
    </w:p>
    <w:p w:rsidR="005A62AB" w:rsidRPr="005801AF" w:rsidRDefault="005A62AB" w:rsidP="00E91558">
      <w:pPr>
        <w:ind w:firstLine="567"/>
        <w:jc w:val="both"/>
        <w:rPr>
          <w:b w:val="0"/>
        </w:rPr>
      </w:pPr>
      <w:r w:rsidRPr="005801AF">
        <w:rPr>
          <w:b w:val="0"/>
        </w:rPr>
        <w:t>Администрация Александровского муниципального района, действующая в интересах собственника имущества «Александровский муниципальный округ», именуемое в дальнейшем «Продавец», в лице ________________________________________________</w:t>
      </w:r>
      <w:r w:rsidR="00E91558">
        <w:rPr>
          <w:b w:val="0"/>
        </w:rPr>
        <w:t>____________________</w:t>
      </w:r>
      <w:r w:rsidRPr="005801AF">
        <w:rPr>
          <w:b w:val="0"/>
        </w:rPr>
        <w:t xml:space="preserve">, действующего на </w:t>
      </w:r>
      <w:r w:rsidR="00716E9E">
        <w:rPr>
          <w:b w:val="0"/>
        </w:rPr>
        <w:t xml:space="preserve">основании Устава, </w:t>
      </w:r>
      <w:r w:rsidRPr="005801AF">
        <w:rPr>
          <w:b w:val="0"/>
        </w:rPr>
        <w:t xml:space="preserve">с одной стороны, </w:t>
      </w:r>
      <w:r w:rsidRPr="005801AF">
        <w:rPr>
          <w:b w:val="0"/>
          <w:lang w:eastAsia="ar-SA"/>
        </w:rPr>
        <w:t>и _________________________________________</w:t>
      </w:r>
      <w:r w:rsidR="00E91558">
        <w:rPr>
          <w:b w:val="0"/>
          <w:lang w:eastAsia="ar-SA"/>
        </w:rPr>
        <w:t>___________________________</w:t>
      </w:r>
      <w:r w:rsidRPr="005801AF">
        <w:rPr>
          <w:b w:val="0"/>
        </w:rPr>
        <w:t xml:space="preserve">, именуемый в дальнейшем «Покупатель», с другой стороны, в соответствии с </w:t>
      </w:r>
      <w:r w:rsidR="00F12556">
        <w:rPr>
          <w:b w:val="0"/>
        </w:rPr>
        <w:t>постановлением</w:t>
      </w:r>
      <w:r w:rsidRPr="005801AF">
        <w:rPr>
          <w:b w:val="0"/>
        </w:rPr>
        <w:t xml:space="preserve"> Александровского муниципального </w:t>
      </w:r>
      <w:r w:rsidR="00E91558">
        <w:rPr>
          <w:b w:val="0"/>
        </w:rPr>
        <w:t>округа</w:t>
      </w:r>
      <w:r w:rsidR="00F12556">
        <w:rPr>
          <w:b w:val="0"/>
        </w:rPr>
        <w:t xml:space="preserve"> № 938</w:t>
      </w:r>
      <w:r w:rsidRPr="005801AF">
        <w:rPr>
          <w:b w:val="0"/>
        </w:rPr>
        <w:t xml:space="preserve"> от </w:t>
      </w:r>
      <w:r w:rsidR="00716E9E">
        <w:rPr>
          <w:b w:val="0"/>
        </w:rPr>
        <w:t xml:space="preserve">20.08.2025 </w:t>
      </w:r>
      <w:r w:rsidRPr="005801AF">
        <w:rPr>
          <w:b w:val="0"/>
        </w:rPr>
        <w:t>«</w:t>
      </w:r>
      <w:r w:rsidR="00F12556">
        <w:rPr>
          <w:b w:val="0"/>
        </w:rPr>
        <w:t>О принятии решения от проведении</w:t>
      </w:r>
      <w:r w:rsidRPr="005801AF">
        <w:rPr>
          <w:b w:val="0"/>
        </w:rPr>
        <w:t xml:space="preserve"> аукциона в электронной форме по продаже недвижимого имущества Александровского муниципального </w:t>
      </w:r>
      <w:r w:rsidR="00E91558">
        <w:rPr>
          <w:b w:val="0"/>
        </w:rPr>
        <w:t>округа</w:t>
      </w:r>
      <w:r w:rsidR="00716E9E">
        <w:rPr>
          <w:b w:val="0"/>
        </w:rPr>
        <w:t xml:space="preserve">», и на </w:t>
      </w:r>
      <w:r w:rsidRPr="005801AF">
        <w:rPr>
          <w:b w:val="0"/>
        </w:rPr>
        <w:t>основании Протокола № _____ об итогах аукциона от  «______»______________20</w:t>
      </w:r>
      <w:r w:rsidR="00E91558">
        <w:rPr>
          <w:b w:val="0"/>
        </w:rPr>
        <w:t>_____</w:t>
      </w:r>
      <w:r w:rsidRPr="005801AF">
        <w:rPr>
          <w:b w:val="0"/>
        </w:rPr>
        <w:t>г., (далее по тексту - «Аукцион») заключили настоящий Договор (далее по тексту – «Договор») о нижеследующем.</w:t>
      </w:r>
    </w:p>
    <w:p w:rsidR="005A62AB" w:rsidRPr="005801AF" w:rsidRDefault="005A62AB" w:rsidP="005A62AB">
      <w:pPr>
        <w:ind w:firstLine="567"/>
        <w:jc w:val="both"/>
        <w:rPr>
          <w:b w:val="0"/>
          <w:highlight w:val="yellow"/>
        </w:rPr>
      </w:pPr>
    </w:p>
    <w:p w:rsidR="005A62AB" w:rsidRPr="00E91558" w:rsidRDefault="00716E9E" w:rsidP="005A62AB">
      <w:pPr>
        <w:jc w:val="center"/>
      </w:pPr>
      <w:r>
        <w:t>1.</w:t>
      </w:r>
      <w:r w:rsidR="005A62AB" w:rsidRPr="00E91558">
        <w:t xml:space="preserve"> Предмет договора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1.1. Продавец продает, а Покупатель покупает муниципально</w:t>
      </w:r>
      <w:r w:rsidR="00E57990">
        <w:rPr>
          <w:b w:val="0"/>
        </w:rPr>
        <w:t xml:space="preserve">е имущество </w:t>
      </w:r>
      <w:r w:rsidRPr="005801AF">
        <w:rPr>
          <w:b w:val="0"/>
        </w:rPr>
        <w:t xml:space="preserve"> Александровского муниципального округа.</w:t>
      </w:r>
    </w:p>
    <w:p w:rsidR="005A62AB" w:rsidRPr="005801AF" w:rsidRDefault="005A62AB" w:rsidP="00E91558">
      <w:pPr>
        <w:ind w:firstLine="567"/>
        <w:jc w:val="both"/>
        <w:rPr>
          <w:b w:val="0"/>
        </w:rPr>
      </w:pPr>
      <w:r w:rsidRPr="005801AF">
        <w:rPr>
          <w:b w:val="0"/>
        </w:rPr>
        <w:t>1.2. Сведения о муниципальном имуществе, являющемся предметом купли-продажи: ______________________________________________</w:t>
      </w:r>
      <w:r w:rsidR="00E91558">
        <w:rPr>
          <w:b w:val="0"/>
        </w:rPr>
        <w:t>__</w:t>
      </w:r>
      <w:r w:rsidRPr="005801AF">
        <w:rPr>
          <w:b w:val="0"/>
        </w:rPr>
        <w:t>_</w:t>
      </w:r>
      <w:r w:rsidR="00E91558">
        <w:rPr>
          <w:b w:val="0"/>
        </w:rPr>
        <w:t xml:space="preserve">  </w:t>
      </w:r>
      <w:r w:rsidRPr="005801AF">
        <w:rPr>
          <w:b w:val="0"/>
        </w:rPr>
        <w:t>(далее – Имущество), в том числе:</w:t>
      </w:r>
      <w:r w:rsidR="00E91558">
        <w:rPr>
          <w:b w:val="0"/>
        </w:rPr>
        <w:t xml:space="preserve"> </w:t>
      </w:r>
      <w:r w:rsidRPr="005801AF">
        <w:rPr>
          <w:b w:val="0"/>
        </w:rPr>
        <w:t>объект недвижимого имущества ________________________________________________________</w:t>
      </w:r>
      <w:r w:rsidR="00E91558">
        <w:rPr>
          <w:b w:val="0"/>
        </w:rPr>
        <w:t>____________</w:t>
      </w:r>
      <w:r w:rsidRPr="005801AF">
        <w:rPr>
          <w:b w:val="0"/>
        </w:rPr>
        <w:t>;</w:t>
      </w:r>
    </w:p>
    <w:p w:rsidR="005A62AB" w:rsidRPr="005801AF" w:rsidRDefault="005A62AB" w:rsidP="005A62AB">
      <w:pPr>
        <w:tabs>
          <w:tab w:val="left" w:pos="0"/>
        </w:tabs>
        <w:jc w:val="both"/>
        <w:rPr>
          <w:b w:val="0"/>
        </w:rPr>
      </w:pPr>
      <w:r w:rsidRPr="005801AF">
        <w:rPr>
          <w:b w:val="0"/>
        </w:rPr>
        <w:t xml:space="preserve">земельный </w:t>
      </w:r>
      <w:r w:rsidR="00E91558">
        <w:rPr>
          <w:b w:val="0"/>
        </w:rPr>
        <w:t>уч</w:t>
      </w:r>
      <w:r w:rsidRPr="005801AF">
        <w:rPr>
          <w:b w:val="0"/>
        </w:rPr>
        <w:t>асток</w:t>
      </w:r>
      <w:r w:rsidR="00E91558">
        <w:rPr>
          <w:b w:val="0"/>
        </w:rPr>
        <w:t xml:space="preserve"> ________</w:t>
      </w:r>
      <w:r w:rsidRPr="005801AF">
        <w:rPr>
          <w:b w:val="0"/>
        </w:rPr>
        <w:t>___________________________________________</w:t>
      </w:r>
      <w:r w:rsidR="00E91558">
        <w:rPr>
          <w:b w:val="0"/>
        </w:rPr>
        <w:t xml:space="preserve">. </w:t>
      </w:r>
    </w:p>
    <w:p w:rsidR="005A62AB" w:rsidRPr="005801AF" w:rsidRDefault="005A62AB" w:rsidP="005A62AB">
      <w:pPr>
        <w:pStyle w:val="22"/>
        <w:spacing w:after="0" w:line="240" w:lineRule="auto"/>
        <w:ind w:left="0" w:firstLine="567"/>
        <w:jc w:val="both"/>
        <w:rPr>
          <w:b w:val="0"/>
        </w:rPr>
      </w:pPr>
    </w:p>
    <w:p w:rsidR="005A62AB" w:rsidRPr="00E91558" w:rsidRDefault="005A62AB" w:rsidP="005A62AB">
      <w:pPr>
        <w:pStyle w:val="a5"/>
        <w:jc w:val="center"/>
      </w:pPr>
      <w:r w:rsidRPr="00E91558">
        <w:t>2. Обязательства сторон</w:t>
      </w:r>
    </w:p>
    <w:p w:rsidR="005A62AB" w:rsidRPr="005801AF" w:rsidRDefault="00716E9E" w:rsidP="005A62AB">
      <w:pPr>
        <w:pStyle w:val="a5"/>
        <w:spacing w:line="230" w:lineRule="auto"/>
        <w:ind w:firstLine="567"/>
        <w:rPr>
          <w:b w:val="0"/>
        </w:rPr>
      </w:pPr>
      <w:r>
        <w:rPr>
          <w:b w:val="0"/>
        </w:rPr>
        <w:t xml:space="preserve">2.1. </w:t>
      </w:r>
      <w:r w:rsidR="005A62AB" w:rsidRPr="005801AF">
        <w:rPr>
          <w:b w:val="0"/>
        </w:rPr>
        <w:t>Стороны по настоящему Договору обязуются:</w:t>
      </w:r>
    </w:p>
    <w:p w:rsidR="005A62AB" w:rsidRPr="005801AF" w:rsidRDefault="005A62AB" w:rsidP="005A62AB">
      <w:pPr>
        <w:spacing w:line="230" w:lineRule="auto"/>
        <w:ind w:firstLine="567"/>
        <w:jc w:val="both"/>
        <w:rPr>
          <w:b w:val="0"/>
        </w:rPr>
      </w:pPr>
      <w:r w:rsidRPr="005801AF">
        <w:rPr>
          <w:b w:val="0"/>
        </w:rPr>
        <w:t>Покупатель:</w:t>
      </w:r>
    </w:p>
    <w:p w:rsidR="005A62AB" w:rsidRPr="005801AF" w:rsidRDefault="005A62AB" w:rsidP="005A62AB">
      <w:pPr>
        <w:spacing w:line="230" w:lineRule="auto"/>
        <w:ind w:firstLine="567"/>
        <w:jc w:val="both"/>
        <w:rPr>
          <w:b w:val="0"/>
        </w:rPr>
      </w:pPr>
      <w:r w:rsidRPr="005801AF">
        <w:rPr>
          <w:b w:val="0"/>
        </w:rPr>
        <w:t>произвести оплату за Имущество по цене и в порядке, установленном в разделе 3 настоящего Договора;</w:t>
      </w:r>
    </w:p>
    <w:p w:rsidR="005A62AB" w:rsidRPr="005801AF" w:rsidRDefault="005A62AB" w:rsidP="005A62AB">
      <w:pPr>
        <w:spacing w:line="230" w:lineRule="auto"/>
        <w:ind w:firstLine="567"/>
        <w:jc w:val="both"/>
        <w:rPr>
          <w:b w:val="0"/>
        </w:rPr>
      </w:pPr>
      <w:r w:rsidRPr="005801AF">
        <w:rPr>
          <w:b w:val="0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5A62AB" w:rsidRPr="005801AF" w:rsidRDefault="005A62AB" w:rsidP="005A62AB">
      <w:pPr>
        <w:spacing w:line="230" w:lineRule="auto"/>
        <w:ind w:firstLine="567"/>
        <w:jc w:val="both"/>
        <w:rPr>
          <w:b w:val="0"/>
        </w:rPr>
      </w:pPr>
      <w:r w:rsidRPr="005801AF">
        <w:rPr>
          <w:b w:val="0"/>
        </w:rPr>
        <w:t xml:space="preserve">зарегистрировать переход права собственности на Имущество в Управлении Федеральной службы государственной регистрации, кадастра и </w:t>
      </w:r>
      <w:r w:rsidRPr="005801AF">
        <w:rPr>
          <w:b w:val="0"/>
        </w:rPr>
        <w:lastRenderedPageBreak/>
        <w:t>картографии по Пермскому краю не позднее чем через 30 календарных дней после полной оплаты стоимости Имущества.</w:t>
      </w:r>
    </w:p>
    <w:p w:rsidR="005A62AB" w:rsidRPr="005801AF" w:rsidRDefault="005A62AB" w:rsidP="005A62AB">
      <w:pPr>
        <w:spacing w:line="230" w:lineRule="auto"/>
        <w:ind w:firstLine="567"/>
        <w:jc w:val="both"/>
        <w:rPr>
          <w:b w:val="0"/>
        </w:rPr>
      </w:pPr>
      <w:r w:rsidRPr="005801AF">
        <w:rPr>
          <w:b w:val="0"/>
        </w:rPr>
        <w:t>Продавец:</w:t>
      </w:r>
    </w:p>
    <w:p w:rsidR="005A62AB" w:rsidRPr="005801AF" w:rsidRDefault="005A62AB" w:rsidP="005A62AB">
      <w:pPr>
        <w:jc w:val="both"/>
        <w:rPr>
          <w:b w:val="0"/>
        </w:rPr>
      </w:pPr>
      <w:r w:rsidRPr="005801AF">
        <w:rPr>
          <w:b w:val="0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A62AB" w:rsidRPr="005801AF" w:rsidRDefault="005A62AB" w:rsidP="005A62AB">
      <w:pPr>
        <w:jc w:val="both"/>
        <w:rPr>
          <w:b w:val="0"/>
        </w:rPr>
      </w:pPr>
    </w:p>
    <w:p w:rsidR="005A62AB" w:rsidRPr="00E91558" w:rsidRDefault="005A62AB" w:rsidP="005A62AB">
      <w:pPr>
        <w:numPr>
          <w:ilvl w:val="0"/>
          <w:numId w:val="6"/>
        </w:numPr>
        <w:jc w:val="center"/>
      </w:pPr>
      <w:r w:rsidRPr="00E91558">
        <w:t>Оплата имущества</w:t>
      </w:r>
    </w:p>
    <w:p w:rsidR="005A62AB" w:rsidRPr="005801AF" w:rsidRDefault="00716E9E" w:rsidP="005A62AB">
      <w:pPr>
        <w:ind w:left="360"/>
        <w:jc w:val="center"/>
        <w:rPr>
          <w:b w:val="0"/>
        </w:rPr>
      </w:pPr>
      <w:r>
        <w:rPr>
          <w:b w:val="0"/>
        </w:rPr>
        <w:t xml:space="preserve">Для покупателя - </w:t>
      </w:r>
      <w:r w:rsidR="005A62AB" w:rsidRPr="005801AF">
        <w:rPr>
          <w:b w:val="0"/>
        </w:rPr>
        <w:t>физического лица</w:t>
      </w:r>
    </w:p>
    <w:p w:rsidR="005A62AB" w:rsidRPr="005801AF" w:rsidRDefault="00716E9E" w:rsidP="00716E9E">
      <w:pPr>
        <w:ind w:firstLine="567"/>
        <w:jc w:val="both"/>
        <w:rPr>
          <w:b w:val="0"/>
        </w:rPr>
      </w:pPr>
      <w:r>
        <w:rPr>
          <w:b w:val="0"/>
        </w:rPr>
        <w:t>3.1. </w:t>
      </w:r>
      <w:r w:rsidR="005A62AB" w:rsidRPr="005801AF">
        <w:rPr>
          <w:b w:val="0"/>
        </w:rPr>
        <w:t xml:space="preserve">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5A62AB" w:rsidRPr="005801AF" w:rsidRDefault="005A62AB" w:rsidP="00716E9E">
      <w:pPr>
        <w:ind w:firstLine="567"/>
        <w:jc w:val="both"/>
        <w:rPr>
          <w:b w:val="0"/>
        </w:rPr>
      </w:pPr>
      <w:r w:rsidRPr="005801AF">
        <w:rPr>
          <w:b w:val="0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E91558" w:rsidRPr="00E91558" w:rsidRDefault="005A62AB" w:rsidP="00716E9E">
      <w:pPr>
        <w:jc w:val="both"/>
        <w:rPr>
          <w:b w:val="0"/>
        </w:rPr>
      </w:pPr>
      <w:r w:rsidRPr="005801AF">
        <w:rPr>
          <w:b w:val="0"/>
        </w:rPr>
        <w:t>3.3.  Покупатель в течение 15 (пятнадцати) рабочих дней с даты заключения настоящего Договора, но не позднее "___"__________20</w:t>
      </w:r>
      <w:r w:rsidR="00A61915">
        <w:rPr>
          <w:b w:val="0"/>
        </w:rPr>
        <w:t xml:space="preserve"> ___</w:t>
      </w:r>
      <w:r w:rsidRPr="005801AF">
        <w:rPr>
          <w:b w:val="0"/>
        </w:rPr>
        <w:t xml:space="preserve"> г., обязан перечислить за вычетом суммы задатка,  указанного в пункте 3.2, денежные средства в счет  оплаты стоимости Имущества в размере __________(__________________________) рублей на расчетный счет</w:t>
      </w:r>
      <w:r w:rsidRPr="005801AF">
        <w:rPr>
          <w:b w:val="0"/>
          <w:lang w:eastAsia="ar-SA"/>
        </w:rPr>
        <w:t xml:space="preserve"> </w:t>
      </w:r>
      <w:r w:rsidR="00E91558" w:rsidRPr="00E91558">
        <w:rPr>
          <w:b w:val="0"/>
        </w:rPr>
        <w:t>УФК по Пермскому краю (Администрация Александровского муниц</w:t>
      </w:r>
      <w:r w:rsidR="00E91558" w:rsidRPr="00E91558">
        <w:rPr>
          <w:b w:val="0"/>
        </w:rPr>
        <w:t>и</w:t>
      </w:r>
      <w:r w:rsidR="00E91558" w:rsidRPr="00E91558">
        <w:rPr>
          <w:b w:val="0"/>
        </w:rPr>
        <w:t xml:space="preserve">пального округа, л/с 04563389830) </w:t>
      </w:r>
      <w:r w:rsidR="00E91558" w:rsidRPr="00E91558">
        <w:t>ИНН</w:t>
      </w:r>
      <w:r w:rsidR="00E91558" w:rsidRPr="00E91558">
        <w:rPr>
          <w:b w:val="0"/>
        </w:rPr>
        <w:t xml:space="preserve"> 5911082529  </w:t>
      </w:r>
      <w:r w:rsidR="00E91558" w:rsidRPr="00E91558">
        <w:t>КПП</w:t>
      </w:r>
      <w:r w:rsidR="00E91558" w:rsidRPr="00E91558">
        <w:rPr>
          <w:b w:val="0"/>
        </w:rPr>
        <w:t xml:space="preserve"> 591101001</w:t>
      </w:r>
    </w:p>
    <w:p w:rsidR="00E91558" w:rsidRPr="00E91558" w:rsidRDefault="00E91558" w:rsidP="00716E9E">
      <w:pPr>
        <w:jc w:val="both"/>
        <w:rPr>
          <w:b w:val="0"/>
        </w:rPr>
      </w:pPr>
      <w:r w:rsidRPr="00E91558">
        <w:t xml:space="preserve">Банк/счёт: </w:t>
      </w:r>
      <w:r w:rsidRPr="00E91558">
        <w:rPr>
          <w:b w:val="0"/>
        </w:rPr>
        <w:t>03100643000000015600</w:t>
      </w:r>
    </w:p>
    <w:p w:rsidR="00E91558" w:rsidRPr="00E91558" w:rsidRDefault="00E91558" w:rsidP="00716E9E">
      <w:pPr>
        <w:jc w:val="both"/>
        <w:rPr>
          <w:b w:val="0"/>
        </w:rPr>
      </w:pPr>
      <w:r w:rsidRPr="00E91558">
        <w:t xml:space="preserve">Банк получателя: </w:t>
      </w:r>
      <w:r w:rsidRPr="00E91558">
        <w:rPr>
          <w:b w:val="0"/>
        </w:rPr>
        <w:t>ОТДЕЛЕНИЕ ПЕРМЬ БАНКА РОССИИ//УФК по Пермск</w:t>
      </w:r>
      <w:r w:rsidR="002230E9">
        <w:rPr>
          <w:b w:val="0"/>
        </w:rPr>
        <w:t xml:space="preserve">ому краю </w:t>
      </w:r>
      <w:r w:rsidRPr="00E91558">
        <w:rPr>
          <w:b w:val="0"/>
        </w:rPr>
        <w:t>г. Пермь</w:t>
      </w:r>
      <w:r w:rsidRPr="00E91558">
        <w:t xml:space="preserve"> БИК </w:t>
      </w:r>
      <w:r w:rsidRPr="00E91558">
        <w:rPr>
          <w:b w:val="0"/>
        </w:rPr>
        <w:t xml:space="preserve">015773997  </w:t>
      </w:r>
      <w:r w:rsidRPr="00E91558">
        <w:t xml:space="preserve">Кор/счёт </w:t>
      </w:r>
      <w:r w:rsidRPr="00E91558">
        <w:rPr>
          <w:b w:val="0"/>
        </w:rPr>
        <w:t>40102810145370000048</w:t>
      </w:r>
    </w:p>
    <w:p w:rsidR="00E91558" w:rsidRDefault="00E91558" w:rsidP="00716E9E">
      <w:pPr>
        <w:jc w:val="both"/>
        <w:rPr>
          <w:b w:val="0"/>
        </w:rPr>
      </w:pPr>
      <w:r w:rsidRPr="00E91558">
        <w:rPr>
          <w:bCs/>
        </w:rPr>
        <w:t>ОКТМО</w:t>
      </w:r>
      <w:r w:rsidRPr="00E91558">
        <w:rPr>
          <w:b w:val="0"/>
        </w:rPr>
        <w:t xml:space="preserve"> 57502000    </w:t>
      </w:r>
      <w:r w:rsidRPr="00E91558">
        <w:rPr>
          <w:bCs/>
        </w:rPr>
        <w:t>КБК</w:t>
      </w:r>
      <w:r w:rsidRPr="00E91558">
        <w:rPr>
          <w:b w:val="0"/>
        </w:rPr>
        <w:t xml:space="preserve"> 611 114 06012 14 0000 430</w:t>
      </w:r>
    </w:p>
    <w:p w:rsidR="005A62AB" w:rsidRPr="005801AF" w:rsidRDefault="005A62AB" w:rsidP="00716E9E">
      <w:pPr>
        <w:jc w:val="both"/>
        <w:rPr>
          <w:b w:val="0"/>
        </w:rPr>
      </w:pPr>
      <w:r w:rsidRPr="005801AF">
        <w:rPr>
          <w:b w:val="0"/>
        </w:rPr>
        <w:t xml:space="preserve">В платежном поручении, оформляющем оплату, должно быть указано: </w:t>
      </w:r>
    </w:p>
    <w:p w:rsidR="005A62AB" w:rsidRPr="005801AF" w:rsidRDefault="005A62AB" w:rsidP="00716E9E">
      <w:pPr>
        <w:ind w:firstLine="567"/>
        <w:jc w:val="both"/>
        <w:rPr>
          <w:b w:val="0"/>
        </w:rPr>
      </w:pPr>
      <w:r w:rsidRPr="005801AF">
        <w:rPr>
          <w:b w:val="0"/>
        </w:rPr>
        <w:t>Средства от продажи объекта недвижимого имущества по адресу: ___________________________, согласно договору купли-продажи</w:t>
      </w:r>
      <w:r w:rsidR="00E91558">
        <w:rPr>
          <w:b w:val="0"/>
        </w:rPr>
        <w:t xml:space="preserve"> № _____ от  "___"__________20 ___</w:t>
      </w:r>
      <w:r w:rsidRPr="005801AF">
        <w:rPr>
          <w:b w:val="0"/>
        </w:rPr>
        <w:t xml:space="preserve"> года.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3.4. </w:t>
      </w:r>
      <w:r w:rsidR="005A62AB" w:rsidRPr="005801AF">
        <w:rPr>
          <w:b w:val="0"/>
        </w:rPr>
        <w:t>Надлежащим выполнением обязательства Покупателя по оплате за Имущ</w:t>
      </w:r>
      <w:r>
        <w:rPr>
          <w:b w:val="0"/>
        </w:rPr>
        <w:t>ество является выполнение п. 3.3</w:t>
      </w:r>
      <w:r w:rsidR="005A62AB" w:rsidRPr="005801AF">
        <w:rPr>
          <w:b w:val="0"/>
        </w:rPr>
        <w:t xml:space="preserve"> настоящего Договора.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3.5. </w:t>
      </w:r>
      <w:r w:rsidR="005A62AB" w:rsidRPr="005801AF">
        <w:rPr>
          <w:b w:val="0"/>
        </w:rPr>
        <w:t>Моментом надлежащего исполнения обязательства Покупателя по оплате стоимости Имущества является дата поступления денежных средств на счета, ука</w:t>
      </w:r>
      <w:r w:rsidR="002230E9">
        <w:rPr>
          <w:b w:val="0"/>
        </w:rPr>
        <w:t xml:space="preserve">занные в пункте 3.3 настоящего </w:t>
      </w:r>
      <w:r w:rsidR="005A62AB" w:rsidRPr="005801AF">
        <w:rPr>
          <w:b w:val="0"/>
        </w:rPr>
        <w:t xml:space="preserve">Договора.  </w:t>
      </w:r>
    </w:p>
    <w:p w:rsidR="005A62AB" w:rsidRPr="005801AF" w:rsidRDefault="005A62AB" w:rsidP="005A62AB">
      <w:pPr>
        <w:ind w:firstLine="567"/>
        <w:jc w:val="center"/>
        <w:rPr>
          <w:b w:val="0"/>
        </w:rPr>
      </w:pPr>
      <w:r w:rsidRPr="005801AF">
        <w:rPr>
          <w:b w:val="0"/>
        </w:rPr>
        <w:t>Для покупателя - юридического лица, индивидуального предпринимателя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3.1. </w:t>
      </w:r>
      <w:r w:rsidR="005A62AB" w:rsidRPr="005801AF">
        <w:rPr>
          <w:b w:val="0"/>
        </w:rPr>
        <w:t xml:space="preserve">Установленная по итогам Аукциона цена продажи Имущества, указанного в разделе 1 настоящего Договора, составляет ___________ (______________________)  рублей с НДС. </w:t>
      </w:r>
    </w:p>
    <w:p w:rsidR="005A62AB" w:rsidRPr="005801AF" w:rsidRDefault="00716E9E" w:rsidP="00716E9E">
      <w:pPr>
        <w:ind w:firstLine="567"/>
        <w:jc w:val="both"/>
        <w:rPr>
          <w:b w:val="0"/>
        </w:rPr>
      </w:pPr>
      <w:r>
        <w:rPr>
          <w:b w:val="0"/>
        </w:rPr>
        <w:t xml:space="preserve">3.2. </w:t>
      </w:r>
      <w:r w:rsidR="005A62AB" w:rsidRPr="005801AF">
        <w:rPr>
          <w:b w:val="0"/>
        </w:rPr>
        <w:t>Задаток в сумме ______</w:t>
      </w:r>
      <w:r>
        <w:rPr>
          <w:b w:val="0"/>
        </w:rPr>
        <w:t xml:space="preserve">_____ (______________________) </w:t>
      </w:r>
      <w:r w:rsidR="005A62AB" w:rsidRPr="005801AF">
        <w:rPr>
          <w:b w:val="0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A61915" w:rsidRPr="00A61915" w:rsidRDefault="005A62AB" w:rsidP="00716E9E">
      <w:pPr>
        <w:ind w:firstLine="567"/>
        <w:jc w:val="both"/>
        <w:rPr>
          <w:b w:val="0"/>
        </w:rPr>
      </w:pPr>
      <w:r w:rsidRPr="005801AF">
        <w:rPr>
          <w:b w:val="0"/>
        </w:rPr>
        <w:lastRenderedPageBreak/>
        <w:t>3.3. Покупатель в течение 15 (пятнадцати) рабочих дней с даты заключения настоящего Договора, но не позднее "___"__________20</w:t>
      </w:r>
      <w:r w:rsidR="00A61915">
        <w:rPr>
          <w:b w:val="0"/>
        </w:rPr>
        <w:t>___</w:t>
      </w:r>
      <w:r w:rsidRPr="005801AF">
        <w:rPr>
          <w:b w:val="0"/>
        </w:rPr>
        <w:t xml:space="preserve"> г., обязан </w:t>
      </w:r>
      <w:r w:rsidRPr="00A61915">
        <w:rPr>
          <w:b w:val="0"/>
        </w:rPr>
        <w:t>перечис</w:t>
      </w:r>
      <w:r w:rsidR="00716E9E">
        <w:rPr>
          <w:b w:val="0"/>
        </w:rPr>
        <w:t xml:space="preserve">лить за вычетом суммы задатка, </w:t>
      </w:r>
      <w:r w:rsidRPr="00A61915">
        <w:rPr>
          <w:b w:val="0"/>
        </w:rPr>
        <w:t>указанного в пункте 3.2, на расчетный счет</w:t>
      </w:r>
      <w:r w:rsidRPr="00A61915">
        <w:rPr>
          <w:b w:val="0"/>
          <w:lang w:eastAsia="ar-SA"/>
        </w:rPr>
        <w:t xml:space="preserve"> </w:t>
      </w:r>
      <w:r w:rsidR="00A61915" w:rsidRPr="00A61915">
        <w:rPr>
          <w:b w:val="0"/>
        </w:rPr>
        <w:t>УФК по Пермскому краю (Администрация Александровского муниц</w:t>
      </w:r>
      <w:r w:rsidR="00A61915" w:rsidRPr="00A61915">
        <w:rPr>
          <w:b w:val="0"/>
        </w:rPr>
        <w:t>и</w:t>
      </w:r>
      <w:r w:rsidR="00A61915" w:rsidRPr="00A61915">
        <w:rPr>
          <w:b w:val="0"/>
        </w:rPr>
        <w:t xml:space="preserve">пального округа, л/с 04563389830) </w:t>
      </w:r>
      <w:r w:rsidR="00A61915" w:rsidRPr="00A61915">
        <w:t>ИНН</w:t>
      </w:r>
      <w:r w:rsidR="00A61915" w:rsidRPr="00A61915">
        <w:rPr>
          <w:b w:val="0"/>
        </w:rPr>
        <w:t xml:space="preserve"> 5911082529  </w:t>
      </w:r>
      <w:r w:rsidR="00A61915" w:rsidRPr="00A61915">
        <w:t>КПП</w:t>
      </w:r>
      <w:r w:rsidR="00A61915" w:rsidRPr="00A61915">
        <w:rPr>
          <w:b w:val="0"/>
        </w:rPr>
        <w:t xml:space="preserve"> 591101001</w:t>
      </w:r>
    </w:p>
    <w:p w:rsidR="00A61915" w:rsidRPr="00A61915" w:rsidRDefault="00A61915" w:rsidP="00A61915">
      <w:pPr>
        <w:rPr>
          <w:b w:val="0"/>
        </w:rPr>
      </w:pPr>
      <w:r w:rsidRPr="00A61915">
        <w:t xml:space="preserve">Банк/счёт: </w:t>
      </w:r>
      <w:r w:rsidRPr="00A61915">
        <w:rPr>
          <w:b w:val="0"/>
        </w:rPr>
        <w:t>03100643000000015600</w:t>
      </w:r>
    </w:p>
    <w:p w:rsidR="00A61915" w:rsidRPr="00A61915" w:rsidRDefault="00A61915" w:rsidP="00A61915">
      <w:pPr>
        <w:rPr>
          <w:b w:val="0"/>
        </w:rPr>
      </w:pPr>
      <w:r w:rsidRPr="00A61915">
        <w:t xml:space="preserve">Банк получателя: </w:t>
      </w:r>
      <w:r w:rsidRPr="00A61915">
        <w:rPr>
          <w:b w:val="0"/>
        </w:rPr>
        <w:t>ОТДЕЛЕНИЕ ПЕРМЬ БАНКА РОССИИ//УФК по Пермск</w:t>
      </w:r>
      <w:r>
        <w:rPr>
          <w:b w:val="0"/>
        </w:rPr>
        <w:t xml:space="preserve">ому краю </w:t>
      </w:r>
      <w:r w:rsidRPr="00A61915">
        <w:rPr>
          <w:b w:val="0"/>
        </w:rPr>
        <w:t>г. Пермь</w:t>
      </w:r>
      <w:r w:rsidRPr="00A61915">
        <w:t xml:space="preserve"> БИК </w:t>
      </w:r>
      <w:r w:rsidRPr="00A61915">
        <w:rPr>
          <w:b w:val="0"/>
        </w:rPr>
        <w:t xml:space="preserve">015773997  </w:t>
      </w:r>
      <w:r w:rsidRPr="00A61915">
        <w:t xml:space="preserve">Кор/счёт </w:t>
      </w:r>
      <w:r w:rsidRPr="00A61915">
        <w:rPr>
          <w:b w:val="0"/>
        </w:rPr>
        <w:t>40102810145370000048</w:t>
      </w:r>
    </w:p>
    <w:p w:rsidR="005A62AB" w:rsidRPr="00A61915" w:rsidRDefault="00A61915" w:rsidP="00A61915">
      <w:pPr>
        <w:rPr>
          <w:b w:val="0"/>
          <w:color w:val="000000"/>
          <w:lang w:eastAsia="ar-SA"/>
        </w:rPr>
      </w:pPr>
      <w:r w:rsidRPr="00A61915">
        <w:rPr>
          <w:bCs/>
        </w:rPr>
        <w:t>ОКТМО</w:t>
      </w:r>
      <w:r w:rsidRPr="00A61915">
        <w:rPr>
          <w:b w:val="0"/>
        </w:rPr>
        <w:t xml:space="preserve"> 57502000    </w:t>
      </w:r>
      <w:r w:rsidRPr="00A61915">
        <w:rPr>
          <w:bCs/>
        </w:rPr>
        <w:t>КБК</w:t>
      </w:r>
      <w:r w:rsidRPr="00A61915">
        <w:rPr>
          <w:b w:val="0"/>
        </w:rPr>
        <w:t xml:space="preserve"> 611 114 06012 14 0000 430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3.4. Надлежащим выполнением обязательства Покупателя по оплате за Имущество</w:t>
      </w:r>
      <w:r w:rsidR="00716E9E">
        <w:rPr>
          <w:b w:val="0"/>
        </w:rPr>
        <w:t xml:space="preserve"> является выполнение пункта 3.3</w:t>
      </w:r>
      <w:r w:rsidRPr="005801AF">
        <w:rPr>
          <w:b w:val="0"/>
        </w:rPr>
        <w:t xml:space="preserve"> настоящего Договора.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</w:t>
      </w:r>
      <w:r w:rsidR="00A61915">
        <w:rPr>
          <w:b w:val="0"/>
        </w:rPr>
        <w:t xml:space="preserve">занные в пункте 3.3 настоящего </w:t>
      </w:r>
      <w:r w:rsidRPr="005801AF">
        <w:rPr>
          <w:b w:val="0"/>
        </w:rPr>
        <w:t xml:space="preserve">Договора.  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</w:p>
    <w:p w:rsidR="005A62AB" w:rsidRPr="00A61915" w:rsidRDefault="005A62AB" w:rsidP="005A62AB">
      <w:pPr>
        <w:jc w:val="center"/>
      </w:pPr>
      <w:r w:rsidRPr="00A61915">
        <w:t>4. Переход  права собственности на имущество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4.1. </w:t>
      </w:r>
      <w:r w:rsidR="005A62AB" w:rsidRPr="005801AF">
        <w:rPr>
          <w:b w:val="0"/>
        </w:rPr>
        <w:t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Факт оплаты подтверждается выпиской из Сводного реестра поступлений и выбытий Управления Федерального казначейства по Пермскому краю.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4.3.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Пермскому краю.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  <w:r w:rsidRPr="005801AF">
        <w:rPr>
          <w:b w:val="0"/>
        </w:rPr>
        <w:t>Расходы по государственной регистрации перехода права собственности на имущество в полном объеме возлагаются на Покупателя.</w:t>
      </w:r>
    </w:p>
    <w:p w:rsidR="005A62AB" w:rsidRPr="005801AF" w:rsidRDefault="005A62AB" w:rsidP="005A62AB">
      <w:pPr>
        <w:ind w:firstLine="567"/>
        <w:jc w:val="both"/>
        <w:rPr>
          <w:b w:val="0"/>
        </w:rPr>
      </w:pPr>
    </w:p>
    <w:p w:rsidR="005A62AB" w:rsidRPr="004772C5" w:rsidRDefault="005A62AB" w:rsidP="005A62AB">
      <w:pPr>
        <w:jc w:val="center"/>
      </w:pPr>
      <w:r w:rsidRPr="004772C5">
        <w:t>5. Ответственность Сторон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5.1. </w:t>
      </w:r>
      <w:r w:rsidR="005A62AB" w:rsidRPr="005801AF">
        <w:rPr>
          <w:b w:val="0"/>
        </w:rPr>
        <w:t>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A62AB" w:rsidRPr="005801AF" w:rsidRDefault="00716E9E" w:rsidP="005A62AB">
      <w:pPr>
        <w:ind w:firstLine="567"/>
        <w:jc w:val="both"/>
        <w:rPr>
          <w:b w:val="0"/>
        </w:rPr>
      </w:pPr>
      <w:r>
        <w:rPr>
          <w:b w:val="0"/>
        </w:rPr>
        <w:t>5.2. </w:t>
      </w:r>
      <w:r w:rsidR="005A62AB" w:rsidRPr="005801AF">
        <w:rPr>
          <w:b w:val="0"/>
        </w:rPr>
        <w:t>За нарушение сроков внесения денежных средств в счет оплаты Имущества в порядке, предусмотренном п.</w:t>
      </w:r>
      <w:r>
        <w:rPr>
          <w:b w:val="0"/>
        </w:rPr>
        <w:t> 3.3</w:t>
      </w:r>
      <w:r w:rsidR="005A62AB" w:rsidRPr="005801AF">
        <w:rPr>
          <w:b w:val="0"/>
        </w:rPr>
        <w:t xml:space="preserve">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порядке.</w:t>
      </w:r>
    </w:p>
    <w:p w:rsidR="005A62AB" w:rsidRPr="005801AF" w:rsidRDefault="005A62AB" w:rsidP="005A62AB">
      <w:pPr>
        <w:pStyle w:val="a5"/>
        <w:spacing w:line="260" w:lineRule="atLeast"/>
        <w:ind w:firstLine="567"/>
        <w:rPr>
          <w:b w:val="0"/>
        </w:rPr>
      </w:pPr>
      <w:r w:rsidRPr="005801AF">
        <w:rPr>
          <w:b w:val="0"/>
        </w:rPr>
        <w:lastRenderedPageBreak/>
        <w:t>Просрочка внесения денежных средств в счет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5A62AB" w:rsidRPr="005801AF" w:rsidRDefault="005A62AB" w:rsidP="005A62AB">
      <w:pPr>
        <w:pStyle w:val="ae"/>
        <w:spacing w:after="0" w:line="260" w:lineRule="atLeast"/>
        <w:ind w:left="0" w:firstLine="567"/>
        <w:jc w:val="both"/>
        <w:rPr>
          <w:szCs w:val="28"/>
        </w:rPr>
      </w:pPr>
      <w:r w:rsidRPr="005801AF">
        <w:rPr>
          <w:szCs w:val="28"/>
        </w:rPr>
        <w:t>При расторжении договора имущество остается в собственности Александровского муниципального округа.</w:t>
      </w:r>
    </w:p>
    <w:p w:rsidR="005A62AB" w:rsidRPr="005801AF" w:rsidRDefault="005A62AB" w:rsidP="005A62AB">
      <w:pPr>
        <w:pStyle w:val="ae"/>
        <w:spacing w:after="0"/>
        <w:ind w:left="0" w:firstLine="567"/>
        <w:jc w:val="both"/>
        <w:rPr>
          <w:szCs w:val="28"/>
        </w:rPr>
      </w:pPr>
      <w:r w:rsidRPr="005801AF">
        <w:rPr>
          <w:szCs w:val="28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5A62AB" w:rsidRPr="005801AF" w:rsidRDefault="005A62AB" w:rsidP="005A62AB">
      <w:pPr>
        <w:pStyle w:val="ae"/>
        <w:ind w:left="0" w:firstLine="567"/>
        <w:jc w:val="both"/>
        <w:rPr>
          <w:szCs w:val="28"/>
        </w:rPr>
      </w:pPr>
      <w:r w:rsidRPr="005801AF">
        <w:rPr>
          <w:szCs w:val="28"/>
        </w:rPr>
        <w:t xml:space="preserve">Кроме этого, Покупатель обязан уплатить штраф Продавцу в размере  внесенного для участия в аукционе задатка, а именно ________ рублей. </w:t>
      </w:r>
    </w:p>
    <w:p w:rsidR="005A62AB" w:rsidRPr="005801AF" w:rsidRDefault="005A62AB" w:rsidP="005A62AB">
      <w:pPr>
        <w:jc w:val="center"/>
        <w:rPr>
          <w:b w:val="0"/>
        </w:rPr>
      </w:pPr>
    </w:p>
    <w:p w:rsidR="005A62AB" w:rsidRPr="004772C5" w:rsidRDefault="005A62AB" w:rsidP="005A62AB">
      <w:pPr>
        <w:jc w:val="center"/>
      </w:pPr>
      <w:r w:rsidRPr="004772C5">
        <w:t xml:space="preserve">6. Заключительные положения  </w:t>
      </w:r>
    </w:p>
    <w:p w:rsidR="005A62AB" w:rsidRPr="005801AF" w:rsidRDefault="00716E9E" w:rsidP="005A62AB">
      <w:pPr>
        <w:pStyle w:val="a5"/>
        <w:spacing w:line="240" w:lineRule="auto"/>
        <w:rPr>
          <w:b w:val="0"/>
        </w:rPr>
      </w:pPr>
      <w:r>
        <w:rPr>
          <w:b w:val="0"/>
        </w:rPr>
        <w:t>6.1. </w:t>
      </w:r>
      <w:r w:rsidR="005A62AB" w:rsidRPr="005801AF">
        <w:rPr>
          <w:b w:val="0"/>
        </w:rPr>
        <w:t>Настоящий Договор вступает в силу с момента его подписания и прекращает свое действие:</w:t>
      </w:r>
    </w:p>
    <w:p w:rsidR="005A62AB" w:rsidRPr="005801AF" w:rsidRDefault="005A62AB" w:rsidP="005A62AB">
      <w:pPr>
        <w:pStyle w:val="a5"/>
        <w:spacing w:line="240" w:lineRule="auto"/>
        <w:rPr>
          <w:b w:val="0"/>
        </w:rPr>
      </w:pPr>
      <w:r w:rsidRPr="005801AF">
        <w:rPr>
          <w:b w:val="0"/>
        </w:rPr>
        <w:t>надлежащим исполнением Сторонами своих обязательств по настоящему Договору;</w:t>
      </w:r>
    </w:p>
    <w:p w:rsidR="005A62AB" w:rsidRPr="005801AF" w:rsidRDefault="005A62AB" w:rsidP="005A62AB">
      <w:pPr>
        <w:pStyle w:val="a5"/>
        <w:spacing w:line="240" w:lineRule="auto"/>
        <w:rPr>
          <w:b w:val="0"/>
        </w:rPr>
      </w:pPr>
      <w:r w:rsidRPr="005801AF">
        <w:rPr>
          <w:b w:val="0"/>
        </w:rPr>
        <w:t>в предусмотренных настоящим Договором случаях;</w:t>
      </w:r>
    </w:p>
    <w:p w:rsidR="005A62AB" w:rsidRPr="005801AF" w:rsidRDefault="005A62AB" w:rsidP="005A62AB">
      <w:pPr>
        <w:pStyle w:val="a5"/>
        <w:spacing w:line="240" w:lineRule="auto"/>
        <w:rPr>
          <w:b w:val="0"/>
        </w:rPr>
      </w:pPr>
      <w:r w:rsidRPr="005801AF">
        <w:rPr>
          <w:b w:val="0"/>
        </w:rPr>
        <w:t xml:space="preserve">по иным основаниям, предусмотренным действующим законодательством Российской Федерации. </w:t>
      </w:r>
    </w:p>
    <w:p w:rsidR="005A62AB" w:rsidRPr="005801AF" w:rsidRDefault="00716E9E" w:rsidP="005A62AB">
      <w:pPr>
        <w:pStyle w:val="a5"/>
        <w:spacing w:line="240" w:lineRule="auto"/>
        <w:rPr>
          <w:b w:val="0"/>
        </w:rPr>
      </w:pPr>
      <w:r>
        <w:rPr>
          <w:b w:val="0"/>
        </w:rPr>
        <w:t>6.2. </w:t>
      </w:r>
      <w:r w:rsidR="005A62AB" w:rsidRPr="005801AF">
        <w:rPr>
          <w:b w:val="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A62AB" w:rsidRPr="005801AF" w:rsidRDefault="00716E9E" w:rsidP="005A62AB">
      <w:pPr>
        <w:pStyle w:val="a5"/>
        <w:spacing w:line="240" w:lineRule="auto"/>
        <w:rPr>
          <w:b w:val="0"/>
        </w:rPr>
      </w:pPr>
      <w:r>
        <w:rPr>
          <w:b w:val="0"/>
        </w:rPr>
        <w:t>6.3. </w:t>
      </w:r>
      <w:r w:rsidR="005A62AB" w:rsidRPr="005801AF">
        <w:rPr>
          <w:b w:val="0"/>
        </w:rPr>
        <w:t>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A62AB" w:rsidRPr="005801AF" w:rsidRDefault="005A62AB" w:rsidP="005A62AB">
      <w:pPr>
        <w:pStyle w:val="a5"/>
        <w:spacing w:line="240" w:lineRule="auto"/>
        <w:rPr>
          <w:b w:val="0"/>
        </w:rPr>
      </w:pPr>
      <w:r w:rsidRPr="005801AF">
        <w:rPr>
          <w:b w:val="0"/>
        </w:rPr>
        <w:t>6.4. Настоящий Договор составлен в двух подлинных экземплярах, по одному для Продавца и Покупателя.</w:t>
      </w:r>
    </w:p>
    <w:p w:rsidR="00DC0ECB" w:rsidRDefault="00DC0ECB" w:rsidP="00DC0ECB">
      <w:pPr>
        <w:pStyle w:val="3"/>
        <w:suppressAutoHyphens/>
        <w:jc w:val="center"/>
        <w:rPr>
          <w:b w:val="0"/>
          <w:sz w:val="24"/>
          <w:szCs w:val="24"/>
        </w:rPr>
      </w:pPr>
    </w:p>
    <w:p w:rsidR="00DC0ECB" w:rsidRPr="00DC0ECB" w:rsidRDefault="00DC0ECB" w:rsidP="00DC0ECB">
      <w:pPr>
        <w:pStyle w:val="3"/>
        <w:suppressAutoHyphens/>
        <w:jc w:val="center"/>
        <w:rPr>
          <w:sz w:val="28"/>
          <w:szCs w:val="28"/>
        </w:rPr>
      </w:pPr>
      <w:r w:rsidRPr="00DC0ECB">
        <w:rPr>
          <w:sz w:val="28"/>
          <w:szCs w:val="28"/>
        </w:rPr>
        <w:t>7. Юридические адреса Сторон</w:t>
      </w:r>
    </w:p>
    <w:tbl>
      <w:tblPr>
        <w:tblW w:w="9747" w:type="dxa"/>
        <w:tblLayout w:type="fixed"/>
        <w:tblLook w:val="0000"/>
      </w:tblPr>
      <w:tblGrid>
        <w:gridCol w:w="2660"/>
        <w:gridCol w:w="7087"/>
      </w:tblGrid>
      <w:tr w:rsidR="00DC0ECB" w:rsidRPr="00DC0ECB" w:rsidTr="00F17C1B">
        <w:tblPrEx>
          <w:tblCellMar>
            <w:top w:w="0" w:type="dxa"/>
            <w:bottom w:w="0" w:type="dxa"/>
          </w:tblCellMar>
        </w:tblPrEx>
        <w:trPr>
          <w:trHeight w:val="1145"/>
        </w:trPr>
        <w:tc>
          <w:tcPr>
            <w:tcW w:w="2660" w:type="dxa"/>
          </w:tcPr>
          <w:p w:rsidR="00DC0ECB" w:rsidRPr="00AB0707" w:rsidRDefault="00DC0ECB" w:rsidP="00293017">
            <w:pPr>
              <w:pStyle w:val="3"/>
              <w:suppressAutoHyphens/>
              <w:rPr>
                <w:sz w:val="28"/>
                <w:szCs w:val="28"/>
                <w:lang w:val="ru-RU" w:eastAsia="ru-RU"/>
              </w:rPr>
            </w:pPr>
            <w:r w:rsidRPr="00AB0707">
              <w:rPr>
                <w:sz w:val="28"/>
                <w:szCs w:val="28"/>
                <w:lang w:val="ru-RU" w:eastAsia="ru-RU"/>
              </w:rPr>
              <w:t>Продавец:</w:t>
            </w:r>
          </w:p>
        </w:tc>
        <w:tc>
          <w:tcPr>
            <w:tcW w:w="7087" w:type="dxa"/>
          </w:tcPr>
          <w:p w:rsidR="00DC0ECB" w:rsidRPr="00DC0ECB" w:rsidRDefault="00DC0ECB" w:rsidP="00DC0ECB">
            <w:pPr>
              <w:jc w:val="both"/>
            </w:pPr>
            <w:r w:rsidRPr="00DC0ECB">
              <w:t xml:space="preserve">Администрация Александровского муниципального округа </w:t>
            </w:r>
          </w:p>
          <w:p w:rsidR="00DC0ECB" w:rsidRPr="00F17C1B" w:rsidRDefault="00DC0ECB" w:rsidP="00DC0ECB">
            <w:pPr>
              <w:jc w:val="both"/>
              <w:rPr>
                <w:spacing w:val="-8"/>
              </w:rPr>
            </w:pPr>
            <w:r w:rsidRPr="00F17C1B">
              <w:rPr>
                <w:spacing w:val="-8"/>
              </w:rPr>
              <w:t xml:space="preserve">ОГРН 1215900007927, ИНН 5911082529, КПП 591101001, </w:t>
            </w:r>
          </w:p>
          <w:p w:rsidR="00DC0ECB" w:rsidRPr="00AB0707" w:rsidRDefault="00DC0ECB" w:rsidP="00DC0ECB">
            <w:pPr>
              <w:pStyle w:val="3"/>
              <w:suppressAutoHyphens/>
              <w:ind w:left="0"/>
              <w:jc w:val="both"/>
              <w:rPr>
                <w:sz w:val="28"/>
                <w:szCs w:val="28"/>
                <w:lang w:val="ru-RU" w:eastAsia="ru-RU"/>
              </w:rPr>
            </w:pPr>
            <w:r w:rsidRPr="00F17C1B">
              <w:rPr>
                <w:spacing w:val="-6"/>
                <w:sz w:val="28"/>
                <w:szCs w:val="28"/>
                <w:lang w:val="ru-RU" w:eastAsia="ru-RU"/>
              </w:rPr>
              <w:t>Адрес: 618320, Пермск</w:t>
            </w:r>
            <w:r w:rsidR="00F17C1B" w:rsidRPr="00F17C1B">
              <w:rPr>
                <w:spacing w:val="-6"/>
                <w:sz w:val="28"/>
                <w:szCs w:val="28"/>
                <w:lang w:val="ru-RU" w:eastAsia="ru-RU"/>
              </w:rPr>
              <w:t>ий край, м.о. Александровский,</w:t>
            </w:r>
            <w:r w:rsidR="00F17C1B">
              <w:rPr>
                <w:sz w:val="28"/>
                <w:szCs w:val="28"/>
                <w:lang w:val="ru-RU" w:eastAsia="ru-RU"/>
              </w:rPr>
              <w:t xml:space="preserve"> </w:t>
            </w:r>
            <w:r w:rsidR="00F17C1B">
              <w:rPr>
                <w:sz w:val="28"/>
                <w:szCs w:val="28"/>
                <w:lang w:val="ru-RU" w:eastAsia="ru-RU"/>
              </w:rPr>
              <w:br/>
            </w:r>
            <w:r w:rsidRPr="00AB0707">
              <w:rPr>
                <w:sz w:val="28"/>
                <w:szCs w:val="28"/>
                <w:lang w:val="ru-RU" w:eastAsia="ru-RU"/>
              </w:rPr>
              <w:t>г. Александровск, ул. Ленина, зд. 20а, помещ. 20а</w:t>
            </w:r>
          </w:p>
          <w:p w:rsidR="00DC0ECB" w:rsidRPr="00AB0707" w:rsidRDefault="00DC0ECB" w:rsidP="00DC0ECB">
            <w:pPr>
              <w:pStyle w:val="3"/>
              <w:suppressAutoHyphens/>
              <w:jc w:val="both"/>
              <w:rPr>
                <w:sz w:val="28"/>
                <w:szCs w:val="28"/>
                <w:lang w:val="ru-RU" w:eastAsia="ru-RU"/>
              </w:rPr>
            </w:pPr>
          </w:p>
        </w:tc>
      </w:tr>
      <w:tr w:rsidR="00DC0ECB" w:rsidRPr="00DC0ECB" w:rsidTr="00F17C1B">
        <w:tblPrEx>
          <w:tblCellMar>
            <w:top w:w="0" w:type="dxa"/>
            <w:bottom w:w="0" w:type="dxa"/>
          </w:tblCellMar>
        </w:tblPrEx>
        <w:trPr>
          <w:trHeight w:val="1840"/>
        </w:trPr>
        <w:tc>
          <w:tcPr>
            <w:tcW w:w="2660" w:type="dxa"/>
          </w:tcPr>
          <w:p w:rsidR="00DC0ECB" w:rsidRPr="00AB0707" w:rsidRDefault="00DC0ECB" w:rsidP="00293017">
            <w:pPr>
              <w:pStyle w:val="3"/>
              <w:suppressAutoHyphens/>
              <w:rPr>
                <w:sz w:val="28"/>
                <w:szCs w:val="28"/>
                <w:lang w:val="ru-RU" w:eastAsia="ru-RU"/>
              </w:rPr>
            </w:pPr>
            <w:r w:rsidRPr="00AB0707">
              <w:rPr>
                <w:sz w:val="28"/>
                <w:szCs w:val="28"/>
                <w:lang w:val="ru-RU" w:eastAsia="ru-RU"/>
              </w:rPr>
              <w:lastRenderedPageBreak/>
              <w:t>Покупатель:</w:t>
            </w:r>
          </w:p>
          <w:p w:rsidR="00DC0ECB" w:rsidRPr="00AB0707" w:rsidRDefault="00DC0ECB" w:rsidP="00F17C1B">
            <w:pPr>
              <w:pStyle w:val="3"/>
              <w:suppressAutoHyphens/>
              <w:ind w:left="0"/>
              <w:rPr>
                <w:sz w:val="28"/>
                <w:szCs w:val="28"/>
                <w:lang w:val="ru-RU" w:eastAsia="ru-RU"/>
              </w:rPr>
            </w:pPr>
          </w:p>
          <w:p w:rsidR="00DC0ECB" w:rsidRPr="00AB0707" w:rsidRDefault="00DC0ECB" w:rsidP="00F17C1B">
            <w:pPr>
              <w:pStyle w:val="3"/>
              <w:suppressAutoHyphens/>
              <w:rPr>
                <w:sz w:val="28"/>
                <w:szCs w:val="28"/>
                <w:lang w:val="ru-RU" w:eastAsia="ru-RU"/>
              </w:rPr>
            </w:pPr>
          </w:p>
        </w:tc>
        <w:tc>
          <w:tcPr>
            <w:tcW w:w="7087" w:type="dxa"/>
          </w:tcPr>
          <w:p w:rsidR="00DC0ECB" w:rsidRPr="00DC0ECB" w:rsidRDefault="00DC0ECB" w:rsidP="00DC0ECB">
            <w:pPr>
              <w:tabs>
                <w:tab w:val="left" w:pos="540"/>
                <w:tab w:val="left" w:pos="2160"/>
                <w:tab w:val="left" w:pos="2340"/>
              </w:tabs>
              <w:autoSpaceDE w:val="0"/>
              <w:autoSpaceDN w:val="0"/>
              <w:adjustRightInd w:val="0"/>
              <w:jc w:val="both"/>
              <w:rPr>
                <w:b w:val="0"/>
                <w:lang w:eastAsia="en-US" w:bidi="en-US"/>
              </w:rPr>
            </w:pPr>
          </w:p>
          <w:p w:rsidR="00DC0ECB" w:rsidRPr="00DC0ECB" w:rsidRDefault="00DC0ECB" w:rsidP="00DC0ECB">
            <w:pPr>
              <w:tabs>
                <w:tab w:val="left" w:pos="540"/>
                <w:tab w:val="left" w:pos="2160"/>
                <w:tab w:val="left" w:pos="2340"/>
              </w:tabs>
              <w:autoSpaceDE w:val="0"/>
              <w:autoSpaceDN w:val="0"/>
              <w:adjustRightInd w:val="0"/>
              <w:jc w:val="both"/>
              <w:rPr>
                <w:lang w:eastAsia="en-US" w:bidi="en-US"/>
              </w:rPr>
            </w:pPr>
          </w:p>
        </w:tc>
      </w:tr>
    </w:tbl>
    <w:p w:rsidR="00F17C1B" w:rsidRDefault="00F17C1B" w:rsidP="005A62AB">
      <w:pPr>
        <w:jc w:val="center"/>
        <w:rPr>
          <w:b w:val="0"/>
        </w:rPr>
      </w:pPr>
    </w:p>
    <w:p w:rsidR="005A62AB" w:rsidRPr="00DC0ECB" w:rsidRDefault="004772C5" w:rsidP="005A62AB">
      <w:pPr>
        <w:jc w:val="center"/>
      </w:pPr>
      <w:r w:rsidRPr="00DC0ECB">
        <w:t>7. Подписи сторон</w:t>
      </w:r>
    </w:p>
    <w:p w:rsidR="005A62AB" w:rsidRPr="00DC0ECB" w:rsidRDefault="005A62AB" w:rsidP="005A62AB">
      <w:pPr>
        <w:jc w:val="center"/>
        <w:rPr>
          <w:b w:val="0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4786"/>
        <w:gridCol w:w="425"/>
        <w:gridCol w:w="4428"/>
      </w:tblGrid>
      <w:tr w:rsidR="005A62AB" w:rsidRPr="00DC0ECB" w:rsidTr="00293017">
        <w:tc>
          <w:tcPr>
            <w:tcW w:w="4786" w:type="dxa"/>
          </w:tcPr>
          <w:p w:rsidR="005A62AB" w:rsidRPr="00DC0ECB" w:rsidRDefault="00DC0ECB" w:rsidP="00293017">
            <w:pPr>
              <w:jc w:val="center"/>
              <w:rPr>
                <w:b w:val="0"/>
              </w:rPr>
            </w:pPr>
            <w:r w:rsidRPr="00DC0ECB">
              <w:rPr>
                <w:b w:val="0"/>
              </w:rPr>
              <w:t>Продавец</w:t>
            </w:r>
            <w:r w:rsidR="005A62AB" w:rsidRPr="00DC0ECB">
              <w:rPr>
                <w:b w:val="0"/>
              </w:rPr>
              <w:t>:</w:t>
            </w:r>
          </w:p>
          <w:tbl>
            <w:tblPr>
              <w:tblW w:w="9889" w:type="dxa"/>
              <w:tblLayout w:type="fixed"/>
              <w:tblLook w:val="0000"/>
            </w:tblPr>
            <w:tblGrid>
              <w:gridCol w:w="9889"/>
            </w:tblGrid>
            <w:tr w:rsidR="005A62AB" w:rsidRPr="00DC0ECB" w:rsidTr="00293017">
              <w:tc>
                <w:tcPr>
                  <w:tcW w:w="47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62AB" w:rsidRPr="00DC0ECB" w:rsidRDefault="005A62AB" w:rsidP="00293017">
                  <w:pPr>
                    <w:rPr>
                      <w:bCs/>
                      <w:color w:val="000000"/>
                    </w:rPr>
                  </w:pPr>
                </w:p>
                <w:p w:rsidR="005A62AB" w:rsidRPr="00DC0ECB" w:rsidRDefault="005A62AB" w:rsidP="004772C5">
                  <w:pPr>
                    <w:rPr>
                      <w:bCs/>
                      <w:color w:val="000000"/>
                    </w:rPr>
                  </w:pPr>
                  <w:r w:rsidRPr="00DC0ECB">
                    <w:rPr>
                      <w:bCs/>
                      <w:color w:val="000000"/>
                    </w:rPr>
                    <w:t>_________________(___________)</w:t>
                  </w:r>
                </w:p>
                <w:p w:rsidR="004772C5" w:rsidRPr="00DC0ECB" w:rsidRDefault="004772C5" w:rsidP="004772C5">
                  <w:pPr>
                    <w:rPr>
                      <w:bCs/>
                      <w:color w:val="000000"/>
                    </w:rPr>
                  </w:pPr>
                </w:p>
              </w:tc>
            </w:tr>
          </w:tbl>
          <w:p w:rsidR="005A62AB" w:rsidRPr="00DC0ECB" w:rsidRDefault="005A62AB" w:rsidP="00293017">
            <w:pPr>
              <w:rPr>
                <w:u w:val="single"/>
              </w:rPr>
            </w:pPr>
            <w:r w:rsidRPr="00DC0ECB">
              <w:rPr>
                <w:u w:val="single"/>
              </w:rPr>
              <w:t xml:space="preserve">                          </w:t>
            </w:r>
          </w:p>
          <w:p w:rsidR="005A62AB" w:rsidRPr="00DC0ECB" w:rsidRDefault="005A62AB" w:rsidP="00293017">
            <w:pPr>
              <w:rPr>
                <w:u w:val="single"/>
              </w:rPr>
            </w:pPr>
          </w:p>
          <w:p w:rsidR="005A62AB" w:rsidRPr="00DC0ECB" w:rsidRDefault="005A62AB" w:rsidP="00293017">
            <w:pPr>
              <w:rPr>
                <w:b w:val="0"/>
              </w:rPr>
            </w:pPr>
            <w:r w:rsidRPr="00DC0ECB">
              <w:rPr>
                <w:u w:val="single"/>
              </w:rPr>
              <w:t xml:space="preserve"> </w:t>
            </w:r>
          </w:p>
        </w:tc>
        <w:tc>
          <w:tcPr>
            <w:tcW w:w="425" w:type="dxa"/>
          </w:tcPr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  <w:p w:rsidR="005A62AB" w:rsidRPr="00DC0ECB" w:rsidRDefault="005A62AB" w:rsidP="00293017">
            <w:pPr>
              <w:jc w:val="center"/>
              <w:rPr>
                <w:b w:val="0"/>
              </w:rPr>
            </w:pPr>
          </w:p>
        </w:tc>
        <w:tc>
          <w:tcPr>
            <w:tcW w:w="4428" w:type="dxa"/>
          </w:tcPr>
          <w:p w:rsidR="005A62AB" w:rsidRPr="00DC0ECB" w:rsidRDefault="00DC0ECB" w:rsidP="00293017">
            <w:pPr>
              <w:jc w:val="center"/>
              <w:rPr>
                <w:b w:val="0"/>
              </w:rPr>
            </w:pPr>
            <w:r w:rsidRPr="00DC0ECB">
              <w:rPr>
                <w:b w:val="0"/>
              </w:rPr>
              <w:t>Покупатель</w:t>
            </w:r>
            <w:r w:rsidR="005A62AB" w:rsidRPr="00DC0ECB">
              <w:rPr>
                <w:b w:val="0"/>
              </w:rPr>
              <w:t>:</w:t>
            </w:r>
          </w:p>
          <w:p w:rsidR="005A62AB" w:rsidRPr="00DC0ECB" w:rsidRDefault="005A62AB" w:rsidP="00293017">
            <w:pPr>
              <w:jc w:val="both"/>
              <w:rPr>
                <w:b w:val="0"/>
              </w:rPr>
            </w:pPr>
          </w:p>
          <w:p w:rsidR="005A62AB" w:rsidRPr="00DC0ECB" w:rsidRDefault="005801AF" w:rsidP="004772C5">
            <w:pPr>
              <w:jc w:val="both"/>
            </w:pPr>
            <w:r w:rsidRPr="00DC0ECB">
              <w:t>_________</w:t>
            </w:r>
            <w:r w:rsidR="005A62AB" w:rsidRPr="00DC0ECB">
              <w:t>(__________________)</w:t>
            </w:r>
          </w:p>
        </w:tc>
      </w:tr>
    </w:tbl>
    <w:p w:rsidR="00F17C1B" w:rsidRDefault="00F17C1B" w:rsidP="00D86046">
      <w:pPr>
        <w:ind w:left="3969"/>
        <w:rPr>
          <w:sz w:val="24"/>
          <w:szCs w:val="24"/>
        </w:rPr>
      </w:pPr>
    </w:p>
    <w:p w:rsidR="00FD31A5" w:rsidRPr="00F17C1B" w:rsidRDefault="00F17C1B" w:rsidP="00F17C1B">
      <w:pPr>
        <w:ind w:left="396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86046" w:rsidRPr="00F471D8" w:rsidRDefault="00D86046" w:rsidP="00D86046">
      <w:pPr>
        <w:spacing w:line="240" w:lineRule="exact"/>
        <w:ind w:left="5608"/>
        <w:jc w:val="both"/>
        <w:rPr>
          <w:b w:val="0"/>
        </w:rPr>
      </w:pPr>
      <w:r>
        <w:rPr>
          <w:b w:val="0"/>
        </w:rPr>
        <w:t>Приложение 3</w:t>
      </w:r>
      <w:r w:rsidRPr="00F471D8">
        <w:rPr>
          <w:b w:val="0"/>
        </w:rPr>
        <w:t xml:space="preserve"> </w:t>
      </w:r>
    </w:p>
    <w:p w:rsidR="00D86046" w:rsidRPr="00F471D8" w:rsidRDefault="00D86046" w:rsidP="00D86046">
      <w:pPr>
        <w:spacing w:line="240" w:lineRule="exact"/>
        <w:ind w:left="5608"/>
        <w:jc w:val="both"/>
        <w:rPr>
          <w:b w:val="0"/>
        </w:rPr>
      </w:pPr>
      <w:r w:rsidRPr="00F471D8">
        <w:rPr>
          <w:b w:val="0"/>
        </w:rPr>
        <w:t xml:space="preserve">к договору </w:t>
      </w:r>
      <w:r w:rsidR="00B60C2B">
        <w:rPr>
          <w:b w:val="0"/>
        </w:rPr>
        <w:t>купли-продажи</w:t>
      </w:r>
      <w:r w:rsidRPr="00F471D8">
        <w:rPr>
          <w:b w:val="0"/>
        </w:rPr>
        <w:t xml:space="preserve"> земельного участка</w:t>
      </w:r>
    </w:p>
    <w:p w:rsidR="00D86046" w:rsidRPr="00F471D8" w:rsidRDefault="00D86046" w:rsidP="00D86046">
      <w:pPr>
        <w:spacing w:line="240" w:lineRule="exact"/>
        <w:ind w:left="5608"/>
        <w:jc w:val="both"/>
        <w:rPr>
          <w:b w:val="0"/>
        </w:rPr>
      </w:pPr>
      <w:r w:rsidRPr="00F471D8">
        <w:rPr>
          <w:b w:val="0"/>
        </w:rPr>
        <w:t>от ___________ № ___</w:t>
      </w:r>
      <w:r w:rsidR="00F17C1B">
        <w:rPr>
          <w:b w:val="0"/>
        </w:rPr>
        <w:t>_</w:t>
      </w:r>
    </w:p>
    <w:p w:rsidR="00D86046" w:rsidRPr="00F471D8" w:rsidRDefault="00D86046" w:rsidP="00D86046">
      <w:pPr>
        <w:spacing w:line="240" w:lineRule="exact"/>
        <w:jc w:val="both"/>
        <w:rPr>
          <w:b w:val="0"/>
        </w:rPr>
      </w:pPr>
    </w:p>
    <w:p w:rsidR="00D86046" w:rsidRPr="00F471D8" w:rsidRDefault="00D86046" w:rsidP="00D86046">
      <w:pPr>
        <w:jc w:val="center"/>
        <w:rPr>
          <w:b w:val="0"/>
        </w:rPr>
      </w:pPr>
    </w:p>
    <w:p w:rsidR="00D86046" w:rsidRPr="00F471D8" w:rsidRDefault="00D86046" w:rsidP="00D86046">
      <w:pPr>
        <w:jc w:val="center"/>
        <w:rPr>
          <w:b w:val="0"/>
        </w:rPr>
      </w:pPr>
      <w:r w:rsidRPr="00F471D8">
        <w:rPr>
          <w:b w:val="0"/>
        </w:rPr>
        <w:t>Акт</w:t>
      </w:r>
    </w:p>
    <w:p w:rsidR="00D86046" w:rsidRPr="00F471D8" w:rsidRDefault="00D86046" w:rsidP="00D86046">
      <w:pPr>
        <w:jc w:val="center"/>
        <w:rPr>
          <w:b w:val="0"/>
        </w:rPr>
      </w:pPr>
      <w:r w:rsidRPr="00F471D8">
        <w:rPr>
          <w:b w:val="0"/>
        </w:rPr>
        <w:t>приема – передачи земельного участка</w:t>
      </w:r>
    </w:p>
    <w:p w:rsidR="00D86046" w:rsidRPr="00F471D8" w:rsidRDefault="00D86046" w:rsidP="00D86046">
      <w:pPr>
        <w:jc w:val="center"/>
        <w:rPr>
          <w:b w:val="0"/>
          <w:sz w:val="25"/>
          <w:szCs w:val="25"/>
        </w:rPr>
      </w:pPr>
    </w:p>
    <w:p w:rsidR="00D86046" w:rsidRPr="00F471D8" w:rsidRDefault="005A62AB" w:rsidP="00F17C1B">
      <w:pPr>
        <w:shd w:val="clear" w:color="auto" w:fill="FFFFFF"/>
        <w:tabs>
          <w:tab w:val="left" w:pos="5880"/>
        </w:tabs>
        <w:ind w:firstLine="567"/>
        <w:jc w:val="both"/>
        <w:rPr>
          <w:b w:val="0"/>
          <w:color w:val="000000"/>
          <w:spacing w:val="-1"/>
          <w:sz w:val="25"/>
          <w:szCs w:val="25"/>
        </w:rPr>
      </w:pPr>
      <w:r>
        <w:rPr>
          <w:b w:val="0"/>
          <w:sz w:val="25"/>
          <w:szCs w:val="25"/>
        </w:rPr>
        <w:t>Продавец</w:t>
      </w:r>
      <w:r w:rsidR="00D86046" w:rsidRPr="00F471D8">
        <w:rPr>
          <w:b w:val="0"/>
          <w:sz w:val="25"/>
          <w:szCs w:val="25"/>
        </w:rPr>
        <w:t xml:space="preserve"> – администрация</w:t>
      </w:r>
      <w:r w:rsidR="00D86046" w:rsidRPr="00F471D8">
        <w:rPr>
          <w:b w:val="0"/>
          <w:color w:val="000000"/>
          <w:spacing w:val="4"/>
          <w:sz w:val="25"/>
          <w:szCs w:val="25"/>
        </w:rPr>
        <w:t xml:space="preserve"> Александровского муниципального округа в лице главы муниципального округа - главы администрации Александровского муниципального округа </w:t>
      </w:r>
      <w:r w:rsidR="002E71A5">
        <w:rPr>
          <w:b w:val="0"/>
          <w:color w:val="000000"/>
          <w:spacing w:val="4"/>
          <w:sz w:val="25"/>
          <w:szCs w:val="25"/>
        </w:rPr>
        <w:t>Белобаржевской</w:t>
      </w:r>
      <w:r w:rsidR="00D86046" w:rsidRPr="00F471D8">
        <w:rPr>
          <w:b w:val="0"/>
          <w:color w:val="000000"/>
          <w:spacing w:val="4"/>
          <w:sz w:val="25"/>
          <w:szCs w:val="25"/>
        </w:rPr>
        <w:t xml:space="preserve"> Ольги Эдуардовны, действующей на основании Устава Александровского муниципального округа </w:t>
      </w:r>
      <w:r w:rsidR="00D86046" w:rsidRPr="00F471D8">
        <w:rPr>
          <w:b w:val="0"/>
          <w:sz w:val="25"/>
          <w:szCs w:val="25"/>
        </w:rPr>
        <w:t xml:space="preserve">передает, а </w:t>
      </w:r>
      <w:r>
        <w:rPr>
          <w:b w:val="0"/>
          <w:sz w:val="25"/>
          <w:szCs w:val="25"/>
        </w:rPr>
        <w:t>Покупатель</w:t>
      </w:r>
      <w:r w:rsidR="00D86046" w:rsidRPr="00F471D8">
        <w:rPr>
          <w:b w:val="0"/>
          <w:sz w:val="25"/>
          <w:szCs w:val="25"/>
        </w:rPr>
        <w:t xml:space="preserve"> – </w:t>
      </w:r>
      <w:r w:rsidR="00D86046" w:rsidRPr="00F471D8">
        <w:rPr>
          <w:b w:val="0"/>
          <w:color w:val="000000"/>
          <w:sz w:val="25"/>
          <w:szCs w:val="25"/>
        </w:rPr>
        <w:t>_______,</w:t>
      </w:r>
      <w:r w:rsidR="00D86046" w:rsidRPr="00F471D8">
        <w:rPr>
          <w:b w:val="0"/>
          <w:sz w:val="25"/>
          <w:szCs w:val="25"/>
        </w:rPr>
        <w:t xml:space="preserve"> принимает земельный участок с кадастровым номером:</w:t>
      </w:r>
      <w:r w:rsidR="00D86046" w:rsidRPr="00F471D8">
        <w:rPr>
          <w:b w:val="0"/>
          <w:color w:val="000000"/>
          <w:spacing w:val="-3"/>
          <w:sz w:val="25"/>
          <w:szCs w:val="25"/>
        </w:rPr>
        <w:t xml:space="preserve"> ______</w:t>
      </w:r>
      <w:r w:rsidR="00D86046">
        <w:rPr>
          <w:b w:val="0"/>
          <w:color w:val="000000"/>
          <w:spacing w:val="-3"/>
          <w:sz w:val="25"/>
          <w:szCs w:val="25"/>
        </w:rPr>
        <w:t>_______________</w:t>
      </w:r>
      <w:r w:rsidR="00D86046" w:rsidRPr="00F471D8">
        <w:rPr>
          <w:b w:val="0"/>
          <w:sz w:val="25"/>
          <w:szCs w:val="25"/>
        </w:rPr>
        <w:t>, расположенный</w:t>
      </w:r>
      <w:r w:rsidR="00D86046" w:rsidRPr="00F471D8">
        <w:rPr>
          <w:b w:val="0"/>
          <w:i/>
          <w:iCs/>
          <w:color w:val="000000"/>
          <w:sz w:val="25"/>
          <w:szCs w:val="25"/>
        </w:rPr>
        <w:t xml:space="preserve"> </w:t>
      </w:r>
      <w:r w:rsidR="00D86046" w:rsidRPr="00F471D8">
        <w:rPr>
          <w:b w:val="0"/>
          <w:iCs/>
          <w:color w:val="000000"/>
          <w:sz w:val="25"/>
          <w:szCs w:val="25"/>
        </w:rPr>
        <w:t>по адресу: Пермский край, ______________________________________________</w:t>
      </w:r>
      <w:r w:rsidR="00D86046" w:rsidRPr="00F471D8">
        <w:rPr>
          <w:b w:val="0"/>
          <w:i/>
          <w:iCs/>
          <w:color w:val="000000"/>
          <w:sz w:val="25"/>
          <w:szCs w:val="25"/>
        </w:rPr>
        <w:t xml:space="preserve">, </w:t>
      </w:r>
      <w:r w:rsidR="00D86046" w:rsidRPr="00F471D8">
        <w:rPr>
          <w:b w:val="0"/>
          <w:sz w:val="25"/>
          <w:szCs w:val="25"/>
        </w:rPr>
        <w:t>площадью _____</w:t>
      </w:r>
      <w:r w:rsidR="00D86046" w:rsidRPr="00F471D8">
        <w:rPr>
          <w:b w:val="0"/>
          <w:i/>
          <w:sz w:val="25"/>
          <w:szCs w:val="25"/>
        </w:rPr>
        <w:t xml:space="preserve"> </w:t>
      </w:r>
      <w:r w:rsidR="00D86046" w:rsidRPr="00F471D8">
        <w:rPr>
          <w:b w:val="0"/>
          <w:sz w:val="25"/>
          <w:szCs w:val="25"/>
        </w:rPr>
        <w:t>кв.м. в границах</w:t>
      </w:r>
      <w:r w:rsidR="00D86046">
        <w:rPr>
          <w:b w:val="0"/>
          <w:sz w:val="25"/>
          <w:szCs w:val="25"/>
        </w:rPr>
        <w:t>,</w:t>
      </w:r>
      <w:r w:rsidR="00D86046" w:rsidRPr="00F471D8">
        <w:rPr>
          <w:b w:val="0"/>
          <w:sz w:val="25"/>
          <w:szCs w:val="25"/>
        </w:rPr>
        <w:t xml:space="preserve"> указанных в приложении № 1.</w:t>
      </w:r>
    </w:p>
    <w:p w:rsidR="00D86046" w:rsidRPr="00F471D8" w:rsidRDefault="00D86046" w:rsidP="00D86046">
      <w:pPr>
        <w:jc w:val="both"/>
        <w:rPr>
          <w:b w:val="0"/>
          <w:sz w:val="25"/>
          <w:szCs w:val="25"/>
        </w:rPr>
      </w:pPr>
    </w:p>
    <w:p w:rsidR="005A62AB" w:rsidRDefault="005A62AB" w:rsidP="00D86046">
      <w:pPr>
        <w:jc w:val="both"/>
        <w:rPr>
          <w:b w:val="0"/>
          <w:sz w:val="25"/>
          <w:szCs w:val="25"/>
        </w:rPr>
      </w:pPr>
    </w:p>
    <w:p w:rsidR="00D86046" w:rsidRPr="00F471D8" w:rsidRDefault="005A62AB" w:rsidP="00D86046">
      <w:pPr>
        <w:jc w:val="both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Продавец</w:t>
      </w:r>
      <w:r w:rsidR="00D86046" w:rsidRPr="00F471D8">
        <w:rPr>
          <w:b w:val="0"/>
          <w:sz w:val="25"/>
          <w:szCs w:val="25"/>
        </w:rPr>
        <w:t xml:space="preserve">                                                               </w:t>
      </w:r>
      <w:r>
        <w:rPr>
          <w:b w:val="0"/>
          <w:sz w:val="25"/>
          <w:szCs w:val="25"/>
        </w:rPr>
        <w:t xml:space="preserve">                Покупатель</w:t>
      </w:r>
    </w:p>
    <w:p w:rsidR="00D86046" w:rsidRPr="00F471D8" w:rsidRDefault="00D86046" w:rsidP="00D86046">
      <w:pPr>
        <w:jc w:val="both"/>
        <w:rPr>
          <w:b w:val="0"/>
          <w:sz w:val="25"/>
          <w:szCs w:val="25"/>
        </w:rPr>
      </w:pPr>
    </w:p>
    <w:p w:rsidR="00D86046" w:rsidRPr="00F471D8" w:rsidRDefault="00D86046" w:rsidP="00D86046">
      <w:pPr>
        <w:jc w:val="both"/>
        <w:rPr>
          <w:b w:val="0"/>
          <w:sz w:val="25"/>
          <w:szCs w:val="25"/>
        </w:rPr>
      </w:pPr>
    </w:p>
    <w:p w:rsidR="00D86046" w:rsidRPr="00F471D8" w:rsidRDefault="00D86046" w:rsidP="00D86046">
      <w:pPr>
        <w:rPr>
          <w:b w:val="0"/>
          <w:sz w:val="25"/>
          <w:szCs w:val="25"/>
        </w:rPr>
      </w:pPr>
      <w:r w:rsidRPr="00F471D8">
        <w:rPr>
          <w:b w:val="0"/>
          <w:sz w:val="25"/>
          <w:szCs w:val="25"/>
        </w:rPr>
        <w:t>...........................................О.Э.</w:t>
      </w:r>
      <w:r w:rsidR="00F17C1B">
        <w:rPr>
          <w:b w:val="0"/>
          <w:sz w:val="25"/>
          <w:szCs w:val="25"/>
        </w:rPr>
        <w:t xml:space="preserve"> </w:t>
      </w:r>
      <w:r w:rsidR="002E71A5">
        <w:rPr>
          <w:b w:val="0"/>
          <w:sz w:val="25"/>
          <w:szCs w:val="25"/>
        </w:rPr>
        <w:t>Белобаржевская</w:t>
      </w:r>
      <w:r w:rsidRPr="00F471D8">
        <w:rPr>
          <w:b w:val="0"/>
          <w:sz w:val="25"/>
          <w:szCs w:val="25"/>
        </w:rPr>
        <w:t xml:space="preserve">                  ….................................. _________ </w:t>
      </w:r>
    </w:p>
    <w:p w:rsidR="00D86046" w:rsidRPr="00F471D8" w:rsidRDefault="00D86046" w:rsidP="00D86046">
      <w:pPr>
        <w:rPr>
          <w:b w:val="0"/>
          <w:sz w:val="25"/>
          <w:szCs w:val="25"/>
        </w:rPr>
      </w:pPr>
      <w:r w:rsidRPr="00F471D8">
        <w:rPr>
          <w:b w:val="0"/>
          <w:sz w:val="25"/>
          <w:szCs w:val="25"/>
        </w:rPr>
        <w:t xml:space="preserve">М.П.     </w:t>
      </w:r>
    </w:p>
    <w:p w:rsidR="00D86046" w:rsidRPr="00F471D8" w:rsidRDefault="00D86046" w:rsidP="00D86046">
      <w:pPr>
        <w:rPr>
          <w:b w:val="0"/>
        </w:rPr>
      </w:pPr>
    </w:p>
    <w:p w:rsidR="00D86046" w:rsidRDefault="00D86046" w:rsidP="00D86046">
      <w:pPr>
        <w:spacing w:line="240" w:lineRule="exact"/>
        <w:jc w:val="both"/>
        <w:rPr>
          <w:b w:val="0"/>
        </w:rPr>
      </w:pPr>
    </w:p>
    <w:p w:rsidR="00D86046" w:rsidRPr="005B75EA" w:rsidRDefault="00D86046" w:rsidP="00D86046">
      <w:pPr>
        <w:spacing w:line="240" w:lineRule="exact"/>
        <w:jc w:val="both"/>
        <w:rPr>
          <w:b w:val="0"/>
        </w:rPr>
      </w:pPr>
    </w:p>
    <w:p w:rsidR="00D86046" w:rsidRDefault="00D86046" w:rsidP="00E54678">
      <w:pPr>
        <w:spacing w:line="240" w:lineRule="exact"/>
        <w:jc w:val="center"/>
      </w:pPr>
    </w:p>
    <w:p w:rsidR="00ED528A" w:rsidRPr="00A8414B" w:rsidRDefault="00A8414B" w:rsidP="00A8414B">
      <w:pPr>
        <w:spacing w:line="240" w:lineRule="exact"/>
        <w:jc w:val="both"/>
        <w:rPr>
          <w:b w:val="0"/>
        </w:rPr>
      </w:pPr>
      <w:r>
        <w:br w:type="page"/>
      </w:r>
      <w:r w:rsidRPr="00A8414B">
        <w:rPr>
          <w:b w:val="0"/>
        </w:rPr>
        <w:lastRenderedPageBreak/>
        <w:t xml:space="preserve">Рассылается: </w:t>
      </w:r>
      <w:r w:rsidR="00F378A9">
        <w:rPr>
          <w:b w:val="0"/>
        </w:rPr>
        <w:t xml:space="preserve">дело, Половникова Н.В., </w:t>
      </w:r>
      <w:r w:rsidR="00F378A9" w:rsidRPr="00F378A9">
        <w:rPr>
          <w:b w:val="0"/>
        </w:rPr>
        <w:t xml:space="preserve">Веревкина Н.Н., </w:t>
      </w:r>
      <w:r w:rsidR="00F378A9">
        <w:rPr>
          <w:b w:val="0"/>
        </w:rPr>
        <w:t>Назарова Н.В.,</w:t>
      </w:r>
      <w:r w:rsidR="00F378A9" w:rsidRPr="00F378A9">
        <w:rPr>
          <w:b w:val="0"/>
        </w:rPr>
        <w:t xml:space="preserve"> Рыжкова С.В., сайт, прокуратура</w:t>
      </w:r>
    </w:p>
    <w:p w:rsidR="00D86046" w:rsidRPr="00A8414B" w:rsidRDefault="00D86046" w:rsidP="00A8414B">
      <w:pPr>
        <w:spacing w:line="240" w:lineRule="exact"/>
        <w:jc w:val="both"/>
        <w:rPr>
          <w:b w:val="0"/>
        </w:rPr>
      </w:pPr>
    </w:p>
    <w:sectPr w:rsidR="00D86046" w:rsidRPr="00A8414B" w:rsidSect="00A8414B">
      <w:pgSz w:w="11906" w:h="16838" w:code="9"/>
      <w:pgMar w:top="1418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EFB" w:rsidRDefault="00D33EFB">
      <w:r>
        <w:separator/>
      </w:r>
    </w:p>
  </w:endnote>
  <w:endnote w:type="continuationSeparator" w:id="0">
    <w:p w:rsidR="00D33EFB" w:rsidRDefault="00D33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9E" w:rsidRPr="00716E9E" w:rsidRDefault="00716E9E">
    <w:pPr>
      <w:pStyle w:val="aa"/>
      <w:rPr>
        <w:b w:val="0"/>
        <w:sz w:val="20"/>
        <w:szCs w:val="20"/>
      </w:rPr>
    </w:pPr>
    <w:r w:rsidRPr="00716E9E">
      <w:rPr>
        <w:b w:val="0"/>
        <w:sz w:val="20"/>
        <w:szCs w:val="20"/>
      </w:rPr>
      <w:t>11999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EFB" w:rsidRDefault="00D33EFB">
      <w:r>
        <w:separator/>
      </w:r>
    </w:p>
  </w:footnote>
  <w:footnote w:type="continuationSeparator" w:id="0">
    <w:p w:rsidR="00D33EFB" w:rsidRDefault="00D33E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E9E" w:rsidRPr="00E54678" w:rsidRDefault="00716E9E" w:rsidP="00E54678">
    <w:pPr>
      <w:pStyle w:val="a9"/>
      <w:jc w:val="center"/>
      <w:rPr>
        <w:b w:val="0"/>
      </w:rPr>
    </w:pPr>
    <w:r w:rsidRPr="00E54678">
      <w:rPr>
        <w:rStyle w:val="ac"/>
        <w:b w:val="0"/>
      </w:rPr>
      <w:fldChar w:fldCharType="begin"/>
    </w:r>
    <w:r w:rsidRPr="00E54678">
      <w:rPr>
        <w:rStyle w:val="ac"/>
        <w:b w:val="0"/>
      </w:rPr>
      <w:instrText xml:space="preserve"> PAGE </w:instrText>
    </w:r>
    <w:r w:rsidRPr="00E54678">
      <w:rPr>
        <w:rStyle w:val="ac"/>
        <w:b w:val="0"/>
      </w:rPr>
      <w:fldChar w:fldCharType="separate"/>
    </w:r>
    <w:r w:rsidR="00CE3612">
      <w:rPr>
        <w:rStyle w:val="ac"/>
        <w:b w:val="0"/>
        <w:noProof/>
      </w:rPr>
      <w:t>1</w:t>
    </w:r>
    <w:r w:rsidRPr="00E54678">
      <w:rPr>
        <w:rStyle w:val="ac"/>
        <w:b w:val="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A3501"/>
    <w:multiLevelType w:val="hybridMultilevel"/>
    <w:tmpl w:val="68A6FE50"/>
    <w:lvl w:ilvl="0" w:tplc="9F4811F0">
      <w:start w:val="1"/>
      <w:numFmt w:val="decimal"/>
      <w:lvlText w:val="%1)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3E0C10"/>
    <w:multiLevelType w:val="hybridMultilevel"/>
    <w:tmpl w:val="2F040990"/>
    <w:lvl w:ilvl="0" w:tplc="CAF0FE0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72301A6"/>
    <w:multiLevelType w:val="hybridMultilevel"/>
    <w:tmpl w:val="4034749E"/>
    <w:lvl w:ilvl="0" w:tplc="E73A192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468E6"/>
    <w:rsid w:val="00053AA6"/>
    <w:rsid w:val="00064154"/>
    <w:rsid w:val="00064595"/>
    <w:rsid w:val="000649E5"/>
    <w:rsid w:val="00066153"/>
    <w:rsid w:val="0007188D"/>
    <w:rsid w:val="00082A8A"/>
    <w:rsid w:val="00097994"/>
    <w:rsid w:val="000A7F5C"/>
    <w:rsid w:val="000C2423"/>
    <w:rsid w:val="000C2D90"/>
    <w:rsid w:val="000D6CB6"/>
    <w:rsid w:val="0010261E"/>
    <w:rsid w:val="001161A5"/>
    <w:rsid w:val="00130B11"/>
    <w:rsid w:val="00143108"/>
    <w:rsid w:val="00144693"/>
    <w:rsid w:val="00147892"/>
    <w:rsid w:val="00157098"/>
    <w:rsid w:val="0017143F"/>
    <w:rsid w:val="00184AF3"/>
    <w:rsid w:val="00197510"/>
    <w:rsid w:val="001A2A01"/>
    <w:rsid w:val="001A3F27"/>
    <w:rsid w:val="001B2E61"/>
    <w:rsid w:val="001D24F6"/>
    <w:rsid w:val="001E54D3"/>
    <w:rsid w:val="001E7CB2"/>
    <w:rsid w:val="001F1DEC"/>
    <w:rsid w:val="002230E9"/>
    <w:rsid w:val="0022769A"/>
    <w:rsid w:val="00235C68"/>
    <w:rsid w:val="00243AF0"/>
    <w:rsid w:val="0025547A"/>
    <w:rsid w:val="00257899"/>
    <w:rsid w:val="0026074B"/>
    <w:rsid w:val="00262D43"/>
    <w:rsid w:val="00262E8D"/>
    <w:rsid w:val="00293017"/>
    <w:rsid w:val="002B469E"/>
    <w:rsid w:val="002C1795"/>
    <w:rsid w:val="002D0F85"/>
    <w:rsid w:val="002E41DD"/>
    <w:rsid w:val="002E6E05"/>
    <w:rsid w:val="002E71A5"/>
    <w:rsid w:val="0031035F"/>
    <w:rsid w:val="00311DAC"/>
    <w:rsid w:val="00311E4D"/>
    <w:rsid w:val="00313BEF"/>
    <w:rsid w:val="00333D47"/>
    <w:rsid w:val="0036013B"/>
    <w:rsid w:val="00374CFE"/>
    <w:rsid w:val="003976A8"/>
    <w:rsid w:val="003A4A30"/>
    <w:rsid w:val="003A5781"/>
    <w:rsid w:val="003A6B43"/>
    <w:rsid w:val="003B127C"/>
    <w:rsid w:val="003B297E"/>
    <w:rsid w:val="003D1F42"/>
    <w:rsid w:val="003D3F4D"/>
    <w:rsid w:val="003E781C"/>
    <w:rsid w:val="00406C28"/>
    <w:rsid w:val="00411BEB"/>
    <w:rsid w:val="00433290"/>
    <w:rsid w:val="00454CA0"/>
    <w:rsid w:val="00462349"/>
    <w:rsid w:val="004635A3"/>
    <w:rsid w:val="0047083E"/>
    <w:rsid w:val="004772C5"/>
    <w:rsid w:val="00482A25"/>
    <w:rsid w:val="00492C49"/>
    <w:rsid w:val="00496ABE"/>
    <w:rsid w:val="004B7360"/>
    <w:rsid w:val="004B7639"/>
    <w:rsid w:val="004D3AB3"/>
    <w:rsid w:val="004E4FF6"/>
    <w:rsid w:val="004E7249"/>
    <w:rsid w:val="004F6BB4"/>
    <w:rsid w:val="005258AC"/>
    <w:rsid w:val="005436A6"/>
    <w:rsid w:val="005656BC"/>
    <w:rsid w:val="005659B0"/>
    <w:rsid w:val="005769C9"/>
    <w:rsid w:val="00576FA9"/>
    <w:rsid w:val="005801AF"/>
    <w:rsid w:val="005840C7"/>
    <w:rsid w:val="005955BE"/>
    <w:rsid w:val="005A62AB"/>
    <w:rsid w:val="005B75D4"/>
    <w:rsid w:val="005D46A2"/>
    <w:rsid w:val="00605C63"/>
    <w:rsid w:val="00610BDE"/>
    <w:rsid w:val="00614803"/>
    <w:rsid w:val="00654061"/>
    <w:rsid w:val="00661195"/>
    <w:rsid w:val="00663957"/>
    <w:rsid w:val="00675462"/>
    <w:rsid w:val="00680ED0"/>
    <w:rsid w:val="00692F38"/>
    <w:rsid w:val="00695F3F"/>
    <w:rsid w:val="006A0C83"/>
    <w:rsid w:val="006B26B3"/>
    <w:rsid w:val="006B3B89"/>
    <w:rsid w:val="006E3658"/>
    <w:rsid w:val="006F2B94"/>
    <w:rsid w:val="00712C2A"/>
    <w:rsid w:val="00715A69"/>
    <w:rsid w:val="00716E9E"/>
    <w:rsid w:val="00723356"/>
    <w:rsid w:val="00726496"/>
    <w:rsid w:val="007318E1"/>
    <w:rsid w:val="00735CE7"/>
    <w:rsid w:val="00742726"/>
    <w:rsid w:val="0075291D"/>
    <w:rsid w:val="007702CC"/>
    <w:rsid w:val="0077679F"/>
    <w:rsid w:val="007C2114"/>
    <w:rsid w:val="007C745C"/>
    <w:rsid w:val="007E633C"/>
    <w:rsid w:val="007F7D2C"/>
    <w:rsid w:val="008114D7"/>
    <w:rsid w:val="008222C4"/>
    <w:rsid w:val="00832A03"/>
    <w:rsid w:val="00872180"/>
    <w:rsid w:val="008741B6"/>
    <w:rsid w:val="00876025"/>
    <w:rsid w:val="00892E94"/>
    <w:rsid w:val="008936EC"/>
    <w:rsid w:val="008B54A8"/>
    <w:rsid w:val="008D4001"/>
    <w:rsid w:val="008F0FBD"/>
    <w:rsid w:val="008F73E2"/>
    <w:rsid w:val="00920A1F"/>
    <w:rsid w:val="0092576E"/>
    <w:rsid w:val="00926463"/>
    <w:rsid w:val="0093653B"/>
    <w:rsid w:val="0094289F"/>
    <w:rsid w:val="00951A5F"/>
    <w:rsid w:val="00960EC8"/>
    <w:rsid w:val="009624CF"/>
    <w:rsid w:val="009724CF"/>
    <w:rsid w:val="00973543"/>
    <w:rsid w:val="00995CC2"/>
    <w:rsid w:val="009B28D6"/>
    <w:rsid w:val="009C011A"/>
    <w:rsid w:val="009C3FF2"/>
    <w:rsid w:val="009C458F"/>
    <w:rsid w:val="009C563D"/>
    <w:rsid w:val="009E6042"/>
    <w:rsid w:val="00A15379"/>
    <w:rsid w:val="00A16F73"/>
    <w:rsid w:val="00A23B64"/>
    <w:rsid w:val="00A272AC"/>
    <w:rsid w:val="00A36801"/>
    <w:rsid w:val="00A442D4"/>
    <w:rsid w:val="00A54A0A"/>
    <w:rsid w:val="00A60A4F"/>
    <w:rsid w:val="00A61915"/>
    <w:rsid w:val="00A640B0"/>
    <w:rsid w:val="00A701BA"/>
    <w:rsid w:val="00A83A70"/>
    <w:rsid w:val="00A8414B"/>
    <w:rsid w:val="00A91AFF"/>
    <w:rsid w:val="00AB0707"/>
    <w:rsid w:val="00AB176C"/>
    <w:rsid w:val="00AB1B7F"/>
    <w:rsid w:val="00AB3FF7"/>
    <w:rsid w:val="00AC0F61"/>
    <w:rsid w:val="00AD247B"/>
    <w:rsid w:val="00AE0B25"/>
    <w:rsid w:val="00AE4CFC"/>
    <w:rsid w:val="00B01DB0"/>
    <w:rsid w:val="00B127A1"/>
    <w:rsid w:val="00B45294"/>
    <w:rsid w:val="00B60C2B"/>
    <w:rsid w:val="00B839D1"/>
    <w:rsid w:val="00B87D7A"/>
    <w:rsid w:val="00B921B5"/>
    <w:rsid w:val="00BA761D"/>
    <w:rsid w:val="00BB710B"/>
    <w:rsid w:val="00BC6BAC"/>
    <w:rsid w:val="00BD4F17"/>
    <w:rsid w:val="00BF0255"/>
    <w:rsid w:val="00BF29D2"/>
    <w:rsid w:val="00C17F88"/>
    <w:rsid w:val="00C3698F"/>
    <w:rsid w:val="00C708B3"/>
    <w:rsid w:val="00C7223F"/>
    <w:rsid w:val="00CA2705"/>
    <w:rsid w:val="00CA5E11"/>
    <w:rsid w:val="00CA7B2C"/>
    <w:rsid w:val="00CB520C"/>
    <w:rsid w:val="00CC291D"/>
    <w:rsid w:val="00CC2BEA"/>
    <w:rsid w:val="00CE3612"/>
    <w:rsid w:val="00CF0557"/>
    <w:rsid w:val="00CF42C6"/>
    <w:rsid w:val="00D01CF3"/>
    <w:rsid w:val="00D33606"/>
    <w:rsid w:val="00D3375D"/>
    <w:rsid w:val="00D33EFB"/>
    <w:rsid w:val="00D46394"/>
    <w:rsid w:val="00D63959"/>
    <w:rsid w:val="00D70F4A"/>
    <w:rsid w:val="00D74092"/>
    <w:rsid w:val="00D84F61"/>
    <w:rsid w:val="00D86046"/>
    <w:rsid w:val="00D87629"/>
    <w:rsid w:val="00D87A23"/>
    <w:rsid w:val="00D92E36"/>
    <w:rsid w:val="00D9498B"/>
    <w:rsid w:val="00D96718"/>
    <w:rsid w:val="00D96B95"/>
    <w:rsid w:val="00DB62CB"/>
    <w:rsid w:val="00DC0ECB"/>
    <w:rsid w:val="00DD04FA"/>
    <w:rsid w:val="00DE0A5A"/>
    <w:rsid w:val="00DF3619"/>
    <w:rsid w:val="00E0217A"/>
    <w:rsid w:val="00E03FEA"/>
    <w:rsid w:val="00E20B8C"/>
    <w:rsid w:val="00E26DE7"/>
    <w:rsid w:val="00E3176A"/>
    <w:rsid w:val="00E366BC"/>
    <w:rsid w:val="00E44A2C"/>
    <w:rsid w:val="00E54678"/>
    <w:rsid w:val="00E57990"/>
    <w:rsid w:val="00E6378E"/>
    <w:rsid w:val="00E734AC"/>
    <w:rsid w:val="00E76A23"/>
    <w:rsid w:val="00E86C27"/>
    <w:rsid w:val="00E910DF"/>
    <w:rsid w:val="00E91558"/>
    <w:rsid w:val="00EA12A0"/>
    <w:rsid w:val="00EA4D83"/>
    <w:rsid w:val="00EB6420"/>
    <w:rsid w:val="00ED1078"/>
    <w:rsid w:val="00ED528A"/>
    <w:rsid w:val="00F12556"/>
    <w:rsid w:val="00F17C1B"/>
    <w:rsid w:val="00F22F1F"/>
    <w:rsid w:val="00F31ED4"/>
    <w:rsid w:val="00F33D08"/>
    <w:rsid w:val="00F378A9"/>
    <w:rsid w:val="00F46033"/>
    <w:rsid w:val="00F46A4B"/>
    <w:rsid w:val="00F76515"/>
    <w:rsid w:val="00F87979"/>
    <w:rsid w:val="00F930DD"/>
    <w:rsid w:val="00F96052"/>
    <w:rsid w:val="00FC2A96"/>
    <w:rsid w:val="00FD3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492C49"/>
    <w:pPr>
      <w:keepNext/>
      <w:outlineLvl w:val="0"/>
    </w:pPr>
    <w:rPr>
      <w:bCs/>
      <w:szCs w:val="20"/>
    </w:rPr>
  </w:style>
  <w:style w:type="paragraph" w:styleId="2">
    <w:name w:val="heading 2"/>
    <w:basedOn w:val="a"/>
    <w:next w:val="a"/>
    <w:link w:val="20"/>
    <w:unhideWhenUsed/>
    <w:qFormat/>
    <w:rsid w:val="00A272AC"/>
    <w:pPr>
      <w:keepNext/>
      <w:spacing w:before="240" w:after="60"/>
      <w:outlineLvl w:val="1"/>
    </w:pPr>
    <w:rPr>
      <w:rFonts w:ascii="Calibri Light" w:hAnsi="Calibri Light"/>
      <w:bCs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rsid w:val="00AE0B25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styleId="ac">
    <w:name w:val="page number"/>
    <w:basedOn w:val="a0"/>
    <w:rsid w:val="00E54678"/>
  </w:style>
  <w:style w:type="paragraph" w:styleId="21">
    <w:name w:val="Body Text 2"/>
    <w:basedOn w:val="a"/>
    <w:rsid w:val="00492C49"/>
    <w:pPr>
      <w:spacing w:after="120" w:line="480" w:lineRule="auto"/>
    </w:pPr>
  </w:style>
  <w:style w:type="character" w:styleId="ad">
    <w:name w:val="Hyperlink"/>
    <w:rsid w:val="00973543"/>
    <w:rPr>
      <w:color w:val="0000FF"/>
      <w:u w:val="single"/>
    </w:rPr>
  </w:style>
  <w:style w:type="character" w:customStyle="1" w:styleId="20">
    <w:name w:val="Заголовок 2 Знак"/>
    <w:link w:val="2"/>
    <w:rsid w:val="00A272A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2">
    <w:name w:val="Body Text Indent 2"/>
    <w:basedOn w:val="a"/>
    <w:link w:val="23"/>
    <w:rsid w:val="005A62AB"/>
    <w:pPr>
      <w:spacing w:after="120" w:line="480" w:lineRule="auto"/>
      <w:ind w:left="283"/>
    </w:pPr>
    <w:rPr>
      <w:lang/>
    </w:rPr>
  </w:style>
  <w:style w:type="character" w:customStyle="1" w:styleId="23">
    <w:name w:val="Основной текст с отступом 2 Знак"/>
    <w:link w:val="22"/>
    <w:rsid w:val="005A62AB"/>
    <w:rPr>
      <w:b/>
      <w:sz w:val="28"/>
      <w:szCs w:val="28"/>
    </w:rPr>
  </w:style>
  <w:style w:type="paragraph" w:styleId="ae">
    <w:name w:val="Body Text Indent"/>
    <w:basedOn w:val="a"/>
    <w:link w:val="af"/>
    <w:rsid w:val="005A62AB"/>
    <w:pPr>
      <w:spacing w:after="120"/>
      <w:ind w:left="283"/>
    </w:pPr>
    <w:rPr>
      <w:b w:val="0"/>
      <w:szCs w:val="20"/>
      <w:lang/>
    </w:rPr>
  </w:style>
  <w:style w:type="character" w:customStyle="1" w:styleId="af">
    <w:name w:val="Основной текст с отступом Знак"/>
    <w:link w:val="ae"/>
    <w:rsid w:val="005A62AB"/>
    <w:rPr>
      <w:sz w:val="28"/>
    </w:rPr>
  </w:style>
  <w:style w:type="paragraph" w:styleId="3">
    <w:name w:val="Body Text Indent 3"/>
    <w:basedOn w:val="a"/>
    <w:link w:val="30"/>
    <w:rsid w:val="00DC0ECB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link w:val="3"/>
    <w:rsid w:val="00DC0ECB"/>
    <w:rPr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utp.sberbank-ast.ru/Main/Notice/988/Reglament" TargetMode="External"/><Relationship Id="rId18" Type="http://schemas.openxmlformats.org/officeDocument/2006/relationships/hyperlink" Target="consultantplus://offline/ref=198E60D174D57422C06B82102E6E1EB7F2612D9F522843BE19FBB78B99E492230A8B705146F61128B6D27840E9F7FCF5FBF120BF4B6EE2D9W436J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company@sberbank-ast.ru" TargetMode="External"/><Relationship Id="rId17" Type="http://schemas.openxmlformats.org/officeDocument/2006/relationships/hyperlink" Target="http://www.torgi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p.sberbank-ast.ru/Main/Notice/697/Requisit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berbank-ast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leksraion.ru/" TargetMode="External"/><Relationship Id="rId10" Type="http://schemas.openxmlformats.org/officeDocument/2006/relationships/hyperlink" Target="http://utp.sberbank-ast.ru" TargetMode="External"/><Relationship Id="rId19" Type="http://schemas.openxmlformats.org/officeDocument/2006/relationships/hyperlink" Target="consultantplus://offline/ref=198E60D174D57422C06B82102E6E1EB7F2612D9F522843BE19FBB78B99E492230A8B705146F61128B6D27840E9F7FCF5FBF120BF4B6EE2D9W436J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torgi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</TotalTime>
  <Pages>17</Pages>
  <Words>5074</Words>
  <Characters>28925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аукциона по про-даже земельного участка</vt:lpstr>
    </vt:vector>
  </TitlesOfParts>
  <Company>XXXXX</Company>
  <LinksUpToDate>false</LinksUpToDate>
  <CharactersWithSpaces>33932</CharactersWithSpaces>
  <SharedDoc>false</SharedDoc>
  <HLinks>
    <vt:vector size="60" baseType="variant">
      <vt:variant>
        <vt:i4>3276850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consultantplus://offline/ref=198E60D174D57422C06B82102E6E1EB7F2612D9F522843BE19FBB78B99E492230A8B705146F61128B6D27840E9F7FCF5FBF120BF4B6EE2D9W436J</vt:lpwstr>
      </vt:variant>
      <vt:variant>
        <vt:lpwstr/>
      </vt:variant>
      <vt:variant>
        <vt:i4>3276850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consultantplus://offline/ref=198E60D174D57422C06B82102E6E1EB7F2612D9F522843BE19FBB78B99E492230A8B705146F61128B6D27840E9F7FCF5FBF120BF4B6EE2D9W436J</vt:lpwstr>
      </vt:variant>
      <vt:variant>
        <vt:lpwstr/>
      </vt:variant>
      <vt:variant>
        <vt:i4>1638403</vt:i4>
      </vt:variant>
      <vt:variant>
        <vt:i4>21</vt:i4>
      </vt:variant>
      <vt:variant>
        <vt:i4>0</vt:i4>
      </vt:variant>
      <vt:variant>
        <vt:i4>5</vt:i4>
      </vt:variant>
      <vt:variant>
        <vt:lpwstr>http://www.torgi.ru/</vt:lpwstr>
      </vt:variant>
      <vt:variant>
        <vt:lpwstr/>
      </vt:variant>
      <vt:variant>
        <vt:i4>3276917</vt:i4>
      </vt:variant>
      <vt:variant>
        <vt:i4>18</vt:i4>
      </vt:variant>
      <vt:variant>
        <vt:i4>0</vt:i4>
      </vt:variant>
      <vt:variant>
        <vt:i4>5</vt:i4>
      </vt:variant>
      <vt:variant>
        <vt:lpwstr>https://utp.sberbank-ast.ru/Main/Notice/697/Requisites</vt:lpwstr>
      </vt:variant>
      <vt:variant>
        <vt:lpwstr/>
      </vt:variant>
      <vt:variant>
        <vt:i4>4063330</vt:i4>
      </vt:variant>
      <vt:variant>
        <vt:i4>15</vt:i4>
      </vt:variant>
      <vt:variant>
        <vt:i4>0</vt:i4>
      </vt:variant>
      <vt:variant>
        <vt:i4>5</vt:i4>
      </vt:variant>
      <vt:variant>
        <vt:lpwstr>https://aleksraion.ru/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6094850</vt:i4>
      </vt:variant>
      <vt:variant>
        <vt:i4>9</vt:i4>
      </vt:variant>
      <vt:variant>
        <vt:i4>0</vt:i4>
      </vt:variant>
      <vt:variant>
        <vt:i4>5</vt:i4>
      </vt:variant>
      <vt:variant>
        <vt:lpwstr>https://utp.sberbank-ast.ru/Main/Notice/988/Reglament</vt:lpwstr>
      </vt:variant>
      <vt:variant>
        <vt:lpwstr/>
      </vt:variant>
      <vt:variant>
        <vt:i4>7012358</vt:i4>
      </vt:variant>
      <vt:variant>
        <vt:i4>6</vt:i4>
      </vt:variant>
      <vt:variant>
        <vt:i4>0</vt:i4>
      </vt:variant>
      <vt:variant>
        <vt:i4>5</vt:i4>
      </vt:variant>
      <vt:variant>
        <vt:lpwstr>mailto:company@sberbank-ast.ru</vt:lpwstr>
      </vt:variant>
      <vt:variant>
        <vt:lpwstr/>
      </vt:variant>
      <vt:variant>
        <vt:i4>3407917</vt:i4>
      </vt:variant>
      <vt:variant>
        <vt:i4>3</vt:i4>
      </vt:variant>
      <vt:variant>
        <vt:i4>0</vt:i4>
      </vt:variant>
      <vt:variant>
        <vt:i4>5</vt:i4>
      </vt:variant>
      <vt:variant>
        <vt:lpwstr>http://www.sberbank-ast.ru/</vt:lpwstr>
      </vt:variant>
      <vt:variant>
        <vt:lpwstr/>
      </vt:variant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аукциона по про-даже земельного участка</dc:title>
  <dc:creator>User</dc:creator>
  <cp:lastModifiedBy>Администратор</cp:lastModifiedBy>
  <cp:revision>2</cp:revision>
  <cp:lastPrinted>2025-09-26T04:19:00Z</cp:lastPrinted>
  <dcterms:created xsi:type="dcterms:W3CDTF">2025-09-26T06:34:00Z</dcterms:created>
  <dcterms:modified xsi:type="dcterms:W3CDTF">2025-09-26T06:34:00Z</dcterms:modified>
</cp:coreProperties>
</file>