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9AF17BD">
                <wp:simplePos x="0" y="0"/>
                <wp:positionH relativeFrom="margin">
                  <wp:posOffset>-5080</wp:posOffset>
                </wp:positionH>
                <wp:positionV relativeFrom="page">
                  <wp:posOffset>2847975</wp:posOffset>
                </wp:positionV>
                <wp:extent cx="3162300" cy="133350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BB3B" w14:textId="334A0BC9" w:rsidR="001904AB" w:rsidRPr="00F919B8" w:rsidRDefault="001904AB" w:rsidP="001904A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внесении изменений в</w:t>
                            </w:r>
                            <w:r>
                              <w:rPr>
                                <w:b/>
                              </w:rPr>
                              <w:t xml:space="preserve"> Прогнозную программу приватизации муниципального имущества Александровского муниципального округа на 2024 год и плановый период 2025 - 2026</w:t>
                            </w:r>
                            <w:r w:rsidRPr="00E446C9">
                              <w:rPr>
                                <w:b/>
                              </w:rPr>
                              <w:t xml:space="preserve"> год</w:t>
                            </w:r>
                            <w:r>
                              <w:rPr>
                                <w:b/>
                              </w:rPr>
                              <w:t>ы</w:t>
                            </w:r>
                          </w:p>
                          <w:p w14:paraId="1A2A8DD8" w14:textId="5181A30B" w:rsidR="009112C6" w:rsidRPr="0000160B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-.4pt;margin-top:224.25pt;width:249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" filled="f" stroked="f">
                <v:textbox inset="0,0,0,0">
                  <w:txbxContent>
                    <w:p w14:paraId="519EBB3B" w14:textId="334A0BC9" w:rsidR="001904AB" w:rsidRPr="00F919B8" w:rsidRDefault="001904AB" w:rsidP="001904A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 </w:t>
                      </w:r>
                      <w:r>
                        <w:rPr>
                          <w:b/>
                          <w:bCs/>
                          <w:szCs w:val="28"/>
                        </w:rPr>
                        <w:t>внесении изменений в</w:t>
                      </w:r>
                      <w:r>
                        <w:rPr>
                          <w:b/>
                        </w:rPr>
                        <w:t xml:space="preserve"> Прогнозную программу приватизации муниципального имущества Александровского муниципального округа на 2024 год и плановый период 2025 - 2026</w:t>
                      </w:r>
                      <w:r w:rsidRPr="00E446C9">
                        <w:rPr>
                          <w:b/>
                        </w:rPr>
                        <w:t xml:space="preserve"> год</w:t>
                      </w:r>
                      <w:r>
                        <w:rPr>
                          <w:b/>
                        </w:rPr>
                        <w:t>ы</w:t>
                      </w:r>
                    </w:p>
                    <w:p w14:paraId="1A2A8DD8" w14:textId="5181A30B" w:rsidR="009112C6" w:rsidRPr="0000160B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D4C5919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B00BE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D96E36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D4C5919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B00BE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D96E36"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50D58790" w:rsidR="008E0D07" w:rsidRPr="009101E3" w:rsidRDefault="00D96E36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50D58790" w:rsidR="008E0D07" w:rsidRPr="009101E3" w:rsidRDefault="00D96E36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164CC009" w14:textId="77777777" w:rsidR="009656BA" w:rsidRDefault="009656BA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008CA878" w14:textId="77777777" w:rsidR="001904AB" w:rsidRPr="001904AB" w:rsidRDefault="001904AB" w:rsidP="002E3BE0">
      <w:pPr>
        <w:spacing w:before="100" w:beforeAutospacing="1" w:after="100" w:afterAutospacing="1"/>
        <w:ind w:firstLine="720"/>
        <w:jc w:val="both"/>
        <w:rPr>
          <w:sz w:val="16"/>
          <w:szCs w:val="10"/>
        </w:rPr>
      </w:pPr>
    </w:p>
    <w:p w14:paraId="2BC517FE" w14:textId="6C2E020B" w:rsidR="002E3BE0" w:rsidRPr="001904AB" w:rsidRDefault="006B00BE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proofErr w:type="gramStart"/>
      <w:r w:rsidRPr="001904AB">
        <w:t xml:space="preserve">В соответствии с </w:t>
      </w:r>
      <w:r w:rsidR="001904AB" w:rsidRPr="001904AB">
        <w:t>Федеральным законом от 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Положением о приватизации муниципального имущества Александровского муниципального округа, утвержденного решением Думы Александровского муниципального округа от 02.03.2023</w:t>
      </w:r>
      <w:bookmarkStart w:id="0" w:name="_GoBack"/>
      <w:bookmarkEnd w:id="0"/>
      <w:r w:rsidR="001904AB" w:rsidRPr="001904AB">
        <w:t xml:space="preserve"> № 364, Уставом Александровского муниципального округа,</w:t>
      </w:r>
      <w:r w:rsidR="006D1BBC" w:rsidRPr="001904AB">
        <w:rPr>
          <w:szCs w:val="28"/>
        </w:rPr>
        <w:t xml:space="preserve"> </w:t>
      </w:r>
      <w:r w:rsidR="002E3BE0" w:rsidRPr="001904AB">
        <w:rPr>
          <w:szCs w:val="28"/>
        </w:rPr>
        <w:t xml:space="preserve">Дума Александровского муниципального округа </w:t>
      </w:r>
      <w:proofErr w:type="gramEnd"/>
    </w:p>
    <w:p w14:paraId="43363394" w14:textId="77777777" w:rsidR="002E3BE0" w:rsidRPr="001904AB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904AB">
        <w:rPr>
          <w:b/>
          <w:caps/>
          <w:szCs w:val="28"/>
        </w:rPr>
        <w:t>решает:</w:t>
      </w:r>
    </w:p>
    <w:p w14:paraId="287B08E9" w14:textId="208428EA" w:rsidR="001904AB" w:rsidRPr="001904AB" w:rsidRDefault="006B00BE" w:rsidP="001904A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4AB">
        <w:rPr>
          <w:rFonts w:ascii="Times New Roman" w:hAnsi="Times New Roman" w:cs="Times New Roman"/>
          <w:sz w:val="28"/>
          <w:szCs w:val="28"/>
        </w:rPr>
        <w:t xml:space="preserve">1. </w:t>
      </w:r>
      <w:r w:rsidR="001904AB" w:rsidRPr="001904AB">
        <w:rPr>
          <w:rFonts w:ascii="Times New Roman" w:hAnsi="Times New Roman" w:cs="Times New Roman"/>
          <w:sz w:val="28"/>
          <w:szCs w:val="28"/>
        </w:rPr>
        <w:t>Внести изменения в Прогнозную программу приватизации муниципального имущества Александровского муниципального округа на 2024 год и плановый период 2025 – 2026 годы, согласно Приложению к настоящему решению.</w:t>
      </w:r>
    </w:p>
    <w:p w14:paraId="13119842" w14:textId="09226C2F" w:rsidR="001904AB" w:rsidRPr="001904AB" w:rsidRDefault="001904AB" w:rsidP="001904AB">
      <w:pPr>
        <w:ind w:firstLine="720"/>
        <w:jc w:val="both"/>
        <w:rPr>
          <w:szCs w:val="28"/>
        </w:rPr>
      </w:pPr>
      <w:r w:rsidRPr="001904AB">
        <w:rPr>
          <w:szCs w:val="28"/>
        </w:rPr>
        <w:t xml:space="preserve">2. Опубликовать настоящее решение в газете «Боевой путь» и в </w:t>
      </w:r>
      <w:proofErr w:type="gramStart"/>
      <w:r w:rsidRPr="001904AB">
        <w:rPr>
          <w:szCs w:val="28"/>
        </w:rPr>
        <w:t>сетевом</w:t>
      </w:r>
      <w:proofErr w:type="gramEnd"/>
      <w:r w:rsidRPr="001904AB">
        <w:rPr>
          <w:szCs w:val="28"/>
        </w:rPr>
        <w:t xml:space="preserve"> </w:t>
      </w:r>
      <w:proofErr w:type="gramStart"/>
      <w:r w:rsidRPr="001904AB">
        <w:rPr>
          <w:szCs w:val="28"/>
        </w:rPr>
        <w:t>издании</w:t>
      </w:r>
      <w:proofErr w:type="gramEnd"/>
      <w:r w:rsidRPr="001904AB">
        <w:rPr>
          <w:szCs w:val="28"/>
        </w:rPr>
        <w:t xml:space="preserve"> официальный сайт Александровского муниципального округа Пермского края (</w:t>
      </w:r>
      <w:r w:rsidRPr="001904AB">
        <w:rPr>
          <w:szCs w:val="28"/>
          <w:lang w:val="en-US"/>
        </w:rPr>
        <w:t>www</w:t>
      </w:r>
      <w:r w:rsidRPr="001904AB">
        <w:rPr>
          <w:szCs w:val="28"/>
        </w:rPr>
        <w:t>. aleksraion.ru).</w:t>
      </w:r>
    </w:p>
    <w:p w14:paraId="250AC5A3" w14:textId="77777777" w:rsidR="001904AB" w:rsidRPr="001904AB" w:rsidRDefault="001904AB" w:rsidP="001904AB">
      <w:pPr>
        <w:ind w:firstLine="709"/>
        <w:jc w:val="both"/>
        <w:rPr>
          <w:szCs w:val="28"/>
        </w:rPr>
      </w:pPr>
      <w:r w:rsidRPr="001904AB">
        <w:rPr>
          <w:szCs w:val="28"/>
        </w:rPr>
        <w:t>3. Настоящее решение вступает в силу с момента опубликования.</w:t>
      </w:r>
    </w:p>
    <w:p w14:paraId="3411526E" w14:textId="294CD7C2" w:rsidR="00F60D0B" w:rsidRPr="001904AB" w:rsidRDefault="00F60D0B" w:rsidP="001904AB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7D6A6A8F" w14:textId="77777777" w:rsidR="007A241B" w:rsidRPr="001904AB" w:rsidRDefault="007A241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39D06D1E" w14:textId="77777777" w:rsidR="009656BA" w:rsidRPr="001904AB" w:rsidRDefault="009656BA" w:rsidP="005910B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91B1344" w14:textId="77777777" w:rsidR="006B00BE" w:rsidRPr="001904AB" w:rsidRDefault="006B00BE" w:rsidP="005910B1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2B7581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7" w:h="16840" w:code="9"/>
      <w:pgMar w:top="567" w:right="567" w:bottom="56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AF0E71" w14:textId="77777777" w:rsidR="00690082" w:rsidRDefault="00690082">
      <w:r>
        <w:separator/>
      </w:r>
    </w:p>
    <w:p w14:paraId="7AC9EB40" w14:textId="77777777" w:rsidR="00690082" w:rsidRDefault="00690082"/>
  </w:endnote>
  <w:endnote w:type="continuationSeparator" w:id="0">
    <w:p w14:paraId="1B6121ED" w14:textId="77777777" w:rsidR="00690082" w:rsidRDefault="00690082">
      <w:r>
        <w:continuationSeparator/>
      </w:r>
    </w:p>
    <w:p w14:paraId="785F4761" w14:textId="77777777" w:rsidR="00690082" w:rsidRDefault="006900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48F097" w14:textId="77777777" w:rsidR="00690082" w:rsidRDefault="00690082">
      <w:r>
        <w:separator/>
      </w:r>
    </w:p>
    <w:p w14:paraId="4C429258" w14:textId="77777777" w:rsidR="00690082" w:rsidRDefault="00690082"/>
  </w:footnote>
  <w:footnote w:type="continuationSeparator" w:id="0">
    <w:p w14:paraId="4554CA5A" w14:textId="77777777" w:rsidR="00690082" w:rsidRDefault="00690082">
      <w:r>
        <w:continuationSeparator/>
      </w:r>
    </w:p>
    <w:p w14:paraId="60E3BD54" w14:textId="77777777" w:rsidR="00690082" w:rsidRDefault="0069008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="002B7581" w:rsidRPr="002B7581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C21" w:rsidRPr="00266C21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D4B38"/>
    <w:multiLevelType w:val="multilevel"/>
    <w:tmpl w:val="AACC02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78" w:hanging="120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47" w:hanging="120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416" w:hanging="120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  <w:color w:val="auto"/>
      </w:rPr>
    </w:lvl>
  </w:abstractNum>
  <w:abstractNum w:abstractNumId="4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5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6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160B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4BE7"/>
    <w:rsid w:val="0009595A"/>
    <w:rsid w:val="000A1018"/>
    <w:rsid w:val="000A1249"/>
    <w:rsid w:val="000B2323"/>
    <w:rsid w:val="000E4171"/>
    <w:rsid w:val="000F302A"/>
    <w:rsid w:val="000F530A"/>
    <w:rsid w:val="001305A1"/>
    <w:rsid w:val="00136C19"/>
    <w:rsid w:val="001450B8"/>
    <w:rsid w:val="001617A8"/>
    <w:rsid w:val="001904AB"/>
    <w:rsid w:val="00191FB7"/>
    <w:rsid w:val="001D1569"/>
    <w:rsid w:val="001D6203"/>
    <w:rsid w:val="0021392F"/>
    <w:rsid w:val="002317C7"/>
    <w:rsid w:val="00252337"/>
    <w:rsid w:val="002540A8"/>
    <w:rsid w:val="00266C21"/>
    <w:rsid w:val="00266EE2"/>
    <w:rsid w:val="0028108D"/>
    <w:rsid w:val="002859FA"/>
    <w:rsid w:val="0028655A"/>
    <w:rsid w:val="00286B3F"/>
    <w:rsid w:val="00290178"/>
    <w:rsid w:val="002A1714"/>
    <w:rsid w:val="002B7581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C0B22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096D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90082"/>
    <w:rsid w:val="006B00BE"/>
    <w:rsid w:val="006D1BBC"/>
    <w:rsid w:val="006D1FCA"/>
    <w:rsid w:val="006D443E"/>
    <w:rsid w:val="006D779B"/>
    <w:rsid w:val="007354B4"/>
    <w:rsid w:val="00736B92"/>
    <w:rsid w:val="00750122"/>
    <w:rsid w:val="00761D5E"/>
    <w:rsid w:val="007A241B"/>
    <w:rsid w:val="007C4161"/>
    <w:rsid w:val="007E2CF2"/>
    <w:rsid w:val="007E5F58"/>
    <w:rsid w:val="007F5F8D"/>
    <w:rsid w:val="00805512"/>
    <w:rsid w:val="0081382F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D2B1E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56BA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7692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6335F"/>
    <w:rsid w:val="00D712A8"/>
    <w:rsid w:val="00D71334"/>
    <w:rsid w:val="00D72A26"/>
    <w:rsid w:val="00D81AD3"/>
    <w:rsid w:val="00D96E36"/>
    <w:rsid w:val="00DA24F6"/>
    <w:rsid w:val="00DA49C9"/>
    <w:rsid w:val="00DB3748"/>
    <w:rsid w:val="00DC6281"/>
    <w:rsid w:val="00DE03AF"/>
    <w:rsid w:val="00DE5212"/>
    <w:rsid w:val="00DF4430"/>
    <w:rsid w:val="00DF4C6F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054D4-6449-456F-9027-3B85F68A7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5</TotalTime>
  <Pages>1</Pages>
  <Words>130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2024-08-28T06:09:00Z</cp:lastPrinted>
  <dcterms:created xsi:type="dcterms:W3CDTF">2024-08-28T03:29:00Z</dcterms:created>
  <dcterms:modified xsi:type="dcterms:W3CDTF">2024-08-28T06:09:00Z</dcterms:modified>
</cp:coreProperties>
</file>