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EDD84CF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200400" cy="84772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77777777" w:rsidR="009112C6" w:rsidRPr="00A55752" w:rsidRDefault="009112C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A55752">
                              <w:rPr>
                                <w:b/>
                                <w:szCs w:val="28"/>
                              </w:rPr>
                              <w:t xml:space="preserve">О назначении выборов депутатов Думы Александровского муниципального округа </w:t>
                            </w:r>
                            <w:bookmarkStart w:id="0" w:name="_Hlk166849798"/>
                            <w:r w:rsidRPr="00A55752">
                              <w:rPr>
                                <w:b/>
                                <w:szCs w:val="28"/>
                              </w:rPr>
                              <w:t>I</w:t>
                            </w:r>
                            <w:bookmarkEnd w:id="0"/>
                            <w:r w:rsidRPr="00A55752">
                              <w:rPr>
                                <w:b/>
                                <w:szCs w:val="28"/>
                              </w:rPr>
                              <w:t>I созыва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52pt;height:6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" filled="f" stroked="f">
                <v:textbox inset="0,0,0,0">
                  <w:txbxContent>
                    <w:p w14:paraId="1A2A8DD8" w14:textId="77777777" w:rsidR="009112C6" w:rsidRPr="00A55752" w:rsidRDefault="009112C6" w:rsidP="009112C6">
                      <w:pPr>
                        <w:rPr>
                          <w:b/>
                          <w:szCs w:val="28"/>
                        </w:rPr>
                      </w:pPr>
                      <w:r w:rsidRPr="00A55752">
                        <w:rPr>
                          <w:b/>
                          <w:szCs w:val="28"/>
                        </w:rPr>
                        <w:t xml:space="preserve">О назначении выборов депутатов Думы Александровского муниципального округа </w:t>
                      </w:r>
                      <w:bookmarkStart w:id="1" w:name="_Hlk166849798"/>
                      <w:r w:rsidRPr="00A55752">
                        <w:rPr>
                          <w:b/>
                          <w:szCs w:val="28"/>
                        </w:rPr>
                        <w:t>I</w:t>
                      </w:r>
                      <w:bookmarkEnd w:id="1"/>
                      <w:r w:rsidRPr="00A55752">
                        <w:rPr>
                          <w:b/>
                          <w:szCs w:val="28"/>
                        </w:rPr>
                        <w:t>I созыва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AC90937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8B5062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02752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AC90937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8B5062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027529">
                        <w:rPr>
                          <w:b/>
                          <w:bCs/>
                          <w:szCs w:val="28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375F5FA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027529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027529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375F5FA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027529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027529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2BC517FE" w14:textId="5A4FC4C7" w:rsidR="002E3BE0" w:rsidRPr="009112C6" w:rsidRDefault="00931E7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9112C6">
        <w:rPr>
          <w:szCs w:val="28"/>
        </w:rPr>
        <w:t xml:space="preserve">В соответствии </w:t>
      </w:r>
      <w:r w:rsidR="009112C6" w:rsidRPr="009112C6">
        <w:rPr>
          <w:szCs w:val="28"/>
        </w:rPr>
        <w:t>с частями 3, 7 статьи 10 Федерального Закона от 12.06.2002 № 67-ФЗ «Об основных гарантиях избирательных прав и права на участие в референдуме граждан Российской Федерации», частями 1, 2, 5 статьи 12 Закона Пермского края от 09.11.2009 № 525-ПК «О выборах депутатов представительных органов муниципальных образований в Пермском крае», частью 4 статьи 8 Устава Александровского муниципального округа Пермского края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4D8E5134" w14:textId="77777777" w:rsidR="009112C6" w:rsidRPr="009112C6" w:rsidRDefault="006D1FCA" w:rsidP="009112C6">
      <w:pPr>
        <w:pStyle w:val="2"/>
        <w:spacing w:after="0" w:line="240" w:lineRule="auto"/>
        <w:ind w:firstLine="709"/>
        <w:jc w:val="both"/>
        <w:rPr>
          <w:szCs w:val="28"/>
        </w:rPr>
      </w:pPr>
      <w:r w:rsidRPr="009112C6">
        <w:rPr>
          <w:szCs w:val="28"/>
        </w:rPr>
        <w:t xml:space="preserve">1. </w:t>
      </w:r>
      <w:r w:rsidR="009112C6" w:rsidRPr="009112C6">
        <w:rPr>
          <w:szCs w:val="28"/>
        </w:rPr>
        <w:t>Назначить выборы депутатов Думы Александровского муниципального округа II созыва на 08 сентября 2024 года.</w:t>
      </w:r>
    </w:p>
    <w:p w14:paraId="67CE200A" w14:textId="77777777" w:rsidR="009112C6" w:rsidRPr="009112C6" w:rsidRDefault="009112C6" w:rsidP="009112C6">
      <w:pPr>
        <w:autoSpaceDE w:val="0"/>
        <w:autoSpaceDN w:val="0"/>
        <w:adjustRightInd w:val="0"/>
        <w:ind w:firstLine="708"/>
        <w:jc w:val="both"/>
        <w:rPr>
          <w:rStyle w:val="af3"/>
          <w:rFonts w:eastAsia="Arial"/>
          <w:szCs w:val="28"/>
        </w:rPr>
      </w:pPr>
      <w:r w:rsidRPr="009112C6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9112C6">
        <w:rPr>
          <w:szCs w:val="28"/>
        </w:rPr>
        <w:t>Александровского муниципального округа</w:t>
      </w:r>
      <w:r w:rsidRPr="009112C6">
        <w:rPr>
          <w:bCs/>
          <w:color w:val="000000"/>
          <w:szCs w:val="28"/>
        </w:rPr>
        <w:t xml:space="preserve"> Пермского края (</w:t>
      </w:r>
      <w:r w:rsidRPr="009112C6">
        <w:rPr>
          <w:bCs/>
          <w:color w:val="000000"/>
          <w:szCs w:val="28"/>
          <w:lang w:val="en-US"/>
        </w:rPr>
        <w:t>www</w:t>
      </w:r>
      <w:r w:rsidRPr="009112C6">
        <w:rPr>
          <w:bCs/>
          <w:color w:val="000000"/>
          <w:szCs w:val="28"/>
        </w:rPr>
        <w:t>.</w:t>
      </w:r>
      <w:r w:rsidRPr="009112C6">
        <w:rPr>
          <w:rStyle w:val="af3"/>
          <w:rFonts w:eastAsia="Arial"/>
          <w:szCs w:val="28"/>
        </w:rPr>
        <w:t>aleksraion.ru).</w:t>
      </w:r>
    </w:p>
    <w:p w14:paraId="69B00BE7" w14:textId="77777777" w:rsidR="009112C6" w:rsidRPr="009112C6" w:rsidRDefault="009112C6" w:rsidP="009112C6">
      <w:pPr>
        <w:pStyle w:val="af5"/>
        <w:spacing w:after="200"/>
        <w:ind w:left="0" w:firstLine="709"/>
        <w:jc w:val="both"/>
        <w:rPr>
          <w:rStyle w:val="af3"/>
          <w:rFonts w:eastAsia="Arial"/>
        </w:rPr>
      </w:pPr>
      <w:r w:rsidRPr="009112C6">
        <w:t>3. Настоящее решение вступает в силу со дня его официального опубликования</w:t>
      </w:r>
      <w:r w:rsidRPr="009112C6">
        <w:rPr>
          <w:rStyle w:val="af3"/>
          <w:rFonts w:eastAsia="Arial"/>
        </w:rPr>
        <w:t>.</w:t>
      </w:r>
      <w:bookmarkStart w:id="2" w:name="_Hlk85196774"/>
    </w:p>
    <w:bookmarkEnd w:id="2"/>
    <w:p w14:paraId="37954FA8" w14:textId="21C588D1" w:rsidR="00931E74" w:rsidRPr="009112C6" w:rsidRDefault="00931E74" w:rsidP="009112C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14:paraId="58785244" w14:textId="761DB8E5" w:rsidR="005910B1" w:rsidRPr="009112C6" w:rsidRDefault="005910B1" w:rsidP="00931E7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1961D70A" w14:textId="77777777" w:rsidR="00931E74" w:rsidRPr="009112C6" w:rsidRDefault="00931E74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6A81FF8E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3C883BB" w14:textId="77777777" w:rsidR="0031455C" w:rsidRPr="009112C6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2AC73EA2" w14:textId="013DA578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p w14:paraId="7767220D" w14:textId="77777777" w:rsidR="009112C6" w:rsidRPr="009112C6" w:rsidRDefault="009112C6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sectPr w:rsidR="009112C6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600B6A" w14:textId="77777777" w:rsidR="009815B2" w:rsidRDefault="009815B2">
      <w:r>
        <w:separator/>
      </w:r>
    </w:p>
    <w:p w14:paraId="0EA2CE3B" w14:textId="77777777" w:rsidR="009815B2" w:rsidRDefault="009815B2"/>
  </w:endnote>
  <w:endnote w:type="continuationSeparator" w:id="0">
    <w:p w14:paraId="09A19734" w14:textId="77777777" w:rsidR="009815B2" w:rsidRDefault="009815B2">
      <w:r>
        <w:continuationSeparator/>
      </w:r>
    </w:p>
    <w:p w14:paraId="17325F70" w14:textId="77777777" w:rsidR="009815B2" w:rsidRDefault="009815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8AF450" w14:textId="77777777" w:rsidR="009815B2" w:rsidRDefault="009815B2">
      <w:r>
        <w:separator/>
      </w:r>
    </w:p>
    <w:p w14:paraId="03CB4734" w14:textId="77777777" w:rsidR="009815B2" w:rsidRDefault="009815B2"/>
  </w:footnote>
  <w:footnote w:type="continuationSeparator" w:id="0">
    <w:p w14:paraId="05E42EB1" w14:textId="77777777" w:rsidR="009815B2" w:rsidRDefault="009815B2">
      <w:r>
        <w:continuationSeparator/>
      </w:r>
    </w:p>
    <w:p w14:paraId="1DDFEE35" w14:textId="77777777" w:rsidR="009815B2" w:rsidRDefault="009815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8C9" w:rsidRPr="000878C9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95958349">
    <w:abstractNumId w:val="3"/>
  </w:num>
  <w:num w:numId="2" w16cid:durableId="1970358252">
    <w:abstractNumId w:val="1"/>
  </w:num>
  <w:num w:numId="3" w16cid:durableId="593319371">
    <w:abstractNumId w:val="4"/>
  </w:num>
  <w:num w:numId="4" w16cid:durableId="304703791">
    <w:abstractNumId w:val="2"/>
  </w:num>
  <w:num w:numId="5" w16cid:durableId="117495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21392F"/>
    <w:rsid w:val="002317C7"/>
    <w:rsid w:val="0025233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910B1"/>
    <w:rsid w:val="005941C4"/>
    <w:rsid w:val="005C5065"/>
    <w:rsid w:val="005D3853"/>
    <w:rsid w:val="005E1FC3"/>
    <w:rsid w:val="006073D5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7354B4"/>
    <w:rsid w:val="00736B92"/>
    <w:rsid w:val="0075012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20ACD04C-D40D-4A66-AD56-D23BDA447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2024-06-14T09:25:00Z</dcterms:created>
  <dcterms:modified xsi:type="dcterms:W3CDTF">2024-06-14T09:27:00Z</dcterms:modified>
</cp:coreProperties>
</file>