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34CE59E7" w:rsidR="007E5F58" w:rsidRDefault="00CE5A08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1F99CB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620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6E2FA7EA" w:rsidR="009112C6" w:rsidRPr="00A55752" w:rsidRDefault="00E760A7" w:rsidP="00CE5A08">
                            <w:pPr>
                              <w:spacing w:line="300" w:lineRule="exact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9177CF">
                              <w:rPr>
                                <w:b/>
                                <w:szCs w:val="28"/>
                              </w:rPr>
                              <w:t xml:space="preserve">Об утверждении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Устава</w:t>
                            </w:r>
                            <w:r w:rsidRPr="009177CF">
                              <w:rPr>
                                <w:b/>
                                <w:szCs w:val="28"/>
                              </w:rPr>
                              <w:t xml:space="preserve"> территори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9177CF">
                              <w:rPr>
                                <w:b/>
                                <w:szCs w:val="28"/>
                              </w:rPr>
                              <w:t>ального общественного самоуправ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9177CF">
                              <w:rPr>
                                <w:b/>
                                <w:szCs w:val="28"/>
                              </w:rPr>
                              <w:t>ления - Местная общественная орга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9177CF">
                              <w:rPr>
                                <w:b/>
                                <w:szCs w:val="28"/>
                              </w:rPr>
                              <w:t>низация Территориальное обще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9177CF">
                              <w:rPr>
                                <w:b/>
                                <w:szCs w:val="28"/>
                              </w:rPr>
                              <w:t>ственное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1A5A20">
                              <w:rPr>
                                <w:b/>
                                <w:szCs w:val="28"/>
                              </w:rPr>
                              <w:t>самоуправлени</w:t>
                            </w:r>
                            <w:r w:rsidR="00BE0B6D">
                              <w:rPr>
                                <w:b/>
                                <w:szCs w:val="28"/>
                              </w:rPr>
                              <w:t>е</w:t>
                            </w:r>
                            <w:r w:rsidRPr="001A5A20">
                              <w:rPr>
                                <w:b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 w:rsidRPr="001A5A20">
                              <w:rPr>
                                <w:b/>
                                <w:szCs w:val="28"/>
                              </w:rPr>
                              <w:t>Карьер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1A5A20">
                              <w:rPr>
                                <w:b/>
                                <w:szCs w:val="28"/>
                              </w:rPr>
                              <w:t>ский</w:t>
                            </w:r>
                            <w:proofErr w:type="spellEnd"/>
                            <w:r w:rsidRPr="001A5A20">
                              <w:rPr>
                                <w:b/>
                                <w:szCs w:val="28"/>
                              </w:rPr>
                              <w:t>» Александровского муници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1A5A20">
                              <w:rPr>
                                <w:b/>
                                <w:szCs w:val="28"/>
                              </w:rPr>
                              <w:t>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" filled="f" stroked="f">
                <v:textbox inset="0,0,0,0">
                  <w:txbxContent>
                    <w:p w14:paraId="1A2A8DD8" w14:textId="6E2FA7EA" w:rsidR="009112C6" w:rsidRPr="00A55752" w:rsidRDefault="00E760A7" w:rsidP="00CE5A08">
                      <w:pPr>
                        <w:spacing w:line="300" w:lineRule="exact"/>
                        <w:jc w:val="both"/>
                        <w:rPr>
                          <w:b/>
                          <w:szCs w:val="28"/>
                        </w:rPr>
                      </w:pPr>
                      <w:r w:rsidRPr="009177CF">
                        <w:rPr>
                          <w:b/>
                          <w:szCs w:val="28"/>
                        </w:rPr>
                        <w:t xml:space="preserve">Об утверждении </w:t>
                      </w:r>
                      <w:r>
                        <w:rPr>
                          <w:b/>
                          <w:szCs w:val="28"/>
                        </w:rPr>
                        <w:t>Устава</w:t>
                      </w:r>
                      <w:r w:rsidRPr="009177CF">
                        <w:rPr>
                          <w:b/>
                          <w:szCs w:val="28"/>
                        </w:rPr>
                        <w:t xml:space="preserve"> территори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9177CF">
                        <w:rPr>
                          <w:b/>
                          <w:szCs w:val="28"/>
                        </w:rPr>
                        <w:t>ального общественного самоуправ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9177CF">
                        <w:rPr>
                          <w:b/>
                          <w:szCs w:val="28"/>
                        </w:rPr>
                        <w:t>ления - Местная общественная орга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9177CF">
                        <w:rPr>
                          <w:b/>
                          <w:szCs w:val="28"/>
                        </w:rPr>
                        <w:t>низация Территориальное обще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9177CF">
                        <w:rPr>
                          <w:b/>
                          <w:szCs w:val="28"/>
                        </w:rPr>
                        <w:t>ственное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1A5A20">
                        <w:rPr>
                          <w:b/>
                          <w:szCs w:val="28"/>
                        </w:rPr>
                        <w:t>самоуправлени</w:t>
                      </w:r>
                      <w:r w:rsidR="00BE0B6D">
                        <w:rPr>
                          <w:b/>
                          <w:szCs w:val="28"/>
                        </w:rPr>
                        <w:t>е</w:t>
                      </w:r>
                      <w:r w:rsidRPr="001A5A20">
                        <w:rPr>
                          <w:b/>
                          <w:szCs w:val="28"/>
                        </w:rPr>
                        <w:t xml:space="preserve"> «</w:t>
                      </w:r>
                      <w:proofErr w:type="spellStart"/>
                      <w:r w:rsidRPr="001A5A20">
                        <w:rPr>
                          <w:b/>
                          <w:szCs w:val="28"/>
                        </w:rPr>
                        <w:t>Карьер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1A5A20">
                        <w:rPr>
                          <w:b/>
                          <w:szCs w:val="28"/>
                        </w:rPr>
                        <w:t>ский</w:t>
                      </w:r>
                      <w:proofErr w:type="spellEnd"/>
                      <w:r w:rsidRPr="001A5A20">
                        <w:rPr>
                          <w:b/>
                          <w:szCs w:val="28"/>
                        </w:rPr>
                        <w:t>» Александровского муници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1A5A20">
                        <w:rPr>
                          <w:b/>
                          <w:szCs w:val="28"/>
                        </w:rPr>
                        <w:t>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B522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3666764">
                <wp:simplePos x="0" y="0"/>
                <wp:positionH relativeFrom="page">
                  <wp:posOffset>5833110</wp:posOffset>
                </wp:positionH>
                <wp:positionV relativeFrom="page">
                  <wp:posOffset>2126615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C5DF962" w:rsidR="008E0D07" w:rsidRPr="009101E3" w:rsidRDefault="002B522F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59.3pt;margin-top:167.45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" filled="f" stroked="f">
                <v:textbox inset="0,0,0,0">
                  <w:txbxContent>
                    <w:p w14:paraId="27D2FCDC" w14:textId="5C5DF962" w:rsidR="008E0D07" w:rsidRPr="009101E3" w:rsidRDefault="002B522F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A807B05" w:rsidR="008E0D07" w:rsidRPr="009101E3" w:rsidRDefault="00E760A7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A807B05" w:rsidR="008E0D07" w:rsidRPr="009101E3" w:rsidRDefault="00E760A7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7E2FBCB3" w14:textId="69B6874A" w:rsidR="00BE0B6D" w:rsidRPr="002E092B" w:rsidRDefault="00CE5A08" w:rsidP="00BE0B6D">
      <w:pPr>
        <w:spacing w:before="100" w:beforeAutospacing="1" w:after="100" w:afterAutospacing="1"/>
        <w:ind w:firstLine="720"/>
        <w:jc w:val="both"/>
        <w:rPr>
          <w:bCs/>
          <w:szCs w:val="28"/>
        </w:rPr>
      </w:pPr>
      <w:r w:rsidRPr="009177CF">
        <w:t xml:space="preserve">В </w:t>
      </w:r>
      <w:r w:rsidRPr="009177CF">
        <w:rPr>
          <w:color w:val="000000"/>
        </w:rPr>
        <w:t>соответствии с Федеральным законом от 20 марта 2025 г. № 33-ФЗ «Об общих принципах организации местного самоуправления в единой системе публичной власти», Уставом Александровского муниципального округа Пермского края, на основании решения Думы Александровского муниципального округа Пермского края от 16.12.2025 г. № 98 «Об утверждении Положения о территориальном общественном самоуправлении в Александровском муниципальном округе»</w:t>
      </w:r>
      <w:r w:rsidR="00BE0B6D">
        <w:rPr>
          <w:color w:val="000000"/>
        </w:rPr>
        <w:t>,</w:t>
      </w:r>
      <w:r w:rsidR="00BE0B6D" w:rsidRPr="00BE0B6D">
        <w:rPr>
          <w:bCs/>
          <w:szCs w:val="28"/>
        </w:rPr>
        <w:t xml:space="preserve"> </w:t>
      </w:r>
      <w:r w:rsidR="00BE0B6D" w:rsidRPr="002E092B">
        <w:rPr>
          <w:bCs/>
          <w:szCs w:val="28"/>
        </w:rPr>
        <w:t>Дума Александровского муниципального округа</w:t>
      </w:r>
    </w:p>
    <w:p w14:paraId="7539CA76" w14:textId="77777777" w:rsidR="00CE5A08" w:rsidRPr="00CE5A08" w:rsidRDefault="00CE5A08" w:rsidP="00CE5A08">
      <w:pPr>
        <w:autoSpaceDE w:val="0"/>
        <w:autoSpaceDN w:val="0"/>
        <w:adjustRightInd w:val="0"/>
        <w:jc w:val="both"/>
        <w:rPr>
          <w:b/>
          <w:caps/>
          <w:szCs w:val="28"/>
        </w:rPr>
      </w:pPr>
      <w:r w:rsidRPr="00CE5A08">
        <w:rPr>
          <w:b/>
          <w:caps/>
          <w:szCs w:val="28"/>
        </w:rPr>
        <w:t>решает:</w:t>
      </w:r>
    </w:p>
    <w:p w14:paraId="451906F4" w14:textId="68339BE2" w:rsidR="00CE5A08" w:rsidRPr="00CE5A08" w:rsidRDefault="00CE5A08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08">
        <w:rPr>
          <w:rFonts w:ascii="Times New Roman" w:hAnsi="Times New Roman" w:cs="Times New Roman"/>
          <w:sz w:val="28"/>
          <w:szCs w:val="28"/>
        </w:rPr>
        <w:t>1. Утвердить Устав территориального общественного самоуправления - Местная общественная организация Территориальное общественное самоуправлени</w:t>
      </w:r>
      <w:r w:rsidR="00BE0B6D">
        <w:rPr>
          <w:rFonts w:ascii="Times New Roman" w:hAnsi="Times New Roman" w:cs="Times New Roman"/>
          <w:sz w:val="28"/>
          <w:szCs w:val="28"/>
        </w:rPr>
        <w:t>е</w:t>
      </w:r>
      <w:r w:rsidRPr="00CE5A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E5A08">
        <w:rPr>
          <w:rFonts w:ascii="Times New Roman" w:hAnsi="Times New Roman" w:cs="Times New Roman"/>
          <w:sz w:val="28"/>
          <w:szCs w:val="28"/>
        </w:rPr>
        <w:t>Карьерский</w:t>
      </w:r>
      <w:proofErr w:type="spellEnd"/>
      <w:r w:rsidRPr="00CE5A08">
        <w:rPr>
          <w:rFonts w:ascii="Times New Roman" w:hAnsi="Times New Roman" w:cs="Times New Roman"/>
          <w:sz w:val="28"/>
          <w:szCs w:val="28"/>
        </w:rPr>
        <w:t>» Александровского муниципального округа» (Приложение № 1).</w:t>
      </w:r>
    </w:p>
    <w:p w14:paraId="6C2CA2AB" w14:textId="49050B53" w:rsidR="00CE5A08" w:rsidRPr="00CE5A08" w:rsidRDefault="00CE5A08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08">
        <w:rPr>
          <w:rFonts w:ascii="Times New Roman" w:hAnsi="Times New Roman" w:cs="Times New Roman"/>
          <w:sz w:val="28"/>
          <w:szCs w:val="28"/>
        </w:rPr>
        <w:t xml:space="preserve">2. Признать утратившим силу пункт 3.1. решения Думы </w:t>
      </w:r>
      <w:proofErr w:type="spellStart"/>
      <w:r w:rsidRPr="00CE5A08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Pr="00CE5A08">
        <w:rPr>
          <w:rFonts w:ascii="Times New Roman" w:hAnsi="Times New Roman" w:cs="Times New Roman"/>
          <w:sz w:val="28"/>
          <w:szCs w:val="28"/>
        </w:rPr>
        <w:t xml:space="preserve"> городского поселения от 26.10.2018 г. № 10 «О регистрации Уставов и утверждении границ территориальных общественных самоуправлений»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6966C5" w14:textId="77777777" w:rsidR="00CE5A08" w:rsidRPr="00CE5A08" w:rsidRDefault="00CE5A08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08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«Боевой путь» и в сетевом издании официальный сайт администрации Александровского муниципального округа (</w:t>
      </w:r>
      <w:r w:rsidRPr="00CE5A0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E5A08">
        <w:rPr>
          <w:rFonts w:ascii="Times New Roman" w:hAnsi="Times New Roman" w:cs="Times New Roman"/>
          <w:sz w:val="28"/>
          <w:szCs w:val="28"/>
        </w:rPr>
        <w:t>.aleksraion.ru).</w:t>
      </w:r>
    </w:p>
    <w:p w14:paraId="719855BA" w14:textId="77777777" w:rsidR="00CE5A08" w:rsidRPr="00CE5A08" w:rsidRDefault="00CE5A08" w:rsidP="00CE5A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A08"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опубликования.</w:t>
      </w:r>
    </w:p>
    <w:p w14:paraId="3DA17B3B" w14:textId="35BE5D9C" w:rsidR="00E760A7" w:rsidRDefault="00E760A7" w:rsidP="00E760A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491529D" w14:textId="77777777" w:rsidR="00CE5A08" w:rsidRDefault="00CE5A08" w:rsidP="00E760A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166C43" w14:textId="77777777" w:rsidR="00E760A7" w:rsidRPr="00CE5A08" w:rsidRDefault="00E760A7" w:rsidP="00E760A7">
      <w:pPr>
        <w:ind w:firstLine="720"/>
        <w:jc w:val="both"/>
        <w:rPr>
          <w:sz w:val="22"/>
          <w:szCs w:val="22"/>
        </w:rPr>
      </w:pPr>
    </w:p>
    <w:p w14:paraId="26ABB16E" w14:textId="77777777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Председатель Думы</w:t>
      </w:r>
    </w:p>
    <w:p w14:paraId="23C2941E" w14:textId="55B2CA94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Александровского муниципального округа</w:t>
      </w:r>
      <w:r w:rsidRPr="00B42DFE">
        <w:tab/>
      </w:r>
      <w:r w:rsidRPr="00B42DFE">
        <w:tab/>
      </w:r>
      <w:r w:rsidRPr="00B42DFE">
        <w:tab/>
      </w:r>
      <w:r>
        <w:t>В.И. Косожихин</w:t>
      </w:r>
    </w:p>
    <w:p w14:paraId="77243B3C" w14:textId="77777777" w:rsidR="00CE5A08" w:rsidRDefault="00CE5A08" w:rsidP="00E760A7">
      <w:pPr>
        <w:tabs>
          <w:tab w:val="left" w:pos="851"/>
        </w:tabs>
        <w:spacing w:line="240" w:lineRule="exact"/>
        <w:jc w:val="both"/>
        <w:rPr>
          <w:sz w:val="22"/>
          <w:szCs w:val="22"/>
        </w:rPr>
      </w:pPr>
    </w:p>
    <w:p w14:paraId="5F82688D" w14:textId="77777777" w:rsidR="00CE5A08" w:rsidRDefault="00CE5A08" w:rsidP="00E760A7">
      <w:pPr>
        <w:tabs>
          <w:tab w:val="left" w:pos="851"/>
        </w:tabs>
        <w:spacing w:line="240" w:lineRule="exact"/>
        <w:jc w:val="both"/>
        <w:rPr>
          <w:sz w:val="22"/>
          <w:szCs w:val="22"/>
        </w:rPr>
      </w:pPr>
    </w:p>
    <w:p w14:paraId="06B9AE9D" w14:textId="6BF635FF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>Глава муниципального округа-</w:t>
      </w:r>
    </w:p>
    <w:p w14:paraId="1C6C6905" w14:textId="77777777" w:rsidR="00E760A7" w:rsidRPr="00B42DFE" w:rsidRDefault="00E760A7" w:rsidP="00E760A7">
      <w:pPr>
        <w:tabs>
          <w:tab w:val="left" w:pos="851"/>
        </w:tabs>
        <w:spacing w:line="240" w:lineRule="exact"/>
        <w:jc w:val="both"/>
      </w:pPr>
      <w:r w:rsidRPr="00B42DFE">
        <w:t xml:space="preserve">глава администрации </w:t>
      </w:r>
    </w:p>
    <w:p w14:paraId="6A81FF8E" w14:textId="47126269" w:rsidR="0031455C" w:rsidRPr="009112C6" w:rsidRDefault="00E760A7" w:rsidP="00E760A7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B42DFE">
        <w:t>Александровского муниципального округа</w:t>
      </w:r>
      <w:r>
        <w:tab/>
      </w:r>
      <w:r>
        <w:tab/>
      </w:r>
      <w:r w:rsidRPr="00B42DFE">
        <w:tab/>
        <w:t xml:space="preserve">О.Э. </w:t>
      </w:r>
      <w:r>
        <w:t>Белобаржевская</w:t>
      </w: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8BD66" w14:textId="77777777" w:rsidR="00EF6BF4" w:rsidRDefault="00EF6BF4">
      <w:r>
        <w:separator/>
      </w:r>
    </w:p>
    <w:p w14:paraId="3716B80A" w14:textId="77777777" w:rsidR="00EF6BF4" w:rsidRDefault="00EF6BF4"/>
  </w:endnote>
  <w:endnote w:type="continuationSeparator" w:id="0">
    <w:p w14:paraId="5D3A17A6" w14:textId="77777777" w:rsidR="00EF6BF4" w:rsidRDefault="00EF6BF4">
      <w:r>
        <w:continuationSeparator/>
      </w:r>
    </w:p>
    <w:p w14:paraId="18AA1958" w14:textId="77777777" w:rsidR="00EF6BF4" w:rsidRDefault="00EF6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813A3" w14:textId="77777777" w:rsidR="00EF6BF4" w:rsidRDefault="00EF6BF4">
      <w:r>
        <w:separator/>
      </w:r>
    </w:p>
    <w:p w14:paraId="6696268F" w14:textId="77777777" w:rsidR="00EF6BF4" w:rsidRDefault="00EF6BF4"/>
  </w:footnote>
  <w:footnote w:type="continuationSeparator" w:id="0">
    <w:p w14:paraId="50AFAECD" w14:textId="77777777" w:rsidR="00EF6BF4" w:rsidRDefault="00EF6BF4">
      <w:r>
        <w:continuationSeparator/>
      </w:r>
    </w:p>
    <w:p w14:paraId="7ED1BD98" w14:textId="77777777" w:rsidR="00EF6BF4" w:rsidRDefault="00EF6B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27AD1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B522F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7C79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4EFF"/>
    <w:rsid w:val="007354B4"/>
    <w:rsid w:val="00736B92"/>
    <w:rsid w:val="00750122"/>
    <w:rsid w:val="00751A6A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35FC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6777D"/>
    <w:rsid w:val="00B81DE9"/>
    <w:rsid w:val="00BB6E9F"/>
    <w:rsid w:val="00BE0B6D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CE5A08"/>
    <w:rsid w:val="00CF6283"/>
    <w:rsid w:val="00D26BCC"/>
    <w:rsid w:val="00D35FA8"/>
    <w:rsid w:val="00D51DC3"/>
    <w:rsid w:val="00D55081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760A7"/>
    <w:rsid w:val="00E8211E"/>
    <w:rsid w:val="00EA581A"/>
    <w:rsid w:val="00EA744D"/>
    <w:rsid w:val="00EB400D"/>
    <w:rsid w:val="00EE04FD"/>
    <w:rsid w:val="00EE4BEB"/>
    <w:rsid w:val="00EF6BF4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2023-08-24T08:10:00Z</cp:lastPrinted>
  <dcterms:created xsi:type="dcterms:W3CDTF">2026-02-11T08:08:00Z</dcterms:created>
  <dcterms:modified xsi:type="dcterms:W3CDTF">2026-02-19T09:34:00Z</dcterms:modified>
</cp:coreProperties>
</file>