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68915" w14:textId="389C8D82" w:rsidR="00F5332F" w:rsidRDefault="00246DC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1F3167" wp14:editId="09F93616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312160" cy="20066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2160" cy="200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A75C8" w14:textId="77777777" w:rsidR="00334161" w:rsidRPr="00F410AF" w:rsidRDefault="00334161" w:rsidP="00334161">
                            <w:pPr>
                              <w:rPr>
                                <w:szCs w:val="28"/>
                              </w:rPr>
                            </w:pPr>
                            <w:r w:rsidRPr="00F410AF">
                              <w:rPr>
                                <w:b/>
                                <w:szCs w:val="28"/>
                              </w:rPr>
                              <w:t>О внесении изменений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                      </w:r>
                          </w:p>
                          <w:p w14:paraId="16C1814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1F316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60.8pt;height:15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" filled="f" stroked="f">
                <v:textbox inset="0,0,0,0">
                  <w:txbxContent>
                    <w:p w14:paraId="096A75C8" w14:textId="77777777" w:rsidR="00334161" w:rsidRPr="00F410AF" w:rsidRDefault="00334161" w:rsidP="00334161">
                      <w:pPr>
                        <w:rPr>
                          <w:szCs w:val="28"/>
                        </w:rPr>
                      </w:pPr>
                      <w:r w:rsidRPr="00F410AF">
                        <w:rPr>
                          <w:b/>
                          <w:szCs w:val="28"/>
                        </w:rPr>
                        <w:t>О внесении изменений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                </w:r>
                    </w:p>
                    <w:p w14:paraId="16C1814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A95E23" wp14:editId="269E3EDB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016C8" w14:textId="3EA83EBD" w:rsidR="008E0D07" w:rsidRDefault="006377C5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370</w:t>
                            </w:r>
                          </w:p>
                          <w:p w14:paraId="577B9FD7" w14:textId="77777777" w:rsidR="006377C5" w:rsidRPr="006377C5" w:rsidRDefault="006377C5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A95E23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52C016C8" w14:textId="3EA83EBD" w:rsidR="008E0D07" w:rsidRDefault="006377C5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370</w:t>
                      </w:r>
                    </w:p>
                    <w:p w14:paraId="577B9FD7" w14:textId="77777777" w:rsidR="006377C5" w:rsidRPr="006377C5" w:rsidRDefault="006377C5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8D0C81" wp14:editId="624DF65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A987C" w14:textId="3AA127CE" w:rsidR="008E0D07" w:rsidRPr="00334161" w:rsidRDefault="00334161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34161"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78D0C8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96A987C" w14:textId="3AA127CE" w:rsidR="008E0D07" w:rsidRPr="00334161" w:rsidRDefault="00334161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34161"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92575A6" wp14:editId="404A293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5C359" w14:textId="77777777" w:rsidR="00F5332F" w:rsidRDefault="00F5332F" w:rsidP="00F5332F">
      <w:pPr>
        <w:rPr>
          <w:bCs/>
        </w:rPr>
      </w:pPr>
    </w:p>
    <w:p w14:paraId="0D23E335" w14:textId="77777777" w:rsidR="00F5332F" w:rsidRDefault="00F5332F" w:rsidP="00F5332F">
      <w:pPr>
        <w:rPr>
          <w:bCs/>
        </w:rPr>
      </w:pPr>
    </w:p>
    <w:p w14:paraId="34D032BC" w14:textId="77777777" w:rsidR="00F5332F" w:rsidRDefault="00F5332F" w:rsidP="00F5332F">
      <w:pPr>
        <w:rPr>
          <w:bCs/>
        </w:rPr>
      </w:pPr>
    </w:p>
    <w:p w14:paraId="32371EE7" w14:textId="5380D7FC" w:rsidR="00F5332F" w:rsidRDefault="00F5332F" w:rsidP="00F5332F">
      <w:pPr>
        <w:rPr>
          <w:bCs/>
        </w:rPr>
      </w:pPr>
    </w:p>
    <w:p w14:paraId="10EAC9B3" w14:textId="1A4881C4" w:rsidR="00334161" w:rsidRDefault="00334161" w:rsidP="00F5332F">
      <w:pPr>
        <w:rPr>
          <w:bCs/>
        </w:rPr>
      </w:pPr>
    </w:p>
    <w:p w14:paraId="6AA6F658" w14:textId="22458C60" w:rsidR="00334161" w:rsidRDefault="00334161" w:rsidP="00F5332F">
      <w:pPr>
        <w:rPr>
          <w:bCs/>
        </w:rPr>
      </w:pPr>
    </w:p>
    <w:p w14:paraId="612702C2" w14:textId="30A1BC0C" w:rsidR="00334161" w:rsidRDefault="00334161" w:rsidP="00F5332F">
      <w:pPr>
        <w:rPr>
          <w:bCs/>
        </w:rPr>
      </w:pPr>
    </w:p>
    <w:p w14:paraId="47B7DD98" w14:textId="73BCE3C3" w:rsidR="00334161" w:rsidRDefault="00334161" w:rsidP="00F5332F">
      <w:pPr>
        <w:rPr>
          <w:bCs/>
        </w:rPr>
      </w:pPr>
    </w:p>
    <w:p w14:paraId="307A9DFC" w14:textId="09BE5617" w:rsidR="00334161" w:rsidRDefault="00334161" w:rsidP="00F5332F">
      <w:pPr>
        <w:rPr>
          <w:bCs/>
        </w:rPr>
      </w:pPr>
    </w:p>
    <w:p w14:paraId="65F976B6" w14:textId="2E4C1376" w:rsidR="00334161" w:rsidRDefault="00334161" w:rsidP="00F5332F">
      <w:pPr>
        <w:rPr>
          <w:bCs/>
        </w:rPr>
      </w:pPr>
    </w:p>
    <w:p w14:paraId="37936C8F" w14:textId="2DB889DC" w:rsidR="00334161" w:rsidRDefault="00334161" w:rsidP="00F5332F">
      <w:pPr>
        <w:rPr>
          <w:bCs/>
        </w:rPr>
      </w:pPr>
    </w:p>
    <w:p w14:paraId="78D4B08D" w14:textId="77777777" w:rsidR="00334161" w:rsidRPr="00F410AF" w:rsidRDefault="00334161" w:rsidP="003341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410AF">
        <w:rPr>
          <w:szCs w:val="28"/>
        </w:rPr>
        <w:t>В соответствии со статьей 26.1 Федерального закона от 06.10.2003 № 131-ФЗ «Об общих принципах организации местного самоуправления в Российской Федерации»,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крае», Уставом Александровского муниципального округа Пермского края, Дума Александровского муниципального округа</w:t>
      </w:r>
    </w:p>
    <w:p w14:paraId="128601EB" w14:textId="77777777" w:rsidR="00334161" w:rsidRPr="00F410AF" w:rsidRDefault="00334161" w:rsidP="00334161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410AF">
        <w:rPr>
          <w:b/>
          <w:caps/>
          <w:szCs w:val="28"/>
        </w:rPr>
        <w:t>решает:</w:t>
      </w:r>
    </w:p>
    <w:p w14:paraId="3A044F0A" w14:textId="77777777" w:rsidR="00334161" w:rsidRPr="00F410AF" w:rsidRDefault="00334161" w:rsidP="00334161">
      <w:pPr>
        <w:ind w:firstLine="709"/>
        <w:jc w:val="both"/>
        <w:rPr>
          <w:b/>
          <w:szCs w:val="28"/>
        </w:rPr>
      </w:pPr>
      <w:r w:rsidRPr="00F410AF">
        <w:rPr>
          <w:szCs w:val="28"/>
        </w:rPr>
        <w:t>1. Внести в Порядок выдвижения, внесения, обсуждения, рассмотрения инициативных проектов, а также проведения их конкурсного отбора в Александровском муниципальном округе Пермского края, утвержденный решением Думы Александровского муниципального округа № 317 от 25.08.2022</w:t>
      </w:r>
      <w:r w:rsidRPr="00F410AF">
        <w:rPr>
          <w:b/>
          <w:szCs w:val="28"/>
        </w:rPr>
        <w:t xml:space="preserve"> </w:t>
      </w:r>
      <w:r w:rsidRPr="00F410AF">
        <w:rPr>
          <w:szCs w:val="28"/>
        </w:rPr>
        <w:t>следующие изменения:</w:t>
      </w:r>
    </w:p>
    <w:p w14:paraId="52591516" w14:textId="6C5B3AA8" w:rsidR="00334161" w:rsidRPr="00F410AF" w:rsidRDefault="00334161" w:rsidP="00334161">
      <w:pPr>
        <w:ind w:firstLine="709"/>
        <w:jc w:val="both"/>
        <w:rPr>
          <w:szCs w:val="28"/>
        </w:rPr>
      </w:pPr>
      <w:r w:rsidRPr="00F410AF">
        <w:rPr>
          <w:szCs w:val="28"/>
        </w:rPr>
        <w:t>1.1. абзац 4 пункт</w:t>
      </w:r>
      <w:r w:rsidR="004A30D2">
        <w:rPr>
          <w:szCs w:val="28"/>
        </w:rPr>
        <w:t>а</w:t>
      </w:r>
      <w:r w:rsidRPr="00F410AF">
        <w:rPr>
          <w:szCs w:val="28"/>
        </w:rPr>
        <w:t xml:space="preserve"> 4.8 раздела </w:t>
      </w:r>
      <w:r w:rsidRPr="00F410AF">
        <w:rPr>
          <w:szCs w:val="28"/>
          <w:lang w:val="en-US"/>
        </w:rPr>
        <w:t>IV</w:t>
      </w:r>
      <w:r w:rsidRPr="00F410AF">
        <w:rPr>
          <w:szCs w:val="28"/>
        </w:rPr>
        <w:t xml:space="preserve"> «Проведение конкурсного отбора» изложить в новой редакции:</w:t>
      </w:r>
    </w:p>
    <w:p w14:paraId="3E8AE0C2" w14:textId="7579C876" w:rsidR="00334161" w:rsidRPr="004A30D2" w:rsidRDefault="00334161" w:rsidP="00334161">
      <w:pPr>
        <w:pStyle w:val="ConsPlusNormal"/>
        <w:ind w:firstLine="709"/>
        <w:jc w:val="both"/>
        <w:rPr>
          <w:sz w:val="28"/>
          <w:szCs w:val="28"/>
        </w:rPr>
      </w:pPr>
      <w:r w:rsidRPr="00F410AF">
        <w:rPr>
          <w:rFonts w:ascii="Times New Roman" w:hAnsi="Times New Roman"/>
          <w:sz w:val="28"/>
          <w:szCs w:val="28"/>
        </w:rPr>
        <w:t xml:space="preserve">«Размер субсидии, распределяемый на конкурсном отборе по группе 2 </w:t>
      </w:r>
      <w:r w:rsidRPr="004A30D2">
        <w:rPr>
          <w:rFonts w:ascii="Times New Roman" w:hAnsi="Times New Roman"/>
          <w:sz w:val="28"/>
          <w:szCs w:val="28"/>
        </w:rPr>
        <w:t xml:space="preserve">(инициативные проекты, поступившие от органов ТОС), составляет не более </w:t>
      </w:r>
      <w:r w:rsidR="006377C5" w:rsidRPr="004A30D2">
        <w:rPr>
          <w:rFonts w:ascii="Times New Roman" w:hAnsi="Times New Roman"/>
          <w:sz w:val="28"/>
          <w:szCs w:val="28"/>
        </w:rPr>
        <w:t>20 %</w:t>
      </w:r>
      <w:r w:rsidRPr="004A30D2">
        <w:rPr>
          <w:rFonts w:ascii="Times New Roman" w:hAnsi="Times New Roman"/>
          <w:sz w:val="28"/>
          <w:szCs w:val="28"/>
        </w:rPr>
        <w:t xml:space="preserve"> от общей суммы финансирования проектов </w:t>
      </w:r>
      <w:r w:rsidR="004A30D2" w:rsidRPr="004A30D2">
        <w:rPr>
          <w:rFonts w:ascii="Times New Roman" w:hAnsi="Times New Roman"/>
          <w:sz w:val="28"/>
          <w:szCs w:val="28"/>
        </w:rPr>
        <w:t>инициативного бюджетирования на следующий</w:t>
      </w:r>
      <w:r w:rsidRPr="004A30D2">
        <w:rPr>
          <w:rFonts w:ascii="Times New Roman" w:hAnsi="Times New Roman"/>
          <w:sz w:val="28"/>
          <w:szCs w:val="28"/>
        </w:rPr>
        <w:t xml:space="preserve"> финансовый год</w:t>
      </w:r>
      <w:proofErr w:type="gramStart"/>
      <w:r w:rsidRPr="004A30D2">
        <w:rPr>
          <w:rFonts w:ascii="Times New Roman" w:hAnsi="Times New Roman"/>
          <w:sz w:val="28"/>
          <w:szCs w:val="28"/>
        </w:rPr>
        <w:t>.».</w:t>
      </w:r>
      <w:proofErr w:type="gramEnd"/>
    </w:p>
    <w:p w14:paraId="70DD3E4D" w14:textId="77777777" w:rsidR="00334161" w:rsidRPr="00F410AF" w:rsidRDefault="00334161" w:rsidP="00334161">
      <w:pPr>
        <w:ind w:firstLine="709"/>
        <w:jc w:val="both"/>
        <w:rPr>
          <w:szCs w:val="28"/>
        </w:rPr>
      </w:pPr>
      <w:r w:rsidRPr="00F410AF">
        <w:rPr>
          <w:szCs w:val="28"/>
        </w:rPr>
        <w:lastRenderedPageBreak/>
        <w:t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72AC0947" w14:textId="77777777" w:rsidR="00334161" w:rsidRPr="00F410AF" w:rsidRDefault="00334161" w:rsidP="00334161">
      <w:pPr>
        <w:ind w:firstLine="709"/>
        <w:jc w:val="both"/>
        <w:rPr>
          <w:szCs w:val="28"/>
        </w:rPr>
      </w:pPr>
      <w:r w:rsidRPr="00F410AF">
        <w:rPr>
          <w:szCs w:val="28"/>
        </w:rPr>
        <w:t xml:space="preserve">4. Настоящее решение вступает в силу со дня официального опубликования. </w:t>
      </w:r>
    </w:p>
    <w:p w14:paraId="4CECEBFE" w14:textId="77777777" w:rsidR="00334161" w:rsidRPr="00F410AF" w:rsidRDefault="00334161" w:rsidP="00334161">
      <w:pPr>
        <w:ind w:firstLine="720"/>
        <w:jc w:val="both"/>
        <w:rPr>
          <w:szCs w:val="28"/>
        </w:rPr>
      </w:pPr>
    </w:p>
    <w:p w14:paraId="38264B36" w14:textId="77777777" w:rsidR="00334161" w:rsidRPr="00F410AF" w:rsidRDefault="00334161" w:rsidP="00334161">
      <w:pPr>
        <w:ind w:firstLine="720"/>
        <w:jc w:val="both"/>
        <w:rPr>
          <w:szCs w:val="28"/>
        </w:rPr>
      </w:pPr>
    </w:p>
    <w:p w14:paraId="30202B96" w14:textId="77777777" w:rsidR="00334161" w:rsidRPr="00F410AF" w:rsidRDefault="00334161" w:rsidP="00334161">
      <w:pPr>
        <w:ind w:firstLine="720"/>
        <w:jc w:val="both"/>
        <w:rPr>
          <w:szCs w:val="28"/>
        </w:rPr>
      </w:pPr>
    </w:p>
    <w:p w14:paraId="5D34F295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  <w:r w:rsidRPr="00F410AF">
        <w:rPr>
          <w:szCs w:val="28"/>
        </w:rPr>
        <w:t>Председатель Думы</w:t>
      </w:r>
    </w:p>
    <w:p w14:paraId="534B16D8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  <w:r w:rsidRPr="00F410AF">
        <w:rPr>
          <w:szCs w:val="28"/>
        </w:rPr>
        <w:t>Александровского муниципального округа</w:t>
      </w:r>
      <w:r w:rsidRPr="00F410AF">
        <w:rPr>
          <w:szCs w:val="28"/>
        </w:rPr>
        <w:tab/>
      </w:r>
      <w:r w:rsidRPr="00F410AF">
        <w:rPr>
          <w:szCs w:val="28"/>
        </w:rPr>
        <w:tab/>
        <w:t xml:space="preserve">   </w:t>
      </w:r>
      <w:r w:rsidRPr="00F410AF">
        <w:rPr>
          <w:szCs w:val="28"/>
        </w:rPr>
        <w:tab/>
      </w:r>
      <w:r w:rsidRPr="00F410AF">
        <w:rPr>
          <w:szCs w:val="28"/>
        </w:rPr>
        <w:tab/>
        <w:t xml:space="preserve">    Л.Н. Белецкая</w:t>
      </w:r>
    </w:p>
    <w:p w14:paraId="02B838B6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</w:p>
    <w:p w14:paraId="7064423B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</w:p>
    <w:p w14:paraId="514DC067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  <w:r w:rsidRPr="00F410AF">
        <w:rPr>
          <w:szCs w:val="28"/>
        </w:rPr>
        <w:t>Глава муниципального округа-</w:t>
      </w:r>
    </w:p>
    <w:p w14:paraId="2EDB20A3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  <w:r w:rsidRPr="00F410AF">
        <w:rPr>
          <w:szCs w:val="28"/>
        </w:rPr>
        <w:t xml:space="preserve">глава администрации </w:t>
      </w:r>
    </w:p>
    <w:p w14:paraId="277FD24D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  <w:r w:rsidRPr="00F410AF">
        <w:rPr>
          <w:szCs w:val="28"/>
        </w:rPr>
        <w:t xml:space="preserve">Александровского муниципального округа                                 </w:t>
      </w:r>
      <w:r w:rsidRPr="00F410AF">
        <w:rPr>
          <w:szCs w:val="28"/>
        </w:rPr>
        <w:tab/>
        <w:t xml:space="preserve">      О.Э. Лаврова</w:t>
      </w:r>
    </w:p>
    <w:p w14:paraId="6DB39994" w14:textId="77777777" w:rsidR="00334161" w:rsidRPr="00F410AF" w:rsidRDefault="00334161" w:rsidP="00334161">
      <w:pPr>
        <w:tabs>
          <w:tab w:val="left" w:pos="851"/>
        </w:tabs>
        <w:jc w:val="both"/>
        <w:rPr>
          <w:szCs w:val="28"/>
        </w:rPr>
      </w:pPr>
    </w:p>
    <w:p w14:paraId="1B8D8395" w14:textId="77777777" w:rsidR="00334161" w:rsidRDefault="00334161" w:rsidP="00F5332F">
      <w:pPr>
        <w:rPr>
          <w:bCs/>
        </w:rPr>
      </w:pPr>
      <w:bookmarkStart w:id="0" w:name="_GoBack"/>
      <w:bookmarkEnd w:id="0"/>
    </w:p>
    <w:sectPr w:rsidR="00334161" w:rsidSect="006377C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AC593" w14:textId="77777777" w:rsidR="0032100B" w:rsidRDefault="0032100B">
      <w:r>
        <w:separator/>
      </w:r>
    </w:p>
  </w:endnote>
  <w:endnote w:type="continuationSeparator" w:id="0">
    <w:p w14:paraId="1D1911FC" w14:textId="77777777" w:rsidR="0032100B" w:rsidRDefault="0032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3BDB1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C189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1AFA53" w14:textId="77777777" w:rsidR="0032100B" w:rsidRDefault="0032100B">
      <w:r>
        <w:separator/>
      </w:r>
    </w:p>
  </w:footnote>
  <w:footnote w:type="continuationSeparator" w:id="0">
    <w:p w14:paraId="0E18A68C" w14:textId="77777777" w:rsidR="0032100B" w:rsidRDefault="00321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A181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78B2624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FB229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A30D2">
      <w:rPr>
        <w:rStyle w:val="ac"/>
        <w:noProof/>
      </w:rPr>
      <w:t>2</w:t>
    </w:r>
    <w:r>
      <w:rPr>
        <w:rStyle w:val="ac"/>
      </w:rPr>
      <w:fldChar w:fldCharType="end"/>
    </w:r>
  </w:p>
  <w:p w14:paraId="3A6B4C6F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16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46DCE"/>
    <w:rsid w:val="00272A91"/>
    <w:rsid w:val="0028108D"/>
    <w:rsid w:val="0028655A"/>
    <w:rsid w:val="00290178"/>
    <w:rsid w:val="002A1714"/>
    <w:rsid w:val="002E0EAA"/>
    <w:rsid w:val="002E7887"/>
    <w:rsid w:val="00312CFE"/>
    <w:rsid w:val="0032100B"/>
    <w:rsid w:val="00334161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A30D2"/>
    <w:rsid w:val="004F68BF"/>
    <w:rsid w:val="00534011"/>
    <w:rsid w:val="0053612B"/>
    <w:rsid w:val="005438E0"/>
    <w:rsid w:val="005505FE"/>
    <w:rsid w:val="00552ADF"/>
    <w:rsid w:val="006333E0"/>
    <w:rsid w:val="006377C5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F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3341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34161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3341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3416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21</TotalTime>
  <Pages>2</Pages>
  <Words>202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2023-03-29T05:46:00Z</dcterms:created>
  <dcterms:modified xsi:type="dcterms:W3CDTF">2023-03-30T08:23:00Z</dcterms:modified>
</cp:coreProperties>
</file>