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C7DEB" w14:textId="5674EAC7" w:rsidR="00F5332F" w:rsidRDefault="000E607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011142" wp14:editId="548701CA">
                <wp:simplePos x="0" y="0"/>
                <wp:positionH relativeFrom="page">
                  <wp:posOffset>900430</wp:posOffset>
                </wp:positionH>
                <wp:positionV relativeFrom="page">
                  <wp:posOffset>2630805</wp:posOffset>
                </wp:positionV>
                <wp:extent cx="2978785" cy="1273175"/>
                <wp:effectExtent l="0" t="0" r="1206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27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2ED6E" w14:textId="77777777" w:rsidR="000E607E" w:rsidRPr="000E607E" w:rsidRDefault="000E607E" w:rsidP="000E607E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0E607E">
                              <w:rPr>
                                <w:b/>
                                <w:szCs w:val="32"/>
                              </w:rPr>
                              <w:t>О</w:t>
                            </w:r>
                            <w:r w:rsidRPr="000E607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E607E">
                              <w:rPr>
                                <w:b/>
                                <w:szCs w:val="32"/>
                              </w:rPr>
                              <w:t xml:space="preserve">принятии в первом чтении Положения о порядке принятия решения о создании, реорганизации и ликвидации муниципальных предприятий Александровского муниципального округа </w:t>
                            </w:r>
                          </w:p>
                          <w:p w14:paraId="6B64109B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70.9pt;margin-top:207.15pt;width:234.55pt;height:1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6Na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" filled="f" stroked="f">
                <v:textbox inset="0,0,0,0">
                  <w:txbxContent>
                    <w:p w14:paraId="30C2ED6E" w14:textId="77777777" w:rsidR="000E607E" w:rsidRPr="000E607E" w:rsidRDefault="000E607E" w:rsidP="000E607E">
                      <w:pPr>
                        <w:rPr>
                          <w:sz w:val="24"/>
                          <w:szCs w:val="28"/>
                        </w:rPr>
                      </w:pPr>
                      <w:r w:rsidRPr="000E607E">
                        <w:rPr>
                          <w:b/>
                          <w:szCs w:val="32"/>
                        </w:rPr>
                        <w:t>О</w:t>
                      </w:r>
                      <w:r w:rsidRPr="000E607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0E607E">
                        <w:rPr>
                          <w:b/>
                          <w:szCs w:val="32"/>
                        </w:rPr>
                        <w:t xml:space="preserve">принятии в первом чтении Положения о порядке принятия решения о создании, реорганизации и ликвидации муниципальных предприятий Александровского муниципального округа </w:t>
                      </w:r>
                    </w:p>
                    <w:p w14:paraId="6B64109B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38B461" wp14:editId="394B8D9C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569DA0" w14:textId="41D5514E" w:rsidR="008E0D07" w:rsidRPr="00EC7387" w:rsidRDefault="00EC7387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365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038B461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65569DA0" w14:textId="41D5514E" w:rsidR="008E0D07" w:rsidRPr="00EC7387" w:rsidRDefault="00EC7387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365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6CE546" wp14:editId="796C3F75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5E4F6E" w14:textId="1AC54D73" w:rsidR="008E0D07" w:rsidRPr="00F21F83" w:rsidRDefault="00F21F83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21F83">
                              <w:rPr>
                                <w:b/>
                                <w:bCs/>
                                <w:szCs w:val="28"/>
                              </w:rPr>
                              <w:t>02.03.2023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A6CE546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65E4F6E" w14:textId="1AC54D73" w:rsidR="008E0D07" w:rsidRPr="00F21F83" w:rsidRDefault="00F21F83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21F83">
                        <w:rPr>
                          <w:b/>
                          <w:bCs/>
                          <w:szCs w:val="28"/>
                        </w:rPr>
                        <w:t>02.03.2023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EA487F8" wp14:editId="3ACEF7A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7538D" w14:textId="77777777" w:rsidR="00F5332F" w:rsidRDefault="00F5332F" w:rsidP="00F5332F">
      <w:pPr>
        <w:rPr>
          <w:bCs/>
        </w:rPr>
      </w:pPr>
    </w:p>
    <w:p w14:paraId="0AECFE06" w14:textId="77777777" w:rsidR="00F5332F" w:rsidRDefault="00F5332F" w:rsidP="00F5332F">
      <w:pPr>
        <w:rPr>
          <w:bCs/>
        </w:rPr>
      </w:pPr>
    </w:p>
    <w:p w14:paraId="40D9EFB1" w14:textId="77777777" w:rsidR="00F5332F" w:rsidRDefault="00F5332F" w:rsidP="00F5332F">
      <w:pPr>
        <w:rPr>
          <w:bCs/>
        </w:rPr>
      </w:pPr>
    </w:p>
    <w:p w14:paraId="03CD2608" w14:textId="47BE7184" w:rsidR="00F5332F" w:rsidRDefault="00F5332F" w:rsidP="00F5332F">
      <w:pPr>
        <w:rPr>
          <w:bCs/>
        </w:rPr>
      </w:pPr>
    </w:p>
    <w:p w14:paraId="7015A859" w14:textId="09E83E8B" w:rsidR="000E607E" w:rsidRDefault="000E607E" w:rsidP="00F5332F">
      <w:pPr>
        <w:rPr>
          <w:bCs/>
        </w:rPr>
      </w:pPr>
    </w:p>
    <w:p w14:paraId="2DB416AA" w14:textId="2CFA2070" w:rsidR="000E607E" w:rsidRDefault="000E607E" w:rsidP="00F5332F">
      <w:pPr>
        <w:rPr>
          <w:bCs/>
        </w:rPr>
      </w:pPr>
    </w:p>
    <w:p w14:paraId="12BB28D5" w14:textId="1AA006A2" w:rsidR="000E607E" w:rsidRDefault="000E607E" w:rsidP="00F5332F">
      <w:pPr>
        <w:rPr>
          <w:bCs/>
        </w:rPr>
      </w:pPr>
    </w:p>
    <w:p w14:paraId="082B2569" w14:textId="77777777" w:rsidR="000E607E" w:rsidRDefault="000E607E" w:rsidP="00F5332F">
      <w:pPr>
        <w:rPr>
          <w:bCs/>
        </w:rPr>
      </w:pPr>
    </w:p>
    <w:p w14:paraId="0B40BD72" w14:textId="15CE4FED" w:rsidR="000E607E" w:rsidRPr="000E607E" w:rsidRDefault="000E607E" w:rsidP="000E607E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0E607E">
        <w:rPr>
          <w:szCs w:val="28"/>
        </w:rPr>
        <w:t>В соответствии с Гражданским кодексом Российской Федерации, Федеральным законом от 14.11.2002 № 161-ФЗ «О государственных и муниципальных унитарных предприятиях», со статьями 35, 46 Федерального закона от 06.10.2003 № 131-ФЗ «Об общих принципах организации местного самоуправления в Российской Федерации», Федеральным законом от 25.12.2018 № 485-ФЗ «О внесении изменений в отдельные законодательные акты Российской Федерации», Уставом Александровского муниципального округа, Дума Александровского муниципального округа</w:t>
      </w:r>
      <w:proofErr w:type="gramEnd"/>
    </w:p>
    <w:p w14:paraId="4DB0653A" w14:textId="77777777" w:rsidR="000E607E" w:rsidRPr="000E607E" w:rsidRDefault="000E607E" w:rsidP="000E607E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E607E">
        <w:rPr>
          <w:b/>
          <w:caps/>
          <w:szCs w:val="28"/>
        </w:rPr>
        <w:t>решает:</w:t>
      </w:r>
    </w:p>
    <w:p w14:paraId="03283F5C" w14:textId="42DE2E68" w:rsidR="000E607E" w:rsidRPr="000E607E" w:rsidRDefault="000E607E" w:rsidP="000E607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07E">
        <w:rPr>
          <w:szCs w:val="28"/>
        </w:rPr>
        <w:t xml:space="preserve">1. Принять в первом чтении </w:t>
      </w:r>
      <w:bookmarkStart w:id="0" w:name="_Hlk79396680"/>
      <w:r w:rsidRPr="000E607E">
        <w:rPr>
          <w:szCs w:val="28"/>
        </w:rPr>
        <w:t>Положение о порядке принятия решения о создании, реорганизации и ликвидации муниципальных предприятий Александровского муниципального округа</w:t>
      </w:r>
      <w:bookmarkEnd w:id="0"/>
      <w:r>
        <w:rPr>
          <w:szCs w:val="28"/>
        </w:rPr>
        <w:t>, согласно приложению</w:t>
      </w:r>
      <w:r w:rsidRPr="000E607E">
        <w:rPr>
          <w:szCs w:val="28"/>
        </w:rPr>
        <w:t>.</w:t>
      </w:r>
    </w:p>
    <w:p w14:paraId="3A13655E" w14:textId="17186AA3" w:rsidR="000E607E" w:rsidRDefault="000E607E" w:rsidP="000E607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0E607E">
        <w:rPr>
          <w:szCs w:val="28"/>
        </w:rPr>
        <w:t>2. Создать рабочую группу для подготовки проекта решения Думы Александровского муниципального округа «Об утверждении Положения о порядке принятия решения о создании, реорганизации и ликвидации муниципальных предприятий Александровского муниципального округа» ко второму чтению в составе:</w:t>
      </w:r>
    </w:p>
    <w:p w14:paraId="1EBFB0C8" w14:textId="644B9088" w:rsidR="006D2C1B" w:rsidRDefault="006D2C1B" w:rsidP="000E607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Мачихина Н.В. - </w:t>
      </w:r>
      <w:r w:rsidRPr="006D2C1B">
        <w:rPr>
          <w:szCs w:val="28"/>
        </w:rPr>
        <w:t>депутат Думы Александровского муниципального округа по избирательному округу №</w:t>
      </w:r>
      <w:r>
        <w:rPr>
          <w:szCs w:val="28"/>
        </w:rPr>
        <w:t xml:space="preserve"> 14;</w:t>
      </w:r>
    </w:p>
    <w:p w14:paraId="41F4A04D" w14:textId="2DA8F503" w:rsidR="006D2C1B" w:rsidRPr="000E607E" w:rsidRDefault="006D2C1B" w:rsidP="000E607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Мельчаков</w:t>
      </w:r>
      <w:proofErr w:type="spellEnd"/>
      <w:r>
        <w:rPr>
          <w:szCs w:val="28"/>
        </w:rPr>
        <w:t xml:space="preserve"> Д.В. - </w:t>
      </w:r>
      <w:r w:rsidRPr="006D2C1B">
        <w:rPr>
          <w:szCs w:val="28"/>
        </w:rPr>
        <w:t>депутат Думы Александровского муниципального округа по избирательному округу №</w:t>
      </w:r>
      <w:r>
        <w:rPr>
          <w:szCs w:val="28"/>
        </w:rPr>
        <w:t xml:space="preserve"> 7;</w:t>
      </w:r>
    </w:p>
    <w:p w14:paraId="1524A2CB" w14:textId="5A5C825D" w:rsidR="000E607E" w:rsidRPr="000E607E" w:rsidRDefault="006D2C1B" w:rsidP="000E607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6D2C1B">
        <w:rPr>
          <w:szCs w:val="28"/>
        </w:rPr>
        <w:t xml:space="preserve">- </w:t>
      </w:r>
      <w:proofErr w:type="spellStart"/>
      <w:r w:rsidRPr="006D2C1B">
        <w:rPr>
          <w:szCs w:val="28"/>
        </w:rPr>
        <w:t>Пасынкова</w:t>
      </w:r>
      <w:proofErr w:type="spellEnd"/>
      <w:r w:rsidRPr="006D2C1B">
        <w:rPr>
          <w:szCs w:val="28"/>
        </w:rPr>
        <w:t xml:space="preserve"> Т.В. – председатель Контрольно-счетной палаты</w:t>
      </w:r>
      <w:r w:rsidR="00C462AA">
        <w:rPr>
          <w:szCs w:val="28"/>
        </w:rPr>
        <w:t>;</w:t>
      </w:r>
    </w:p>
    <w:p w14:paraId="3BC82BB0" w14:textId="77777777" w:rsidR="006D2C1B" w:rsidRPr="006D2C1B" w:rsidRDefault="006D2C1B" w:rsidP="006D2C1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6D2C1B">
        <w:rPr>
          <w:szCs w:val="28"/>
        </w:rPr>
        <w:t xml:space="preserve">- Плотников О.В. – </w:t>
      </w:r>
      <w:bookmarkStart w:id="1" w:name="_Hlk128658472"/>
      <w:r w:rsidRPr="006D2C1B">
        <w:rPr>
          <w:szCs w:val="28"/>
        </w:rPr>
        <w:t>депутат Думы Александровского муниципального округа по избирательному округу №</w:t>
      </w:r>
      <w:bookmarkEnd w:id="1"/>
      <w:r w:rsidRPr="006D2C1B">
        <w:rPr>
          <w:szCs w:val="28"/>
        </w:rPr>
        <w:t xml:space="preserve"> 4;</w:t>
      </w:r>
    </w:p>
    <w:p w14:paraId="40A6B15B" w14:textId="45CC3A13" w:rsidR="006D2C1B" w:rsidRDefault="006D2C1B" w:rsidP="006D2C1B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6D2C1B">
        <w:rPr>
          <w:szCs w:val="28"/>
        </w:rPr>
        <w:t xml:space="preserve">- </w:t>
      </w:r>
      <w:proofErr w:type="spellStart"/>
      <w:r w:rsidRPr="006D2C1B">
        <w:rPr>
          <w:szCs w:val="28"/>
        </w:rPr>
        <w:t>Половникова</w:t>
      </w:r>
      <w:proofErr w:type="spellEnd"/>
      <w:r w:rsidRPr="006D2C1B">
        <w:rPr>
          <w:szCs w:val="28"/>
        </w:rPr>
        <w:t xml:space="preserve"> Н.В. – заместитель главы администрации округа по </w:t>
      </w:r>
      <w:r w:rsidRPr="006D2C1B">
        <w:rPr>
          <w:szCs w:val="28"/>
        </w:rPr>
        <w:lastRenderedPageBreak/>
        <w:t>градостроительству - начальник управления имущественных и земельных отношений</w:t>
      </w:r>
      <w:r>
        <w:rPr>
          <w:szCs w:val="28"/>
        </w:rPr>
        <w:t>;</w:t>
      </w:r>
    </w:p>
    <w:p w14:paraId="3985EF7B" w14:textId="2E3D15AA" w:rsidR="000E607E" w:rsidRPr="000E607E" w:rsidRDefault="000E607E" w:rsidP="000E607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 w:rsidRPr="000E607E">
        <w:rPr>
          <w:szCs w:val="28"/>
        </w:rPr>
        <w:t>Шишаков</w:t>
      </w:r>
      <w:r w:rsidR="006D2C1B">
        <w:rPr>
          <w:szCs w:val="28"/>
        </w:rPr>
        <w:t>а</w:t>
      </w:r>
      <w:proofErr w:type="spellEnd"/>
      <w:r w:rsidRPr="000E607E">
        <w:rPr>
          <w:szCs w:val="28"/>
        </w:rPr>
        <w:t xml:space="preserve"> Т.А.</w:t>
      </w:r>
      <w:r>
        <w:rPr>
          <w:szCs w:val="28"/>
        </w:rPr>
        <w:t xml:space="preserve">, </w:t>
      </w:r>
      <w:r w:rsidRPr="000E607E">
        <w:rPr>
          <w:szCs w:val="28"/>
        </w:rPr>
        <w:t>заместител</w:t>
      </w:r>
      <w:r w:rsidR="00C462AA">
        <w:rPr>
          <w:szCs w:val="28"/>
        </w:rPr>
        <w:t>ь</w:t>
      </w:r>
      <w:bookmarkStart w:id="2" w:name="_GoBack"/>
      <w:bookmarkEnd w:id="2"/>
      <w:r w:rsidRPr="000E607E">
        <w:rPr>
          <w:szCs w:val="28"/>
        </w:rPr>
        <w:t xml:space="preserve"> начальника юридического отдела</w:t>
      </w:r>
      <w:r>
        <w:rPr>
          <w:szCs w:val="28"/>
        </w:rPr>
        <w:t xml:space="preserve"> администрации округа.</w:t>
      </w:r>
      <w:r w:rsidRPr="000E607E">
        <w:rPr>
          <w:szCs w:val="28"/>
        </w:rPr>
        <w:t xml:space="preserve"> </w:t>
      </w:r>
    </w:p>
    <w:p w14:paraId="62412231" w14:textId="1DAB1DCA" w:rsidR="000E607E" w:rsidRPr="000E607E" w:rsidRDefault="000E607E" w:rsidP="000E607E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0E607E">
        <w:rPr>
          <w:szCs w:val="28"/>
        </w:rPr>
        <w:t xml:space="preserve">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6D2C1B">
        <w:rPr>
          <w:szCs w:val="28"/>
        </w:rPr>
        <w:t>15.03.</w:t>
      </w:r>
      <w:r w:rsidRPr="000E607E">
        <w:rPr>
          <w:szCs w:val="28"/>
        </w:rPr>
        <w:t>2023 по адресу: г.</w:t>
      </w:r>
      <w:r>
        <w:rPr>
          <w:szCs w:val="28"/>
        </w:rPr>
        <w:t xml:space="preserve"> </w:t>
      </w:r>
      <w:r w:rsidRPr="000E607E">
        <w:rPr>
          <w:szCs w:val="28"/>
        </w:rPr>
        <w:t>Александровск, ул. Ленина, 20 «А», кабинет 41.</w:t>
      </w:r>
    </w:p>
    <w:p w14:paraId="77C989D7" w14:textId="5DADADCE" w:rsidR="000E607E" w:rsidRPr="000E607E" w:rsidRDefault="000E607E" w:rsidP="000E607E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 w:rsidRPr="000E607E">
        <w:rPr>
          <w:szCs w:val="28"/>
        </w:rPr>
        <w:t>Настоящее решение вступает в силу со дня его подписания.</w:t>
      </w:r>
    </w:p>
    <w:p w14:paraId="09B9E75C" w14:textId="77777777" w:rsidR="000E607E" w:rsidRPr="000E607E" w:rsidRDefault="000E607E" w:rsidP="000E607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14:paraId="3BED576A" w14:textId="77777777" w:rsidR="000E607E" w:rsidRPr="000E607E" w:rsidRDefault="000E607E" w:rsidP="000E607E">
      <w:pPr>
        <w:ind w:firstLine="720"/>
        <w:jc w:val="both"/>
        <w:rPr>
          <w:szCs w:val="28"/>
        </w:rPr>
      </w:pPr>
    </w:p>
    <w:p w14:paraId="1B3F50AE" w14:textId="77777777" w:rsidR="000E607E" w:rsidRPr="000E607E" w:rsidRDefault="000E607E" w:rsidP="000E607E">
      <w:pPr>
        <w:ind w:firstLine="720"/>
        <w:jc w:val="both"/>
        <w:rPr>
          <w:szCs w:val="28"/>
        </w:rPr>
      </w:pPr>
    </w:p>
    <w:p w14:paraId="6706EE83" w14:textId="77777777" w:rsidR="000E607E" w:rsidRPr="000E607E" w:rsidRDefault="000E607E" w:rsidP="000E607E">
      <w:pPr>
        <w:tabs>
          <w:tab w:val="left" w:pos="851"/>
        </w:tabs>
        <w:jc w:val="both"/>
        <w:rPr>
          <w:szCs w:val="28"/>
        </w:rPr>
      </w:pPr>
      <w:r w:rsidRPr="000E607E">
        <w:rPr>
          <w:szCs w:val="28"/>
        </w:rPr>
        <w:t>Председатель Думы</w:t>
      </w:r>
    </w:p>
    <w:p w14:paraId="0FF9067D" w14:textId="77777777" w:rsidR="000E607E" w:rsidRPr="000E607E" w:rsidRDefault="000E607E" w:rsidP="000E607E">
      <w:pPr>
        <w:tabs>
          <w:tab w:val="left" w:pos="851"/>
        </w:tabs>
        <w:jc w:val="both"/>
        <w:rPr>
          <w:szCs w:val="28"/>
        </w:rPr>
      </w:pPr>
      <w:r w:rsidRPr="000E607E">
        <w:rPr>
          <w:szCs w:val="28"/>
        </w:rPr>
        <w:t>Александровского муниципального округа</w:t>
      </w:r>
      <w:r w:rsidRPr="000E607E">
        <w:rPr>
          <w:szCs w:val="28"/>
        </w:rPr>
        <w:tab/>
      </w:r>
      <w:r w:rsidRPr="000E607E">
        <w:rPr>
          <w:szCs w:val="28"/>
        </w:rPr>
        <w:tab/>
        <w:t xml:space="preserve">   </w:t>
      </w:r>
      <w:r w:rsidRPr="000E607E">
        <w:rPr>
          <w:szCs w:val="28"/>
        </w:rPr>
        <w:tab/>
      </w:r>
      <w:r w:rsidRPr="000E607E">
        <w:rPr>
          <w:szCs w:val="28"/>
        </w:rPr>
        <w:tab/>
        <w:t xml:space="preserve">    Л.Н. Белецкая</w:t>
      </w:r>
    </w:p>
    <w:p w14:paraId="5B67735E" w14:textId="77777777" w:rsidR="000E607E" w:rsidRPr="000E607E" w:rsidRDefault="000E607E" w:rsidP="00F5332F">
      <w:pPr>
        <w:rPr>
          <w:bCs/>
          <w:sz w:val="32"/>
          <w:szCs w:val="22"/>
        </w:rPr>
      </w:pPr>
    </w:p>
    <w:sectPr w:rsidR="000E607E" w:rsidRPr="000E607E" w:rsidSect="000E607E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7163D0" w14:textId="77777777" w:rsidR="00A732E3" w:rsidRDefault="00A732E3">
      <w:r>
        <w:separator/>
      </w:r>
    </w:p>
  </w:endnote>
  <w:endnote w:type="continuationSeparator" w:id="0">
    <w:p w14:paraId="0B1059F8" w14:textId="77777777" w:rsidR="00A732E3" w:rsidRDefault="00A73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9C15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E217F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42ADC" w14:textId="77777777" w:rsidR="00A732E3" w:rsidRDefault="00A732E3">
      <w:r>
        <w:separator/>
      </w:r>
    </w:p>
  </w:footnote>
  <w:footnote w:type="continuationSeparator" w:id="0">
    <w:p w14:paraId="73FCBEC2" w14:textId="77777777" w:rsidR="00A732E3" w:rsidRDefault="00A732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4468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E33D4F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14A4B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462AA">
      <w:rPr>
        <w:rStyle w:val="ac"/>
        <w:noProof/>
      </w:rPr>
      <w:t>2</w:t>
    </w:r>
    <w:r>
      <w:rPr>
        <w:rStyle w:val="ac"/>
      </w:rPr>
      <w:fldChar w:fldCharType="end"/>
    </w:r>
  </w:p>
  <w:p w14:paraId="03CBD293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41948"/>
    <w:multiLevelType w:val="multilevel"/>
    <w:tmpl w:val="406499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2160"/>
      </w:pPr>
      <w:rPr>
        <w:rFonts w:hint="default"/>
      </w:r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8B1FE0"/>
    <w:multiLevelType w:val="hybridMultilevel"/>
    <w:tmpl w:val="A82E7A6A"/>
    <w:lvl w:ilvl="0" w:tplc="6B52A438">
      <w:start w:val="3"/>
      <w:numFmt w:val="decimal"/>
      <w:lvlText w:val="%1."/>
      <w:lvlJc w:val="left"/>
      <w:pPr>
        <w:ind w:left="15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3"/>
    <w:rsid w:val="000107D0"/>
    <w:rsid w:val="00031EB5"/>
    <w:rsid w:val="000320E4"/>
    <w:rsid w:val="000334C9"/>
    <w:rsid w:val="0007358C"/>
    <w:rsid w:val="000A1018"/>
    <w:rsid w:val="000A1249"/>
    <w:rsid w:val="000E607E"/>
    <w:rsid w:val="000F7BC6"/>
    <w:rsid w:val="001163FF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195F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E1719"/>
    <w:rsid w:val="006333E0"/>
    <w:rsid w:val="006D2C1B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732E3"/>
    <w:rsid w:val="00AB61AD"/>
    <w:rsid w:val="00AD1C48"/>
    <w:rsid w:val="00B12253"/>
    <w:rsid w:val="00B17F20"/>
    <w:rsid w:val="00B66C87"/>
    <w:rsid w:val="00C11CD6"/>
    <w:rsid w:val="00C462AA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EC7387"/>
    <w:rsid w:val="00ED5C0C"/>
    <w:rsid w:val="00F21F83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E21E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87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2019-12-13T10:58:00Z</cp:lastPrinted>
  <dcterms:created xsi:type="dcterms:W3CDTF">2023-03-01T06:04:00Z</dcterms:created>
  <dcterms:modified xsi:type="dcterms:W3CDTF">2023-03-02T09:52:00Z</dcterms:modified>
</cp:coreProperties>
</file>