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C00" w:rsidRPr="006C0547" w:rsidRDefault="00D52461" w:rsidP="00756CE6">
      <w:pPr>
        <w:pStyle w:val="a6"/>
        <w:tabs>
          <w:tab w:val="left" w:pos="3969"/>
        </w:tabs>
        <w:suppressAutoHyphens w:val="0"/>
        <w:spacing w:after="360"/>
        <w:ind w:right="5387"/>
        <w:jc w:val="both"/>
        <w:rPr>
          <w:noProof/>
          <w:spacing w:val="-6"/>
        </w:rPr>
      </w:pPr>
      <w:r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7" type="#_x0000_t202" style="position:absolute;left:0;text-align:left;margin-left:425pt;margin-top:165.45pt;width:108pt;height:18pt;z-index:251658752;mso-position-horizontal-relative:page;mso-position-vertical-relative:page" filled="f" stroked="f">
            <v:textbox style="mso-next-textbox:#_x0000_s1087" inset="0,0,0,0">
              <w:txbxContent>
                <w:p w:rsidR="00D52461" w:rsidRDefault="00D4734F" w:rsidP="00D52461">
                  <w:pPr>
                    <w:pStyle w:val="a3"/>
                    <w:jc w:val="center"/>
                  </w:pPr>
                  <w:r>
                    <w:t>1467</w:t>
                  </w:r>
                </w:p>
              </w:txbxContent>
            </v:textbox>
            <w10:wrap anchorx="page" anchory="page"/>
          </v:shape>
        </w:pict>
      </w:r>
      <w:r>
        <w:rPr>
          <w:sz w:val="24"/>
          <w:szCs w:val="24"/>
        </w:rPr>
        <w:pict>
          <v:shape id="_x0000_s1088" type="#_x0000_t202" style="position:absolute;left:0;text-align:left;margin-left:127.9pt;margin-top:165.45pt;width:108pt;height:18pt;z-index:251659776;mso-position-horizontal-relative:page;mso-position-vertical-relative:page" filled="f" stroked="f">
            <v:textbox style="mso-next-textbox:#_x0000_s1088" inset="0,0,0,0">
              <w:txbxContent>
                <w:p w:rsidR="00D52461" w:rsidRDefault="00D4734F" w:rsidP="00D52461">
                  <w:pPr>
                    <w:pStyle w:val="a3"/>
                    <w:jc w:val="center"/>
                  </w:pPr>
                  <w:r>
                    <w:t>11.12.2025</w:t>
                  </w:r>
                </w:p>
              </w:txbxContent>
            </v:textbox>
            <w10:wrap anchorx="page" anchory="page"/>
          </v:shape>
        </w:pict>
      </w:r>
      <w:r w:rsidR="00990DB9">
        <w:rPr>
          <w:noProof/>
          <w:spacing w:val="-6"/>
        </w:rPr>
        <w:t xml:space="preserve">О </w:t>
      </w:r>
      <w:r w:rsidR="00990DB9" w:rsidRPr="007E7C1D">
        <w:rPr>
          <w:noProof/>
          <w:spacing w:val="-6"/>
        </w:rPr>
        <w:t>внесении изменений в поста-новление администрации Алек-сандровского муниципального</w:t>
      </w:r>
      <w:r w:rsidR="00E62985">
        <w:rPr>
          <w:noProof/>
          <w:spacing w:val="-6"/>
        </w:rPr>
        <w:t xml:space="preserve"> </w:t>
      </w:r>
      <w:r w:rsidR="00990DB9" w:rsidRPr="007E7C1D">
        <w:rPr>
          <w:noProof/>
          <w:spacing w:val="-6"/>
        </w:rPr>
        <w:t>округа от</w:t>
      </w:r>
      <w:r w:rsidR="00F41CF5">
        <w:rPr>
          <w:noProof/>
          <w:lang w:eastAsia="ru-RU"/>
        </w:rPr>
        <w:drawing>
          <wp:anchor distT="0" distB="0" distL="114300" distR="114300" simplePos="0" relativeHeight="251657728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61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74DEC" w:rsidRPr="00074DEC">
        <w:rPr>
          <w:noProof/>
        </w:rPr>
        <w:pict>
          <v:shape id="_x0000_s1078" type="#_x0000_t202" style="position:absolute;left:0;text-align:left;margin-left:432.35pt;margin-top:179.15pt;width:100.65pt;height:21.6pt;z-index:251656704;mso-position-horizontal-relative:page;mso-position-vertical-relative:page" filled="f" stroked="f">
            <v:textbox style="mso-next-textbox:#_x0000_s1078" inset="0,0,0,0">
              <w:txbxContent>
                <w:p w:rsidR="008750E5" w:rsidRPr="00482A25" w:rsidRDefault="008750E5" w:rsidP="00311DAC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074DEC" w:rsidRPr="00074DEC">
        <w:rPr>
          <w:noProof/>
        </w:rPr>
        <w:pict>
          <v:shape id="_x0000_s1077" type="#_x0000_t202" style="position:absolute;left:0;text-align:left;margin-left:138.9pt;margin-top:179.15pt;width:100.65pt;height:21.6pt;z-index:251655680;mso-position-horizontal-relative:page;mso-position-vertical-relative:page" filled="f" stroked="f">
            <v:textbox style="mso-next-textbox:#_x0000_s1077" inset="0,0,0,0">
              <w:txbxContent>
                <w:p w:rsidR="008750E5" w:rsidRPr="00482A25" w:rsidRDefault="008750E5" w:rsidP="00311DAC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0455D8">
        <w:rPr>
          <w:noProof/>
          <w:spacing w:val="-6"/>
        </w:rPr>
        <w:t xml:space="preserve"> 24 октября </w:t>
      </w:r>
      <w:r w:rsidR="00990DB9">
        <w:rPr>
          <w:noProof/>
          <w:spacing w:val="-6"/>
        </w:rPr>
        <w:t>2025 г. №</w:t>
      </w:r>
      <w:r w:rsidR="00E62985">
        <w:rPr>
          <w:noProof/>
          <w:spacing w:val="-6"/>
        </w:rPr>
        <w:t> 1287 «</w:t>
      </w:r>
      <w:r w:rsidR="00806DC8" w:rsidRPr="00597BDE">
        <w:rPr>
          <w:noProof/>
          <w:spacing w:val="-6"/>
        </w:rPr>
        <w:t>О</w:t>
      </w:r>
      <w:r w:rsidR="004512D1" w:rsidRPr="00597BDE">
        <w:rPr>
          <w:noProof/>
          <w:spacing w:val="-6"/>
        </w:rPr>
        <w:t xml:space="preserve">б </w:t>
      </w:r>
      <w:r w:rsidR="00145C10" w:rsidRPr="00597BDE">
        <w:rPr>
          <w:noProof/>
          <w:spacing w:val="-6"/>
        </w:rPr>
        <w:t>у</w:t>
      </w:r>
      <w:r w:rsidR="00145C10" w:rsidRPr="00597BDE">
        <w:t>становле</w:t>
      </w:r>
      <w:r w:rsidR="00E62985">
        <w:t xml:space="preserve">нии </w:t>
      </w:r>
      <w:r w:rsidR="00145C10" w:rsidRPr="00597BDE">
        <w:t>ра</w:t>
      </w:r>
      <w:r w:rsidR="00145C10" w:rsidRPr="00597BDE">
        <w:t>с</w:t>
      </w:r>
      <w:r w:rsidR="00145C10" w:rsidRPr="00597BDE">
        <w:t>ходн</w:t>
      </w:r>
      <w:r w:rsidR="00086E20">
        <w:t>ых</w:t>
      </w:r>
      <w:r w:rsidR="00E62985">
        <w:t xml:space="preserve"> </w:t>
      </w:r>
      <w:r w:rsidR="00145C10" w:rsidRPr="00597BDE">
        <w:t>обязательств</w:t>
      </w:r>
      <w:r w:rsidR="00145C10" w:rsidRPr="00597BDE">
        <w:rPr>
          <w:noProof/>
          <w:spacing w:val="-6"/>
        </w:rPr>
        <w:t xml:space="preserve"> </w:t>
      </w:r>
      <w:r w:rsidR="00650072">
        <w:rPr>
          <w:szCs w:val="28"/>
        </w:rPr>
        <w:t>на реал</w:t>
      </w:r>
      <w:r w:rsidR="00650072">
        <w:rPr>
          <w:szCs w:val="28"/>
        </w:rPr>
        <w:t>и</w:t>
      </w:r>
      <w:r w:rsidR="00650072">
        <w:rPr>
          <w:szCs w:val="28"/>
        </w:rPr>
        <w:t>зацию</w:t>
      </w:r>
      <w:r w:rsidR="00E62985">
        <w:rPr>
          <w:szCs w:val="28"/>
        </w:rPr>
        <w:t xml:space="preserve"> </w:t>
      </w:r>
      <w:r w:rsidR="00070CE2" w:rsidRPr="00597BDE">
        <w:rPr>
          <w:szCs w:val="28"/>
        </w:rPr>
        <w:t>мероприяти</w:t>
      </w:r>
      <w:r w:rsidR="00070CE2">
        <w:rPr>
          <w:szCs w:val="28"/>
        </w:rPr>
        <w:t>й муниц</w:t>
      </w:r>
      <w:r w:rsidR="00070CE2">
        <w:rPr>
          <w:szCs w:val="28"/>
        </w:rPr>
        <w:t>и</w:t>
      </w:r>
      <w:r w:rsidR="00070CE2">
        <w:rPr>
          <w:szCs w:val="28"/>
        </w:rPr>
        <w:t>пальной программы «Обеспеч</w:t>
      </w:r>
      <w:r w:rsidR="00070CE2">
        <w:rPr>
          <w:szCs w:val="28"/>
        </w:rPr>
        <w:t>е</w:t>
      </w:r>
      <w:r w:rsidR="00070CE2">
        <w:rPr>
          <w:szCs w:val="28"/>
        </w:rPr>
        <w:t>ние безопасности граждан Але</w:t>
      </w:r>
      <w:r w:rsidR="00070CE2">
        <w:rPr>
          <w:szCs w:val="28"/>
        </w:rPr>
        <w:t>к</w:t>
      </w:r>
      <w:r w:rsidR="00070CE2">
        <w:rPr>
          <w:szCs w:val="28"/>
        </w:rPr>
        <w:t>сандровского муниципального округа»</w:t>
      </w:r>
      <w:r w:rsidR="00070CE2" w:rsidRPr="00597BDE">
        <w:rPr>
          <w:szCs w:val="28"/>
        </w:rPr>
        <w:t xml:space="preserve"> на </w:t>
      </w:r>
      <w:r w:rsidR="000601A8">
        <w:rPr>
          <w:szCs w:val="28"/>
        </w:rPr>
        <w:t>202</w:t>
      </w:r>
      <w:r w:rsidR="00F74BB3">
        <w:rPr>
          <w:szCs w:val="28"/>
        </w:rPr>
        <w:t>6</w:t>
      </w:r>
      <w:r w:rsidR="00650072">
        <w:rPr>
          <w:szCs w:val="28"/>
        </w:rPr>
        <w:t> </w:t>
      </w:r>
      <w:r w:rsidR="009E64DB">
        <w:rPr>
          <w:szCs w:val="28"/>
        </w:rPr>
        <w:t>год и на план</w:t>
      </w:r>
      <w:r w:rsidR="009E64DB">
        <w:rPr>
          <w:szCs w:val="28"/>
        </w:rPr>
        <w:t>о</w:t>
      </w:r>
      <w:r w:rsidR="009E64DB">
        <w:rPr>
          <w:szCs w:val="28"/>
        </w:rPr>
        <w:t xml:space="preserve">вый </w:t>
      </w:r>
      <w:r w:rsidR="00070CE2" w:rsidRPr="00597BDE">
        <w:rPr>
          <w:szCs w:val="28"/>
        </w:rPr>
        <w:t>период 202</w:t>
      </w:r>
      <w:r w:rsidR="00F74BB3">
        <w:rPr>
          <w:szCs w:val="28"/>
        </w:rPr>
        <w:t>7</w:t>
      </w:r>
      <w:r w:rsidR="00070CE2" w:rsidRPr="00597BDE">
        <w:rPr>
          <w:szCs w:val="28"/>
        </w:rPr>
        <w:t>-202</w:t>
      </w:r>
      <w:r w:rsidR="00F74BB3">
        <w:rPr>
          <w:szCs w:val="28"/>
        </w:rPr>
        <w:t>8</w:t>
      </w:r>
      <w:r w:rsidR="00650072">
        <w:rPr>
          <w:szCs w:val="28"/>
        </w:rPr>
        <w:t> </w:t>
      </w:r>
      <w:r w:rsidR="00070CE2" w:rsidRPr="00597BDE">
        <w:rPr>
          <w:szCs w:val="28"/>
        </w:rPr>
        <w:t>годов</w:t>
      </w:r>
      <w:r w:rsidR="00E62985">
        <w:rPr>
          <w:szCs w:val="28"/>
        </w:rPr>
        <w:t>»</w:t>
      </w:r>
    </w:p>
    <w:p w:rsidR="00C510AB" w:rsidRDefault="00C510AB" w:rsidP="00C510AB">
      <w:pPr>
        <w:spacing w:line="200" w:lineRule="atLeast"/>
        <w:ind w:firstLine="735"/>
        <w:jc w:val="both"/>
      </w:pPr>
      <w:r>
        <w:t>С целью уточнения объемов расходных обязательств на реализацию мероприятий муниципальной программы «</w:t>
      </w:r>
      <w:r>
        <w:rPr>
          <w:szCs w:val="28"/>
        </w:rPr>
        <w:t xml:space="preserve">Обеспечение безопасности граждан Александровского муниципального округа», </w:t>
      </w:r>
    </w:p>
    <w:p w:rsidR="00C510AB" w:rsidRDefault="00C510AB" w:rsidP="00C510AB">
      <w:pPr>
        <w:spacing w:line="200" w:lineRule="atLeast"/>
        <w:ind w:firstLine="735"/>
        <w:jc w:val="both"/>
        <w:rPr>
          <w:szCs w:val="28"/>
        </w:rPr>
      </w:pPr>
      <w:r w:rsidRPr="00597BDE">
        <w:rPr>
          <w:rStyle w:val="af0"/>
          <w:rFonts w:eastAsia="Calibri"/>
          <w:sz w:val="28"/>
          <w:szCs w:val="28"/>
        </w:rPr>
        <w:t xml:space="preserve">администрация Александровского муниципального округа </w:t>
      </w:r>
      <w:r w:rsidRPr="00597BDE">
        <w:rPr>
          <w:szCs w:val="28"/>
        </w:rPr>
        <w:t>ПОСТАНОВЛЯЕТ:</w:t>
      </w:r>
    </w:p>
    <w:p w:rsidR="00917750" w:rsidRDefault="00917750" w:rsidP="00917750">
      <w:pPr>
        <w:spacing w:line="300" w:lineRule="exact"/>
        <w:ind w:firstLine="709"/>
        <w:jc w:val="both"/>
        <w:rPr>
          <w:szCs w:val="28"/>
        </w:rPr>
      </w:pPr>
      <w:r>
        <w:rPr>
          <w:szCs w:val="28"/>
        </w:rPr>
        <w:t>1. Внести в постановление администрации Александровского муниципального округа от 24 октября 202</w:t>
      </w:r>
      <w:r w:rsidR="00043B90">
        <w:rPr>
          <w:szCs w:val="28"/>
        </w:rPr>
        <w:t>5</w:t>
      </w:r>
      <w:r>
        <w:rPr>
          <w:szCs w:val="28"/>
        </w:rPr>
        <w:t xml:space="preserve"> г</w:t>
      </w:r>
      <w:r w:rsidR="00D52461">
        <w:rPr>
          <w:szCs w:val="28"/>
        </w:rPr>
        <w:t>.</w:t>
      </w:r>
      <w:r>
        <w:rPr>
          <w:szCs w:val="28"/>
        </w:rPr>
        <w:t xml:space="preserve"> № 12</w:t>
      </w:r>
      <w:r w:rsidR="00043B90">
        <w:rPr>
          <w:szCs w:val="28"/>
        </w:rPr>
        <w:t>87</w:t>
      </w:r>
      <w:r w:rsidR="00D52461">
        <w:rPr>
          <w:szCs w:val="28"/>
        </w:rPr>
        <w:t xml:space="preserve"> </w:t>
      </w:r>
      <w:r>
        <w:rPr>
          <w:noProof/>
          <w:spacing w:val="-6"/>
        </w:rPr>
        <w:t>«</w:t>
      </w:r>
      <w:r w:rsidRPr="00597BDE">
        <w:rPr>
          <w:noProof/>
          <w:spacing w:val="-6"/>
        </w:rPr>
        <w:t>Об у</w:t>
      </w:r>
      <w:r w:rsidRPr="00597BDE">
        <w:t>становлении расходн</w:t>
      </w:r>
      <w:r>
        <w:t xml:space="preserve">ых </w:t>
      </w:r>
      <w:r w:rsidRPr="00597BDE">
        <w:t>обязательств</w:t>
      </w:r>
      <w:r w:rsidRPr="00597BDE">
        <w:rPr>
          <w:noProof/>
          <w:spacing w:val="-6"/>
        </w:rPr>
        <w:t xml:space="preserve"> </w:t>
      </w:r>
      <w:r w:rsidRPr="00597BDE">
        <w:rPr>
          <w:szCs w:val="28"/>
        </w:rPr>
        <w:t>на реализацию мероприяти</w:t>
      </w:r>
      <w:r>
        <w:rPr>
          <w:szCs w:val="28"/>
        </w:rPr>
        <w:t>й муниципальной программы «Обеспечение безопасности граждан Александровского муниципального округа»</w:t>
      </w:r>
      <w:r w:rsidRPr="00C254BD">
        <w:rPr>
          <w:szCs w:val="28"/>
        </w:rPr>
        <w:t xml:space="preserve"> </w:t>
      </w:r>
      <w:r w:rsidRPr="00597BDE">
        <w:rPr>
          <w:szCs w:val="28"/>
        </w:rPr>
        <w:t xml:space="preserve">на </w:t>
      </w:r>
      <w:r w:rsidR="00043B90">
        <w:rPr>
          <w:szCs w:val="28"/>
        </w:rPr>
        <w:t>2026</w:t>
      </w:r>
      <w:r>
        <w:rPr>
          <w:szCs w:val="28"/>
        </w:rPr>
        <w:t xml:space="preserve"> год и на плановый </w:t>
      </w:r>
      <w:r w:rsidRPr="00597BDE">
        <w:rPr>
          <w:szCs w:val="28"/>
        </w:rPr>
        <w:t>период 202</w:t>
      </w:r>
      <w:r w:rsidR="00043B90">
        <w:rPr>
          <w:szCs w:val="28"/>
        </w:rPr>
        <w:t xml:space="preserve">7 – </w:t>
      </w:r>
      <w:r w:rsidRPr="00597BDE">
        <w:rPr>
          <w:szCs w:val="28"/>
        </w:rPr>
        <w:t>202</w:t>
      </w:r>
      <w:r w:rsidR="00043B90">
        <w:rPr>
          <w:szCs w:val="28"/>
        </w:rPr>
        <w:t>8</w:t>
      </w:r>
      <w:r w:rsidRPr="00597BDE">
        <w:rPr>
          <w:szCs w:val="28"/>
        </w:rPr>
        <w:t xml:space="preserve"> годов</w:t>
      </w:r>
      <w:r>
        <w:rPr>
          <w:szCs w:val="28"/>
        </w:rPr>
        <w:t>» следующие изменения:</w:t>
      </w:r>
    </w:p>
    <w:p w:rsidR="004F70FF" w:rsidRDefault="004F70FF" w:rsidP="004F70FF">
      <w:pPr>
        <w:spacing w:line="300" w:lineRule="exact"/>
        <w:ind w:firstLine="709"/>
        <w:jc w:val="both"/>
        <w:rPr>
          <w:szCs w:val="28"/>
        </w:rPr>
      </w:pPr>
      <w:r>
        <w:rPr>
          <w:szCs w:val="28"/>
        </w:rPr>
        <w:t>1.1. пункт 1.13 изложить в следующей редакции:</w:t>
      </w:r>
    </w:p>
    <w:p w:rsidR="0017065F" w:rsidRDefault="00884CB6" w:rsidP="00393B8C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«</w:t>
      </w:r>
      <w:r w:rsidR="00930365" w:rsidRPr="007E7759">
        <w:rPr>
          <w:szCs w:val="28"/>
        </w:rPr>
        <w:t>1.</w:t>
      </w:r>
      <w:r w:rsidR="008A0A59" w:rsidRPr="007E7759">
        <w:rPr>
          <w:szCs w:val="28"/>
        </w:rPr>
        <w:t>13</w:t>
      </w:r>
      <w:r w:rsidR="00930365" w:rsidRPr="007E7759">
        <w:rPr>
          <w:szCs w:val="28"/>
        </w:rPr>
        <w:t>. </w:t>
      </w:r>
      <w:r w:rsidR="00B823C6" w:rsidRPr="00095554">
        <w:rPr>
          <w:szCs w:val="28"/>
        </w:rPr>
        <w:t>Выполнение</w:t>
      </w:r>
      <w:r w:rsidR="00D52461">
        <w:rPr>
          <w:szCs w:val="28"/>
        </w:rPr>
        <w:t xml:space="preserve"> работ по монтажу оборудования </w:t>
      </w:r>
      <w:r w:rsidR="00B823C6" w:rsidRPr="00095554">
        <w:rPr>
          <w:szCs w:val="28"/>
        </w:rPr>
        <w:t xml:space="preserve">муниципальной системы оповещения населения Александровского муниципального округа, в рамках реализации мероприятий по реконструкции муниципальной системы оповещения населения </w:t>
      </w:r>
      <w:r w:rsidR="00B823C6">
        <w:rPr>
          <w:szCs w:val="28"/>
        </w:rPr>
        <w:t xml:space="preserve">(МСО) </w:t>
      </w:r>
      <w:r w:rsidR="00B823C6" w:rsidRPr="00095554">
        <w:rPr>
          <w:szCs w:val="28"/>
        </w:rPr>
        <w:t>Александровского муниципального округа</w:t>
      </w:r>
      <w:r w:rsidR="0017065F" w:rsidRPr="007E7759">
        <w:rPr>
          <w:szCs w:val="28"/>
        </w:rPr>
        <w:t>;</w:t>
      </w:r>
      <w:r>
        <w:rPr>
          <w:szCs w:val="28"/>
        </w:rPr>
        <w:t>»</w:t>
      </w:r>
    </w:p>
    <w:p w:rsidR="00884CB6" w:rsidRDefault="00884CB6" w:rsidP="00393B8C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1.2. </w:t>
      </w:r>
      <w:r w:rsidR="00E346AB">
        <w:rPr>
          <w:szCs w:val="28"/>
        </w:rPr>
        <w:t xml:space="preserve">в </w:t>
      </w:r>
      <w:r w:rsidR="004E2BA2">
        <w:rPr>
          <w:szCs w:val="28"/>
        </w:rPr>
        <w:t>пункт 1</w:t>
      </w:r>
      <w:r w:rsidR="00BB64D9">
        <w:rPr>
          <w:szCs w:val="28"/>
        </w:rPr>
        <w:t xml:space="preserve"> добавить подпункт 1.20 следующего содержания</w:t>
      </w:r>
      <w:r w:rsidR="004E2BA2">
        <w:rPr>
          <w:szCs w:val="28"/>
        </w:rPr>
        <w:t>:</w:t>
      </w:r>
    </w:p>
    <w:p w:rsidR="00C23F46" w:rsidRPr="007E7759" w:rsidRDefault="004E2BA2" w:rsidP="00393B8C">
      <w:pPr>
        <w:spacing w:line="360" w:lineRule="exact"/>
        <w:ind w:firstLine="709"/>
        <w:jc w:val="both"/>
        <w:rPr>
          <w:szCs w:val="28"/>
        </w:rPr>
      </w:pPr>
      <w:r>
        <w:rPr>
          <w:rStyle w:val="af0"/>
          <w:rFonts w:eastAsia="Arial"/>
          <w:spacing w:val="-3"/>
          <w:sz w:val="28"/>
          <w:szCs w:val="28"/>
        </w:rPr>
        <w:t>«</w:t>
      </w:r>
      <w:r w:rsidR="007964F2">
        <w:rPr>
          <w:rStyle w:val="af0"/>
          <w:rFonts w:eastAsia="Arial"/>
          <w:spacing w:val="-3"/>
          <w:sz w:val="28"/>
          <w:szCs w:val="28"/>
        </w:rPr>
        <w:t>1</w:t>
      </w:r>
      <w:r w:rsidR="00C23F46">
        <w:rPr>
          <w:rStyle w:val="af0"/>
          <w:rFonts w:eastAsia="Arial"/>
          <w:spacing w:val="-3"/>
          <w:sz w:val="28"/>
          <w:szCs w:val="28"/>
        </w:rPr>
        <w:t>.20. «</w:t>
      </w:r>
      <w:r w:rsidR="00C23F46" w:rsidRPr="00283189">
        <w:rPr>
          <w:rStyle w:val="af0"/>
          <w:rFonts w:eastAsia="Arial"/>
          <w:spacing w:val="-3"/>
          <w:sz w:val="28"/>
          <w:szCs w:val="28"/>
        </w:rPr>
        <w:t>Оплата штрафа за нарушение соблюдения безопасности гидротехнических сооружений пруда на р. Сурья в п. Карьер-Известняк</w:t>
      </w:r>
      <w:r>
        <w:rPr>
          <w:rStyle w:val="af0"/>
          <w:rFonts w:eastAsia="Arial"/>
          <w:spacing w:val="-3"/>
          <w:sz w:val="28"/>
          <w:szCs w:val="28"/>
        </w:rPr>
        <w:t>.</w:t>
      </w:r>
      <w:r w:rsidR="00C23F46">
        <w:rPr>
          <w:rStyle w:val="af0"/>
          <w:rFonts w:eastAsia="Arial"/>
          <w:spacing w:val="-3"/>
          <w:sz w:val="28"/>
          <w:szCs w:val="28"/>
        </w:rPr>
        <w:t>»</w:t>
      </w:r>
    </w:p>
    <w:p w:rsidR="005D0387" w:rsidRDefault="00255433" w:rsidP="00393B8C">
      <w:pPr>
        <w:spacing w:line="360" w:lineRule="exact"/>
        <w:ind w:firstLine="709"/>
        <w:jc w:val="both"/>
        <w:rPr>
          <w:szCs w:val="28"/>
        </w:rPr>
      </w:pPr>
      <w:r>
        <w:rPr>
          <w:rStyle w:val="af0"/>
          <w:rFonts w:eastAsia="Arial"/>
          <w:spacing w:val="-3"/>
          <w:sz w:val="28"/>
          <w:szCs w:val="28"/>
        </w:rPr>
        <w:t>1.3. </w:t>
      </w:r>
      <w:r>
        <w:rPr>
          <w:szCs w:val="28"/>
        </w:rPr>
        <w:t xml:space="preserve">пункт </w:t>
      </w:r>
      <w:r w:rsidR="00D52461">
        <w:rPr>
          <w:szCs w:val="28"/>
        </w:rPr>
        <w:t>2.13</w:t>
      </w:r>
      <w:r>
        <w:rPr>
          <w:szCs w:val="28"/>
        </w:rPr>
        <w:t xml:space="preserve"> изложить в следующей редакции:</w:t>
      </w:r>
    </w:p>
    <w:p w:rsidR="00327801" w:rsidRPr="007E7759" w:rsidRDefault="005D0387" w:rsidP="00393B8C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«</w:t>
      </w:r>
      <w:r w:rsidR="002E388F" w:rsidRPr="007E7759">
        <w:rPr>
          <w:rStyle w:val="af0"/>
          <w:rFonts w:eastAsia="Arial"/>
          <w:spacing w:val="-3"/>
          <w:sz w:val="28"/>
          <w:szCs w:val="28"/>
        </w:rPr>
        <w:t>2.</w:t>
      </w:r>
      <w:r w:rsidR="00B951DD" w:rsidRPr="007E7759">
        <w:rPr>
          <w:rStyle w:val="af0"/>
          <w:rFonts w:eastAsia="Arial"/>
          <w:spacing w:val="-3"/>
          <w:sz w:val="28"/>
          <w:szCs w:val="28"/>
        </w:rPr>
        <w:t>13</w:t>
      </w:r>
      <w:r w:rsidR="002E388F" w:rsidRPr="007E7759">
        <w:rPr>
          <w:rStyle w:val="af0"/>
          <w:rFonts w:eastAsia="Arial"/>
          <w:spacing w:val="-3"/>
          <w:sz w:val="28"/>
          <w:szCs w:val="28"/>
        </w:rPr>
        <w:t>.</w:t>
      </w:r>
      <w:r w:rsidR="00487752" w:rsidRPr="007E7759">
        <w:rPr>
          <w:rStyle w:val="af0"/>
          <w:rFonts w:eastAsia="Arial"/>
          <w:spacing w:val="-3"/>
          <w:sz w:val="28"/>
          <w:szCs w:val="28"/>
        </w:rPr>
        <w:t> </w:t>
      </w:r>
      <w:r w:rsidR="00327801" w:rsidRPr="007E7759">
        <w:rPr>
          <w:szCs w:val="28"/>
        </w:rPr>
        <w:t>«</w:t>
      </w:r>
      <w:r w:rsidR="00095554" w:rsidRPr="00095554">
        <w:rPr>
          <w:szCs w:val="28"/>
        </w:rPr>
        <w:t>Выполнени</w:t>
      </w:r>
      <w:r w:rsidR="00D52461">
        <w:rPr>
          <w:szCs w:val="28"/>
        </w:rPr>
        <w:t>е работ по монтажу оборудования</w:t>
      </w:r>
      <w:r w:rsidR="00095554" w:rsidRPr="00095554">
        <w:rPr>
          <w:szCs w:val="28"/>
        </w:rPr>
        <w:t xml:space="preserve"> муниципальной системы оповещения населения Александровского муниципального округа, в рамках реализации мероприятий по реконструкции муниципальной системы </w:t>
      </w:r>
      <w:r w:rsidR="00095554" w:rsidRPr="00095554">
        <w:rPr>
          <w:szCs w:val="28"/>
        </w:rPr>
        <w:lastRenderedPageBreak/>
        <w:t xml:space="preserve">оповещения населения </w:t>
      </w:r>
      <w:r w:rsidR="00095554">
        <w:rPr>
          <w:szCs w:val="28"/>
        </w:rPr>
        <w:t xml:space="preserve">(МСО) </w:t>
      </w:r>
      <w:r w:rsidR="00095554" w:rsidRPr="00095554">
        <w:rPr>
          <w:szCs w:val="28"/>
        </w:rPr>
        <w:t>Александровского муниципального округа</w:t>
      </w:r>
      <w:r w:rsidR="00327801" w:rsidRPr="007E7759">
        <w:rPr>
          <w:szCs w:val="28"/>
        </w:rPr>
        <w:t>»</w:t>
      </w:r>
      <w:r w:rsidR="00327801" w:rsidRPr="007E7759">
        <w:rPr>
          <w:rStyle w:val="af0"/>
          <w:rFonts w:eastAsia="SimSun"/>
          <w:bCs/>
          <w:spacing w:val="-3"/>
          <w:sz w:val="28"/>
          <w:szCs w:val="28"/>
        </w:rPr>
        <w:t xml:space="preserve"> в размере </w:t>
      </w:r>
      <w:r w:rsidR="00B951DD" w:rsidRPr="007E7759">
        <w:rPr>
          <w:rStyle w:val="af0"/>
          <w:rFonts w:eastAsia="SimSun"/>
          <w:bCs/>
          <w:spacing w:val="-3"/>
          <w:sz w:val="28"/>
          <w:szCs w:val="28"/>
          <w:shd w:val="clear" w:color="auto" w:fill="auto"/>
        </w:rPr>
        <w:t>1</w:t>
      </w:r>
      <w:r w:rsidR="00B131AA" w:rsidRPr="007E7759">
        <w:rPr>
          <w:rStyle w:val="af0"/>
          <w:rFonts w:eastAsia="SimSun"/>
          <w:bCs/>
          <w:spacing w:val="-3"/>
          <w:sz w:val="28"/>
          <w:szCs w:val="28"/>
          <w:shd w:val="clear" w:color="auto" w:fill="auto"/>
        </w:rPr>
        <w:t> </w:t>
      </w:r>
      <w:r w:rsidR="005145CC" w:rsidRPr="007E7759">
        <w:rPr>
          <w:rStyle w:val="af0"/>
          <w:rFonts w:eastAsia="SimSun"/>
          <w:bCs/>
          <w:spacing w:val="-3"/>
          <w:sz w:val="28"/>
          <w:szCs w:val="28"/>
          <w:shd w:val="clear" w:color="auto" w:fill="auto"/>
        </w:rPr>
        <w:t>9</w:t>
      </w:r>
      <w:r w:rsidR="009C2EB6">
        <w:rPr>
          <w:rStyle w:val="af0"/>
          <w:rFonts w:eastAsia="SimSun"/>
          <w:bCs/>
          <w:spacing w:val="-3"/>
          <w:sz w:val="28"/>
          <w:szCs w:val="28"/>
          <w:shd w:val="clear" w:color="auto" w:fill="auto"/>
        </w:rPr>
        <w:t>99</w:t>
      </w:r>
      <w:r w:rsidR="002D65A6" w:rsidRPr="007E7759">
        <w:rPr>
          <w:rStyle w:val="af0"/>
          <w:rFonts w:eastAsia="Arial"/>
          <w:iCs/>
          <w:spacing w:val="-3"/>
          <w:sz w:val="28"/>
          <w:szCs w:val="28"/>
          <w:shd w:val="clear" w:color="auto" w:fill="auto"/>
        </w:rPr>
        <w:t>,</w:t>
      </w:r>
      <w:r w:rsidR="009C2EB6">
        <w:rPr>
          <w:rStyle w:val="af0"/>
          <w:rFonts w:eastAsia="Arial"/>
          <w:iCs/>
          <w:spacing w:val="-3"/>
          <w:sz w:val="28"/>
          <w:szCs w:val="28"/>
          <w:shd w:val="clear" w:color="auto" w:fill="auto"/>
        </w:rPr>
        <w:t>39002</w:t>
      </w:r>
      <w:r w:rsidR="00B131AA" w:rsidRPr="007E7759">
        <w:rPr>
          <w:rStyle w:val="af0"/>
          <w:rFonts w:eastAsia="Arial"/>
          <w:iCs/>
          <w:spacing w:val="-3"/>
          <w:sz w:val="28"/>
          <w:szCs w:val="28"/>
        </w:rPr>
        <w:t> </w:t>
      </w:r>
      <w:r w:rsidR="00327801" w:rsidRPr="007E7759">
        <w:rPr>
          <w:szCs w:val="28"/>
        </w:rPr>
        <w:t>тыс.</w:t>
      </w:r>
      <w:r w:rsidR="00B131AA" w:rsidRPr="007E7759">
        <w:rPr>
          <w:szCs w:val="28"/>
        </w:rPr>
        <w:t> </w:t>
      </w:r>
      <w:r w:rsidR="00327801" w:rsidRPr="007E7759">
        <w:rPr>
          <w:szCs w:val="28"/>
        </w:rPr>
        <w:t>руб. всего, в том числе по годам:</w:t>
      </w:r>
    </w:p>
    <w:p w:rsidR="00327801" w:rsidRPr="007E7759" w:rsidRDefault="00327801" w:rsidP="00393B8C">
      <w:pPr>
        <w:spacing w:line="360" w:lineRule="exact"/>
        <w:ind w:firstLine="709"/>
        <w:jc w:val="both"/>
        <w:rPr>
          <w:rFonts w:eastAsia="Arial"/>
          <w:szCs w:val="28"/>
        </w:rPr>
      </w:pPr>
      <w:r w:rsidRPr="007E7759">
        <w:rPr>
          <w:rStyle w:val="af0"/>
          <w:rFonts w:eastAsia="Arial"/>
          <w:spacing w:val="-3"/>
          <w:sz w:val="28"/>
          <w:szCs w:val="28"/>
        </w:rPr>
        <w:t>-</w:t>
      </w:r>
      <w:r w:rsidR="00F532C4" w:rsidRPr="007E7759">
        <w:rPr>
          <w:rStyle w:val="af0"/>
          <w:rFonts w:eastAsia="Arial"/>
          <w:spacing w:val="-3"/>
          <w:sz w:val="28"/>
          <w:szCs w:val="28"/>
        </w:rPr>
        <w:t> </w:t>
      </w:r>
      <w:r w:rsidRPr="007E7759">
        <w:rPr>
          <w:rFonts w:eastAsia="Arial"/>
          <w:iCs/>
          <w:szCs w:val="28"/>
        </w:rPr>
        <w:t>202</w:t>
      </w:r>
      <w:r w:rsidR="00B951DD" w:rsidRPr="007E7759">
        <w:rPr>
          <w:rFonts w:eastAsia="Arial"/>
          <w:iCs/>
          <w:szCs w:val="28"/>
        </w:rPr>
        <w:t>6</w:t>
      </w:r>
      <w:r w:rsidR="00F532C4" w:rsidRPr="007E7759">
        <w:rPr>
          <w:rFonts w:eastAsia="Arial"/>
          <w:iCs/>
          <w:szCs w:val="28"/>
        </w:rPr>
        <w:t> </w:t>
      </w:r>
      <w:r w:rsidRPr="007E7759">
        <w:rPr>
          <w:rFonts w:eastAsia="Arial"/>
          <w:iCs/>
          <w:szCs w:val="28"/>
        </w:rPr>
        <w:t xml:space="preserve">год – </w:t>
      </w:r>
      <w:r w:rsidR="009C2EB6" w:rsidRPr="007E7759">
        <w:rPr>
          <w:rStyle w:val="af0"/>
          <w:rFonts w:eastAsia="SimSun"/>
          <w:bCs/>
          <w:spacing w:val="-3"/>
          <w:sz w:val="28"/>
          <w:szCs w:val="28"/>
          <w:shd w:val="clear" w:color="auto" w:fill="auto"/>
        </w:rPr>
        <w:t>1 9</w:t>
      </w:r>
      <w:r w:rsidR="009C2EB6">
        <w:rPr>
          <w:rStyle w:val="af0"/>
          <w:rFonts w:eastAsia="SimSun"/>
          <w:bCs/>
          <w:spacing w:val="-3"/>
          <w:sz w:val="28"/>
          <w:szCs w:val="28"/>
          <w:shd w:val="clear" w:color="auto" w:fill="auto"/>
        </w:rPr>
        <w:t>99</w:t>
      </w:r>
      <w:r w:rsidR="009C2EB6" w:rsidRPr="007E7759">
        <w:rPr>
          <w:rStyle w:val="af0"/>
          <w:rFonts w:eastAsia="Arial"/>
          <w:iCs/>
          <w:spacing w:val="-3"/>
          <w:sz w:val="28"/>
          <w:szCs w:val="28"/>
          <w:shd w:val="clear" w:color="auto" w:fill="auto"/>
        </w:rPr>
        <w:t>,</w:t>
      </w:r>
      <w:r w:rsidR="009C2EB6">
        <w:rPr>
          <w:rStyle w:val="af0"/>
          <w:rFonts w:eastAsia="Arial"/>
          <w:iCs/>
          <w:spacing w:val="-3"/>
          <w:sz w:val="28"/>
          <w:szCs w:val="28"/>
          <w:shd w:val="clear" w:color="auto" w:fill="auto"/>
        </w:rPr>
        <w:t>39002</w:t>
      </w:r>
      <w:r w:rsidR="009C2EB6" w:rsidRPr="007E7759">
        <w:rPr>
          <w:rStyle w:val="af0"/>
          <w:rFonts w:eastAsia="Arial"/>
          <w:iCs/>
          <w:spacing w:val="-3"/>
          <w:sz w:val="28"/>
          <w:szCs w:val="28"/>
        </w:rPr>
        <w:t> </w:t>
      </w:r>
      <w:r w:rsidRPr="007E7759">
        <w:rPr>
          <w:rFonts w:eastAsia="Arial"/>
          <w:szCs w:val="28"/>
        </w:rPr>
        <w:t>тыс.</w:t>
      </w:r>
      <w:r w:rsidR="00F532C4" w:rsidRPr="007E7759">
        <w:rPr>
          <w:rFonts w:eastAsia="Arial"/>
          <w:szCs w:val="28"/>
        </w:rPr>
        <w:t> </w:t>
      </w:r>
      <w:r w:rsidRPr="007E7759">
        <w:rPr>
          <w:rFonts w:eastAsia="Arial"/>
          <w:szCs w:val="28"/>
        </w:rPr>
        <w:t>руб.;</w:t>
      </w:r>
    </w:p>
    <w:p w:rsidR="00327801" w:rsidRPr="007E7759" w:rsidRDefault="00F532C4" w:rsidP="00393B8C">
      <w:pPr>
        <w:pStyle w:val="ConsPlusCell"/>
        <w:snapToGri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759">
        <w:rPr>
          <w:rFonts w:ascii="Times New Roman" w:hAnsi="Times New Roman" w:cs="Times New Roman"/>
          <w:sz w:val="28"/>
          <w:szCs w:val="28"/>
        </w:rPr>
        <w:t>- </w:t>
      </w:r>
      <w:r w:rsidR="00B951DD" w:rsidRPr="007E7759">
        <w:rPr>
          <w:rFonts w:ascii="Times New Roman" w:hAnsi="Times New Roman" w:cs="Times New Roman"/>
          <w:sz w:val="28"/>
          <w:szCs w:val="28"/>
        </w:rPr>
        <w:t>2027</w:t>
      </w:r>
      <w:r w:rsidRPr="007E7759">
        <w:rPr>
          <w:rFonts w:ascii="Times New Roman" w:hAnsi="Times New Roman" w:cs="Times New Roman"/>
          <w:sz w:val="28"/>
          <w:szCs w:val="28"/>
        </w:rPr>
        <w:t> </w:t>
      </w:r>
      <w:r w:rsidR="00327801" w:rsidRPr="007E7759">
        <w:rPr>
          <w:rFonts w:ascii="Times New Roman" w:hAnsi="Times New Roman" w:cs="Times New Roman"/>
          <w:sz w:val="28"/>
          <w:szCs w:val="28"/>
        </w:rPr>
        <w:t>год – 0</w:t>
      </w:r>
      <w:r w:rsidR="00327801" w:rsidRPr="007E7759">
        <w:rPr>
          <w:rStyle w:val="af0"/>
          <w:rFonts w:ascii="Times New Roman" w:hAnsi="Times New Roman" w:cs="Times New Roman"/>
          <w:iCs/>
          <w:spacing w:val="-3"/>
          <w:sz w:val="28"/>
          <w:szCs w:val="28"/>
        </w:rPr>
        <w:t>,00</w:t>
      </w:r>
      <w:r w:rsidRPr="007E7759">
        <w:rPr>
          <w:rStyle w:val="af0"/>
          <w:rFonts w:ascii="Times New Roman" w:hAnsi="Times New Roman" w:cs="Times New Roman"/>
          <w:iCs/>
          <w:spacing w:val="-3"/>
          <w:sz w:val="28"/>
          <w:szCs w:val="28"/>
        </w:rPr>
        <w:t> </w:t>
      </w:r>
      <w:r w:rsidR="00327801" w:rsidRPr="007E7759">
        <w:rPr>
          <w:rFonts w:ascii="Times New Roman" w:hAnsi="Times New Roman" w:cs="Times New Roman"/>
          <w:sz w:val="28"/>
          <w:szCs w:val="28"/>
        </w:rPr>
        <w:t>тыс.</w:t>
      </w:r>
      <w:r w:rsidRPr="007E7759">
        <w:rPr>
          <w:rFonts w:ascii="Times New Roman" w:hAnsi="Times New Roman" w:cs="Times New Roman"/>
          <w:sz w:val="28"/>
          <w:szCs w:val="28"/>
        </w:rPr>
        <w:t> </w:t>
      </w:r>
      <w:r w:rsidR="00327801" w:rsidRPr="007E7759">
        <w:rPr>
          <w:rFonts w:ascii="Times New Roman" w:hAnsi="Times New Roman" w:cs="Times New Roman"/>
          <w:sz w:val="28"/>
          <w:szCs w:val="28"/>
        </w:rPr>
        <w:t>руб.;</w:t>
      </w:r>
    </w:p>
    <w:p w:rsidR="00327801" w:rsidRPr="007E7759" w:rsidRDefault="00F532C4" w:rsidP="00393B8C">
      <w:pPr>
        <w:spacing w:line="360" w:lineRule="exact"/>
        <w:ind w:firstLine="709"/>
        <w:jc w:val="both"/>
        <w:rPr>
          <w:rStyle w:val="af0"/>
          <w:rFonts w:eastAsia="Arial"/>
          <w:spacing w:val="-3"/>
          <w:sz w:val="28"/>
          <w:szCs w:val="28"/>
        </w:rPr>
      </w:pPr>
      <w:r w:rsidRPr="007E7759">
        <w:rPr>
          <w:rStyle w:val="af0"/>
          <w:rFonts w:eastAsia="Arial"/>
          <w:spacing w:val="-3"/>
          <w:sz w:val="28"/>
          <w:szCs w:val="28"/>
        </w:rPr>
        <w:t>- 2028 </w:t>
      </w:r>
      <w:r w:rsidR="00327801" w:rsidRPr="007E7759">
        <w:rPr>
          <w:rStyle w:val="af0"/>
          <w:rFonts w:eastAsia="Arial"/>
          <w:spacing w:val="-3"/>
          <w:sz w:val="28"/>
          <w:szCs w:val="28"/>
        </w:rPr>
        <w:t xml:space="preserve">год – </w:t>
      </w:r>
      <w:r w:rsidR="00327801" w:rsidRPr="007E7759">
        <w:rPr>
          <w:rStyle w:val="af0"/>
          <w:rFonts w:eastAsia="Arial"/>
          <w:iCs/>
          <w:spacing w:val="-3"/>
          <w:sz w:val="28"/>
          <w:szCs w:val="28"/>
        </w:rPr>
        <w:t>0,00</w:t>
      </w:r>
      <w:r w:rsidRPr="007E7759">
        <w:rPr>
          <w:rStyle w:val="af0"/>
          <w:rFonts w:eastAsia="Arial"/>
          <w:iCs/>
          <w:spacing w:val="-3"/>
          <w:sz w:val="28"/>
          <w:szCs w:val="28"/>
        </w:rPr>
        <w:t> </w:t>
      </w:r>
      <w:r w:rsidR="00327801" w:rsidRPr="007E7759">
        <w:rPr>
          <w:rStyle w:val="af0"/>
          <w:rFonts w:eastAsia="Arial"/>
          <w:spacing w:val="-3"/>
          <w:sz w:val="28"/>
          <w:szCs w:val="28"/>
        </w:rPr>
        <w:t>тыс.</w:t>
      </w:r>
      <w:r w:rsidRPr="007E7759">
        <w:rPr>
          <w:rStyle w:val="af0"/>
          <w:rFonts w:eastAsia="Arial"/>
          <w:spacing w:val="-3"/>
          <w:sz w:val="28"/>
          <w:szCs w:val="28"/>
        </w:rPr>
        <w:t> </w:t>
      </w:r>
      <w:r w:rsidR="00327801" w:rsidRPr="007E7759">
        <w:rPr>
          <w:rStyle w:val="af0"/>
          <w:rFonts w:eastAsia="Arial"/>
          <w:spacing w:val="-3"/>
          <w:sz w:val="28"/>
          <w:szCs w:val="28"/>
        </w:rPr>
        <w:t>руб.</w:t>
      </w:r>
      <w:r w:rsidR="005C5BDA">
        <w:rPr>
          <w:rStyle w:val="af0"/>
          <w:rFonts w:eastAsia="Arial"/>
          <w:spacing w:val="-3"/>
          <w:sz w:val="28"/>
          <w:szCs w:val="28"/>
        </w:rPr>
        <w:t>»</w:t>
      </w:r>
      <w:r w:rsidR="00D52461">
        <w:rPr>
          <w:rStyle w:val="af0"/>
          <w:rFonts w:eastAsia="Arial"/>
          <w:spacing w:val="-3"/>
          <w:sz w:val="28"/>
          <w:szCs w:val="28"/>
        </w:rPr>
        <w:t>.</w:t>
      </w:r>
    </w:p>
    <w:p w:rsidR="005C5BDA" w:rsidRDefault="005E0F8F" w:rsidP="00393B8C">
      <w:pPr>
        <w:spacing w:line="360" w:lineRule="exact"/>
        <w:ind w:firstLine="709"/>
        <w:jc w:val="both"/>
        <w:rPr>
          <w:szCs w:val="28"/>
        </w:rPr>
      </w:pPr>
      <w:r>
        <w:rPr>
          <w:rStyle w:val="af0"/>
          <w:rFonts w:eastAsia="Arial"/>
          <w:spacing w:val="-3"/>
          <w:sz w:val="28"/>
          <w:szCs w:val="28"/>
        </w:rPr>
        <w:t>1.4. </w:t>
      </w:r>
      <w:r w:rsidR="00D52461">
        <w:rPr>
          <w:szCs w:val="28"/>
        </w:rPr>
        <w:t>пункт 2.17</w:t>
      </w:r>
      <w:r w:rsidR="005C5BDA">
        <w:rPr>
          <w:szCs w:val="28"/>
        </w:rPr>
        <w:t xml:space="preserve"> изложить в следующей редакции:</w:t>
      </w:r>
    </w:p>
    <w:p w:rsidR="007A67C0" w:rsidRPr="007E7759" w:rsidRDefault="00273775" w:rsidP="00393B8C">
      <w:pPr>
        <w:spacing w:line="360" w:lineRule="exact"/>
        <w:ind w:firstLine="709"/>
        <w:jc w:val="both"/>
        <w:rPr>
          <w:szCs w:val="28"/>
        </w:rPr>
      </w:pPr>
      <w:r>
        <w:rPr>
          <w:rStyle w:val="af0"/>
          <w:rFonts w:eastAsia="Arial"/>
          <w:spacing w:val="-3"/>
          <w:sz w:val="28"/>
          <w:szCs w:val="28"/>
        </w:rPr>
        <w:t>«</w:t>
      </w:r>
      <w:r w:rsidR="006256FF" w:rsidRPr="007E7759">
        <w:rPr>
          <w:rStyle w:val="af0"/>
          <w:rFonts w:eastAsia="Arial"/>
          <w:spacing w:val="-3"/>
          <w:sz w:val="28"/>
          <w:szCs w:val="28"/>
        </w:rPr>
        <w:t>2.</w:t>
      </w:r>
      <w:r w:rsidR="00513E77" w:rsidRPr="007E7759">
        <w:rPr>
          <w:rStyle w:val="af0"/>
          <w:rFonts w:eastAsia="Arial"/>
          <w:spacing w:val="-3"/>
          <w:sz w:val="28"/>
          <w:szCs w:val="28"/>
        </w:rPr>
        <w:t>17</w:t>
      </w:r>
      <w:r w:rsidR="006256FF" w:rsidRPr="007E7759">
        <w:rPr>
          <w:rStyle w:val="af0"/>
          <w:rFonts w:eastAsia="Arial"/>
          <w:spacing w:val="-3"/>
          <w:sz w:val="28"/>
          <w:szCs w:val="28"/>
        </w:rPr>
        <w:t>.</w:t>
      </w:r>
      <w:r w:rsidR="00487752" w:rsidRPr="007E7759">
        <w:rPr>
          <w:rStyle w:val="af0"/>
          <w:rFonts w:eastAsia="Arial"/>
          <w:spacing w:val="-3"/>
          <w:sz w:val="28"/>
          <w:szCs w:val="28"/>
        </w:rPr>
        <w:t> </w:t>
      </w:r>
      <w:r w:rsidR="007A67C0" w:rsidRPr="007E7759">
        <w:rPr>
          <w:rStyle w:val="af0"/>
          <w:rFonts w:eastAsia="Arial"/>
          <w:spacing w:val="-3"/>
          <w:sz w:val="28"/>
          <w:szCs w:val="28"/>
        </w:rPr>
        <w:t>«</w:t>
      </w:r>
      <w:r w:rsidR="00D706DE" w:rsidRPr="007E7759">
        <w:rPr>
          <w:szCs w:val="28"/>
        </w:rPr>
        <w:t>Проведение муниципальных и краевых соревнований по пожарной безопасности: «Школа безопасности»</w:t>
      </w:r>
      <w:r w:rsidR="007A67C0" w:rsidRPr="007E7759">
        <w:rPr>
          <w:rStyle w:val="af0"/>
          <w:rFonts w:eastAsia="SimSun"/>
          <w:bCs/>
          <w:spacing w:val="-3"/>
          <w:sz w:val="28"/>
          <w:szCs w:val="28"/>
        </w:rPr>
        <w:t xml:space="preserve"> в размере </w:t>
      </w:r>
      <w:r w:rsidR="00C31F07">
        <w:rPr>
          <w:rStyle w:val="af0"/>
          <w:rFonts w:eastAsia="SimSun"/>
          <w:bCs/>
          <w:spacing w:val="-3"/>
          <w:sz w:val="28"/>
          <w:szCs w:val="28"/>
        </w:rPr>
        <w:t>144</w:t>
      </w:r>
      <w:r w:rsidR="007A67C0" w:rsidRPr="007E7759">
        <w:rPr>
          <w:rStyle w:val="af0"/>
          <w:rFonts w:eastAsia="SimSun"/>
          <w:bCs/>
          <w:spacing w:val="-3"/>
          <w:sz w:val="28"/>
          <w:szCs w:val="28"/>
        </w:rPr>
        <w:t>,5</w:t>
      </w:r>
      <w:r w:rsidR="00C31F07">
        <w:rPr>
          <w:rStyle w:val="af0"/>
          <w:rFonts w:eastAsia="SimSun"/>
          <w:bCs/>
          <w:spacing w:val="-3"/>
          <w:sz w:val="28"/>
          <w:szCs w:val="28"/>
        </w:rPr>
        <w:t>0</w:t>
      </w:r>
      <w:r w:rsidR="00EE50B9" w:rsidRPr="007E7759">
        <w:rPr>
          <w:rStyle w:val="af0"/>
          <w:rFonts w:eastAsia="SimSun"/>
          <w:bCs/>
          <w:spacing w:val="-3"/>
          <w:sz w:val="28"/>
          <w:szCs w:val="28"/>
        </w:rPr>
        <w:t> </w:t>
      </w:r>
      <w:r w:rsidR="007A67C0" w:rsidRPr="007E7759">
        <w:rPr>
          <w:szCs w:val="28"/>
        </w:rPr>
        <w:t>тыс.</w:t>
      </w:r>
      <w:r w:rsidR="00EE50B9" w:rsidRPr="007E7759">
        <w:rPr>
          <w:szCs w:val="28"/>
        </w:rPr>
        <w:t> </w:t>
      </w:r>
      <w:r w:rsidR="007A67C0" w:rsidRPr="007E7759">
        <w:rPr>
          <w:szCs w:val="28"/>
        </w:rPr>
        <w:t>руб. всего, в том числе по годам:</w:t>
      </w:r>
    </w:p>
    <w:p w:rsidR="007A67C0" w:rsidRPr="007E7759" w:rsidRDefault="007A67C0" w:rsidP="00393B8C">
      <w:pPr>
        <w:spacing w:line="360" w:lineRule="exact"/>
        <w:ind w:firstLine="709"/>
        <w:jc w:val="both"/>
        <w:rPr>
          <w:rFonts w:eastAsia="Arial"/>
          <w:szCs w:val="28"/>
        </w:rPr>
      </w:pPr>
      <w:r w:rsidRPr="007E7759">
        <w:rPr>
          <w:rStyle w:val="af0"/>
          <w:rFonts w:eastAsia="Arial"/>
          <w:spacing w:val="-3"/>
          <w:sz w:val="28"/>
          <w:szCs w:val="28"/>
        </w:rPr>
        <w:t>-</w:t>
      </w:r>
      <w:r w:rsidR="00EE50B9" w:rsidRPr="007E7759">
        <w:rPr>
          <w:rStyle w:val="af0"/>
          <w:rFonts w:eastAsia="Arial"/>
          <w:spacing w:val="-3"/>
          <w:sz w:val="28"/>
          <w:szCs w:val="28"/>
        </w:rPr>
        <w:t> </w:t>
      </w:r>
      <w:r w:rsidRPr="007E7759">
        <w:rPr>
          <w:rFonts w:eastAsia="Arial"/>
          <w:iCs/>
          <w:szCs w:val="28"/>
        </w:rPr>
        <w:t>2026</w:t>
      </w:r>
      <w:r w:rsidR="00EE50B9" w:rsidRPr="007E7759">
        <w:rPr>
          <w:rFonts w:eastAsia="Arial"/>
          <w:iCs/>
          <w:szCs w:val="28"/>
        </w:rPr>
        <w:t> </w:t>
      </w:r>
      <w:r w:rsidRPr="007E7759">
        <w:rPr>
          <w:rFonts w:eastAsia="Arial"/>
          <w:iCs/>
          <w:szCs w:val="28"/>
        </w:rPr>
        <w:t>год – 144,5</w:t>
      </w:r>
      <w:r w:rsidR="00C31F07">
        <w:rPr>
          <w:rFonts w:eastAsia="Arial"/>
          <w:iCs/>
          <w:szCs w:val="28"/>
        </w:rPr>
        <w:t>0</w:t>
      </w:r>
      <w:r w:rsidR="00EE50B9" w:rsidRPr="007E7759">
        <w:rPr>
          <w:rFonts w:eastAsia="Arial"/>
          <w:iCs/>
          <w:szCs w:val="28"/>
        </w:rPr>
        <w:t> </w:t>
      </w:r>
      <w:r w:rsidRPr="007E7759">
        <w:rPr>
          <w:rFonts w:eastAsia="Arial"/>
          <w:szCs w:val="28"/>
        </w:rPr>
        <w:t>тыс.</w:t>
      </w:r>
      <w:r w:rsidR="00EE50B9" w:rsidRPr="007E7759">
        <w:rPr>
          <w:rFonts w:eastAsia="Arial"/>
          <w:szCs w:val="28"/>
        </w:rPr>
        <w:t> </w:t>
      </w:r>
      <w:r w:rsidRPr="007E7759">
        <w:rPr>
          <w:rFonts w:eastAsia="Arial"/>
          <w:szCs w:val="28"/>
        </w:rPr>
        <w:t>руб.;</w:t>
      </w:r>
    </w:p>
    <w:p w:rsidR="007A67C0" w:rsidRPr="009C2EB6" w:rsidRDefault="00EE50B9" w:rsidP="00393B8C">
      <w:pPr>
        <w:pStyle w:val="ConsPlusCell"/>
        <w:snapToGri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EB6">
        <w:rPr>
          <w:rFonts w:ascii="Times New Roman" w:hAnsi="Times New Roman" w:cs="Times New Roman"/>
          <w:sz w:val="28"/>
          <w:szCs w:val="28"/>
        </w:rPr>
        <w:t>- </w:t>
      </w:r>
      <w:r w:rsidR="007A67C0" w:rsidRPr="009C2EB6">
        <w:rPr>
          <w:rFonts w:ascii="Times New Roman" w:hAnsi="Times New Roman" w:cs="Times New Roman"/>
          <w:sz w:val="28"/>
          <w:szCs w:val="28"/>
        </w:rPr>
        <w:t>2027</w:t>
      </w:r>
      <w:r w:rsidRPr="009C2EB6">
        <w:rPr>
          <w:rFonts w:ascii="Times New Roman" w:hAnsi="Times New Roman" w:cs="Times New Roman"/>
          <w:sz w:val="28"/>
          <w:szCs w:val="28"/>
        </w:rPr>
        <w:t> </w:t>
      </w:r>
      <w:r w:rsidR="007A67C0" w:rsidRPr="009C2EB6">
        <w:rPr>
          <w:rFonts w:ascii="Times New Roman" w:hAnsi="Times New Roman" w:cs="Times New Roman"/>
          <w:sz w:val="28"/>
          <w:szCs w:val="28"/>
        </w:rPr>
        <w:t xml:space="preserve">год – </w:t>
      </w:r>
      <w:r w:rsidR="009C2EB6" w:rsidRPr="009C2EB6">
        <w:rPr>
          <w:rFonts w:ascii="Times New Roman" w:hAnsi="Times New Roman" w:cs="Times New Roman"/>
          <w:sz w:val="28"/>
          <w:szCs w:val="28"/>
        </w:rPr>
        <w:t>0,00</w:t>
      </w:r>
      <w:r w:rsidRPr="009C2EB6">
        <w:rPr>
          <w:rFonts w:ascii="Times New Roman" w:hAnsi="Times New Roman" w:cs="Times New Roman"/>
          <w:iCs/>
          <w:sz w:val="28"/>
          <w:szCs w:val="28"/>
        </w:rPr>
        <w:t> </w:t>
      </w:r>
      <w:r w:rsidRPr="009C2EB6">
        <w:rPr>
          <w:rFonts w:ascii="Times New Roman" w:hAnsi="Times New Roman" w:cs="Times New Roman"/>
          <w:sz w:val="28"/>
          <w:szCs w:val="28"/>
        </w:rPr>
        <w:t>тыс. </w:t>
      </w:r>
      <w:r w:rsidR="007A67C0" w:rsidRPr="009C2EB6">
        <w:rPr>
          <w:rFonts w:ascii="Times New Roman" w:hAnsi="Times New Roman" w:cs="Times New Roman"/>
          <w:sz w:val="28"/>
          <w:szCs w:val="28"/>
        </w:rPr>
        <w:t>руб.;</w:t>
      </w:r>
    </w:p>
    <w:p w:rsidR="007A67C0" w:rsidRPr="007E7759" w:rsidRDefault="00EE50B9" w:rsidP="00393B8C">
      <w:pPr>
        <w:spacing w:line="360" w:lineRule="exact"/>
        <w:ind w:firstLine="709"/>
        <w:jc w:val="both"/>
        <w:rPr>
          <w:rStyle w:val="af0"/>
          <w:rFonts w:eastAsia="Arial"/>
          <w:spacing w:val="-3"/>
          <w:sz w:val="28"/>
          <w:szCs w:val="28"/>
        </w:rPr>
      </w:pPr>
      <w:r w:rsidRPr="009C2EB6">
        <w:rPr>
          <w:rStyle w:val="af0"/>
          <w:rFonts w:eastAsia="Arial"/>
          <w:spacing w:val="-3"/>
          <w:sz w:val="28"/>
          <w:szCs w:val="28"/>
        </w:rPr>
        <w:t>- </w:t>
      </w:r>
      <w:r w:rsidR="007A67C0" w:rsidRPr="009C2EB6">
        <w:rPr>
          <w:rStyle w:val="af0"/>
          <w:rFonts w:eastAsia="Arial"/>
          <w:spacing w:val="-3"/>
          <w:sz w:val="28"/>
          <w:szCs w:val="28"/>
        </w:rPr>
        <w:t xml:space="preserve">2028 год – </w:t>
      </w:r>
      <w:r w:rsidR="009C2EB6" w:rsidRPr="009C2EB6">
        <w:rPr>
          <w:rFonts w:eastAsia="Arial"/>
          <w:iCs/>
          <w:szCs w:val="28"/>
        </w:rPr>
        <w:t>0</w:t>
      </w:r>
      <w:r w:rsidR="007A67C0" w:rsidRPr="009C2EB6">
        <w:rPr>
          <w:rFonts w:eastAsia="Arial"/>
          <w:iCs/>
          <w:szCs w:val="28"/>
        </w:rPr>
        <w:t>,</w:t>
      </w:r>
      <w:r w:rsidR="009C2EB6" w:rsidRPr="009C2EB6">
        <w:rPr>
          <w:rFonts w:eastAsia="Arial"/>
          <w:iCs/>
          <w:szCs w:val="28"/>
        </w:rPr>
        <w:t>00</w:t>
      </w:r>
      <w:r w:rsidRPr="009C2EB6">
        <w:rPr>
          <w:rFonts w:eastAsia="Arial"/>
          <w:iCs/>
          <w:szCs w:val="28"/>
        </w:rPr>
        <w:t> </w:t>
      </w:r>
      <w:r w:rsidR="007A67C0" w:rsidRPr="009C2EB6">
        <w:rPr>
          <w:rStyle w:val="af0"/>
          <w:rFonts w:eastAsia="Arial"/>
          <w:spacing w:val="-3"/>
          <w:sz w:val="28"/>
          <w:szCs w:val="28"/>
        </w:rPr>
        <w:t>тыс.</w:t>
      </w:r>
      <w:r w:rsidRPr="009C2EB6">
        <w:rPr>
          <w:rStyle w:val="af0"/>
          <w:rFonts w:eastAsia="Arial"/>
          <w:spacing w:val="-3"/>
          <w:sz w:val="28"/>
          <w:szCs w:val="28"/>
        </w:rPr>
        <w:t> </w:t>
      </w:r>
      <w:r w:rsidR="007A67C0" w:rsidRPr="009C2EB6">
        <w:rPr>
          <w:rStyle w:val="af0"/>
          <w:rFonts w:eastAsia="Arial"/>
          <w:spacing w:val="-3"/>
          <w:sz w:val="28"/>
          <w:szCs w:val="28"/>
        </w:rPr>
        <w:t>руб.</w:t>
      </w:r>
      <w:r w:rsidR="00273775">
        <w:rPr>
          <w:rStyle w:val="af0"/>
          <w:rFonts w:eastAsia="Arial"/>
          <w:spacing w:val="-3"/>
          <w:sz w:val="28"/>
          <w:szCs w:val="28"/>
        </w:rPr>
        <w:t>»</w:t>
      </w:r>
      <w:r w:rsidR="00D52461">
        <w:rPr>
          <w:rStyle w:val="af0"/>
          <w:rFonts w:eastAsia="Arial"/>
          <w:spacing w:val="-3"/>
          <w:sz w:val="28"/>
          <w:szCs w:val="28"/>
        </w:rPr>
        <w:t>.</w:t>
      </w:r>
    </w:p>
    <w:p w:rsidR="00273775" w:rsidRDefault="00273775" w:rsidP="00283189">
      <w:pPr>
        <w:spacing w:line="360" w:lineRule="exact"/>
        <w:ind w:firstLine="709"/>
        <w:jc w:val="both"/>
        <w:rPr>
          <w:szCs w:val="28"/>
        </w:rPr>
      </w:pPr>
      <w:r>
        <w:rPr>
          <w:rStyle w:val="af0"/>
          <w:rFonts w:eastAsia="Arial"/>
          <w:spacing w:val="-3"/>
          <w:sz w:val="28"/>
          <w:szCs w:val="28"/>
        </w:rPr>
        <w:t xml:space="preserve">1.5. в </w:t>
      </w:r>
      <w:r w:rsidR="00D52461">
        <w:rPr>
          <w:szCs w:val="28"/>
        </w:rPr>
        <w:t>пункт 2 добавить подпункт 2.20</w:t>
      </w:r>
      <w:r>
        <w:rPr>
          <w:szCs w:val="28"/>
        </w:rPr>
        <w:t xml:space="preserve"> следующего содержания:</w:t>
      </w:r>
    </w:p>
    <w:p w:rsidR="00283189" w:rsidRPr="007E7759" w:rsidRDefault="00273775" w:rsidP="00283189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«</w:t>
      </w:r>
      <w:r w:rsidR="00283189">
        <w:rPr>
          <w:rStyle w:val="af0"/>
          <w:rFonts w:eastAsia="Arial"/>
          <w:spacing w:val="-3"/>
          <w:sz w:val="28"/>
          <w:szCs w:val="28"/>
        </w:rPr>
        <w:t>2.20. «</w:t>
      </w:r>
      <w:r w:rsidR="00283189" w:rsidRPr="00283189">
        <w:rPr>
          <w:rStyle w:val="af0"/>
          <w:rFonts w:eastAsia="Arial"/>
          <w:spacing w:val="-3"/>
          <w:sz w:val="28"/>
          <w:szCs w:val="28"/>
        </w:rPr>
        <w:t>Оплата штрафа за нарушение соблюдения безопасности гидротехнических сооружений пруда на р. Сурья в п. Карьер-Известняк</w:t>
      </w:r>
      <w:r w:rsidR="00283189">
        <w:rPr>
          <w:rStyle w:val="af0"/>
          <w:rFonts w:eastAsia="Arial"/>
          <w:spacing w:val="-3"/>
          <w:sz w:val="28"/>
          <w:szCs w:val="28"/>
        </w:rPr>
        <w:t xml:space="preserve">», </w:t>
      </w:r>
      <w:r w:rsidR="00283189" w:rsidRPr="007E7759">
        <w:rPr>
          <w:rStyle w:val="af0"/>
          <w:rFonts w:eastAsia="SimSun"/>
          <w:bCs/>
          <w:spacing w:val="-3"/>
          <w:sz w:val="28"/>
          <w:szCs w:val="28"/>
        </w:rPr>
        <w:t>в размере 4</w:t>
      </w:r>
      <w:r w:rsidR="00283189">
        <w:rPr>
          <w:rStyle w:val="af0"/>
          <w:rFonts w:eastAsia="SimSun"/>
          <w:bCs/>
          <w:spacing w:val="-3"/>
          <w:sz w:val="28"/>
          <w:szCs w:val="28"/>
        </w:rPr>
        <w:t>00</w:t>
      </w:r>
      <w:r w:rsidR="00283189" w:rsidRPr="007E7759">
        <w:rPr>
          <w:rStyle w:val="af0"/>
          <w:rFonts w:eastAsia="SimSun"/>
          <w:bCs/>
          <w:spacing w:val="-3"/>
          <w:sz w:val="28"/>
          <w:szCs w:val="28"/>
        </w:rPr>
        <w:t>,0</w:t>
      </w:r>
      <w:r w:rsidR="00283189">
        <w:rPr>
          <w:rStyle w:val="af0"/>
          <w:rFonts w:eastAsia="SimSun"/>
          <w:bCs/>
          <w:spacing w:val="-3"/>
          <w:sz w:val="28"/>
          <w:szCs w:val="28"/>
        </w:rPr>
        <w:t>0</w:t>
      </w:r>
      <w:r w:rsidR="00283189" w:rsidRPr="007E7759">
        <w:rPr>
          <w:rStyle w:val="af0"/>
          <w:rFonts w:eastAsia="SimSun"/>
          <w:bCs/>
          <w:spacing w:val="-3"/>
          <w:sz w:val="28"/>
          <w:szCs w:val="28"/>
        </w:rPr>
        <w:t> </w:t>
      </w:r>
      <w:r w:rsidR="00283189" w:rsidRPr="007E7759">
        <w:rPr>
          <w:szCs w:val="28"/>
        </w:rPr>
        <w:t>тыс. руб. всего, в том числе по годам:</w:t>
      </w:r>
    </w:p>
    <w:p w:rsidR="00283189" w:rsidRPr="007E7759" w:rsidRDefault="00283189" w:rsidP="00283189">
      <w:pPr>
        <w:spacing w:line="360" w:lineRule="exact"/>
        <w:ind w:firstLine="709"/>
        <w:jc w:val="both"/>
        <w:rPr>
          <w:rFonts w:eastAsia="Arial"/>
          <w:szCs w:val="28"/>
        </w:rPr>
      </w:pPr>
      <w:r w:rsidRPr="007E7759">
        <w:rPr>
          <w:rStyle w:val="af0"/>
          <w:rFonts w:eastAsia="Arial"/>
          <w:spacing w:val="-3"/>
          <w:sz w:val="28"/>
          <w:szCs w:val="28"/>
        </w:rPr>
        <w:t>- </w:t>
      </w:r>
      <w:r w:rsidRPr="007E7759">
        <w:rPr>
          <w:rFonts w:eastAsia="Arial"/>
          <w:iCs/>
          <w:szCs w:val="28"/>
        </w:rPr>
        <w:t xml:space="preserve">2026 год – </w:t>
      </w:r>
      <w:r>
        <w:rPr>
          <w:rFonts w:eastAsia="Arial"/>
          <w:iCs/>
          <w:szCs w:val="28"/>
        </w:rPr>
        <w:t>400,00</w:t>
      </w:r>
      <w:r w:rsidRPr="007E7759">
        <w:rPr>
          <w:rFonts w:eastAsia="Arial"/>
          <w:szCs w:val="28"/>
        </w:rPr>
        <w:t> тыс. руб.;</w:t>
      </w:r>
    </w:p>
    <w:p w:rsidR="00283189" w:rsidRPr="007E7759" w:rsidRDefault="00283189" w:rsidP="00283189">
      <w:pPr>
        <w:pStyle w:val="ConsPlusCell"/>
        <w:snapToGri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759">
        <w:rPr>
          <w:rFonts w:ascii="Times New Roman" w:hAnsi="Times New Roman" w:cs="Times New Roman"/>
          <w:sz w:val="28"/>
          <w:szCs w:val="28"/>
        </w:rPr>
        <w:t xml:space="preserve">- 2027 год –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7E7759">
        <w:rPr>
          <w:rFonts w:ascii="Times New Roman" w:hAnsi="Times New Roman" w:cs="Times New Roman"/>
          <w:iCs/>
          <w:spacing w:val="-3"/>
          <w:sz w:val="28"/>
          <w:szCs w:val="28"/>
          <w:shd w:val="clear" w:color="auto" w:fill="FFFFFF"/>
        </w:rPr>
        <w:t> </w:t>
      </w:r>
      <w:r w:rsidRPr="007E7759">
        <w:rPr>
          <w:rFonts w:ascii="Times New Roman" w:hAnsi="Times New Roman" w:cs="Times New Roman"/>
          <w:sz w:val="28"/>
          <w:szCs w:val="28"/>
        </w:rPr>
        <w:t>тыс. руб.;</w:t>
      </w:r>
    </w:p>
    <w:p w:rsidR="00283189" w:rsidRDefault="00283189" w:rsidP="00283189">
      <w:pPr>
        <w:spacing w:line="360" w:lineRule="exact"/>
        <w:ind w:firstLine="709"/>
        <w:jc w:val="both"/>
        <w:rPr>
          <w:rStyle w:val="af0"/>
          <w:rFonts w:eastAsia="Arial"/>
          <w:spacing w:val="-3"/>
          <w:sz w:val="28"/>
          <w:szCs w:val="28"/>
        </w:rPr>
      </w:pPr>
      <w:r w:rsidRPr="007E7759">
        <w:rPr>
          <w:rStyle w:val="af0"/>
          <w:rFonts w:eastAsia="Arial"/>
          <w:spacing w:val="-3"/>
          <w:sz w:val="28"/>
          <w:szCs w:val="28"/>
        </w:rPr>
        <w:t xml:space="preserve">- 2028 год – </w:t>
      </w:r>
      <w:r>
        <w:rPr>
          <w:rStyle w:val="af0"/>
          <w:rFonts w:eastAsia="Arial"/>
          <w:spacing w:val="-3"/>
          <w:sz w:val="28"/>
          <w:szCs w:val="28"/>
        </w:rPr>
        <w:t>0,00</w:t>
      </w:r>
      <w:r w:rsidRPr="007E7759">
        <w:rPr>
          <w:rStyle w:val="af0"/>
          <w:rFonts w:eastAsia="Arial"/>
          <w:iCs/>
          <w:spacing w:val="-3"/>
          <w:sz w:val="28"/>
          <w:szCs w:val="28"/>
        </w:rPr>
        <w:t> </w:t>
      </w:r>
      <w:r w:rsidRPr="007E7759">
        <w:rPr>
          <w:rStyle w:val="af0"/>
          <w:rFonts w:eastAsia="Arial"/>
          <w:spacing w:val="-3"/>
          <w:sz w:val="28"/>
          <w:szCs w:val="28"/>
        </w:rPr>
        <w:t>тыс. руб.</w:t>
      </w:r>
      <w:r w:rsidR="000C0885">
        <w:rPr>
          <w:rStyle w:val="af0"/>
          <w:rFonts w:eastAsia="Arial"/>
          <w:spacing w:val="-3"/>
          <w:sz w:val="28"/>
          <w:szCs w:val="28"/>
        </w:rPr>
        <w:t>»</w:t>
      </w:r>
      <w:r w:rsidR="00D52461">
        <w:rPr>
          <w:rStyle w:val="af0"/>
          <w:rFonts w:eastAsia="Arial"/>
          <w:spacing w:val="-3"/>
          <w:sz w:val="28"/>
          <w:szCs w:val="28"/>
        </w:rPr>
        <w:t>.</w:t>
      </w:r>
    </w:p>
    <w:p w:rsidR="00145C10" w:rsidRPr="007E7759" w:rsidRDefault="00950EF2" w:rsidP="00393B8C">
      <w:pPr>
        <w:pStyle w:val="a5"/>
        <w:rPr>
          <w:szCs w:val="28"/>
        </w:rPr>
      </w:pPr>
      <w:r w:rsidRPr="007E7759">
        <w:rPr>
          <w:szCs w:val="28"/>
        </w:rPr>
        <w:t>3</w:t>
      </w:r>
      <w:r w:rsidR="00C84810" w:rsidRPr="007E7759">
        <w:rPr>
          <w:szCs w:val="28"/>
        </w:rPr>
        <w:t>. </w:t>
      </w:r>
      <w:r w:rsidR="00145C10" w:rsidRPr="007E7759">
        <w:rPr>
          <w:szCs w:val="28"/>
        </w:rPr>
        <w:t>Определить главным распорядителем бюджетных средств по расходному обязательству администраци</w:t>
      </w:r>
      <w:r w:rsidR="00547BDD" w:rsidRPr="007E7759">
        <w:rPr>
          <w:szCs w:val="28"/>
        </w:rPr>
        <w:t>ю</w:t>
      </w:r>
      <w:r w:rsidR="00145C10" w:rsidRPr="007E7759">
        <w:rPr>
          <w:szCs w:val="28"/>
        </w:rPr>
        <w:t xml:space="preserve"> Александровского муниципального округа.</w:t>
      </w:r>
    </w:p>
    <w:p w:rsidR="00D52461" w:rsidRPr="00D52461" w:rsidRDefault="00950EF2" w:rsidP="00D52461">
      <w:pPr>
        <w:pStyle w:val="a5"/>
        <w:rPr>
          <w:szCs w:val="28"/>
        </w:rPr>
      </w:pPr>
      <w:r w:rsidRPr="007E7759">
        <w:rPr>
          <w:szCs w:val="28"/>
        </w:rPr>
        <w:t>4</w:t>
      </w:r>
      <w:r w:rsidR="00797090" w:rsidRPr="007E7759">
        <w:rPr>
          <w:szCs w:val="28"/>
        </w:rPr>
        <w:t>. </w:t>
      </w:r>
      <w:r w:rsidR="00D52461" w:rsidRPr="00D52461">
        <w:rPr>
          <w:szCs w:val="28"/>
        </w:rPr>
        <w:t>Настоящее постановление опубликовать в сетевом издании официальный сайт Александровского муниципального округа Пермского края (</w:t>
      </w:r>
      <w:hyperlink r:id="rId8" w:history="1">
        <w:r w:rsidR="00D52461" w:rsidRPr="00D52461">
          <w:rPr>
            <w:rStyle w:val="af"/>
            <w:color w:val="auto"/>
            <w:szCs w:val="28"/>
            <w:u w:val="none"/>
            <w:lang w:val="en-US"/>
          </w:rPr>
          <w:t>www</w:t>
        </w:r>
        <w:r w:rsidR="00D52461" w:rsidRPr="00D52461">
          <w:rPr>
            <w:rStyle w:val="af"/>
            <w:color w:val="auto"/>
            <w:szCs w:val="28"/>
            <w:u w:val="none"/>
          </w:rPr>
          <w:t>.</w:t>
        </w:r>
        <w:r w:rsidR="00D52461" w:rsidRPr="00D52461">
          <w:rPr>
            <w:rStyle w:val="af"/>
            <w:color w:val="auto"/>
            <w:szCs w:val="28"/>
            <w:u w:val="none"/>
            <w:lang w:val="en-US"/>
          </w:rPr>
          <w:t>aleksraion</w:t>
        </w:r>
        <w:r w:rsidR="00D52461" w:rsidRPr="00D52461">
          <w:rPr>
            <w:rStyle w:val="af"/>
            <w:color w:val="auto"/>
            <w:szCs w:val="28"/>
            <w:u w:val="none"/>
          </w:rPr>
          <w:t>.</w:t>
        </w:r>
        <w:r w:rsidR="00D52461" w:rsidRPr="00D52461">
          <w:rPr>
            <w:rStyle w:val="af"/>
            <w:color w:val="auto"/>
            <w:szCs w:val="28"/>
            <w:u w:val="none"/>
            <w:lang w:val="en-US"/>
          </w:rPr>
          <w:t>ru</w:t>
        </w:r>
      </w:hyperlink>
      <w:r w:rsidR="00D52461" w:rsidRPr="00D52461">
        <w:rPr>
          <w:szCs w:val="28"/>
        </w:rPr>
        <w:t>).</w:t>
      </w:r>
    </w:p>
    <w:p w:rsidR="00145C10" w:rsidRPr="007E7759" w:rsidRDefault="00950EF2" w:rsidP="00393B8C">
      <w:pPr>
        <w:pStyle w:val="a5"/>
        <w:rPr>
          <w:szCs w:val="28"/>
        </w:rPr>
      </w:pPr>
      <w:r w:rsidRPr="007E7759">
        <w:rPr>
          <w:szCs w:val="28"/>
        </w:rPr>
        <w:t>5</w:t>
      </w:r>
      <w:r w:rsidR="00797090" w:rsidRPr="007E7759">
        <w:rPr>
          <w:szCs w:val="28"/>
        </w:rPr>
        <w:t>. </w:t>
      </w:r>
      <w:r w:rsidR="00145C10" w:rsidRPr="007E7759">
        <w:rPr>
          <w:szCs w:val="28"/>
        </w:rPr>
        <w:t>Настоящее постановление применяется при планировании бюджета на 202</w:t>
      </w:r>
      <w:r w:rsidR="00583497" w:rsidRPr="007E7759">
        <w:rPr>
          <w:szCs w:val="28"/>
        </w:rPr>
        <w:t>6</w:t>
      </w:r>
      <w:r w:rsidR="0008551C" w:rsidRPr="007E7759">
        <w:rPr>
          <w:szCs w:val="28"/>
        </w:rPr>
        <w:t> </w:t>
      </w:r>
      <w:r w:rsidR="00F62A9E" w:rsidRPr="007E7759">
        <w:rPr>
          <w:szCs w:val="28"/>
        </w:rPr>
        <w:t xml:space="preserve">год </w:t>
      </w:r>
      <w:r w:rsidR="00145C10" w:rsidRPr="007E7759">
        <w:rPr>
          <w:szCs w:val="28"/>
        </w:rPr>
        <w:t xml:space="preserve">и </w:t>
      </w:r>
      <w:r w:rsidR="00F62A9E" w:rsidRPr="007E7759">
        <w:rPr>
          <w:szCs w:val="28"/>
        </w:rPr>
        <w:t xml:space="preserve">на </w:t>
      </w:r>
      <w:r w:rsidR="00145C10" w:rsidRPr="007E7759">
        <w:rPr>
          <w:szCs w:val="28"/>
        </w:rPr>
        <w:t>плановый период 202</w:t>
      </w:r>
      <w:r w:rsidR="00583497" w:rsidRPr="007E7759">
        <w:rPr>
          <w:szCs w:val="28"/>
        </w:rPr>
        <w:t>7</w:t>
      </w:r>
      <w:r w:rsidR="00615F74" w:rsidRPr="007E7759">
        <w:rPr>
          <w:szCs w:val="28"/>
        </w:rPr>
        <w:t xml:space="preserve"> </w:t>
      </w:r>
      <w:r w:rsidR="0008551C" w:rsidRPr="007E7759">
        <w:rPr>
          <w:szCs w:val="28"/>
        </w:rPr>
        <w:t>–</w:t>
      </w:r>
      <w:r w:rsidR="00615F74" w:rsidRPr="007E7759">
        <w:rPr>
          <w:szCs w:val="28"/>
        </w:rPr>
        <w:t xml:space="preserve"> </w:t>
      </w:r>
      <w:r w:rsidR="00145C10" w:rsidRPr="007E7759">
        <w:rPr>
          <w:szCs w:val="28"/>
        </w:rPr>
        <w:t>202</w:t>
      </w:r>
      <w:r w:rsidR="00583497" w:rsidRPr="007E7759">
        <w:rPr>
          <w:szCs w:val="28"/>
        </w:rPr>
        <w:t>8</w:t>
      </w:r>
      <w:r w:rsidR="0008551C" w:rsidRPr="007E7759">
        <w:rPr>
          <w:szCs w:val="28"/>
        </w:rPr>
        <w:t> </w:t>
      </w:r>
      <w:r w:rsidR="00145C10" w:rsidRPr="007E7759">
        <w:rPr>
          <w:szCs w:val="28"/>
        </w:rPr>
        <w:t>годов.</w:t>
      </w:r>
    </w:p>
    <w:p w:rsidR="00145C10" w:rsidRPr="007E7759" w:rsidRDefault="00950EF2" w:rsidP="00393B8C">
      <w:pPr>
        <w:pStyle w:val="a5"/>
        <w:rPr>
          <w:szCs w:val="28"/>
        </w:rPr>
      </w:pPr>
      <w:r w:rsidRPr="007E7759">
        <w:rPr>
          <w:szCs w:val="28"/>
        </w:rPr>
        <w:t>6</w:t>
      </w:r>
      <w:r w:rsidR="00797090" w:rsidRPr="007E7759">
        <w:rPr>
          <w:szCs w:val="28"/>
        </w:rPr>
        <w:t>. </w:t>
      </w:r>
      <w:r w:rsidR="00145C10" w:rsidRPr="007E7759">
        <w:rPr>
          <w:szCs w:val="28"/>
        </w:rPr>
        <w:t>Контроль за исполнением настоящ</w:t>
      </w:r>
      <w:r w:rsidR="0008551C" w:rsidRPr="007E7759">
        <w:rPr>
          <w:szCs w:val="28"/>
        </w:rPr>
        <w:t xml:space="preserve">его постановления возложить на </w:t>
      </w:r>
      <w:r w:rsidR="00145C10" w:rsidRPr="007E7759">
        <w:rPr>
          <w:szCs w:val="28"/>
        </w:rPr>
        <w:t>первого заместителя главы администрации округа по жилищно-коммунальному хозяйству и благоустройству.</w:t>
      </w:r>
    </w:p>
    <w:p w:rsidR="005C4EC5" w:rsidRPr="00597BDE" w:rsidRDefault="00FF6719" w:rsidP="000C4FF4">
      <w:pPr>
        <w:spacing w:before="720" w:line="240" w:lineRule="exact"/>
        <w:sectPr w:rsidR="005C4EC5" w:rsidRPr="00597BDE" w:rsidSect="00D52461">
          <w:headerReference w:type="default" r:id="rId9"/>
          <w:footerReference w:type="default" r:id="rId10"/>
          <w:pgSz w:w="11906" w:h="16838" w:code="9"/>
          <w:pgMar w:top="1134" w:right="851" w:bottom="851" w:left="1418" w:header="720" w:footer="303" w:gutter="0"/>
          <w:cols w:space="708"/>
          <w:docGrid w:linePitch="360"/>
        </w:sectPr>
      </w:pPr>
      <w:r w:rsidRPr="00597BDE">
        <w:rPr>
          <w:bCs/>
        </w:rPr>
        <w:t>Глава</w:t>
      </w:r>
      <w:r w:rsidRPr="00597BDE">
        <w:t xml:space="preserve"> муниципального округа -</w:t>
      </w:r>
      <w:r w:rsidRPr="00597BDE">
        <w:br/>
        <w:t xml:space="preserve">глава администрации Александровского </w:t>
      </w:r>
      <w:r w:rsidRPr="00597BDE">
        <w:br/>
        <w:t>муниципального округа</w:t>
      </w:r>
      <w:r w:rsidRPr="00597BDE">
        <w:tab/>
      </w:r>
      <w:r w:rsidRPr="00597BDE">
        <w:tab/>
      </w:r>
      <w:r w:rsidRPr="00597BDE">
        <w:tab/>
      </w:r>
      <w:r w:rsidRPr="00597BDE">
        <w:tab/>
      </w:r>
      <w:r w:rsidRPr="00597BDE">
        <w:tab/>
      </w:r>
      <w:r w:rsidRPr="00597BDE">
        <w:tab/>
      </w:r>
      <w:r w:rsidR="00595E74">
        <w:t>О.Э.</w:t>
      </w:r>
      <w:r w:rsidR="00756CE6">
        <w:t> </w:t>
      </w:r>
      <w:r w:rsidR="00595E74">
        <w:t>Белобаржевская</w:t>
      </w:r>
    </w:p>
    <w:p w:rsidR="003A1066" w:rsidRDefault="00F62E9F" w:rsidP="00756CE6">
      <w:pPr>
        <w:spacing w:line="240" w:lineRule="exact"/>
        <w:jc w:val="both"/>
        <w:rPr>
          <w:szCs w:val="28"/>
        </w:rPr>
      </w:pPr>
      <w:r>
        <w:rPr>
          <w:szCs w:val="28"/>
        </w:rPr>
        <w:lastRenderedPageBreak/>
        <w:t>Рассылается: дело,</w:t>
      </w:r>
      <w:r w:rsidR="00595E74">
        <w:rPr>
          <w:szCs w:val="28"/>
        </w:rPr>
        <w:t xml:space="preserve"> </w:t>
      </w:r>
      <w:r w:rsidR="004E195B" w:rsidRPr="00597BDE">
        <w:rPr>
          <w:szCs w:val="28"/>
        </w:rPr>
        <w:t>Башкову</w:t>
      </w:r>
      <w:r w:rsidR="00756CE6">
        <w:rPr>
          <w:szCs w:val="28"/>
        </w:rPr>
        <w:t> </w:t>
      </w:r>
      <w:r w:rsidR="004E195B" w:rsidRPr="00597BDE">
        <w:rPr>
          <w:szCs w:val="28"/>
        </w:rPr>
        <w:t>А.В., финансовое управление, МКУ</w:t>
      </w:r>
      <w:r w:rsidR="00756CE6">
        <w:rPr>
          <w:szCs w:val="28"/>
        </w:rPr>
        <w:t> </w:t>
      </w:r>
      <w:r w:rsidR="004E195B" w:rsidRPr="00597BDE">
        <w:rPr>
          <w:szCs w:val="28"/>
        </w:rPr>
        <w:t>«Централизованная бухгалтерия Алекса</w:t>
      </w:r>
      <w:r w:rsidR="00D75595">
        <w:rPr>
          <w:szCs w:val="28"/>
        </w:rPr>
        <w:t>ндровского муниципального округа</w:t>
      </w:r>
      <w:r w:rsidR="004E195B" w:rsidRPr="00597BDE">
        <w:rPr>
          <w:szCs w:val="28"/>
        </w:rPr>
        <w:t xml:space="preserve">», </w:t>
      </w:r>
      <w:r w:rsidR="00F36AD8">
        <w:rPr>
          <w:szCs w:val="28"/>
        </w:rPr>
        <w:t>управле</w:t>
      </w:r>
      <w:r w:rsidR="00D716B7">
        <w:rPr>
          <w:szCs w:val="28"/>
        </w:rPr>
        <w:t>ние образования</w:t>
      </w:r>
      <w:r w:rsidR="00F36AD8">
        <w:rPr>
          <w:szCs w:val="28"/>
        </w:rPr>
        <w:t xml:space="preserve">, </w:t>
      </w:r>
      <w:r w:rsidR="00CE3120">
        <w:rPr>
          <w:szCs w:val="28"/>
        </w:rPr>
        <w:t xml:space="preserve">ОМВД, </w:t>
      </w:r>
      <w:r w:rsidR="004E195B" w:rsidRPr="00597BDE">
        <w:rPr>
          <w:szCs w:val="28"/>
        </w:rPr>
        <w:t>сайт АМ</w:t>
      </w:r>
      <w:r w:rsidR="00064714" w:rsidRPr="00597BDE">
        <w:rPr>
          <w:szCs w:val="28"/>
        </w:rPr>
        <w:t>О</w:t>
      </w:r>
      <w:r w:rsidR="004E195B" w:rsidRPr="00597BDE">
        <w:rPr>
          <w:szCs w:val="28"/>
        </w:rPr>
        <w:t>, прокуратура</w:t>
      </w:r>
      <w:r w:rsidR="003A659C" w:rsidRPr="00597BDE">
        <w:rPr>
          <w:szCs w:val="28"/>
        </w:rPr>
        <w:t>.</w:t>
      </w:r>
    </w:p>
    <w:p w:rsidR="00D52461" w:rsidRDefault="00D52461" w:rsidP="00756CE6">
      <w:pPr>
        <w:spacing w:line="240" w:lineRule="exact"/>
        <w:jc w:val="both"/>
        <w:rPr>
          <w:szCs w:val="28"/>
        </w:rPr>
      </w:pPr>
    </w:p>
    <w:p w:rsidR="00D52461" w:rsidRDefault="00D52461" w:rsidP="00756CE6">
      <w:pPr>
        <w:spacing w:line="240" w:lineRule="exact"/>
        <w:jc w:val="both"/>
      </w:pPr>
    </w:p>
    <w:sectPr w:rsidR="00D52461" w:rsidSect="00184AF3"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CC2" w:rsidRDefault="00A52CC2">
      <w:r>
        <w:separator/>
      </w:r>
    </w:p>
  </w:endnote>
  <w:endnote w:type="continuationSeparator" w:id="0">
    <w:p w:rsidR="00A52CC2" w:rsidRDefault="00A52C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E5" w:rsidRPr="00D52461" w:rsidRDefault="00D52461" w:rsidP="00FF6719">
    <w:pPr>
      <w:pStyle w:val="ab"/>
      <w:rPr>
        <w:sz w:val="20"/>
      </w:rPr>
    </w:pPr>
    <w:r w:rsidRPr="00D52461">
      <w:rPr>
        <w:sz w:val="20"/>
      </w:rPr>
      <w:t>12818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CC2" w:rsidRDefault="00A52CC2">
      <w:r>
        <w:separator/>
      </w:r>
    </w:p>
  </w:footnote>
  <w:footnote w:type="continuationSeparator" w:id="0">
    <w:p w:rsidR="00A52CC2" w:rsidRDefault="00A52C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E5" w:rsidRDefault="00D52461" w:rsidP="00D52461">
    <w:pPr>
      <w:pStyle w:val="a9"/>
      <w:jc w:val="center"/>
    </w:pPr>
    <w:fldSimple w:instr=" PAGE   \* MERGEFORMAT ">
      <w:r w:rsidR="00F41CF5">
        <w:rPr>
          <w:noProof/>
        </w:rPr>
        <w:t>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16AB"/>
    <w:multiLevelType w:val="hybridMultilevel"/>
    <w:tmpl w:val="C832B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06D83"/>
    <w:multiLevelType w:val="hybridMultilevel"/>
    <w:tmpl w:val="EBBC1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32751"/>
    <w:multiLevelType w:val="multilevel"/>
    <w:tmpl w:val="23F2478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F76341"/>
    <w:multiLevelType w:val="hybridMultilevel"/>
    <w:tmpl w:val="DBACF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9328B"/>
    <w:multiLevelType w:val="multilevel"/>
    <w:tmpl w:val="968E515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CE0A68"/>
    <w:multiLevelType w:val="hybridMultilevel"/>
    <w:tmpl w:val="B09E3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106CB"/>
    <w:multiLevelType w:val="hybridMultilevel"/>
    <w:tmpl w:val="7BDE5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81504"/>
    <w:multiLevelType w:val="hybridMultilevel"/>
    <w:tmpl w:val="E4EE3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340BDA"/>
    <w:multiLevelType w:val="multilevel"/>
    <w:tmpl w:val="D24670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8506D9F"/>
    <w:multiLevelType w:val="multilevel"/>
    <w:tmpl w:val="47D0625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6A45E5"/>
    <w:multiLevelType w:val="multilevel"/>
    <w:tmpl w:val="4D24E21E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B0704CB"/>
    <w:multiLevelType w:val="multilevel"/>
    <w:tmpl w:val="1B0704CB"/>
    <w:lvl w:ilvl="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1CB575E8"/>
    <w:multiLevelType w:val="hybridMultilevel"/>
    <w:tmpl w:val="4F9A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094ED1"/>
    <w:multiLevelType w:val="hybridMultilevel"/>
    <w:tmpl w:val="CE308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4F41A0"/>
    <w:multiLevelType w:val="multilevel"/>
    <w:tmpl w:val="FB20BB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C04569B"/>
    <w:multiLevelType w:val="multilevel"/>
    <w:tmpl w:val="8968E03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9B15E5"/>
    <w:multiLevelType w:val="hybridMultilevel"/>
    <w:tmpl w:val="B09E3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5105D1"/>
    <w:multiLevelType w:val="hybridMultilevel"/>
    <w:tmpl w:val="AEDA8DCE"/>
    <w:lvl w:ilvl="0" w:tplc="44F8440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D823CF"/>
    <w:multiLevelType w:val="hybridMultilevel"/>
    <w:tmpl w:val="CAA4B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874423"/>
    <w:multiLevelType w:val="hybridMultilevel"/>
    <w:tmpl w:val="82CEB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74534B"/>
    <w:multiLevelType w:val="hybridMultilevel"/>
    <w:tmpl w:val="6568D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6106C8"/>
    <w:multiLevelType w:val="hybridMultilevel"/>
    <w:tmpl w:val="CDAAA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07246"/>
    <w:multiLevelType w:val="hybridMultilevel"/>
    <w:tmpl w:val="6CAA4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801715"/>
    <w:multiLevelType w:val="multilevel"/>
    <w:tmpl w:val="69DCA1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0127805"/>
    <w:multiLevelType w:val="hybridMultilevel"/>
    <w:tmpl w:val="43D6F7F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39D6AAA"/>
    <w:multiLevelType w:val="hybridMultilevel"/>
    <w:tmpl w:val="7D28D0DC"/>
    <w:lvl w:ilvl="0" w:tplc="F446C83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8987CD9"/>
    <w:multiLevelType w:val="hybridMultilevel"/>
    <w:tmpl w:val="9528AB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8A736C9"/>
    <w:multiLevelType w:val="hybridMultilevel"/>
    <w:tmpl w:val="12A49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C87D0B"/>
    <w:multiLevelType w:val="multilevel"/>
    <w:tmpl w:val="5AC87D0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C37A52"/>
    <w:multiLevelType w:val="multilevel"/>
    <w:tmpl w:val="D78CAF2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E523BC4"/>
    <w:multiLevelType w:val="multilevel"/>
    <w:tmpl w:val="1706C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EA35462"/>
    <w:multiLevelType w:val="hybridMultilevel"/>
    <w:tmpl w:val="EE54B7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4804575"/>
    <w:multiLevelType w:val="multilevel"/>
    <w:tmpl w:val="64804575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BC41419"/>
    <w:multiLevelType w:val="multilevel"/>
    <w:tmpl w:val="6E28886C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BE906CE"/>
    <w:multiLevelType w:val="hybridMultilevel"/>
    <w:tmpl w:val="E92CE3A2"/>
    <w:lvl w:ilvl="0" w:tplc="41A01D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FE6F51"/>
    <w:multiLevelType w:val="hybridMultilevel"/>
    <w:tmpl w:val="96BC5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1241C7"/>
    <w:multiLevelType w:val="hybridMultilevel"/>
    <w:tmpl w:val="9528AB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7"/>
  </w:num>
  <w:num w:numId="3">
    <w:abstractNumId w:val="12"/>
  </w:num>
  <w:num w:numId="4">
    <w:abstractNumId w:val="7"/>
  </w:num>
  <w:num w:numId="5">
    <w:abstractNumId w:val="6"/>
  </w:num>
  <w:num w:numId="6">
    <w:abstractNumId w:val="13"/>
  </w:num>
  <w:num w:numId="7">
    <w:abstractNumId w:val="22"/>
  </w:num>
  <w:num w:numId="8">
    <w:abstractNumId w:val="19"/>
  </w:num>
  <w:num w:numId="9">
    <w:abstractNumId w:val="0"/>
  </w:num>
  <w:num w:numId="10">
    <w:abstractNumId w:val="16"/>
  </w:num>
  <w:num w:numId="11">
    <w:abstractNumId w:val="34"/>
  </w:num>
  <w:num w:numId="12">
    <w:abstractNumId w:val="5"/>
  </w:num>
  <w:num w:numId="13">
    <w:abstractNumId w:val="18"/>
  </w:num>
  <w:num w:numId="14">
    <w:abstractNumId w:val="21"/>
  </w:num>
  <w:num w:numId="15">
    <w:abstractNumId w:val="27"/>
  </w:num>
  <w:num w:numId="16">
    <w:abstractNumId w:val="3"/>
  </w:num>
  <w:num w:numId="17">
    <w:abstractNumId w:val="36"/>
  </w:num>
  <w:num w:numId="18">
    <w:abstractNumId w:val="26"/>
  </w:num>
  <w:num w:numId="19">
    <w:abstractNumId w:val="20"/>
  </w:num>
  <w:num w:numId="20">
    <w:abstractNumId w:val="35"/>
  </w:num>
  <w:num w:numId="21">
    <w:abstractNumId w:val="9"/>
  </w:num>
  <w:num w:numId="22">
    <w:abstractNumId w:val="14"/>
  </w:num>
  <w:num w:numId="23">
    <w:abstractNumId w:val="23"/>
  </w:num>
  <w:num w:numId="24">
    <w:abstractNumId w:val="15"/>
  </w:num>
  <w:num w:numId="25">
    <w:abstractNumId w:val="2"/>
  </w:num>
  <w:num w:numId="26">
    <w:abstractNumId w:val="30"/>
  </w:num>
  <w:num w:numId="27">
    <w:abstractNumId w:val="4"/>
  </w:num>
  <w:num w:numId="28">
    <w:abstractNumId w:val="8"/>
  </w:num>
  <w:num w:numId="29">
    <w:abstractNumId w:val="29"/>
  </w:num>
  <w:num w:numId="30">
    <w:abstractNumId w:val="33"/>
  </w:num>
  <w:num w:numId="31">
    <w:abstractNumId w:val="10"/>
  </w:num>
  <w:num w:numId="32">
    <w:abstractNumId w:val="31"/>
  </w:num>
  <w:num w:numId="33">
    <w:abstractNumId w:val="24"/>
  </w:num>
  <w:num w:numId="34">
    <w:abstractNumId w:val="28"/>
  </w:num>
  <w:num w:numId="35">
    <w:abstractNumId w:val="11"/>
  </w:num>
  <w:num w:numId="36">
    <w:abstractNumId w:val="32"/>
  </w:num>
  <w:num w:numId="37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24B51"/>
    <w:rsid w:val="00026B1B"/>
    <w:rsid w:val="00027441"/>
    <w:rsid w:val="0003004B"/>
    <w:rsid w:val="00030A6D"/>
    <w:rsid w:val="000437EC"/>
    <w:rsid w:val="00043B90"/>
    <w:rsid w:val="00043BF0"/>
    <w:rsid w:val="00044FED"/>
    <w:rsid w:val="000455D8"/>
    <w:rsid w:val="00052897"/>
    <w:rsid w:val="000601A8"/>
    <w:rsid w:val="00060C7E"/>
    <w:rsid w:val="00064595"/>
    <w:rsid w:val="00064714"/>
    <w:rsid w:val="00066153"/>
    <w:rsid w:val="00070CE2"/>
    <w:rsid w:val="0007188D"/>
    <w:rsid w:val="00071ACC"/>
    <w:rsid w:val="00074DEC"/>
    <w:rsid w:val="00077506"/>
    <w:rsid w:val="000833F3"/>
    <w:rsid w:val="00085134"/>
    <w:rsid w:val="0008551C"/>
    <w:rsid w:val="00086E20"/>
    <w:rsid w:val="00092347"/>
    <w:rsid w:val="000931CA"/>
    <w:rsid w:val="00095554"/>
    <w:rsid w:val="00097994"/>
    <w:rsid w:val="00097D7A"/>
    <w:rsid w:val="000A027F"/>
    <w:rsid w:val="000A1A28"/>
    <w:rsid w:val="000A6B20"/>
    <w:rsid w:val="000B6FDF"/>
    <w:rsid w:val="000C0885"/>
    <w:rsid w:val="000C2D90"/>
    <w:rsid w:val="000C4C8E"/>
    <w:rsid w:val="000C4FF4"/>
    <w:rsid w:val="000C6D1B"/>
    <w:rsid w:val="000C7641"/>
    <w:rsid w:val="000D0F76"/>
    <w:rsid w:val="000D3637"/>
    <w:rsid w:val="000E08F5"/>
    <w:rsid w:val="000E25ED"/>
    <w:rsid w:val="000E30DA"/>
    <w:rsid w:val="000F2F42"/>
    <w:rsid w:val="00106D58"/>
    <w:rsid w:val="001141A5"/>
    <w:rsid w:val="00130F81"/>
    <w:rsid w:val="0013165A"/>
    <w:rsid w:val="001334D0"/>
    <w:rsid w:val="00137D41"/>
    <w:rsid w:val="00137DC1"/>
    <w:rsid w:val="00143108"/>
    <w:rsid w:val="00143893"/>
    <w:rsid w:val="00145C10"/>
    <w:rsid w:val="001562FF"/>
    <w:rsid w:val="00156765"/>
    <w:rsid w:val="001653AD"/>
    <w:rsid w:val="0017065F"/>
    <w:rsid w:val="001778FA"/>
    <w:rsid w:val="0018009F"/>
    <w:rsid w:val="00184AF3"/>
    <w:rsid w:val="00190E9B"/>
    <w:rsid w:val="001932AE"/>
    <w:rsid w:val="00196D37"/>
    <w:rsid w:val="001A13CC"/>
    <w:rsid w:val="001A18C4"/>
    <w:rsid w:val="001A293D"/>
    <w:rsid w:val="001A31E8"/>
    <w:rsid w:val="001B0DC8"/>
    <w:rsid w:val="001B2E61"/>
    <w:rsid w:val="001B4CF1"/>
    <w:rsid w:val="001C49B2"/>
    <w:rsid w:val="001C64C8"/>
    <w:rsid w:val="001D5967"/>
    <w:rsid w:val="001D7A13"/>
    <w:rsid w:val="001E4CBD"/>
    <w:rsid w:val="001E7829"/>
    <w:rsid w:val="001F151F"/>
    <w:rsid w:val="001F34EA"/>
    <w:rsid w:val="001F6557"/>
    <w:rsid w:val="002127C2"/>
    <w:rsid w:val="002167E3"/>
    <w:rsid w:val="00221010"/>
    <w:rsid w:val="00227B6C"/>
    <w:rsid w:val="00231A87"/>
    <w:rsid w:val="002339D3"/>
    <w:rsid w:val="002363C4"/>
    <w:rsid w:val="0024167D"/>
    <w:rsid w:val="00254880"/>
    <w:rsid w:val="00255433"/>
    <w:rsid w:val="002554D3"/>
    <w:rsid w:val="002630A9"/>
    <w:rsid w:val="00273775"/>
    <w:rsid w:val="00274C6E"/>
    <w:rsid w:val="00274CA0"/>
    <w:rsid w:val="00277FD8"/>
    <w:rsid w:val="00283189"/>
    <w:rsid w:val="00292A35"/>
    <w:rsid w:val="002954EB"/>
    <w:rsid w:val="00295DF8"/>
    <w:rsid w:val="00296168"/>
    <w:rsid w:val="002A56F3"/>
    <w:rsid w:val="002A64EF"/>
    <w:rsid w:val="002A7C9D"/>
    <w:rsid w:val="002B3909"/>
    <w:rsid w:val="002B4992"/>
    <w:rsid w:val="002B49B2"/>
    <w:rsid w:val="002C08E9"/>
    <w:rsid w:val="002C096D"/>
    <w:rsid w:val="002C1293"/>
    <w:rsid w:val="002C2291"/>
    <w:rsid w:val="002C58D5"/>
    <w:rsid w:val="002C5E51"/>
    <w:rsid w:val="002D28AA"/>
    <w:rsid w:val="002D3295"/>
    <w:rsid w:val="002D33FC"/>
    <w:rsid w:val="002D65A6"/>
    <w:rsid w:val="002D783F"/>
    <w:rsid w:val="002E388F"/>
    <w:rsid w:val="002E7723"/>
    <w:rsid w:val="002F1FB8"/>
    <w:rsid w:val="002F7AAF"/>
    <w:rsid w:val="00301935"/>
    <w:rsid w:val="00302584"/>
    <w:rsid w:val="00304F0D"/>
    <w:rsid w:val="003116C0"/>
    <w:rsid w:val="00311DAC"/>
    <w:rsid w:val="00312607"/>
    <w:rsid w:val="00315EE1"/>
    <w:rsid w:val="00317873"/>
    <w:rsid w:val="003231B7"/>
    <w:rsid w:val="003277D2"/>
    <w:rsid w:val="00327801"/>
    <w:rsid w:val="003442E6"/>
    <w:rsid w:val="003455E2"/>
    <w:rsid w:val="00347F0C"/>
    <w:rsid w:val="00352673"/>
    <w:rsid w:val="00354884"/>
    <w:rsid w:val="00354C27"/>
    <w:rsid w:val="0036013B"/>
    <w:rsid w:val="003806B0"/>
    <w:rsid w:val="0038337B"/>
    <w:rsid w:val="00393B8C"/>
    <w:rsid w:val="00393E7D"/>
    <w:rsid w:val="00394795"/>
    <w:rsid w:val="003A1066"/>
    <w:rsid w:val="003A3D96"/>
    <w:rsid w:val="003A5126"/>
    <w:rsid w:val="003A5355"/>
    <w:rsid w:val="003A659C"/>
    <w:rsid w:val="003B3A95"/>
    <w:rsid w:val="003B622E"/>
    <w:rsid w:val="003C14BD"/>
    <w:rsid w:val="003C6037"/>
    <w:rsid w:val="003D4192"/>
    <w:rsid w:val="003E4361"/>
    <w:rsid w:val="003F0FE4"/>
    <w:rsid w:val="003F1146"/>
    <w:rsid w:val="003F55DA"/>
    <w:rsid w:val="003F6423"/>
    <w:rsid w:val="00403F99"/>
    <w:rsid w:val="00404D50"/>
    <w:rsid w:val="00405673"/>
    <w:rsid w:val="00405EB3"/>
    <w:rsid w:val="004277E7"/>
    <w:rsid w:val="004373E1"/>
    <w:rsid w:val="00440A56"/>
    <w:rsid w:val="004433C9"/>
    <w:rsid w:val="004500D2"/>
    <w:rsid w:val="004512D1"/>
    <w:rsid w:val="0045360D"/>
    <w:rsid w:val="0046521D"/>
    <w:rsid w:val="0046589D"/>
    <w:rsid w:val="0047083E"/>
    <w:rsid w:val="00471B8C"/>
    <w:rsid w:val="0047432E"/>
    <w:rsid w:val="0047520E"/>
    <w:rsid w:val="004818F0"/>
    <w:rsid w:val="00482A25"/>
    <w:rsid w:val="0048325B"/>
    <w:rsid w:val="00484BA1"/>
    <w:rsid w:val="00487752"/>
    <w:rsid w:val="00490D29"/>
    <w:rsid w:val="00494C0B"/>
    <w:rsid w:val="00496087"/>
    <w:rsid w:val="00496EBE"/>
    <w:rsid w:val="004A5F98"/>
    <w:rsid w:val="004B1F9F"/>
    <w:rsid w:val="004B38E2"/>
    <w:rsid w:val="004C2A6A"/>
    <w:rsid w:val="004D2013"/>
    <w:rsid w:val="004D4A46"/>
    <w:rsid w:val="004E195B"/>
    <w:rsid w:val="004E2BA2"/>
    <w:rsid w:val="004E6E63"/>
    <w:rsid w:val="004E7FD1"/>
    <w:rsid w:val="004F4604"/>
    <w:rsid w:val="004F6BB4"/>
    <w:rsid w:val="004F70FF"/>
    <w:rsid w:val="0050114F"/>
    <w:rsid w:val="00503E8F"/>
    <w:rsid w:val="005051DA"/>
    <w:rsid w:val="005123BA"/>
    <w:rsid w:val="00513E77"/>
    <w:rsid w:val="005145CC"/>
    <w:rsid w:val="0052704D"/>
    <w:rsid w:val="00540ED7"/>
    <w:rsid w:val="00544D13"/>
    <w:rsid w:val="00547BDD"/>
    <w:rsid w:val="00552F19"/>
    <w:rsid w:val="00553451"/>
    <w:rsid w:val="00553458"/>
    <w:rsid w:val="00556434"/>
    <w:rsid w:val="00561F37"/>
    <w:rsid w:val="00565623"/>
    <w:rsid w:val="005809A6"/>
    <w:rsid w:val="00583497"/>
    <w:rsid w:val="005840C7"/>
    <w:rsid w:val="00585F18"/>
    <w:rsid w:val="0058634E"/>
    <w:rsid w:val="00592200"/>
    <w:rsid w:val="0059496C"/>
    <w:rsid w:val="005955BE"/>
    <w:rsid w:val="005959F9"/>
    <w:rsid w:val="00595CB1"/>
    <w:rsid w:val="00595E74"/>
    <w:rsid w:val="0059681F"/>
    <w:rsid w:val="00597603"/>
    <w:rsid w:val="00597BDE"/>
    <w:rsid w:val="005A78D9"/>
    <w:rsid w:val="005B0C46"/>
    <w:rsid w:val="005C3B32"/>
    <w:rsid w:val="005C4EC5"/>
    <w:rsid w:val="005C5BDA"/>
    <w:rsid w:val="005C7042"/>
    <w:rsid w:val="005D0387"/>
    <w:rsid w:val="005D3B95"/>
    <w:rsid w:val="005D6AF6"/>
    <w:rsid w:val="005E0F8F"/>
    <w:rsid w:val="005E2C54"/>
    <w:rsid w:val="00603E76"/>
    <w:rsid w:val="00610906"/>
    <w:rsid w:val="00612A34"/>
    <w:rsid w:val="00612D66"/>
    <w:rsid w:val="00615E0A"/>
    <w:rsid w:val="00615F74"/>
    <w:rsid w:val="00616B08"/>
    <w:rsid w:val="006256FF"/>
    <w:rsid w:val="006335A7"/>
    <w:rsid w:val="00633B5C"/>
    <w:rsid w:val="006426B6"/>
    <w:rsid w:val="00644B13"/>
    <w:rsid w:val="00646219"/>
    <w:rsid w:val="00650072"/>
    <w:rsid w:val="00654435"/>
    <w:rsid w:val="00656ECB"/>
    <w:rsid w:val="00657DFE"/>
    <w:rsid w:val="006744D5"/>
    <w:rsid w:val="0068295F"/>
    <w:rsid w:val="00684641"/>
    <w:rsid w:val="00685772"/>
    <w:rsid w:val="00692E31"/>
    <w:rsid w:val="00696D23"/>
    <w:rsid w:val="006A6AF0"/>
    <w:rsid w:val="006B290C"/>
    <w:rsid w:val="006B2D69"/>
    <w:rsid w:val="006C0547"/>
    <w:rsid w:val="006C178E"/>
    <w:rsid w:val="006C6B74"/>
    <w:rsid w:val="006C77A1"/>
    <w:rsid w:val="006E5363"/>
    <w:rsid w:val="006F00FA"/>
    <w:rsid w:val="006F2B94"/>
    <w:rsid w:val="006F2D82"/>
    <w:rsid w:val="006F50E0"/>
    <w:rsid w:val="006F5DF7"/>
    <w:rsid w:val="006F6CD2"/>
    <w:rsid w:val="00700C74"/>
    <w:rsid w:val="007024F6"/>
    <w:rsid w:val="007152F0"/>
    <w:rsid w:val="007159F5"/>
    <w:rsid w:val="00715A69"/>
    <w:rsid w:val="007210C6"/>
    <w:rsid w:val="0073621F"/>
    <w:rsid w:val="0073785D"/>
    <w:rsid w:val="00750899"/>
    <w:rsid w:val="0075291D"/>
    <w:rsid w:val="00753CC1"/>
    <w:rsid w:val="00756CE6"/>
    <w:rsid w:val="00761054"/>
    <w:rsid w:val="00764F0A"/>
    <w:rsid w:val="007705AE"/>
    <w:rsid w:val="00770866"/>
    <w:rsid w:val="00795AD6"/>
    <w:rsid w:val="007964F2"/>
    <w:rsid w:val="00797090"/>
    <w:rsid w:val="007A5DB1"/>
    <w:rsid w:val="007A67C0"/>
    <w:rsid w:val="007B475B"/>
    <w:rsid w:val="007C6459"/>
    <w:rsid w:val="007D17E7"/>
    <w:rsid w:val="007E09F3"/>
    <w:rsid w:val="007E5D31"/>
    <w:rsid w:val="007E7709"/>
    <w:rsid w:val="007E7759"/>
    <w:rsid w:val="007F2D10"/>
    <w:rsid w:val="008008FB"/>
    <w:rsid w:val="00802F95"/>
    <w:rsid w:val="008056FE"/>
    <w:rsid w:val="00806DC8"/>
    <w:rsid w:val="00816CBB"/>
    <w:rsid w:val="00831846"/>
    <w:rsid w:val="008328DF"/>
    <w:rsid w:val="008400DA"/>
    <w:rsid w:val="00844523"/>
    <w:rsid w:val="0084578C"/>
    <w:rsid w:val="00847473"/>
    <w:rsid w:val="00852BAD"/>
    <w:rsid w:val="00855ABD"/>
    <w:rsid w:val="00856B35"/>
    <w:rsid w:val="00856B36"/>
    <w:rsid w:val="00857110"/>
    <w:rsid w:val="00865D8C"/>
    <w:rsid w:val="008741B6"/>
    <w:rsid w:val="008750E5"/>
    <w:rsid w:val="0088240A"/>
    <w:rsid w:val="00884CB6"/>
    <w:rsid w:val="00887D5F"/>
    <w:rsid w:val="008936EC"/>
    <w:rsid w:val="00894746"/>
    <w:rsid w:val="008A0A59"/>
    <w:rsid w:val="008A7FE0"/>
    <w:rsid w:val="008B0F10"/>
    <w:rsid w:val="008D3FCC"/>
    <w:rsid w:val="008D54F1"/>
    <w:rsid w:val="008E316E"/>
    <w:rsid w:val="008E3DFE"/>
    <w:rsid w:val="008F243C"/>
    <w:rsid w:val="008F32DB"/>
    <w:rsid w:val="00901D5F"/>
    <w:rsid w:val="00905A67"/>
    <w:rsid w:val="0091037B"/>
    <w:rsid w:val="00911C82"/>
    <w:rsid w:val="00913A94"/>
    <w:rsid w:val="0091597D"/>
    <w:rsid w:val="00917750"/>
    <w:rsid w:val="00920A1F"/>
    <w:rsid w:val="00930365"/>
    <w:rsid w:val="009324E0"/>
    <w:rsid w:val="00935903"/>
    <w:rsid w:val="00937161"/>
    <w:rsid w:val="00940077"/>
    <w:rsid w:val="00944BB7"/>
    <w:rsid w:val="009502A1"/>
    <w:rsid w:val="00950EF2"/>
    <w:rsid w:val="00951A5F"/>
    <w:rsid w:val="00951DF4"/>
    <w:rsid w:val="009521EA"/>
    <w:rsid w:val="009576C7"/>
    <w:rsid w:val="009601C8"/>
    <w:rsid w:val="00967CFB"/>
    <w:rsid w:val="00970731"/>
    <w:rsid w:val="00972417"/>
    <w:rsid w:val="0097308F"/>
    <w:rsid w:val="0098541D"/>
    <w:rsid w:val="00990DB9"/>
    <w:rsid w:val="00992EA4"/>
    <w:rsid w:val="009A0C0D"/>
    <w:rsid w:val="009A2499"/>
    <w:rsid w:val="009A34B7"/>
    <w:rsid w:val="009A6016"/>
    <w:rsid w:val="009B2D38"/>
    <w:rsid w:val="009B2D55"/>
    <w:rsid w:val="009C011A"/>
    <w:rsid w:val="009C2EB6"/>
    <w:rsid w:val="009C5637"/>
    <w:rsid w:val="009C7BE6"/>
    <w:rsid w:val="009D205D"/>
    <w:rsid w:val="009D319E"/>
    <w:rsid w:val="009D3C6E"/>
    <w:rsid w:val="009D46FD"/>
    <w:rsid w:val="009E1F50"/>
    <w:rsid w:val="009E64DB"/>
    <w:rsid w:val="00A00E4F"/>
    <w:rsid w:val="00A1115B"/>
    <w:rsid w:val="00A12418"/>
    <w:rsid w:val="00A13608"/>
    <w:rsid w:val="00A16F73"/>
    <w:rsid w:val="00A17EE3"/>
    <w:rsid w:val="00A224A6"/>
    <w:rsid w:val="00A2521B"/>
    <w:rsid w:val="00A27874"/>
    <w:rsid w:val="00A35EDD"/>
    <w:rsid w:val="00A41BDA"/>
    <w:rsid w:val="00A41EBE"/>
    <w:rsid w:val="00A432F7"/>
    <w:rsid w:val="00A442D4"/>
    <w:rsid w:val="00A45493"/>
    <w:rsid w:val="00A52CC2"/>
    <w:rsid w:val="00A57A13"/>
    <w:rsid w:val="00A62314"/>
    <w:rsid w:val="00A701BA"/>
    <w:rsid w:val="00A7219F"/>
    <w:rsid w:val="00A74809"/>
    <w:rsid w:val="00A81A86"/>
    <w:rsid w:val="00A84496"/>
    <w:rsid w:val="00A85603"/>
    <w:rsid w:val="00A86DE8"/>
    <w:rsid w:val="00A87592"/>
    <w:rsid w:val="00A948AB"/>
    <w:rsid w:val="00A97C7B"/>
    <w:rsid w:val="00AA2602"/>
    <w:rsid w:val="00AA3B04"/>
    <w:rsid w:val="00AA5BCA"/>
    <w:rsid w:val="00AB176C"/>
    <w:rsid w:val="00AB67BA"/>
    <w:rsid w:val="00AC1C94"/>
    <w:rsid w:val="00AC7772"/>
    <w:rsid w:val="00AD1695"/>
    <w:rsid w:val="00AD44F5"/>
    <w:rsid w:val="00AD4FB7"/>
    <w:rsid w:val="00AE0B25"/>
    <w:rsid w:val="00AE61A4"/>
    <w:rsid w:val="00AF1516"/>
    <w:rsid w:val="00AF3B50"/>
    <w:rsid w:val="00B01DB0"/>
    <w:rsid w:val="00B053C0"/>
    <w:rsid w:val="00B131AA"/>
    <w:rsid w:val="00B17B9A"/>
    <w:rsid w:val="00B2495C"/>
    <w:rsid w:val="00B3182F"/>
    <w:rsid w:val="00B33017"/>
    <w:rsid w:val="00B416B4"/>
    <w:rsid w:val="00B42A8C"/>
    <w:rsid w:val="00B530EF"/>
    <w:rsid w:val="00B641CB"/>
    <w:rsid w:val="00B823C6"/>
    <w:rsid w:val="00B828B8"/>
    <w:rsid w:val="00B86927"/>
    <w:rsid w:val="00B921B5"/>
    <w:rsid w:val="00B951DD"/>
    <w:rsid w:val="00BA323A"/>
    <w:rsid w:val="00BB64D9"/>
    <w:rsid w:val="00BC0415"/>
    <w:rsid w:val="00BC60EF"/>
    <w:rsid w:val="00BC73CD"/>
    <w:rsid w:val="00BD13BC"/>
    <w:rsid w:val="00BD177F"/>
    <w:rsid w:val="00BD78FB"/>
    <w:rsid w:val="00BE2B59"/>
    <w:rsid w:val="00BE752D"/>
    <w:rsid w:val="00BF21B6"/>
    <w:rsid w:val="00BF250A"/>
    <w:rsid w:val="00BF366F"/>
    <w:rsid w:val="00BF4C00"/>
    <w:rsid w:val="00C05B9B"/>
    <w:rsid w:val="00C0629F"/>
    <w:rsid w:val="00C1328B"/>
    <w:rsid w:val="00C17F88"/>
    <w:rsid w:val="00C2094A"/>
    <w:rsid w:val="00C21EA0"/>
    <w:rsid w:val="00C23F46"/>
    <w:rsid w:val="00C25DAC"/>
    <w:rsid w:val="00C260DD"/>
    <w:rsid w:val="00C31F07"/>
    <w:rsid w:val="00C37F9C"/>
    <w:rsid w:val="00C43F7A"/>
    <w:rsid w:val="00C46758"/>
    <w:rsid w:val="00C510AB"/>
    <w:rsid w:val="00C515D8"/>
    <w:rsid w:val="00C74F34"/>
    <w:rsid w:val="00C76C23"/>
    <w:rsid w:val="00C815A8"/>
    <w:rsid w:val="00C84810"/>
    <w:rsid w:val="00C904C9"/>
    <w:rsid w:val="00C91BF8"/>
    <w:rsid w:val="00CA1130"/>
    <w:rsid w:val="00CB16DC"/>
    <w:rsid w:val="00CB2669"/>
    <w:rsid w:val="00CC0C70"/>
    <w:rsid w:val="00CD1FF9"/>
    <w:rsid w:val="00CD3E19"/>
    <w:rsid w:val="00CD5308"/>
    <w:rsid w:val="00CD7FF1"/>
    <w:rsid w:val="00CE3120"/>
    <w:rsid w:val="00CE65F6"/>
    <w:rsid w:val="00CF0976"/>
    <w:rsid w:val="00CF2942"/>
    <w:rsid w:val="00D04874"/>
    <w:rsid w:val="00D05EAC"/>
    <w:rsid w:val="00D22AD3"/>
    <w:rsid w:val="00D237D0"/>
    <w:rsid w:val="00D238A9"/>
    <w:rsid w:val="00D252DF"/>
    <w:rsid w:val="00D41C51"/>
    <w:rsid w:val="00D4268B"/>
    <w:rsid w:val="00D431BE"/>
    <w:rsid w:val="00D43463"/>
    <w:rsid w:val="00D43EDA"/>
    <w:rsid w:val="00D46C79"/>
    <w:rsid w:val="00D4734F"/>
    <w:rsid w:val="00D47BE1"/>
    <w:rsid w:val="00D5241A"/>
    <w:rsid w:val="00D52461"/>
    <w:rsid w:val="00D52A2B"/>
    <w:rsid w:val="00D54F0B"/>
    <w:rsid w:val="00D55E5A"/>
    <w:rsid w:val="00D6395E"/>
    <w:rsid w:val="00D66685"/>
    <w:rsid w:val="00D706DE"/>
    <w:rsid w:val="00D7132B"/>
    <w:rsid w:val="00D716B7"/>
    <w:rsid w:val="00D74536"/>
    <w:rsid w:val="00D75595"/>
    <w:rsid w:val="00D77288"/>
    <w:rsid w:val="00D849E6"/>
    <w:rsid w:val="00D9224D"/>
    <w:rsid w:val="00DA1FF8"/>
    <w:rsid w:val="00DA4752"/>
    <w:rsid w:val="00DA7EE1"/>
    <w:rsid w:val="00DB2EE6"/>
    <w:rsid w:val="00DB736A"/>
    <w:rsid w:val="00DC4723"/>
    <w:rsid w:val="00DC6BF4"/>
    <w:rsid w:val="00DC77AC"/>
    <w:rsid w:val="00DD0DF3"/>
    <w:rsid w:val="00DD11A1"/>
    <w:rsid w:val="00DD4681"/>
    <w:rsid w:val="00DE00AC"/>
    <w:rsid w:val="00DE7205"/>
    <w:rsid w:val="00DE7701"/>
    <w:rsid w:val="00DF3619"/>
    <w:rsid w:val="00DF4E6F"/>
    <w:rsid w:val="00E11A32"/>
    <w:rsid w:val="00E14140"/>
    <w:rsid w:val="00E346AB"/>
    <w:rsid w:val="00E3530D"/>
    <w:rsid w:val="00E50FF4"/>
    <w:rsid w:val="00E5276B"/>
    <w:rsid w:val="00E57B5E"/>
    <w:rsid w:val="00E62985"/>
    <w:rsid w:val="00E642B6"/>
    <w:rsid w:val="00E65172"/>
    <w:rsid w:val="00E7242D"/>
    <w:rsid w:val="00E7762B"/>
    <w:rsid w:val="00E81BFB"/>
    <w:rsid w:val="00E87085"/>
    <w:rsid w:val="00E90331"/>
    <w:rsid w:val="00E91600"/>
    <w:rsid w:val="00E93C3A"/>
    <w:rsid w:val="00EA00C0"/>
    <w:rsid w:val="00EA528B"/>
    <w:rsid w:val="00EA57D1"/>
    <w:rsid w:val="00EA7A98"/>
    <w:rsid w:val="00EB2A90"/>
    <w:rsid w:val="00EB61C4"/>
    <w:rsid w:val="00EC0EAA"/>
    <w:rsid w:val="00EC237F"/>
    <w:rsid w:val="00ED04C6"/>
    <w:rsid w:val="00ED4108"/>
    <w:rsid w:val="00EE50B9"/>
    <w:rsid w:val="00EF2701"/>
    <w:rsid w:val="00EF27DA"/>
    <w:rsid w:val="00EF2B44"/>
    <w:rsid w:val="00F0196A"/>
    <w:rsid w:val="00F226F1"/>
    <w:rsid w:val="00F22F1F"/>
    <w:rsid w:val="00F23693"/>
    <w:rsid w:val="00F244DA"/>
    <w:rsid w:val="00F26772"/>
    <w:rsid w:val="00F31ED4"/>
    <w:rsid w:val="00F36AD8"/>
    <w:rsid w:val="00F415D1"/>
    <w:rsid w:val="00F41CF5"/>
    <w:rsid w:val="00F505CB"/>
    <w:rsid w:val="00F5241B"/>
    <w:rsid w:val="00F532C4"/>
    <w:rsid w:val="00F53323"/>
    <w:rsid w:val="00F62A9E"/>
    <w:rsid w:val="00F62E9F"/>
    <w:rsid w:val="00F64E64"/>
    <w:rsid w:val="00F67C57"/>
    <w:rsid w:val="00F708EF"/>
    <w:rsid w:val="00F74BB3"/>
    <w:rsid w:val="00F75943"/>
    <w:rsid w:val="00F76E21"/>
    <w:rsid w:val="00F80BD4"/>
    <w:rsid w:val="00F83FB8"/>
    <w:rsid w:val="00F92E28"/>
    <w:rsid w:val="00FA7028"/>
    <w:rsid w:val="00FB0D82"/>
    <w:rsid w:val="00FB1AAE"/>
    <w:rsid w:val="00FB42A0"/>
    <w:rsid w:val="00FC4751"/>
    <w:rsid w:val="00FC7856"/>
    <w:rsid w:val="00FD293D"/>
    <w:rsid w:val="00FE1B81"/>
    <w:rsid w:val="00FE6796"/>
    <w:rsid w:val="00FF0159"/>
    <w:rsid w:val="00FF4C9E"/>
    <w:rsid w:val="00FF6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A1066"/>
    <w:pPr>
      <w:keepNext/>
      <w:suppressAutoHyphens w:val="0"/>
      <w:spacing w:line="240" w:lineRule="exact"/>
      <w:jc w:val="right"/>
      <w:outlineLvl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d">
    <w:name w:val="Body Text Indent"/>
    <w:basedOn w:val="a"/>
    <w:rsid w:val="00EA7A98"/>
    <w:pPr>
      <w:spacing w:after="120"/>
      <w:ind w:left="283"/>
    </w:pPr>
  </w:style>
  <w:style w:type="character" w:styleId="ae">
    <w:name w:val="page number"/>
    <w:basedOn w:val="a0"/>
    <w:rsid w:val="00EA7A98"/>
  </w:style>
  <w:style w:type="character" w:styleId="af">
    <w:name w:val="Hyperlink"/>
    <w:uiPriority w:val="99"/>
    <w:unhideWhenUsed/>
    <w:rsid w:val="00BF4C00"/>
    <w:rPr>
      <w:color w:val="0000FF"/>
      <w:u w:val="single"/>
    </w:rPr>
  </w:style>
  <w:style w:type="paragraph" w:customStyle="1" w:styleId="ConsPlusNormal">
    <w:name w:val="ConsPlusNormal"/>
    <w:rsid w:val="00FF67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3A1066"/>
    <w:rPr>
      <w:sz w:val="28"/>
    </w:rPr>
  </w:style>
  <w:style w:type="character" w:customStyle="1" w:styleId="FontStyle15">
    <w:name w:val="Font Style15"/>
    <w:basedOn w:val="a0"/>
    <w:rsid w:val="00F92E28"/>
    <w:rPr>
      <w:rFonts w:ascii="Times New Roman" w:hAnsi="Times New Roman" w:cs="Times New Roman"/>
      <w:sz w:val="24"/>
      <w:szCs w:val="24"/>
    </w:rPr>
  </w:style>
  <w:style w:type="character" w:customStyle="1" w:styleId="af0">
    <w:name w:val="Основной текст_"/>
    <w:link w:val="11"/>
    <w:rsid w:val="00D237D0"/>
    <w:rPr>
      <w:spacing w:val="5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f0"/>
    <w:rsid w:val="00D237D0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0pt">
    <w:name w:val="Основной текст + Полужирный;Интервал 0 pt"/>
    <w:rsid w:val="001F151F"/>
    <w:rPr>
      <w:b/>
      <w:bCs/>
      <w:color w:val="000000"/>
      <w:spacing w:val="6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2">
    <w:name w:val="Основной текст (2)_"/>
    <w:link w:val="20"/>
    <w:rsid w:val="0038337B"/>
    <w:rPr>
      <w:b/>
      <w:bCs/>
      <w:spacing w:val="6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337B"/>
    <w:pPr>
      <w:widowControl w:val="0"/>
      <w:shd w:val="clear" w:color="auto" w:fill="FFFFFF"/>
      <w:suppressAutoHyphens w:val="0"/>
      <w:spacing w:before="1380" w:line="274" w:lineRule="exact"/>
      <w:ind w:hanging="1820"/>
      <w:jc w:val="center"/>
    </w:pPr>
    <w:rPr>
      <w:b/>
      <w:bCs/>
      <w:spacing w:val="6"/>
      <w:sz w:val="21"/>
      <w:szCs w:val="21"/>
      <w:shd w:val="clear" w:color="auto" w:fill="FFFFFF"/>
      <w:lang/>
    </w:rPr>
  </w:style>
  <w:style w:type="paragraph" w:styleId="af1">
    <w:name w:val="Normal (Web)"/>
    <w:basedOn w:val="a"/>
    <w:uiPriority w:val="99"/>
    <w:rsid w:val="00C1328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2">
    <w:name w:val="FollowedHyperlink"/>
    <w:basedOn w:val="a0"/>
    <w:rsid w:val="00F708EF"/>
    <w:rPr>
      <w:color w:val="800080"/>
      <w:u w:val="single"/>
    </w:rPr>
  </w:style>
  <w:style w:type="paragraph" w:customStyle="1" w:styleId="ConsPlusTitle">
    <w:name w:val="ConsPlusTitle"/>
    <w:rsid w:val="002C5E51"/>
    <w:pPr>
      <w:widowControl w:val="0"/>
      <w:autoSpaceDE w:val="0"/>
      <w:autoSpaceDN w:val="0"/>
    </w:pPr>
    <w:rPr>
      <w:b/>
      <w:sz w:val="28"/>
    </w:rPr>
  </w:style>
  <w:style w:type="paragraph" w:customStyle="1" w:styleId="formattext">
    <w:name w:val="formattext"/>
    <w:basedOn w:val="a"/>
    <w:rsid w:val="004512D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headertext">
    <w:name w:val="headertext"/>
    <w:basedOn w:val="a"/>
    <w:rsid w:val="004512D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3">
    <w:name w:val="Основной текст Знак"/>
    <w:rsid w:val="00145C10"/>
    <w:rPr>
      <w:sz w:val="28"/>
      <w:szCs w:val="24"/>
    </w:rPr>
  </w:style>
  <w:style w:type="paragraph" w:customStyle="1" w:styleId="ConsPlusCell">
    <w:name w:val="ConsPlusCell"/>
    <w:rsid w:val="00145C10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customStyle="1" w:styleId="WW8Num2z6">
    <w:name w:val="WW8Num2z6"/>
    <w:rsid w:val="004E195B"/>
  </w:style>
  <w:style w:type="character" w:customStyle="1" w:styleId="aa">
    <w:name w:val="Верхний колонтитул Знак"/>
    <w:basedOn w:val="a0"/>
    <w:link w:val="a9"/>
    <w:uiPriority w:val="99"/>
    <w:rsid w:val="00D52461"/>
    <w:rPr>
      <w:sz w:val="28"/>
      <w:lang w:eastAsia="ar-SA"/>
    </w:rPr>
  </w:style>
  <w:style w:type="paragraph" w:styleId="21">
    <w:name w:val="Body Text 2"/>
    <w:basedOn w:val="a"/>
    <w:link w:val="22"/>
    <w:unhideWhenUsed/>
    <w:rsid w:val="00D52461"/>
    <w:pPr>
      <w:suppressAutoHyphens w:val="0"/>
      <w:spacing w:after="120" w:line="480" w:lineRule="auto"/>
    </w:pPr>
    <w:rPr>
      <w:lang w:eastAsia="ru-RU"/>
    </w:rPr>
  </w:style>
  <w:style w:type="character" w:customStyle="1" w:styleId="22">
    <w:name w:val="Основной текст 2 Знак"/>
    <w:basedOn w:val="a0"/>
    <w:link w:val="21"/>
    <w:rsid w:val="00D5246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3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3445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OVZIMINA</dc:creator>
  <cp:lastModifiedBy>Администратор</cp:lastModifiedBy>
  <cp:revision>2</cp:revision>
  <cp:lastPrinted>2025-12-11T06:56:00Z</cp:lastPrinted>
  <dcterms:created xsi:type="dcterms:W3CDTF">2025-12-11T10:52:00Z</dcterms:created>
  <dcterms:modified xsi:type="dcterms:W3CDTF">2025-12-11T10:52:00Z</dcterms:modified>
</cp:coreProperties>
</file>