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EE3" w:rsidRPr="00EA1CF0" w:rsidRDefault="00262549" w:rsidP="00E855F0">
      <w:pPr>
        <w:pStyle w:val="a6"/>
        <w:suppressAutoHyphens w:val="0"/>
        <w:ind w:right="538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426.6pt;margin-top:160.95pt;width:102.85pt;height:20.55pt;z-index:251658240;mso-position-horizontal-relative:page;mso-position-vertical-relative:page" filled="f" stroked="f">
            <v:textbox style="mso-next-textbox:#_x0000_s1060" inset="0,0,0,0">
              <w:txbxContent>
                <w:p w:rsidR="004D5F0E" w:rsidRPr="00B738F7" w:rsidRDefault="00927399" w:rsidP="00B738F7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186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Cs w:val="28"/>
        </w:rPr>
        <w:pict>
          <v:shape id="_x0000_s1059" type="#_x0000_t202" style="position:absolute;left:0;text-align:left;margin-left:121.4pt;margin-top:158.7pt;width:112.2pt;height:29.55pt;z-index:251657216;mso-position-horizontal-relative:page;mso-position-vertical-relative:page" filled="f" stroked="f">
            <v:textbox style="mso-next-textbox:#_x0000_s1059" inset="0,0,0,0">
              <w:txbxContent>
                <w:p w:rsidR="004D5F0E" w:rsidRPr="00B738F7" w:rsidRDefault="00927399" w:rsidP="00B738F7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18.02.2026</w:t>
                  </w:r>
                </w:p>
              </w:txbxContent>
            </v:textbox>
            <w10:wrap anchorx="page" anchory="page"/>
          </v:shape>
        </w:pict>
      </w:r>
      <w:r w:rsidR="00C4232C">
        <w:rPr>
          <w:noProof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CF0">
        <w:t xml:space="preserve">О мерах по безаварийному </w:t>
      </w:r>
      <w:r w:rsidR="009D5158">
        <w:t>пр</w:t>
      </w:r>
      <w:r w:rsidR="009D5158">
        <w:t>о</w:t>
      </w:r>
      <w:r w:rsidR="009D5158">
        <w:t>пуску весенне-летнего</w:t>
      </w:r>
      <w:r w:rsidR="00EA1CF0" w:rsidRPr="00830990">
        <w:t xml:space="preserve"> половод</w:t>
      </w:r>
      <w:r w:rsidR="00EA1CF0">
        <w:t xml:space="preserve">ья </w:t>
      </w:r>
      <w:r w:rsidR="00EA1CF0" w:rsidRPr="00830990">
        <w:t>20</w:t>
      </w:r>
      <w:r w:rsidR="00607A66">
        <w:t>2</w:t>
      </w:r>
      <w:r w:rsidR="004C52FB">
        <w:t>6</w:t>
      </w:r>
      <w:r>
        <w:t> </w:t>
      </w:r>
      <w:r w:rsidR="00EA1CF0" w:rsidRPr="00830990">
        <w:t>года</w:t>
      </w:r>
    </w:p>
    <w:p w:rsidR="00A36F1C" w:rsidRDefault="00A36F1C" w:rsidP="00E855F0">
      <w:pPr>
        <w:pStyle w:val="a5"/>
        <w:suppressAutoHyphens/>
        <w:ind w:firstLine="709"/>
        <w:rPr>
          <w:szCs w:val="28"/>
        </w:rPr>
      </w:pPr>
      <w:r w:rsidRPr="000122F1">
        <w:rPr>
          <w:szCs w:val="28"/>
        </w:rPr>
        <w:t xml:space="preserve">В соответствии </w:t>
      </w:r>
      <w:r w:rsidR="004C52FB" w:rsidRPr="008533BB">
        <w:rPr>
          <w:szCs w:val="28"/>
        </w:rPr>
        <w:t>со статьей 16 Федерального закона от 06 октября 2003 г. № 131-ФЗ «Об общих принципах организации местного самоуправления в Российской Федерации», Федеральным</w:t>
      </w:r>
      <w:r w:rsidR="004C52FB">
        <w:rPr>
          <w:szCs w:val="28"/>
        </w:rPr>
        <w:t>и</w:t>
      </w:r>
      <w:r w:rsidR="004C52FB" w:rsidRPr="008533BB">
        <w:rPr>
          <w:szCs w:val="28"/>
        </w:rPr>
        <w:t xml:space="preserve"> закон</w:t>
      </w:r>
      <w:r w:rsidR="004C52FB">
        <w:rPr>
          <w:szCs w:val="28"/>
        </w:rPr>
        <w:t>ами</w:t>
      </w:r>
      <w:r w:rsidR="004C52FB" w:rsidRPr="008533BB">
        <w:rPr>
          <w:szCs w:val="28"/>
        </w:rPr>
        <w:t xml:space="preserve"> от 20 марта 2025 г.</w:t>
      </w:r>
      <w:r w:rsidR="004C52FB">
        <w:rPr>
          <w:szCs w:val="28"/>
        </w:rPr>
        <w:br/>
      </w:r>
      <w:r w:rsidR="004C52FB" w:rsidRPr="008533BB">
        <w:rPr>
          <w:szCs w:val="28"/>
        </w:rPr>
        <w:t>№ 33-ФЗ «Об общих принципах организации местного самоуправления в единой системе публичной власти»,</w:t>
      </w:r>
      <w:r w:rsidR="004C52FB">
        <w:rPr>
          <w:szCs w:val="28"/>
        </w:rPr>
        <w:t xml:space="preserve"> </w:t>
      </w:r>
      <w:r w:rsidR="000906F8">
        <w:rPr>
          <w:szCs w:val="28"/>
        </w:rPr>
        <w:t>от 21</w:t>
      </w:r>
      <w:r w:rsidR="00262549">
        <w:rPr>
          <w:szCs w:val="28"/>
        </w:rPr>
        <w:t> </w:t>
      </w:r>
      <w:r w:rsidR="000906F8">
        <w:rPr>
          <w:szCs w:val="28"/>
        </w:rPr>
        <w:t>декабря 1994</w:t>
      </w:r>
      <w:r w:rsidR="007D7470">
        <w:rPr>
          <w:szCs w:val="28"/>
        </w:rPr>
        <w:t> </w:t>
      </w:r>
      <w:r w:rsidR="009D5158">
        <w:rPr>
          <w:szCs w:val="28"/>
        </w:rPr>
        <w:t>г.</w:t>
      </w:r>
      <w:r w:rsidR="00DC2E9F">
        <w:rPr>
          <w:szCs w:val="28"/>
        </w:rPr>
        <w:t xml:space="preserve"> № </w:t>
      </w:r>
      <w:r w:rsidR="000906F8">
        <w:rPr>
          <w:szCs w:val="28"/>
        </w:rPr>
        <w:t>68-ФЗ «</w:t>
      </w:r>
      <w:r w:rsidR="000906F8" w:rsidRPr="000122F1">
        <w:rPr>
          <w:szCs w:val="28"/>
        </w:rPr>
        <w:t>О защите населения и территорий от чрезвычайных ситу</w:t>
      </w:r>
      <w:r w:rsidR="000906F8" w:rsidRPr="000122F1">
        <w:rPr>
          <w:szCs w:val="28"/>
        </w:rPr>
        <w:t>а</w:t>
      </w:r>
      <w:r w:rsidR="000906F8" w:rsidRPr="000122F1">
        <w:rPr>
          <w:szCs w:val="28"/>
        </w:rPr>
        <w:t xml:space="preserve">ций природного и </w:t>
      </w:r>
      <w:r w:rsidR="000906F8">
        <w:rPr>
          <w:szCs w:val="28"/>
        </w:rPr>
        <w:t xml:space="preserve">техногенного характера», </w:t>
      </w:r>
      <w:r w:rsidR="00EA1CF0">
        <w:rPr>
          <w:szCs w:val="28"/>
        </w:rPr>
        <w:t>от 21</w:t>
      </w:r>
      <w:r w:rsidR="00262549">
        <w:rPr>
          <w:szCs w:val="28"/>
        </w:rPr>
        <w:t> </w:t>
      </w:r>
      <w:r w:rsidR="00EA1CF0">
        <w:rPr>
          <w:szCs w:val="28"/>
        </w:rPr>
        <w:t xml:space="preserve">июля </w:t>
      </w:r>
      <w:r>
        <w:rPr>
          <w:szCs w:val="28"/>
        </w:rPr>
        <w:t>1997</w:t>
      </w:r>
      <w:r w:rsidR="007D7470">
        <w:rPr>
          <w:szCs w:val="28"/>
        </w:rPr>
        <w:t> </w:t>
      </w:r>
      <w:r w:rsidR="009D5158">
        <w:rPr>
          <w:szCs w:val="28"/>
        </w:rPr>
        <w:t>г.</w:t>
      </w:r>
      <w:r w:rsidR="00EA1CF0">
        <w:rPr>
          <w:szCs w:val="28"/>
        </w:rPr>
        <w:t xml:space="preserve"> </w:t>
      </w:r>
      <w:r>
        <w:rPr>
          <w:szCs w:val="28"/>
        </w:rPr>
        <w:t>№</w:t>
      </w:r>
      <w:r w:rsidR="00DC2E9F">
        <w:rPr>
          <w:szCs w:val="28"/>
        </w:rPr>
        <w:t> 117-ФЗ</w:t>
      </w:r>
      <w:r w:rsidR="004C52FB">
        <w:rPr>
          <w:szCs w:val="28"/>
        </w:rPr>
        <w:t xml:space="preserve"> </w:t>
      </w:r>
      <w:r>
        <w:rPr>
          <w:szCs w:val="28"/>
        </w:rPr>
        <w:t>«</w:t>
      </w:r>
      <w:r w:rsidRPr="000122F1">
        <w:rPr>
          <w:szCs w:val="28"/>
        </w:rPr>
        <w:t>О без</w:t>
      </w:r>
      <w:r w:rsidRPr="000122F1">
        <w:rPr>
          <w:szCs w:val="28"/>
        </w:rPr>
        <w:t>о</w:t>
      </w:r>
      <w:r w:rsidRPr="000122F1">
        <w:rPr>
          <w:szCs w:val="28"/>
        </w:rPr>
        <w:t xml:space="preserve">пасности </w:t>
      </w:r>
      <w:r>
        <w:rPr>
          <w:szCs w:val="28"/>
        </w:rPr>
        <w:t>гидротехнических сооружений»</w:t>
      </w:r>
      <w:r w:rsidRPr="000122F1">
        <w:rPr>
          <w:szCs w:val="28"/>
        </w:rPr>
        <w:t xml:space="preserve">, </w:t>
      </w:r>
      <w:r w:rsidR="000906F8">
        <w:rPr>
          <w:szCs w:val="28"/>
        </w:rPr>
        <w:t>законом Пермского края от 12</w:t>
      </w:r>
      <w:r w:rsidR="00262549">
        <w:rPr>
          <w:szCs w:val="28"/>
        </w:rPr>
        <w:t> </w:t>
      </w:r>
      <w:r w:rsidR="000906F8">
        <w:rPr>
          <w:szCs w:val="28"/>
        </w:rPr>
        <w:t>марта 2007</w:t>
      </w:r>
      <w:r w:rsidR="007D7470">
        <w:rPr>
          <w:szCs w:val="28"/>
        </w:rPr>
        <w:t> </w:t>
      </w:r>
      <w:r w:rsidR="009D5158">
        <w:rPr>
          <w:szCs w:val="28"/>
        </w:rPr>
        <w:t>г.</w:t>
      </w:r>
      <w:r w:rsidR="000906F8">
        <w:rPr>
          <w:szCs w:val="28"/>
        </w:rPr>
        <w:t xml:space="preserve"> №</w:t>
      </w:r>
      <w:r w:rsidR="00DC2E9F">
        <w:rPr>
          <w:szCs w:val="28"/>
        </w:rPr>
        <w:t> </w:t>
      </w:r>
      <w:r w:rsidR="000906F8">
        <w:rPr>
          <w:szCs w:val="28"/>
        </w:rPr>
        <w:t>12-ПК «О защите населения и территорий Пермского края от чрезвычайных ситуаций природного и техногенного характера»</w:t>
      </w:r>
      <w:r w:rsidRPr="000122F1">
        <w:rPr>
          <w:szCs w:val="28"/>
        </w:rPr>
        <w:t xml:space="preserve">, </w:t>
      </w:r>
      <w:r w:rsidR="00025D88">
        <w:rPr>
          <w:szCs w:val="28"/>
        </w:rPr>
        <w:t>Устав</w:t>
      </w:r>
      <w:r w:rsidR="00927AA9">
        <w:rPr>
          <w:szCs w:val="28"/>
        </w:rPr>
        <w:t>ом</w:t>
      </w:r>
      <w:r w:rsidR="00025D88">
        <w:rPr>
          <w:szCs w:val="28"/>
        </w:rPr>
        <w:t xml:space="preserve"> Александровского муниципального округа, </w:t>
      </w:r>
      <w:r w:rsidRPr="000122F1">
        <w:rPr>
          <w:szCs w:val="28"/>
        </w:rPr>
        <w:t>в целях своевременной подготовки и планирования мероприятий по обеспечению безаварийного пропуска</w:t>
      </w:r>
      <w:r w:rsidR="004C52FB">
        <w:rPr>
          <w:szCs w:val="28"/>
        </w:rPr>
        <w:t xml:space="preserve"> </w:t>
      </w:r>
      <w:r w:rsidR="009D5158">
        <w:rPr>
          <w:szCs w:val="28"/>
        </w:rPr>
        <w:t>весенне-летнего</w:t>
      </w:r>
      <w:r w:rsidR="004178D2">
        <w:rPr>
          <w:szCs w:val="28"/>
        </w:rPr>
        <w:t xml:space="preserve"> половодья</w:t>
      </w:r>
      <w:r w:rsidR="009D5158">
        <w:rPr>
          <w:szCs w:val="28"/>
        </w:rPr>
        <w:t xml:space="preserve"> и паводков</w:t>
      </w:r>
      <w:r w:rsidRPr="000122F1">
        <w:rPr>
          <w:szCs w:val="28"/>
        </w:rPr>
        <w:t xml:space="preserve">, предупреждения чрезвычайных ситуаций на водных объектах и ликвидации последствий вредного воздействия вод на территории Александровского муниципального </w:t>
      </w:r>
      <w:r w:rsidR="00252174">
        <w:rPr>
          <w:szCs w:val="28"/>
        </w:rPr>
        <w:t>округа</w:t>
      </w:r>
      <w:r>
        <w:rPr>
          <w:szCs w:val="28"/>
        </w:rPr>
        <w:t>,</w:t>
      </w:r>
    </w:p>
    <w:p w:rsidR="00A36F1C" w:rsidRDefault="00A36F1C" w:rsidP="00E855F0">
      <w:pPr>
        <w:pStyle w:val="a5"/>
        <w:suppressAutoHyphens/>
        <w:ind w:firstLine="709"/>
        <w:rPr>
          <w:rStyle w:val="FontStyle34"/>
          <w:sz w:val="28"/>
          <w:szCs w:val="28"/>
        </w:rPr>
      </w:pPr>
      <w:r>
        <w:rPr>
          <w:szCs w:val="28"/>
        </w:rPr>
        <w:t xml:space="preserve">администрация Александровского муниципального </w:t>
      </w:r>
      <w:r w:rsidR="009D5158">
        <w:rPr>
          <w:szCs w:val="28"/>
        </w:rPr>
        <w:t>округа</w:t>
      </w:r>
      <w:r>
        <w:rPr>
          <w:szCs w:val="28"/>
        </w:rPr>
        <w:t xml:space="preserve"> </w:t>
      </w:r>
      <w:r w:rsidRPr="000122F1">
        <w:rPr>
          <w:szCs w:val="28"/>
        </w:rPr>
        <w:t>П</w:t>
      </w:r>
      <w:r>
        <w:rPr>
          <w:szCs w:val="28"/>
        </w:rPr>
        <w:t>ОСТАНОВЛЯЕТ</w:t>
      </w:r>
      <w:r w:rsidRPr="000122F1">
        <w:rPr>
          <w:szCs w:val="28"/>
        </w:rPr>
        <w:t>:</w:t>
      </w:r>
    </w:p>
    <w:p w:rsidR="00A36F1C" w:rsidRDefault="00262549" w:rsidP="00E855F0">
      <w:pPr>
        <w:pStyle w:val="a5"/>
        <w:suppressAutoHyphens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1.</w:t>
      </w:r>
      <w:r w:rsidR="00E60B5A">
        <w:rPr>
          <w:rStyle w:val="FontStyle34"/>
          <w:sz w:val="28"/>
          <w:szCs w:val="28"/>
        </w:rPr>
        <w:t> </w:t>
      </w:r>
      <w:r w:rsidR="00A36F1C">
        <w:rPr>
          <w:rStyle w:val="FontStyle34"/>
          <w:sz w:val="28"/>
          <w:szCs w:val="28"/>
        </w:rPr>
        <w:t>Утвердить прилагаемы</w:t>
      </w:r>
      <w:r w:rsidR="00A36F1C" w:rsidRPr="0097083A">
        <w:rPr>
          <w:rStyle w:val="FontStyle34"/>
          <w:sz w:val="28"/>
          <w:szCs w:val="28"/>
        </w:rPr>
        <w:t>е:</w:t>
      </w:r>
    </w:p>
    <w:p w:rsidR="005632E8" w:rsidRPr="0097083A" w:rsidRDefault="00262549" w:rsidP="00E855F0">
      <w:pPr>
        <w:pStyle w:val="a5"/>
        <w:suppressAutoHyphens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1.1.</w:t>
      </w:r>
      <w:r w:rsidR="00E60B5A">
        <w:rPr>
          <w:rStyle w:val="FontStyle34"/>
          <w:sz w:val="28"/>
          <w:szCs w:val="28"/>
        </w:rPr>
        <w:t> </w:t>
      </w:r>
      <w:r w:rsidR="00AF3310">
        <w:rPr>
          <w:rStyle w:val="FontStyle34"/>
          <w:sz w:val="28"/>
          <w:szCs w:val="28"/>
        </w:rPr>
        <w:t>с</w:t>
      </w:r>
      <w:r w:rsidR="005632E8">
        <w:rPr>
          <w:rStyle w:val="FontStyle34"/>
          <w:sz w:val="28"/>
          <w:szCs w:val="28"/>
        </w:rPr>
        <w:t xml:space="preserve">остав </w:t>
      </w:r>
      <w:r w:rsidR="00902F74">
        <w:rPr>
          <w:rStyle w:val="FontStyle34"/>
          <w:sz w:val="28"/>
          <w:szCs w:val="28"/>
        </w:rPr>
        <w:t xml:space="preserve">рабочей (оперативной) группы КЧС и ОПБ </w:t>
      </w:r>
      <w:r w:rsidR="009D5158">
        <w:rPr>
          <w:rStyle w:val="FontStyle34"/>
          <w:sz w:val="28"/>
          <w:szCs w:val="28"/>
        </w:rPr>
        <w:t>округа</w:t>
      </w:r>
      <w:r w:rsidR="005632E8">
        <w:rPr>
          <w:rStyle w:val="FontStyle34"/>
          <w:sz w:val="28"/>
          <w:szCs w:val="28"/>
        </w:rPr>
        <w:t xml:space="preserve"> для реагирования при ухудшении паводк</w:t>
      </w:r>
      <w:r w:rsidR="005632E8">
        <w:rPr>
          <w:rStyle w:val="FontStyle34"/>
          <w:sz w:val="28"/>
          <w:szCs w:val="28"/>
        </w:rPr>
        <w:t>о</w:t>
      </w:r>
      <w:r w:rsidR="005632E8">
        <w:rPr>
          <w:rStyle w:val="FontStyle34"/>
          <w:sz w:val="28"/>
          <w:szCs w:val="28"/>
        </w:rPr>
        <w:t>вой обстановки</w:t>
      </w:r>
      <w:r w:rsidR="00AF3310">
        <w:rPr>
          <w:rStyle w:val="FontStyle34"/>
          <w:sz w:val="28"/>
          <w:szCs w:val="28"/>
        </w:rPr>
        <w:t>;</w:t>
      </w:r>
    </w:p>
    <w:p w:rsidR="00414B5B" w:rsidRDefault="00A36F1C" w:rsidP="00E855F0">
      <w:pPr>
        <w:pStyle w:val="a5"/>
        <w:suppressAutoHyphens/>
        <w:ind w:firstLine="709"/>
        <w:rPr>
          <w:rStyle w:val="FontStyle35"/>
          <w:b w:val="0"/>
          <w:bCs w:val="0"/>
          <w:sz w:val="28"/>
          <w:szCs w:val="28"/>
        </w:rPr>
      </w:pPr>
      <w:r>
        <w:rPr>
          <w:rStyle w:val="FontStyle34"/>
          <w:sz w:val="28"/>
          <w:szCs w:val="28"/>
        </w:rPr>
        <w:t>1.</w:t>
      </w:r>
      <w:r w:rsidR="002F1160">
        <w:rPr>
          <w:rStyle w:val="FontStyle34"/>
          <w:sz w:val="28"/>
          <w:szCs w:val="28"/>
        </w:rPr>
        <w:t>2</w:t>
      </w:r>
      <w:r w:rsidR="00262549">
        <w:rPr>
          <w:rStyle w:val="FontStyle34"/>
          <w:sz w:val="28"/>
          <w:szCs w:val="28"/>
        </w:rPr>
        <w:t>.</w:t>
      </w:r>
      <w:r w:rsidR="00E60B5A">
        <w:rPr>
          <w:rStyle w:val="FontStyle34"/>
          <w:sz w:val="28"/>
          <w:szCs w:val="28"/>
        </w:rPr>
        <w:t> </w:t>
      </w:r>
      <w:r w:rsidR="00AF3310">
        <w:rPr>
          <w:rStyle w:val="FontStyle34"/>
          <w:sz w:val="28"/>
          <w:szCs w:val="28"/>
        </w:rPr>
        <w:t>п</w:t>
      </w:r>
      <w:r w:rsidR="00414B5B">
        <w:rPr>
          <w:rStyle w:val="FontStyle35"/>
          <w:b w:val="0"/>
          <w:bCs w:val="0"/>
          <w:sz w:val="28"/>
          <w:szCs w:val="28"/>
        </w:rPr>
        <w:t xml:space="preserve">лан основных </w:t>
      </w:r>
      <w:r w:rsidR="005D4AFC">
        <w:rPr>
          <w:rStyle w:val="FontStyle35"/>
          <w:b w:val="0"/>
          <w:bCs w:val="0"/>
          <w:sz w:val="28"/>
          <w:szCs w:val="28"/>
        </w:rPr>
        <w:t xml:space="preserve">противопаводковых </w:t>
      </w:r>
      <w:r w:rsidR="00414B5B">
        <w:rPr>
          <w:rStyle w:val="FontStyle35"/>
          <w:b w:val="0"/>
          <w:bCs w:val="0"/>
          <w:sz w:val="28"/>
          <w:szCs w:val="28"/>
        </w:rPr>
        <w:t xml:space="preserve">мероприятий Александровского муниципального округа </w:t>
      </w:r>
      <w:r w:rsidR="005D4AFC">
        <w:rPr>
          <w:rStyle w:val="FontStyle35"/>
          <w:b w:val="0"/>
          <w:bCs w:val="0"/>
          <w:sz w:val="28"/>
          <w:szCs w:val="28"/>
        </w:rPr>
        <w:t>на период прохождения весенне-летнего</w:t>
      </w:r>
      <w:r w:rsidR="00414B5B">
        <w:rPr>
          <w:rStyle w:val="FontStyle35"/>
          <w:b w:val="0"/>
          <w:bCs w:val="0"/>
          <w:sz w:val="28"/>
          <w:szCs w:val="28"/>
        </w:rPr>
        <w:t xml:space="preserve"> половодья 202</w:t>
      </w:r>
      <w:r w:rsidR="00E60B5A">
        <w:rPr>
          <w:rStyle w:val="FontStyle35"/>
          <w:b w:val="0"/>
          <w:bCs w:val="0"/>
          <w:sz w:val="28"/>
          <w:szCs w:val="28"/>
        </w:rPr>
        <w:t>6 </w:t>
      </w:r>
      <w:r w:rsidR="00414B5B">
        <w:rPr>
          <w:rStyle w:val="FontStyle35"/>
          <w:b w:val="0"/>
          <w:bCs w:val="0"/>
          <w:sz w:val="28"/>
          <w:szCs w:val="28"/>
        </w:rPr>
        <w:t>года</w:t>
      </w:r>
      <w:r w:rsidR="00AF3310">
        <w:rPr>
          <w:rStyle w:val="FontStyle35"/>
          <w:b w:val="0"/>
          <w:bCs w:val="0"/>
          <w:sz w:val="28"/>
          <w:szCs w:val="28"/>
        </w:rPr>
        <w:t>;</w:t>
      </w:r>
    </w:p>
    <w:p w:rsidR="00D006C6" w:rsidRDefault="00414B5B" w:rsidP="00E855F0">
      <w:pPr>
        <w:pStyle w:val="a5"/>
        <w:suppressAutoHyphens/>
        <w:ind w:firstLine="709"/>
        <w:rPr>
          <w:szCs w:val="28"/>
        </w:rPr>
      </w:pPr>
      <w:r>
        <w:rPr>
          <w:rStyle w:val="FontStyle35"/>
          <w:b w:val="0"/>
          <w:bCs w:val="0"/>
          <w:sz w:val="28"/>
          <w:szCs w:val="28"/>
        </w:rPr>
        <w:t>1.</w:t>
      </w:r>
      <w:r w:rsidR="001758C5">
        <w:rPr>
          <w:rStyle w:val="FontStyle35"/>
          <w:b w:val="0"/>
          <w:bCs w:val="0"/>
          <w:sz w:val="28"/>
          <w:szCs w:val="28"/>
        </w:rPr>
        <w:t>3</w:t>
      </w:r>
      <w:r>
        <w:rPr>
          <w:rStyle w:val="FontStyle35"/>
          <w:b w:val="0"/>
          <w:bCs w:val="0"/>
          <w:sz w:val="28"/>
          <w:szCs w:val="28"/>
        </w:rPr>
        <w:t>.</w:t>
      </w:r>
      <w:r w:rsidR="00E60B5A">
        <w:rPr>
          <w:rStyle w:val="FontStyle35"/>
          <w:b w:val="0"/>
          <w:bCs w:val="0"/>
          <w:sz w:val="28"/>
          <w:szCs w:val="28"/>
        </w:rPr>
        <w:t> </w:t>
      </w:r>
      <w:r w:rsidR="00AF3310">
        <w:rPr>
          <w:rStyle w:val="FontStyle11"/>
          <w:b w:val="0"/>
          <w:bCs w:val="0"/>
          <w:sz w:val="28"/>
          <w:szCs w:val="28"/>
        </w:rPr>
        <w:t>п</w:t>
      </w:r>
      <w:r w:rsidR="00D006C6">
        <w:rPr>
          <w:rStyle w:val="FontStyle11"/>
          <w:b w:val="0"/>
          <w:bCs w:val="0"/>
          <w:sz w:val="28"/>
          <w:szCs w:val="28"/>
        </w:rPr>
        <w:t>еречень пунктов временного размещения населения на период весеннего половодья.</w:t>
      </w:r>
    </w:p>
    <w:p w:rsidR="003D4CD1" w:rsidRDefault="00A36F1C" w:rsidP="00E855F0">
      <w:pPr>
        <w:pStyle w:val="a5"/>
        <w:suppressAutoHyphens/>
        <w:ind w:firstLine="709"/>
        <w:rPr>
          <w:szCs w:val="28"/>
        </w:rPr>
      </w:pPr>
      <w:r>
        <w:rPr>
          <w:szCs w:val="28"/>
        </w:rPr>
        <w:t>2.</w:t>
      </w:r>
      <w:r w:rsidR="00E60B5A">
        <w:rPr>
          <w:szCs w:val="28"/>
        </w:rPr>
        <w:t> </w:t>
      </w:r>
      <w:r w:rsidR="00E02F47" w:rsidRPr="00E02F47">
        <w:rPr>
          <w:szCs w:val="28"/>
        </w:rPr>
        <w:t xml:space="preserve">Рекомендовать </w:t>
      </w:r>
      <w:r w:rsidRPr="00E02F47">
        <w:rPr>
          <w:szCs w:val="28"/>
        </w:rPr>
        <w:t>руководителям организаций, учреждений, управляющи</w:t>
      </w:r>
      <w:r w:rsidR="00E02F47" w:rsidRPr="00E02F47">
        <w:rPr>
          <w:szCs w:val="28"/>
        </w:rPr>
        <w:t>х</w:t>
      </w:r>
      <w:r w:rsidRPr="00E02F47">
        <w:rPr>
          <w:szCs w:val="28"/>
        </w:rPr>
        <w:t xml:space="preserve"> компани</w:t>
      </w:r>
      <w:r w:rsidR="00E02F47" w:rsidRPr="00E02F47">
        <w:rPr>
          <w:szCs w:val="28"/>
        </w:rPr>
        <w:t>й</w:t>
      </w:r>
      <w:r w:rsidR="003D4CD1">
        <w:rPr>
          <w:szCs w:val="28"/>
        </w:rPr>
        <w:t>:</w:t>
      </w:r>
    </w:p>
    <w:p w:rsidR="003D4CD1" w:rsidRDefault="003D4CD1" w:rsidP="00E855F0">
      <w:pPr>
        <w:pStyle w:val="a5"/>
        <w:suppressAutoHyphens/>
        <w:ind w:firstLine="709"/>
        <w:rPr>
          <w:szCs w:val="28"/>
        </w:rPr>
      </w:pPr>
      <w:r>
        <w:rPr>
          <w:szCs w:val="28"/>
        </w:rPr>
        <w:lastRenderedPageBreak/>
        <w:t>2.1.</w:t>
      </w:r>
      <w:r w:rsidR="00E60B5A">
        <w:rPr>
          <w:szCs w:val="28"/>
        </w:rPr>
        <w:t> </w:t>
      </w:r>
      <w:r>
        <w:rPr>
          <w:szCs w:val="28"/>
        </w:rPr>
        <w:t xml:space="preserve">принять к исполнению План основных противопаводковых мероприятий </w:t>
      </w:r>
      <w:r>
        <w:rPr>
          <w:rStyle w:val="FontStyle35"/>
          <w:b w:val="0"/>
          <w:bCs w:val="0"/>
          <w:sz w:val="28"/>
          <w:szCs w:val="28"/>
        </w:rPr>
        <w:t>Александровского муниципального округа на период прохождения весенне-летнего половодья 202</w:t>
      </w:r>
      <w:r w:rsidR="00E60B5A">
        <w:rPr>
          <w:rStyle w:val="FontStyle35"/>
          <w:b w:val="0"/>
          <w:bCs w:val="0"/>
          <w:sz w:val="28"/>
          <w:szCs w:val="28"/>
        </w:rPr>
        <w:t>6</w:t>
      </w:r>
      <w:r w:rsidR="007A0734">
        <w:rPr>
          <w:rStyle w:val="FontStyle35"/>
          <w:b w:val="0"/>
          <w:bCs w:val="0"/>
          <w:sz w:val="28"/>
          <w:szCs w:val="28"/>
        </w:rPr>
        <w:t> </w:t>
      </w:r>
      <w:r>
        <w:rPr>
          <w:rStyle w:val="FontStyle35"/>
          <w:b w:val="0"/>
          <w:bCs w:val="0"/>
          <w:sz w:val="28"/>
          <w:szCs w:val="28"/>
        </w:rPr>
        <w:t>года</w:t>
      </w:r>
      <w:r w:rsidR="00AF3310">
        <w:rPr>
          <w:rStyle w:val="FontStyle35"/>
          <w:b w:val="0"/>
          <w:bCs w:val="0"/>
          <w:sz w:val="28"/>
          <w:szCs w:val="28"/>
        </w:rPr>
        <w:t>;</w:t>
      </w:r>
    </w:p>
    <w:p w:rsidR="00A36F1C" w:rsidRPr="00D96B5C" w:rsidRDefault="003D4CD1" w:rsidP="00E855F0">
      <w:pPr>
        <w:pStyle w:val="a5"/>
        <w:suppressAutoHyphens/>
        <w:ind w:firstLine="709"/>
        <w:rPr>
          <w:rStyle w:val="FontStyle34"/>
          <w:sz w:val="28"/>
          <w:szCs w:val="28"/>
        </w:rPr>
      </w:pPr>
      <w:r>
        <w:rPr>
          <w:szCs w:val="28"/>
        </w:rPr>
        <w:t>2.2.</w:t>
      </w:r>
      <w:r w:rsidR="00E60B5A">
        <w:rPr>
          <w:szCs w:val="28"/>
        </w:rPr>
        <w:t> </w:t>
      </w:r>
      <w:r>
        <w:rPr>
          <w:szCs w:val="28"/>
        </w:rPr>
        <w:t>о</w:t>
      </w:r>
      <w:r w:rsidR="00A36F1C" w:rsidRPr="00E02F47">
        <w:rPr>
          <w:rStyle w:val="FontStyle34"/>
          <w:sz w:val="28"/>
          <w:szCs w:val="28"/>
        </w:rPr>
        <w:t xml:space="preserve"> начале и прохождении ве</w:t>
      </w:r>
      <w:r w:rsidR="00B23A91" w:rsidRPr="00E02F47">
        <w:rPr>
          <w:rStyle w:val="FontStyle34"/>
          <w:sz w:val="28"/>
          <w:szCs w:val="28"/>
        </w:rPr>
        <w:t>сеннего половодья информировать</w:t>
      </w:r>
      <w:r w:rsidR="00DC2E9F">
        <w:rPr>
          <w:rStyle w:val="FontStyle34"/>
          <w:sz w:val="28"/>
          <w:szCs w:val="28"/>
        </w:rPr>
        <w:t xml:space="preserve"> -</w:t>
      </w:r>
      <w:r w:rsidR="00B23A91" w:rsidRPr="00E02F47">
        <w:rPr>
          <w:rStyle w:val="FontStyle34"/>
          <w:sz w:val="28"/>
          <w:szCs w:val="28"/>
        </w:rPr>
        <w:t xml:space="preserve"> </w:t>
      </w:r>
      <w:r w:rsidR="00A36F1C" w:rsidRPr="00E02F47">
        <w:rPr>
          <w:rStyle w:val="FontStyle34"/>
          <w:sz w:val="28"/>
          <w:szCs w:val="28"/>
        </w:rPr>
        <w:t>еженедельно, в случаях затопления (подтопления) населенных пунктов и объектов экономики,</w:t>
      </w:r>
      <w:r w:rsidR="00B23A91" w:rsidRPr="00E02F47">
        <w:rPr>
          <w:rStyle w:val="FontStyle34"/>
          <w:sz w:val="28"/>
          <w:szCs w:val="28"/>
        </w:rPr>
        <w:t xml:space="preserve"> объектов ж</w:t>
      </w:r>
      <w:r w:rsidR="00A36F1C" w:rsidRPr="00E02F47">
        <w:rPr>
          <w:rStyle w:val="FontStyle34"/>
          <w:sz w:val="28"/>
          <w:szCs w:val="28"/>
        </w:rPr>
        <w:t xml:space="preserve">изнеобеспечения, возникновения чрезвычайных ситуаций, связанных с прохождением </w:t>
      </w:r>
      <w:r w:rsidR="009D5158">
        <w:rPr>
          <w:rStyle w:val="FontStyle34"/>
          <w:sz w:val="28"/>
          <w:szCs w:val="28"/>
        </w:rPr>
        <w:t>весенне-летнего</w:t>
      </w:r>
      <w:r w:rsidR="00A36F1C" w:rsidRPr="00E02F47">
        <w:rPr>
          <w:rStyle w:val="FontStyle34"/>
          <w:sz w:val="28"/>
          <w:szCs w:val="28"/>
        </w:rPr>
        <w:t xml:space="preserve"> половодья </w:t>
      </w:r>
      <w:r w:rsidR="00282077">
        <w:rPr>
          <w:rStyle w:val="FontStyle34"/>
          <w:sz w:val="28"/>
          <w:szCs w:val="28"/>
        </w:rPr>
        <w:t>–</w:t>
      </w:r>
      <w:r w:rsidR="00A36F1C" w:rsidRPr="00E02F47">
        <w:rPr>
          <w:rStyle w:val="FontStyle34"/>
          <w:sz w:val="28"/>
          <w:szCs w:val="28"/>
        </w:rPr>
        <w:t xml:space="preserve"> немедленно </w:t>
      </w:r>
      <w:r w:rsidR="00A36F1C" w:rsidRPr="00E02F47">
        <w:rPr>
          <w:rStyle w:val="FontStyle12"/>
          <w:sz w:val="28"/>
        </w:rPr>
        <w:t>через</w:t>
      </w:r>
      <w:r w:rsidR="00627F22">
        <w:rPr>
          <w:rStyle w:val="FontStyle12"/>
          <w:sz w:val="28"/>
        </w:rPr>
        <w:t xml:space="preserve"> </w:t>
      </w:r>
      <w:r w:rsidR="00A36F1C" w:rsidRPr="00E02F47">
        <w:rPr>
          <w:rStyle w:val="FontStyle12"/>
          <w:sz w:val="28"/>
        </w:rPr>
        <w:t xml:space="preserve">ЕДДС по телефонам </w:t>
      </w:r>
      <w:r w:rsidR="00D50FFA" w:rsidRPr="00E02F47">
        <w:rPr>
          <w:rStyle w:val="FontStyle12"/>
          <w:sz w:val="28"/>
        </w:rPr>
        <w:t>112</w:t>
      </w:r>
      <w:r w:rsidR="00282077">
        <w:rPr>
          <w:rStyle w:val="FontStyle12"/>
          <w:sz w:val="28"/>
        </w:rPr>
        <w:t>,</w:t>
      </w:r>
      <w:r w:rsidR="00A36F1C" w:rsidRPr="00E02F47">
        <w:rPr>
          <w:rStyle w:val="FontStyle12"/>
          <w:sz w:val="28"/>
        </w:rPr>
        <w:t xml:space="preserve"> 3-</w:t>
      </w:r>
      <w:r w:rsidR="00B86EBA" w:rsidRPr="00E02F47">
        <w:rPr>
          <w:rStyle w:val="FontStyle12"/>
          <w:sz w:val="28"/>
        </w:rPr>
        <w:t>71</w:t>
      </w:r>
      <w:r w:rsidR="00A36F1C" w:rsidRPr="00E02F47">
        <w:rPr>
          <w:rStyle w:val="FontStyle12"/>
          <w:sz w:val="28"/>
        </w:rPr>
        <w:t>-8</w:t>
      </w:r>
      <w:r w:rsidR="00B86EBA" w:rsidRPr="00E02F47">
        <w:rPr>
          <w:rStyle w:val="FontStyle12"/>
          <w:sz w:val="28"/>
        </w:rPr>
        <w:t>6</w:t>
      </w:r>
      <w:r w:rsidR="00282077">
        <w:rPr>
          <w:rStyle w:val="FontStyle12"/>
          <w:sz w:val="28"/>
        </w:rPr>
        <w:t>;</w:t>
      </w:r>
      <w:r w:rsidR="00A36F1C" w:rsidRPr="00E02F47">
        <w:rPr>
          <w:rStyle w:val="FontStyle12"/>
          <w:sz w:val="28"/>
        </w:rPr>
        <w:t xml:space="preserve"> отдел по </w:t>
      </w:r>
      <w:r w:rsidR="009D5158">
        <w:rPr>
          <w:rStyle w:val="FontStyle12"/>
          <w:sz w:val="28"/>
        </w:rPr>
        <w:t>территориальной безопасности, по ГО и ЧС администрации округа по телефон</w:t>
      </w:r>
      <w:r w:rsidR="00DC2E9F">
        <w:rPr>
          <w:rStyle w:val="FontStyle12"/>
          <w:sz w:val="28"/>
        </w:rPr>
        <w:t>у</w:t>
      </w:r>
      <w:r w:rsidR="009D5158">
        <w:rPr>
          <w:rStyle w:val="FontStyle12"/>
          <w:sz w:val="28"/>
        </w:rPr>
        <w:t xml:space="preserve"> </w:t>
      </w:r>
      <w:r w:rsidR="00DC2E9F" w:rsidRPr="00E02F47">
        <w:rPr>
          <w:rStyle w:val="FontStyle12"/>
          <w:sz w:val="28"/>
        </w:rPr>
        <w:t>3-6</w:t>
      </w:r>
      <w:r w:rsidR="00DC2E9F">
        <w:rPr>
          <w:rStyle w:val="FontStyle12"/>
          <w:sz w:val="28"/>
        </w:rPr>
        <w:t>1</w:t>
      </w:r>
      <w:r w:rsidR="00DC2E9F" w:rsidRPr="00E02F47">
        <w:rPr>
          <w:rStyle w:val="FontStyle12"/>
          <w:sz w:val="28"/>
        </w:rPr>
        <w:t>-</w:t>
      </w:r>
      <w:r w:rsidR="00DC2E9F">
        <w:rPr>
          <w:rStyle w:val="FontStyle12"/>
          <w:sz w:val="28"/>
        </w:rPr>
        <w:t>95</w:t>
      </w:r>
      <w:r w:rsidR="00282077">
        <w:rPr>
          <w:rStyle w:val="FontStyle12"/>
          <w:sz w:val="28"/>
        </w:rPr>
        <w:t>;</w:t>
      </w:r>
      <w:r w:rsidR="00627F22">
        <w:rPr>
          <w:rStyle w:val="FontStyle12"/>
          <w:sz w:val="28"/>
        </w:rPr>
        <w:t xml:space="preserve"> </w:t>
      </w:r>
      <w:r w:rsidR="001B6724" w:rsidRPr="00E02F47">
        <w:rPr>
          <w:rStyle w:val="FontStyle12"/>
          <w:sz w:val="28"/>
        </w:rPr>
        <w:t>З</w:t>
      </w:r>
      <w:r w:rsidR="00D50FFA" w:rsidRPr="00E02F47">
        <w:rPr>
          <w:rStyle w:val="FontStyle12"/>
          <w:sz w:val="28"/>
        </w:rPr>
        <w:t>ападно-</w:t>
      </w:r>
      <w:r w:rsidR="00760EBD" w:rsidRPr="00E02F47">
        <w:rPr>
          <w:rStyle w:val="FontStyle12"/>
          <w:sz w:val="28"/>
        </w:rPr>
        <w:t>У</w:t>
      </w:r>
      <w:r w:rsidR="00D50FFA" w:rsidRPr="00E02F47">
        <w:rPr>
          <w:rStyle w:val="FontStyle12"/>
          <w:sz w:val="28"/>
        </w:rPr>
        <w:t>ральское у</w:t>
      </w:r>
      <w:r w:rsidR="00A36F1C" w:rsidRPr="00E02F47">
        <w:rPr>
          <w:rStyle w:val="FontStyle12"/>
          <w:sz w:val="28"/>
        </w:rPr>
        <w:t>правлени</w:t>
      </w:r>
      <w:r w:rsidR="00D50FFA" w:rsidRPr="00E02F47">
        <w:rPr>
          <w:rStyle w:val="FontStyle12"/>
          <w:sz w:val="28"/>
        </w:rPr>
        <w:t>е</w:t>
      </w:r>
      <w:r w:rsidR="00A36F1C" w:rsidRPr="00E02F47">
        <w:rPr>
          <w:rStyle w:val="FontStyle12"/>
          <w:sz w:val="28"/>
        </w:rPr>
        <w:t xml:space="preserve"> Рос</w:t>
      </w:r>
      <w:r w:rsidR="00D50FFA" w:rsidRPr="00E02F47">
        <w:rPr>
          <w:rStyle w:val="FontStyle12"/>
          <w:sz w:val="28"/>
        </w:rPr>
        <w:t>тех</w:t>
      </w:r>
      <w:r w:rsidR="00A36F1C" w:rsidRPr="00E02F47">
        <w:rPr>
          <w:rStyle w:val="FontStyle12"/>
          <w:sz w:val="28"/>
        </w:rPr>
        <w:t>надзо</w:t>
      </w:r>
      <w:r w:rsidR="00A04368" w:rsidRPr="00E02F47">
        <w:rPr>
          <w:rStyle w:val="FontStyle12"/>
          <w:sz w:val="28"/>
        </w:rPr>
        <w:t xml:space="preserve">ра </w:t>
      </w:r>
      <w:r w:rsidR="00627F22">
        <w:rPr>
          <w:rStyle w:val="FontStyle12"/>
          <w:sz w:val="28"/>
        </w:rPr>
        <w:t>по телефону</w:t>
      </w:r>
      <w:r w:rsidR="001B6724" w:rsidRPr="00E02F47">
        <w:rPr>
          <w:rStyle w:val="FontStyle12"/>
          <w:sz w:val="28"/>
        </w:rPr>
        <w:t>/</w:t>
      </w:r>
      <w:r w:rsidR="00627F22">
        <w:rPr>
          <w:rStyle w:val="FontStyle12"/>
          <w:sz w:val="28"/>
        </w:rPr>
        <w:t xml:space="preserve">факсу </w:t>
      </w:r>
      <w:r w:rsidR="00A36F1C" w:rsidRPr="00E02F47">
        <w:rPr>
          <w:rStyle w:val="FontStyle12"/>
          <w:sz w:val="28"/>
        </w:rPr>
        <w:t>8</w:t>
      </w:r>
      <w:r w:rsidR="00D50FFA" w:rsidRPr="00E02F47">
        <w:rPr>
          <w:rStyle w:val="FontStyle12"/>
          <w:sz w:val="28"/>
        </w:rPr>
        <w:t> </w:t>
      </w:r>
      <w:r w:rsidR="00F165C8" w:rsidRPr="00E02F47">
        <w:rPr>
          <w:rStyle w:val="FontStyle12"/>
          <w:sz w:val="28"/>
        </w:rPr>
        <w:t>(</w:t>
      </w:r>
      <w:r w:rsidR="00A36F1C" w:rsidRPr="00E02F47">
        <w:rPr>
          <w:rStyle w:val="FontStyle12"/>
          <w:sz w:val="28"/>
        </w:rPr>
        <w:t>342</w:t>
      </w:r>
      <w:r w:rsidR="00F165C8" w:rsidRPr="00E02F47">
        <w:rPr>
          <w:rStyle w:val="FontStyle12"/>
          <w:sz w:val="28"/>
        </w:rPr>
        <w:t>)</w:t>
      </w:r>
      <w:r w:rsidR="00D50FFA" w:rsidRPr="00E02F47">
        <w:rPr>
          <w:rStyle w:val="FontStyle12"/>
          <w:sz w:val="28"/>
        </w:rPr>
        <w:t> 227-09-95</w:t>
      </w:r>
      <w:r w:rsidR="00282077">
        <w:rPr>
          <w:rStyle w:val="FontStyle12"/>
          <w:sz w:val="28"/>
        </w:rPr>
        <w:t xml:space="preserve">; </w:t>
      </w:r>
      <w:r w:rsidR="00627F22">
        <w:rPr>
          <w:rStyle w:val="FontStyle26"/>
          <w:spacing w:val="0"/>
          <w:sz w:val="28"/>
          <w:szCs w:val="28"/>
        </w:rPr>
        <w:t>Ф</w:t>
      </w:r>
      <w:r w:rsidR="00A36F1C" w:rsidRPr="00E02F47">
        <w:rPr>
          <w:rStyle w:val="FontStyle26"/>
          <w:spacing w:val="0"/>
          <w:sz w:val="28"/>
          <w:szCs w:val="28"/>
        </w:rPr>
        <w:t xml:space="preserve">едеральное агентство водных ресурсов (Росводресурсы) </w:t>
      </w:r>
      <w:r w:rsidR="00A36F1C" w:rsidRPr="00E02F47">
        <w:rPr>
          <w:rStyle w:val="FontStyle27"/>
        </w:rPr>
        <w:t xml:space="preserve">Камское бассейновое </w:t>
      </w:r>
      <w:r w:rsidR="00A36F1C" w:rsidRPr="00AF3310">
        <w:rPr>
          <w:rStyle w:val="FontStyle27"/>
        </w:rPr>
        <w:t xml:space="preserve">водное управление </w:t>
      </w:r>
      <w:r w:rsidR="00B23A91" w:rsidRPr="00AF3310">
        <w:rPr>
          <w:rStyle w:val="FontStyle27"/>
        </w:rPr>
        <w:t>(</w:t>
      </w:r>
      <w:r w:rsidR="00A36F1C" w:rsidRPr="00AF3310">
        <w:rPr>
          <w:rStyle w:val="FontStyle28"/>
          <w:sz w:val="28"/>
          <w:szCs w:val="28"/>
        </w:rPr>
        <w:t xml:space="preserve">Камское БВУ) </w:t>
      </w:r>
      <w:r w:rsidR="00B23A91" w:rsidRPr="00AF3310">
        <w:rPr>
          <w:rStyle w:val="FontStyle29"/>
          <w:b w:val="0"/>
          <w:bCs w:val="0"/>
          <w:sz w:val="28"/>
          <w:szCs w:val="28"/>
        </w:rPr>
        <w:t>о</w:t>
      </w:r>
      <w:r w:rsidR="00A36F1C" w:rsidRPr="00AF3310">
        <w:rPr>
          <w:rStyle w:val="FontStyle29"/>
          <w:b w:val="0"/>
          <w:bCs w:val="0"/>
          <w:sz w:val="28"/>
          <w:szCs w:val="28"/>
        </w:rPr>
        <w:t>тдел водных ресу</w:t>
      </w:r>
      <w:r w:rsidR="00A36F1C" w:rsidRPr="00AF3310">
        <w:rPr>
          <w:rStyle w:val="FontStyle29"/>
          <w:b w:val="0"/>
          <w:bCs w:val="0"/>
          <w:sz w:val="28"/>
          <w:szCs w:val="28"/>
        </w:rPr>
        <w:t>р</w:t>
      </w:r>
      <w:r w:rsidR="00A36F1C" w:rsidRPr="00AF3310">
        <w:rPr>
          <w:rStyle w:val="FontStyle29"/>
          <w:b w:val="0"/>
          <w:bCs w:val="0"/>
          <w:sz w:val="28"/>
          <w:szCs w:val="28"/>
        </w:rPr>
        <w:t xml:space="preserve">сов </w:t>
      </w:r>
      <w:r w:rsidR="00A36F1C" w:rsidRPr="00D96B5C">
        <w:rPr>
          <w:rStyle w:val="FontStyle29"/>
          <w:b w:val="0"/>
          <w:bCs w:val="0"/>
          <w:sz w:val="28"/>
          <w:szCs w:val="28"/>
        </w:rPr>
        <w:t xml:space="preserve">по Пермскому краю </w:t>
      </w:r>
      <w:r w:rsidR="00B23A91" w:rsidRPr="00D96B5C">
        <w:rPr>
          <w:rStyle w:val="FontStyle29"/>
          <w:b w:val="0"/>
          <w:bCs w:val="0"/>
          <w:sz w:val="28"/>
          <w:szCs w:val="28"/>
        </w:rPr>
        <w:t xml:space="preserve">по </w:t>
      </w:r>
      <w:r w:rsidR="00A36F1C" w:rsidRPr="00D96B5C">
        <w:rPr>
          <w:rStyle w:val="FontStyle29"/>
          <w:b w:val="0"/>
          <w:bCs w:val="0"/>
          <w:sz w:val="28"/>
          <w:szCs w:val="28"/>
        </w:rPr>
        <w:t>т</w:t>
      </w:r>
      <w:r w:rsidR="00B23A91" w:rsidRPr="00D96B5C">
        <w:rPr>
          <w:rStyle w:val="FontStyle29"/>
          <w:b w:val="0"/>
          <w:bCs w:val="0"/>
          <w:sz w:val="28"/>
          <w:szCs w:val="28"/>
        </w:rPr>
        <w:t xml:space="preserve">елефонам </w:t>
      </w:r>
      <w:r w:rsidR="002A5A52" w:rsidRPr="00D96B5C">
        <w:rPr>
          <w:rStyle w:val="FontStyle29"/>
          <w:b w:val="0"/>
          <w:bCs w:val="0"/>
          <w:sz w:val="28"/>
          <w:szCs w:val="28"/>
        </w:rPr>
        <w:t>8</w:t>
      </w:r>
      <w:r w:rsidR="007A0734">
        <w:rPr>
          <w:rStyle w:val="FontStyle29"/>
          <w:b w:val="0"/>
          <w:bCs w:val="0"/>
          <w:sz w:val="28"/>
          <w:szCs w:val="28"/>
        </w:rPr>
        <w:t> </w:t>
      </w:r>
      <w:r w:rsidR="00A36F1C" w:rsidRPr="00D96B5C">
        <w:rPr>
          <w:rStyle w:val="FontStyle34"/>
          <w:sz w:val="28"/>
          <w:szCs w:val="28"/>
        </w:rPr>
        <w:t>(342)</w:t>
      </w:r>
      <w:r w:rsidR="007A0734">
        <w:rPr>
          <w:rStyle w:val="FontStyle34"/>
          <w:sz w:val="28"/>
          <w:szCs w:val="28"/>
        </w:rPr>
        <w:t> </w:t>
      </w:r>
      <w:r w:rsidR="00A36F1C" w:rsidRPr="00D96B5C">
        <w:rPr>
          <w:rStyle w:val="FontStyle34"/>
          <w:sz w:val="28"/>
          <w:szCs w:val="28"/>
        </w:rPr>
        <w:t>212-98-82, 212-20-43.</w:t>
      </w:r>
    </w:p>
    <w:p w:rsidR="00AF3310" w:rsidRPr="00D96B5C" w:rsidRDefault="005944D7" w:rsidP="00E855F0">
      <w:pPr>
        <w:pStyle w:val="ConsPlusNormal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B5C">
        <w:rPr>
          <w:rFonts w:ascii="Times New Roman" w:hAnsi="Times New Roman" w:cs="Times New Roman"/>
          <w:sz w:val="28"/>
          <w:szCs w:val="28"/>
        </w:rPr>
        <w:t>3</w:t>
      </w:r>
      <w:r w:rsidR="00B23A91" w:rsidRPr="00D96B5C">
        <w:rPr>
          <w:rFonts w:ascii="Times New Roman" w:hAnsi="Times New Roman" w:cs="Times New Roman"/>
          <w:sz w:val="28"/>
          <w:szCs w:val="28"/>
        </w:rPr>
        <w:t>.</w:t>
      </w:r>
      <w:r w:rsidR="00E60B5A">
        <w:rPr>
          <w:rFonts w:ascii="Times New Roman" w:hAnsi="Times New Roman" w:cs="Times New Roman"/>
          <w:sz w:val="28"/>
          <w:szCs w:val="28"/>
        </w:rPr>
        <w:t> </w:t>
      </w:r>
      <w:r w:rsidR="00D96B5C" w:rsidRPr="00D96B5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D96B5C" w:rsidRPr="00D96B5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A0734">
        <w:rPr>
          <w:rFonts w:ascii="Times New Roman" w:hAnsi="Times New Roman" w:cs="Times New Roman"/>
          <w:sz w:val="28"/>
          <w:szCs w:val="28"/>
        </w:rPr>
        <w:t>.</w:t>
      </w:r>
      <w:r w:rsidR="00D96B5C" w:rsidRPr="00D96B5C">
        <w:rPr>
          <w:rFonts w:ascii="Times New Roman" w:hAnsi="Times New Roman" w:cs="Times New Roman"/>
          <w:sz w:val="28"/>
          <w:szCs w:val="28"/>
          <w:lang w:val="en-US"/>
        </w:rPr>
        <w:t>aleksraion</w:t>
      </w:r>
      <w:r w:rsidR="00D96B5C" w:rsidRPr="00D96B5C">
        <w:rPr>
          <w:rFonts w:ascii="Times New Roman" w:hAnsi="Times New Roman" w:cs="Times New Roman"/>
          <w:sz w:val="28"/>
          <w:szCs w:val="28"/>
        </w:rPr>
        <w:t>.</w:t>
      </w:r>
      <w:r w:rsidR="00D96B5C" w:rsidRPr="00D96B5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D96B5C" w:rsidRPr="00D96B5C">
        <w:rPr>
          <w:rFonts w:ascii="Times New Roman" w:hAnsi="Times New Roman" w:cs="Times New Roman"/>
          <w:sz w:val="28"/>
          <w:szCs w:val="28"/>
        </w:rPr>
        <w:t>)</w:t>
      </w:r>
      <w:r w:rsidR="00AF3310" w:rsidRPr="00D96B5C">
        <w:rPr>
          <w:rFonts w:ascii="Times New Roman" w:hAnsi="Times New Roman" w:cs="Times New Roman"/>
          <w:sz w:val="28"/>
          <w:szCs w:val="28"/>
        </w:rPr>
        <w:t>.</w:t>
      </w:r>
    </w:p>
    <w:p w:rsidR="00AF3310" w:rsidRDefault="007A0734" w:rsidP="00E855F0">
      <w:pPr>
        <w:pStyle w:val="a5"/>
        <w:suppressAutoHyphens/>
        <w:ind w:firstLine="709"/>
        <w:rPr>
          <w:szCs w:val="28"/>
        </w:rPr>
      </w:pPr>
      <w:r>
        <w:rPr>
          <w:szCs w:val="28"/>
        </w:rPr>
        <w:t>4.</w:t>
      </w:r>
      <w:r w:rsidR="00E60B5A">
        <w:rPr>
          <w:szCs w:val="28"/>
        </w:rPr>
        <w:t> </w:t>
      </w:r>
      <w:r w:rsidR="00AF3310" w:rsidRPr="00D96B5C">
        <w:rPr>
          <w:szCs w:val="28"/>
        </w:rPr>
        <w:t xml:space="preserve">Контроль за исполнением постановления возложить на </w:t>
      </w:r>
      <w:r w:rsidR="00627F22" w:rsidRPr="00D96B5C">
        <w:rPr>
          <w:szCs w:val="28"/>
        </w:rPr>
        <w:t xml:space="preserve">первого </w:t>
      </w:r>
      <w:r w:rsidR="00AF3310" w:rsidRPr="00D96B5C">
        <w:rPr>
          <w:szCs w:val="28"/>
        </w:rPr>
        <w:t xml:space="preserve">заместителя главы администрации </w:t>
      </w:r>
      <w:r w:rsidR="00627F22" w:rsidRPr="00D96B5C">
        <w:rPr>
          <w:szCs w:val="28"/>
        </w:rPr>
        <w:t>округа</w:t>
      </w:r>
      <w:r w:rsidR="00AF3310">
        <w:rPr>
          <w:szCs w:val="28"/>
        </w:rPr>
        <w:t xml:space="preserve"> по </w:t>
      </w:r>
      <w:r w:rsidR="00627F22">
        <w:rPr>
          <w:szCs w:val="28"/>
        </w:rPr>
        <w:t>жилищно-коммунальному хозяйству и благоустройству</w:t>
      </w:r>
      <w:r w:rsidR="00AF3310">
        <w:rPr>
          <w:szCs w:val="28"/>
        </w:rPr>
        <w:t>.</w:t>
      </w:r>
    </w:p>
    <w:p w:rsidR="00805873" w:rsidRDefault="00805873" w:rsidP="00E855F0">
      <w:pPr>
        <w:pStyle w:val="a5"/>
        <w:suppressAutoHyphens/>
        <w:ind w:firstLine="709"/>
        <w:rPr>
          <w:szCs w:val="28"/>
        </w:rPr>
      </w:pPr>
    </w:p>
    <w:p w:rsidR="00805873" w:rsidRDefault="00805873" w:rsidP="00E855F0">
      <w:pPr>
        <w:pStyle w:val="a5"/>
        <w:suppressAutoHyphens/>
        <w:ind w:firstLine="709"/>
        <w:rPr>
          <w:szCs w:val="28"/>
        </w:rPr>
      </w:pPr>
    </w:p>
    <w:p w:rsidR="00805873" w:rsidRDefault="00805873" w:rsidP="00E855F0">
      <w:pPr>
        <w:pStyle w:val="a5"/>
        <w:suppressAutoHyphens/>
        <w:ind w:firstLine="709"/>
        <w:rPr>
          <w:szCs w:val="28"/>
        </w:rPr>
      </w:pPr>
    </w:p>
    <w:p w:rsidR="00805873" w:rsidRDefault="0000760E" w:rsidP="00E855F0">
      <w:pPr>
        <w:suppressAutoHyphens/>
        <w:spacing w:line="240" w:lineRule="exact"/>
        <w:rPr>
          <w:szCs w:val="28"/>
        </w:rPr>
      </w:pPr>
      <w:r>
        <w:rPr>
          <w:bCs/>
          <w:szCs w:val="28"/>
        </w:rPr>
        <w:t>Г</w:t>
      </w:r>
      <w:r w:rsidR="00384E95" w:rsidRPr="00B72C8F">
        <w:rPr>
          <w:bCs/>
          <w:szCs w:val="28"/>
        </w:rPr>
        <w:t>лав</w:t>
      </w:r>
      <w:r>
        <w:rPr>
          <w:bCs/>
          <w:szCs w:val="28"/>
        </w:rPr>
        <w:t>а</w:t>
      </w:r>
      <w:r w:rsidR="00384E95" w:rsidRPr="00B72C8F">
        <w:rPr>
          <w:szCs w:val="28"/>
        </w:rPr>
        <w:t xml:space="preserve"> муниципального </w:t>
      </w:r>
      <w:r w:rsidR="00627F22">
        <w:rPr>
          <w:szCs w:val="28"/>
        </w:rPr>
        <w:t>округа</w:t>
      </w:r>
      <w:r w:rsidR="00384E95">
        <w:rPr>
          <w:szCs w:val="28"/>
        </w:rPr>
        <w:t xml:space="preserve"> </w:t>
      </w:r>
      <w:r w:rsidR="00805873">
        <w:rPr>
          <w:szCs w:val="28"/>
        </w:rPr>
        <w:t>–</w:t>
      </w:r>
    </w:p>
    <w:p w:rsidR="00384E95" w:rsidRPr="00B72C8F" w:rsidRDefault="00384E95" w:rsidP="00E855F0">
      <w:pPr>
        <w:suppressAutoHyphens/>
        <w:spacing w:line="240" w:lineRule="exact"/>
        <w:rPr>
          <w:szCs w:val="28"/>
        </w:rPr>
      </w:pPr>
      <w:r w:rsidRPr="00B72C8F">
        <w:rPr>
          <w:szCs w:val="28"/>
        </w:rPr>
        <w:t>глав</w:t>
      </w:r>
      <w:r w:rsidR="0000760E">
        <w:rPr>
          <w:szCs w:val="28"/>
        </w:rPr>
        <w:t>а</w:t>
      </w:r>
      <w:r w:rsidRPr="00B72C8F">
        <w:rPr>
          <w:szCs w:val="28"/>
        </w:rPr>
        <w:t xml:space="preserve"> администрации Александровского </w:t>
      </w:r>
    </w:p>
    <w:p w:rsidR="00384E95" w:rsidRPr="00D13B6E" w:rsidRDefault="00384E95" w:rsidP="00E855F0">
      <w:pPr>
        <w:suppressAutoHyphens/>
        <w:spacing w:line="240" w:lineRule="exact"/>
        <w:rPr>
          <w:szCs w:val="28"/>
        </w:rPr>
      </w:pPr>
      <w:r w:rsidRPr="00B72C8F">
        <w:rPr>
          <w:szCs w:val="28"/>
        </w:rPr>
        <w:t>муниципал</w:t>
      </w:r>
      <w:r w:rsidR="00EA1CF0">
        <w:rPr>
          <w:szCs w:val="28"/>
        </w:rPr>
        <w:t xml:space="preserve">ьного </w:t>
      </w:r>
      <w:r w:rsidR="00627F22">
        <w:rPr>
          <w:szCs w:val="28"/>
        </w:rPr>
        <w:t>округа</w:t>
      </w:r>
      <w:r w:rsidR="00EA1CF0">
        <w:rPr>
          <w:szCs w:val="28"/>
        </w:rPr>
        <w:tab/>
      </w:r>
      <w:r w:rsidR="00EA1CF0">
        <w:rPr>
          <w:szCs w:val="28"/>
        </w:rPr>
        <w:tab/>
      </w:r>
      <w:r w:rsidR="00EA1CF0" w:rsidRPr="00D13B6E">
        <w:rPr>
          <w:szCs w:val="28"/>
        </w:rPr>
        <w:tab/>
      </w:r>
      <w:r w:rsidR="00EA1CF0" w:rsidRPr="00D13B6E">
        <w:rPr>
          <w:szCs w:val="28"/>
        </w:rPr>
        <w:tab/>
      </w:r>
      <w:r w:rsidR="00EA1CF0" w:rsidRPr="00D13B6E">
        <w:rPr>
          <w:szCs w:val="28"/>
        </w:rPr>
        <w:tab/>
      </w:r>
      <w:r w:rsidR="00EA1CF0" w:rsidRPr="00D13B6E">
        <w:rPr>
          <w:szCs w:val="28"/>
        </w:rPr>
        <w:tab/>
      </w:r>
      <w:r w:rsidR="00BB3159">
        <w:rPr>
          <w:szCs w:val="28"/>
        </w:rPr>
        <w:t>О.Э. </w:t>
      </w:r>
      <w:r w:rsidR="00E855F0">
        <w:rPr>
          <w:szCs w:val="28"/>
        </w:rPr>
        <w:t>Белобаржевская</w:t>
      </w:r>
    </w:p>
    <w:p w:rsidR="00805873" w:rsidRDefault="00805873" w:rsidP="00E855F0">
      <w:pPr>
        <w:suppressAutoHyphens/>
        <w:rPr>
          <w:szCs w:val="28"/>
        </w:rPr>
      </w:pPr>
    </w:p>
    <w:p w:rsidR="00EA1CF0" w:rsidRPr="00805873" w:rsidRDefault="00EA1CF0" w:rsidP="00E855F0">
      <w:pPr>
        <w:suppressAutoHyphens/>
        <w:rPr>
          <w:szCs w:val="28"/>
        </w:rPr>
        <w:sectPr w:rsidR="00EA1CF0" w:rsidRPr="00805873" w:rsidSect="0054209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9" w:h="16834"/>
          <w:pgMar w:top="1134" w:right="851" w:bottom="1134" w:left="1418" w:header="720" w:footer="445" w:gutter="0"/>
          <w:cols w:space="60"/>
          <w:noEndnote/>
          <w:titlePg/>
        </w:sectPr>
      </w:pPr>
    </w:p>
    <w:p w:rsidR="00627F22" w:rsidRPr="00665456" w:rsidRDefault="00627F22" w:rsidP="00405450">
      <w:pPr>
        <w:pStyle w:val="a5"/>
        <w:suppressAutoHyphens/>
        <w:spacing w:line="240" w:lineRule="exact"/>
        <w:ind w:left="6096" w:firstLine="0"/>
      </w:pPr>
      <w:r w:rsidRPr="00665456">
        <w:lastRenderedPageBreak/>
        <w:t>УТВЕРЖДЕН</w:t>
      </w:r>
    </w:p>
    <w:p w:rsidR="00627F22" w:rsidRPr="00665456" w:rsidRDefault="00627F22" w:rsidP="00405450">
      <w:pPr>
        <w:pStyle w:val="a5"/>
        <w:suppressAutoHyphens/>
        <w:spacing w:line="240" w:lineRule="exact"/>
        <w:ind w:left="6096" w:firstLine="0"/>
      </w:pPr>
      <w:r>
        <w:t>постановлением</w:t>
      </w:r>
    </w:p>
    <w:p w:rsidR="00627F22" w:rsidRDefault="00627F22" w:rsidP="00405450">
      <w:pPr>
        <w:pStyle w:val="a5"/>
        <w:suppressAutoHyphens/>
        <w:spacing w:line="240" w:lineRule="exact"/>
        <w:ind w:left="6096" w:firstLine="0"/>
      </w:pPr>
      <w:r w:rsidRPr="00665456">
        <w:t xml:space="preserve">администрации </w:t>
      </w:r>
      <w:r>
        <w:t xml:space="preserve">Александровского </w:t>
      </w:r>
    </w:p>
    <w:p w:rsidR="00627F22" w:rsidRPr="00665456" w:rsidRDefault="00627F22" w:rsidP="00405450">
      <w:pPr>
        <w:pStyle w:val="a5"/>
        <w:suppressAutoHyphens/>
        <w:spacing w:line="240" w:lineRule="exact"/>
        <w:ind w:left="6096" w:firstLine="0"/>
      </w:pPr>
      <w:r>
        <w:t>муниципального округа</w:t>
      </w:r>
    </w:p>
    <w:p w:rsidR="00F165C8" w:rsidRPr="00D13B6E" w:rsidRDefault="00405450" w:rsidP="00405450">
      <w:pPr>
        <w:suppressAutoHyphens/>
        <w:ind w:left="6096"/>
        <w:rPr>
          <w:b/>
          <w:szCs w:val="28"/>
        </w:rPr>
      </w:pPr>
      <w:r>
        <w:t>от</w:t>
      </w:r>
      <w:r>
        <w:tab/>
        <w:t xml:space="preserve"> </w:t>
      </w:r>
      <w:r w:rsidR="00927399">
        <w:t>18.02.2026</w:t>
      </w:r>
      <w:r>
        <w:t xml:space="preserve"> </w:t>
      </w:r>
      <w:r w:rsidR="00627F22">
        <w:t>№</w:t>
      </w:r>
      <w:r w:rsidR="00927399">
        <w:t xml:space="preserve"> 186</w:t>
      </w:r>
    </w:p>
    <w:p w:rsidR="00F165C8" w:rsidRPr="00D13B6E" w:rsidRDefault="00F165C8" w:rsidP="00E855F0">
      <w:pPr>
        <w:suppressAutoHyphens/>
        <w:jc w:val="center"/>
        <w:rPr>
          <w:b/>
          <w:szCs w:val="28"/>
        </w:rPr>
      </w:pPr>
    </w:p>
    <w:p w:rsidR="005632E8" w:rsidRPr="000906F8" w:rsidRDefault="005632E8" w:rsidP="0054209F">
      <w:pPr>
        <w:suppressAutoHyphens/>
        <w:spacing w:line="240" w:lineRule="exact"/>
        <w:jc w:val="center"/>
        <w:rPr>
          <w:b/>
          <w:szCs w:val="28"/>
        </w:rPr>
      </w:pPr>
      <w:r w:rsidRPr="000906F8">
        <w:rPr>
          <w:b/>
          <w:szCs w:val="28"/>
        </w:rPr>
        <w:t>СОСТАВ</w:t>
      </w:r>
    </w:p>
    <w:p w:rsidR="005632E8" w:rsidRPr="000906F8" w:rsidRDefault="00902F74" w:rsidP="0054209F">
      <w:pPr>
        <w:pStyle w:val="a5"/>
        <w:suppressAutoHyphens/>
        <w:spacing w:line="240" w:lineRule="exact"/>
        <w:ind w:firstLine="0"/>
        <w:jc w:val="center"/>
        <w:rPr>
          <w:b/>
          <w:szCs w:val="28"/>
        </w:rPr>
      </w:pPr>
      <w:r w:rsidRPr="000906F8">
        <w:rPr>
          <w:rStyle w:val="FontStyle34"/>
          <w:b/>
          <w:sz w:val="28"/>
          <w:szCs w:val="28"/>
        </w:rPr>
        <w:t xml:space="preserve">рабочей (оперативной) группы КЧС и ОПБ </w:t>
      </w:r>
      <w:r w:rsidR="00627F22">
        <w:rPr>
          <w:rStyle w:val="FontStyle34"/>
          <w:b/>
          <w:sz w:val="28"/>
          <w:szCs w:val="28"/>
        </w:rPr>
        <w:t>округа</w:t>
      </w:r>
      <w:r w:rsidR="00805873" w:rsidRPr="000906F8">
        <w:rPr>
          <w:rStyle w:val="FontStyle34"/>
          <w:b/>
          <w:sz w:val="28"/>
          <w:szCs w:val="28"/>
        </w:rPr>
        <w:t xml:space="preserve"> </w:t>
      </w:r>
      <w:r w:rsidR="00D87AA1" w:rsidRPr="000906F8">
        <w:rPr>
          <w:b/>
          <w:szCs w:val="28"/>
        </w:rPr>
        <w:t xml:space="preserve">для реагирования </w:t>
      </w:r>
      <w:r w:rsidR="00DC7125" w:rsidRPr="000906F8">
        <w:rPr>
          <w:b/>
          <w:szCs w:val="28"/>
        </w:rPr>
        <w:t>при ухудшении</w:t>
      </w:r>
      <w:r w:rsidR="000A3C14" w:rsidRPr="000906F8">
        <w:rPr>
          <w:b/>
          <w:szCs w:val="28"/>
        </w:rPr>
        <w:t xml:space="preserve"> </w:t>
      </w:r>
      <w:r w:rsidR="00D87AA1" w:rsidRPr="000906F8">
        <w:rPr>
          <w:b/>
          <w:szCs w:val="28"/>
        </w:rPr>
        <w:t>паводковой обст</w:t>
      </w:r>
      <w:r w:rsidR="00D87AA1" w:rsidRPr="000906F8">
        <w:rPr>
          <w:b/>
          <w:szCs w:val="28"/>
        </w:rPr>
        <w:t>а</w:t>
      </w:r>
      <w:r w:rsidR="00D87AA1" w:rsidRPr="000906F8">
        <w:rPr>
          <w:b/>
          <w:szCs w:val="28"/>
        </w:rPr>
        <w:t>новки</w:t>
      </w:r>
    </w:p>
    <w:p w:rsidR="005632E8" w:rsidRPr="000906F8" w:rsidRDefault="005632E8" w:rsidP="00E855F0">
      <w:pPr>
        <w:suppressAutoHyphens/>
        <w:rPr>
          <w:b/>
          <w:szCs w:val="28"/>
        </w:rPr>
      </w:pPr>
    </w:p>
    <w:tbl>
      <w:tblPr>
        <w:tblW w:w="9859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786"/>
        <w:gridCol w:w="6073"/>
      </w:tblGrid>
      <w:tr w:rsidR="005632E8" w:rsidRPr="000906F8" w:rsidTr="0040458E">
        <w:tc>
          <w:tcPr>
            <w:tcW w:w="3786" w:type="dxa"/>
            <w:shd w:val="clear" w:color="auto" w:fill="auto"/>
          </w:tcPr>
          <w:p w:rsidR="005632E8" w:rsidRPr="000906F8" w:rsidRDefault="00D87AA1" w:rsidP="00E855F0">
            <w:pPr>
              <w:suppressAutoHyphens/>
              <w:snapToGrid w:val="0"/>
              <w:rPr>
                <w:b/>
                <w:szCs w:val="28"/>
              </w:rPr>
            </w:pPr>
            <w:r w:rsidRPr="000906F8">
              <w:rPr>
                <w:b/>
                <w:szCs w:val="28"/>
              </w:rPr>
              <w:t xml:space="preserve">Руководитель </w:t>
            </w:r>
            <w:r w:rsidR="00805873" w:rsidRPr="000906F8">
              <w:rPr>
                <w:b/>
                <w:szCs w:val="28"/>
              </w:rPr>
              <w:t>группы</w:t>
            </w:r>
            <w:r w:rsidR="005632E8" w:rsidRPr="000906F8">
              <w:rPr>
                <w:b/>
                <w:szCs w:val="28"/>
              </w:rPr>
              <w:t xml:space="preserve"> </w:t>
            </w:r>
          </w:p>
        </w:tc>
        <w:tc>
          <w:tcPr>
            <w:tcW w:w="6073" w:type="dxa"/>
            <w:shd w:val="clear" w:color="auto" w:fill="auto"/>
          </w:tcPr>
          <w:p w:rsidR="00953858" w:rsidRPr="000906F8" w:rsidRDefault="00953858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805873" w:rsidRPr="000906F8" w:rsidTr="0040458E">
        <w:tc>
          <w:tcPr>
            <w:tcW w:w="3786" w:type="dxa"/>
            <w:shd w:val="clear" w:color="auto" w:fill="auto"/>
          </w:tcPr>
          <w:p w:rsidR="0060198C" w:rsidRDefault="007A0734" w:rsidP="00E855F0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Захарова</w:t>
            </w:r>
          </w:p>
          <w:p w:rsidR="00805873" w:rsidRPr="000906F8" w:rsidRDefault="007A0734" w:rsidP="00E855F0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Елена Васильевна</w:t>
            </w:r>
          </w:p>
        </w:tc>
        <w:tc>
          <w:tcPr>
            <w:tcW w:w="6073" w:type="dxa"/>
            <w:shd w:val="clear" w:color="auto" w:fill="auto"/>
          </w:tcPr>
          <w:p w:rsidR="00805873" w:rsidRPr="000906F8" w:rsidRDefault="00805873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 w:rsidR="007A0734">
              <w:rPr>
                <w:szCs w:val="28"/>
              </w:rPr>
              <w:t xml:space="preserve">исполняющий обязанности </w:t>
            </w:r>
            <w:r w:rsidR="00C044F0">
              <w:rPr>
                <w:szCs w:val="28"/>
              </w:rPr>
              <w:t>перв</w:t>
            </w:r>
            <w:r w:rsidR="007A0734">
              <w:rPr>
                <w:szCs w:val="28"/>
              </w:rPr>
              <w:t>ого</w:t>
            </w:r>
            <w:r w:rsidR="00C044F0">
              <w:rPr>
                <w:szCs w:val="28"/>
              </w:rPr>
              <w:t xml:space="preserve"> </w:t>
            </w:r>
            <w:r w:rsidRPr="000906F8">
              <w:rPr>
                <w:szCs w:val="28"/>
              </w:rPr>
              <w:t>заместител</w:t>
            </w:r>
            <w:r w:rsidR="007A0734">
              <w:rPr>
                <w:szCs w:val="28"/>
              </w:rPr>
              <w:t>я</w:t>
            </w:r>
            <w:r w:rsidRPr="000906F8">
              <w:rPr>
                <w:szCs w:val="28"/>
              </w:rPr>
              <w:t xml:space="preserve"> главы администрации </w:t>
            </w:r>
            <w:r w:rsidR="00C044F0">
              <w:rPr>
                <w:szCs w:val="28"/>
              </w:rPr>
              <w:t>округа по жилищно-коммунальному хозяйству и благоустройству</w:t>
            </w:r>
          </w:p>
          <w:p w:rsidR="00805873" w:rsidRPr="000906F8" w:rsidRDefault="00805873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5632E8" w:rsidRPr="000906F8" w:rsidTr="0040458E">
        <w:tc>
          <w:tcPr>
            <w:tcW w:w="3786" w:type="dxa"/>
            <w:shd w:val="clear" w:color="auto" w:fill="auto"/>
          </w:tcPr>
          <w:p w:rsidR="005632E8" w:rsidRPr="000906F8" w:rsidRDefault="005632E8" w:rsidP="00E855F0">
            <w:pPr>
              <w:suppressAutoHyphens/>
              <w:spacing w:line="240" w:lineRule="exact"/>
              <w:rPr>
                <w:b/>
                <w:szCs w:val="28"/>
              </w:rPr>
            </w:pPr>
            <w:r w:rsidRPr="000906F8">
              <w:rPr>
                <w:b/>
                <w:szCs w:val="28"/>
              </w:rPr>
              <w:t xml:space="preserve">Заместитель </w:t>
            </w:r>
            <w:r w:rsidR="00D87AA1" w:rsidRPr="000906F8">
              <w:rPr>
                <w:b/>
                <w:szCs w:val="28"/>
              </w:rPr>
              <w:t xml:space="preserve">руководителя </w:t>
            </w:r>
            <w:r w:rsidR="00805873" w:rsidRPr="000906F8">
              <w:rPr>
                <w:b/>
                <w:szCs w:val="28"/>
              </w:rPr>
              <w:t>группы</w:t>
            </w:r>
            <w:r w:rsidR="00D87AA1" w:rsidRPr="000906F8">
              <w:rPr>
                <w:b/>
                <w:szCs w:val="28"/>
              </w:rPr>
              <w:t xml:space="preserve"> </w:t>
            </w:r>
          </w:p>
        </w:tc>
        <w:tc>
          <w:tcPr>
            <w:tcW w:w="6073" w:type="dxa"/>
            <w:shd w:val="clear" w:color="auto" w:fill="auto"/>
          </w:tcPr>
          <w:p w:rsidR="005632E8" w:rsidRPr="000906F8" w:rsidRDefault="005632E8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8A6E41" w:rsidRPr="000906F8" w:rsidTr="0040458E">
        <w:tc>
          <w:tcPr>
            <w:tcW w:w="3786" w:type="dxa"/>
            <w:shd w:val="clear" w:color="auto" w:fill="auto"/>
          </w:tcPr>
          <w:p w:rsidR="0060198C" w:rsidRDefault="00E855F0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Гурьянов</w:t>
            </w:r>
          </w:p>
          <w:p w:rsidR="008A6E41" w:rsidRPr="000906F8" w:rsidRDefault="00E855F0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Максим Семенович</w:t>
            </w:r>
          </w:p>
        </w:tc>
        <w:tc>
          <w:tcPr>
            <w:tcW w:w="6073" w:type="dxa"/>
            <w:shd w:val="clear" w:color="auto" w:fill="auto"/>
          </w:tcPr>
          <w:p w:rsidR="0060198C" w:rsidRDefault="008A6E41" w:rsidP="00E855F0">
            <w:pPr>
              <w:suppressAutoHyphens/>
              <w:snapToGrid w:val="0"/>
              <w:spacing w:line="240" w:lineRule="exact"/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0906F8"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 w:rsidR="00E855F0">
              <w:rPr>
                <w:szCs w:val="28"/>
              </w:rPr>
              <w:t xml:space="preserve">заместитель </w:t>
            </w:r>
            <w:r w:rsidRPr="0060198C">
              <w:rPr>
                <w:szCs w:val="28"/>
              </w:rPr>
              <w:t>начальник</w:t>
            </w:r>
            <w:r w:rsidR="00E855F0">
              <w:rPr>
                <w:szCs w:val="28"/>
              </w:rPr>
              <w:t>а</w:t>
            </w:r>
            <w:r w:rsidRPr="0060198C">
              <w:rPr>
                <w:szCs w:val="28"/>
              </w:rPr>
              <w:t xml:space="preserve"> 93</w:t>
            </w:r>
            <w:r w:rsidR="00E855F0">
              <w:rPr>
                <w:szCs w:val="28"/>
              </w:rPr>
              <w:t> </w:t>
            </w:r>
            <w:r w:rsidRPr="0060198C">
              <w:rPr>
                <w:szCs w:val="28"/>
              </w:rPr>
              <w:t xml:space="preserve">ПСЧ </w:t>
            </w:r>
            <w:r w:rsidR="0060198C" w:rsidRPr="0060198C">
              <w:rPr>
                <w:color w:val="000000"/>
                <w:szCs w:val="28"/>
                <w:shd w:val="clear" w:color="auto" w:fill="FFFFFF"/>
              </w:rPr>
              <w:t>1</w:t>
            </w:r>
            <w:r w:rsidR="00E855F0">
              <w:rPr>
                <w:color w:val="000000"/>
                <w:szCs w:val="28"/>
                <w:shd w:val="clear" w:color="auto" w:fill="FFFFFF"/>
              </w:rPr>
              <w:t> </w:t>
            </w:r>
            <w:r w:rsidR="0060198C" w:rsidRPr="0060198C">
              <w:rPr>
                <w:color w:val="000000"/>
                <w:szCs w:val="28"/>
                <w:shd w:val="clear" w:color="auto" w:fill="FFFFFF"/>
              </w:rPr>
              <w:t>ПСО ФПС ГПС ГУ</w:t>
            </w:r>
            <w:r w:rsidR="00E855F0">
              <w:rPr>
                <w:color w:val="000000"/>
                <w:szCs w:val="28"/>
                <w:shd w:val="clear" w:color="auto" w:fill="FFFFFF"/>
              </w:rPr>
              <w:t> </w:t>
            </w:r>
            <w:r w:rsidR="0060198C" w:rsidRPr="0060198C">
              <w:rPr>
                <w:color w:val="000000"/>
                <w:szCs w:val="28"/>
                <w:shd w:val="clear" w:color="auto" w:fill="FFFFFF"/>
              </w:rPr>
              <w:t>МЧС России по Пермскому краю</w:t>
            </w:r>
          </w:p>
          <w:p w:rsidR="008A6E41" w:rsidRPr="000906F8" w:rsidRDefault="008A6E4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(по согласованию)</w:t>
            </w:r>
          </w:p>
          <w:p w:rsidR="008A6E41" w:rsidRPr="000906F8" w:rsidRDefault="008A6E4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D87AA1" w:rsidRPr="000906F8" w:rsidTr="0040458E">
        <w:tc>
          <w:tcPr>
            <w:tcW w:w="3786" w:type="dxa"/>
            <w:shd w:val="clear" w:color="auto" w:fill="auto"/>
          </w:tcPr>
          <w:p w:rsidR="00D87AA1" w:rsidRPr="000906F8" w:rsidRDefault="00D87AA1" w:rsidP="00E855F0">
            <w:pPr>
              <w:suppressAutoHyphens/>
              <w:spacing w:line="240" w:lineRule="exact"/>
              <w:rPr>
                <w:b/>
                <w:szCs w:val="28"/>
              </w:rPr>
            </w:pPr>
            <w:r w:rsidRPr="000906F8">
              <w:rPr>
                <w:b/>
                <w:szCs w:val="28"/>
              </w:rPr>
              <w:t xml:space="preserve">Заместитель руководителя </w:t>
            </w:r>
            <w:r w:rsidR="00805873" w:rsidRPr="000906F8">
              <w:rPr>
                <w:b/>
                <w:szCs w:val="28"/>
              </w:rPr>
              <w:t>группы</w:t>
            </w:r>
            <w:r w:rsidRPr="000906F8">
              <w:rPr>
                <w:b/>
                <w:szCs w:val="28"/>
              </w:rPr>
              <w:t xml:space="preserve"> </w:t>
            </w:r>
          </w:p>
        </w:tc>
        <w:tc>
          <w:tcPr>
            <w:tcW w:w="6073" w:type="dxa"/>
            <w:shd w:val="clear" w:color="auto" w:fill="auto"/>
          </w:tcPr>
          <w:p w:rsidR="00D87AA1" w:rsidRPr="000906F8" w:rsidRDefault="00D87AA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8A6E41" w:rsidRPr="000906F8" w:rsidTr="0040458E">
        <w:tc>
          <w:tcPr>
            <w:tcW w:w="3786" w:type="dxa"/>
            <w:shd w:val="clear" w:color="auto" w:fill="auto"/>
          </w:tcPr>
          <w:p w:rsidR="0060198C" w:rsidRDefault="00A96E88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Башков</w:t>
            </w:r>
          </w:p>
          <w:p w:rsidR="008A6E41" w:rsidRPr="000906F8" w:rsidRDefault="008A6E41" w:rsidP="00E855F0">
            <w:pPr>
              <w:suppressAutoHyphens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А</w:t>
            </w:r>
            <w:r w:rsidR="00A96E88">
              <w:rPr>
                <w:szCs w:val="28"/>
              </w:rPr>
              <w:t>ндрей</w:t>
            </w:r>
            <w:r w:rsidRPr="000906F8">
              <w:rPr>
                <w:szCs w:val="28"/>
              </w:rPr>
              <w:t xml:space="preserve"> </w:t>
            </w:r>
            <w:r w:rsidR="00A96E88">
              <w:rPr>
                <w:szCs w:val="28"/>
              </w:rPr>
              <w:t>Витальевич</w:t>
            </w:r>
          </w:p>
        </w:tc>
        <w:tc>
          <w:tcPr>
            <w:tcW w:w="6073" w:type="dxa"/>
            <w:shd w:val="clear" w:color="auto" w:fill="auto"/>
          </w:tcPr>
          <w:p w:rsidR="008A6E41" w:rsidRPr="000906F8" w:rsidRDefault="008A6E4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 w:rsidRPr="000906F8">
              <w:rPr>
                <w:szCs w:val="28"/>
              </w:rPr>
              <w:t xml:space="preserve">начальник отдела по </w:t>
            </w:r>
            <w:r w:rsidR="00A96E88">
              <w:rPr>
                <w:szCs w:val="28"/>
              </w:rPr>
              <w:t>территориальной безопасности, по ГО и ЧС</w:t>
            </w:r>
            <w:r w:rsidRPr="000906F8">
              <w:rPr>
                <w:szCs w:val="28"/>
              </w:rPr>
              <w:t xml:space="preserve"> администрации </w:t>
            </w:r>
            <w:r w:rsidR="00A96E88">
              <w:rPr>
                <w:szCs w:val="28"/>
              </w:rPr>
              <w:t>округа</w:t>
            </w:r>
          </w:p>
        </w:tc>
      </w:tr>
      <w:tr w:rsidR="00D87AA1" w:rsidRPr="000906F8" w:rsidTr="0040458E">
        <w:tc>
          <w:tcPr>
            <w:tcW w:w="3786" w:type="dxa"/>
            <w:shd w:val="clear" w:color="auto" w:fill="auto"/>
          </w:tcPr>
          <w:p w:rsidR="00D87AA1" w:rsidRPr="000906F8" w:rsidRDefault="00D87AA1" w:rsidP="00E855F0">
            <w:pPr>
              <w:suppressAutoHyphens/>
              <w:snapToGrid w:val="0"/>
              <w:rPr>
                <w:b/>
                <w:szCs w:val="28"/>
              </w:rPr>
            </w:pPr>
          </w:p>
        </w:tc>
        <w:tc>
          <w:tcPr>
            <w:tcW w:w="6073" w:type="dxa"/>
            <w:shd w:val="clear" w:color="auto" w:fill="auto"/>
          </w:tcPr>
          <w:p w:rsidR="00D87AA1" w:rsidRPr="000906F8" w:rsidRDefault="00D87AA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D87AA1" w:rsidRPr="000906F8" w:rsidTr="0040458E">
        <w:tc>
          <w:tcPr>
            <w:tcW w:w="3786" w:type="dxa"/>
            <w:shd w:val="clear" w:color="auto" w:fill="auto"/>
          </w:tcPr>
          <w:p w:rsidR="00D87AA1" w:rsidRPr="000906F8" w:rsidRDefault="00A96E88" w:rsidP="00E855F0">
            <w:pPr>
              <w:suppressAutoHyphens/>
              <w:spacing w:line="240" w:lineRule="exact"/>
              <w:rPr>
                <w:szCs w:val="28"/>
              </w:rPr>
            </w:pPr>
            <w:r w:rsidRPr="000906F8">
              <w:rPr>
                <w:b/>
                <w:szCs w:val="28"/>
              </w:rPr>
              <w:t>Члены группы:</w:t>
            </w:r>
          </w:p>
        </w:tc>
        <w:tc>
          <w:tcPr>
            <w:tcW w:w="6073" w:type="dxa"/>
            <w:shd w:val="clear" w:color="auto" w:fill="auto"/>
          </w:tcPr>
          <w:p w:rsidR="00D87AA1" w:rsidRPr="000906F8" w:rsidRDefault="00D87AA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8A6E41" w:rsidRPr="000906F8" w:rsidTr="0040458E">
        <w:tc>
          <w:tcPr>
            <w:tcW w:w="3786" w:type="dxa"/>
            <w:shd w:val="clear" w:color="auto" w:fill="auto"/>
          </w:tcPr>
          <w:p w:rsidR="0060198C" w:rsidRDefault="0040458E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Половникова</w:t>
            </w:r>
          </w:p>
          <w:p w:rsidR="008A6E41" w:rsidRPr="000906F8" w:rsidRDefault="0040458E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Наталья Вячеславовна</w:t>
            </w:r>
          </w:p>
        </w:tc>
        <w:tc>
          <w:tcPr>
            <w:tcW w:w="6073" w:type="dxa"/>
            <w:shd w:val="clear" w:color="auto" w:fill="auto"/>
          </w:tcPr>
          <w:p w:rsidR="008A6E41" w:rsidRDefault="008A6E41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 w:rsidR="00D96B5C">
              <w:rPr>
                <w:szCs w:val="28"/>
              </w:rPr>
              <w:t xml:space="preserve">заместитель главы администрации округа по градостроительству - </w:t>
            </w:r>
            <w:r w:rsidR="0040458E">
              <w:rPr>
                <w:szCs w:val="28"/>
              </w:rPr>
              <w:t>начальник управления</w:t>
            </w:r>
            <w:r w:rsidRPr="000906F8">
              <w:rPr>
                <w:szCs w:val="28"/>
              </w:rPr>
              <w:t xml:space="preserve"> </w:t>
            </w:r>
            <w:r w:rsidR="002B072F">
              <w:rPr>
                <w:szCs w:val="28"/>
              </w:rPr>
              <w:t>имущественных и земельных от</w:t>
            </w:r>
            <w:r w:rsidR="00D96B5C">
              <w:rPr>
                <w:szCs w:val="28"/>
              </w:rPr>
              <w:t>ношений</w:t>
            </w:r>
          </w:p>
          <w:p w:rsidR="0040458E" w:rsidRPr="000906F8" w:rsidRDefault="0040458E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99200B" w:rsidRPr="000906F8" w:rsidTr="00D71EE9">
        <w:trPr>
          <w:trHeight w:val="781"/>
        </w:trPr>
        <w:tc>
          <w:tcPr>
            <w:tcW w:w="3786" w:type="dxa"/>
            <w:shd w:val="clear" w:color="auto" w:fill="auto"/>
          </w:tcPr>
          <w:p w:rsidR="0099200B" w:rsidRDefault="00E60B5A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Аникеенко</w:t>
            </w:r>
          </w:p>
          <w:p w:rsidR="0099200B" w:rsidRDefault="00E60B5A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Светлана Валерьевна</w:t>
            </w:r>
          </w:p>
        </w:tc>
        <w:tc>
          <w:tcPr>
            <w:tcW w:w="6073" w:type="dxa"/>
            <w:shd w:val="clear" w:color="auto" w:fill="auto"/>
          </w:tcPr>
          <w:p w:rsidR="0099200B" w:rsidRPr="000906F8" w:rsidRDefault="00D71EE9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 w:rsidR="00E60B5A">
              <w:rPr>
                <w:szCs w:val="28"/>
              </w:rPr>
              <w:t xml:space="preserve">заместитель </w:t>
            </w:r>
            <w:r>
              <w:rPr>
                <w:szCs w:val="28"/>
              </w:rPr>
              <w:t>начальник</w:t>
            </w:r>
            <w:r w:rsidR="00E60B5A">
              <w:rPr>
                <w:szCs w:val="28"/>
              </w:rPr>
              <w:t>а</w:t>
            </w:r>
            <w:r>
              <w:rPr>
                <w:szCs w:val="28"/>
              </w:rPr>
              <w:t xml:space="preserve"> отдела транспорта, дорожного хозяйства и благоустройства администрации округа</w:t>
            </w:r>
          </w:p>
        </w:tc>
      </w:tr>
      <w:tr w:rsidR="0040458E" w:rsidRPr="000906F8" w:rsidTr="0040458E">
        <w:tc>
          <w:tcPr>
            <w:tcW w:w="3786" w:type="dxa"/>
            <w:shd w:val="clear" w:color="auto" w:fill="auto"/>
          </w:tcPr>
          <w:p w:rsidR="0040458E" w:rsidRDefault="00E855F0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Горелкин</w:t>
            </w:r>
          </w:p>
          <w:p w:rsidR="0040458E" w:rsidRPr="000906F8" w:rsidRDefault="00E855F0" w:rsidP="00E855F0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Иван Михайлович</w:t>
            </w:r>
          </w:p>
        </w:tc>
        <w:tc>
          <w:tcPr>
            <w:tcW w:w="6073" w:type="dxa"/>
            <w:shd w:val="clear" w:color="auto" w:fill="auto"/>
          </w:tcPr>
          <w:p w:rsidR="0040458E" w:rsidRDefault="0040458E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870BEE">
              <w:rPr>
                <w:szCs w:val="28"/>
              </w:rPr>
              <w:t> </w:t>
            </w:r>
            <w:r>
              <w:rPr>
                <w:szCs w:val="28"/>
              </w:rPr>
              <w:t>заместитель начальника отдела по территориальной безопасности, по ГО и ЧС администрации округа</w:t>
            </w:r>
          </w:p>
          <w:p w:rsidR="0040458E" w:rsidRPr="000906F8" w:rsidRDefault="0040458E" w:rsidP="00E855F0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Крюкова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Анна Михайловна</w:t>
            </w: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консультант</w:t>
            </w:r>
            <w:r w:rsidRPr="000906F8">
              <w:rPr>
                <w:szCs w:val="28"/>
              </w:rPr>
              <w:t xml:space="preserve"> отдела по </w:t>
            </w:r>
            <w:r>
              <w:rPr>
                <w:szCs w:val="28"/>
              </w:rPr>
              <w:t>территориальной безопасности, по ГО и ЧС</w:t>
            </w:r>
            <w:r w:rsidRPr="000906F8">
              <w:rPr>
                <w:szCs w:val="28"/>
              </w:rPr>
              <w:t xml:space="preserve"> администрации </w:t>
            </w:r>
            <w:r>
              <w:rPr>
                <w:szCs w:val="28"/>
              </w:rPr>
              <w:t>округа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E60B5A">
        <w:trPr>
          <w:trHeight w:val="594"/>
        </w:trPr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Пуховкина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Гузалья Маулитзяновна</w:t>
            </w: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0906F8">
              <w:rPr>
                <w:szCs w:val="28"/>
              </w:rPr>
              <w:t xml:space="preserve">начальник сектора по экологии администрации </w:t>
            </w:r>
            <w:r>
              <w:rPr>
                <w:szCs w:val="28"/>
              </w:rPr>
              <w:t>округа</w:t>
            </w: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Мельчаков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Дмитрий Валерьевич</w:t>
            </w: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0906F8">
              <w:rPr>
                <w:szCs w:val="28"/>
              </w:rPr>
              <w:t>директор</w:t>
            </w:r>
            <w:r>
              <w:rPr>
                <w:szCs w:val="28"/>
              </w:rPr>
              <w:t xml:space="preserve"> МКУ </w:t>
            </w:r>
            <w:r w:rsidRPr="000906F8">
              <w:rPr>
                <w:szCs w:val="28"/>
              </w:rPr>
              <w:t xml:space="preserve">«Единая дежурно-диспетчерская служба Александровского муниципального </w:t>
            </w:r>
            <w:r>
              <w:rPr>
                <w:szCs w:val="28"/>
              </w:rPr>
              <w:t>округа</w:t>
            </w:r>
            <w:r w:rsidRPr="000906F8">
              <w:rPr>
                <w:szCs w:val="28"/>
              </w:rPr>
              <w:t xml:space="preserve">» </w:t>
            </w:r>
            <w:r>
              <w:rPr>
                <w:szCs w:val="28"/>
              </w:rPr>
              <w:t>(по согласованию)</w:t>
            </w: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Баран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Ольга Петровна</w:t>
            </w: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0906F8">
              <w:rPr>
                <w:szCs w:val="28"/>
              </w:rPr>
              <w:t xml:space="preserve">ведущий специалист отдела по </w:t>
            </w:r>
            <w:r>
              <w:rPr>
                <w:szCs w:val="28"/>
              </w:rPr>
              <w:t>территориальной безопасности, по ГО и ЧС</w:t>
            </w:r>
            <w:r w:rsidRPr="000906F8">
              <w:rPr>
                <w:szCs w:val="28"/>
              </w:rPr>
              <w:t xml:space="preserve"> администрации </w:t>
            </w:r>
            <w:r>
              <w:rPr>
                <w:szCs w:val="28"/>
              </w:rPr>
              <w:t>округа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>Волик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Елена Евгеньевна</w:t>
            </w:r>
          </w:p>
        </w:tc>
        <w:tc>
          <w:tcPr>
            <w:tcW w:w="6073" w:type="dxa"/>
            <w:shd w:val="clear" w:color="auto" w:fill="auto"/>
          </w:tcPr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нача</w:t>
            </w:r>
            <w:r w:rsidR="0054209F">
              <w:rPr>
                <w:szCs w:val="28"/>
              </w:rPr>
              <w:t>льник территориального отдела р</w:t>
            </w:r>
            <w:r w:rsidRPr="000906F8">
              <w:rPr>
                <w:szCs w:val="28"/>
              </w:rPr>
              <w:t>п.</w:t>
            </w:r>
            <w:r>
              <w:rPr>
                <w:szCs w:val="28"/>
              </w:rPr>
              <w:t> </w:t>
            </w:r>
            <w:r w:rsidRPr="000906F8">
              <w:rPr>
                <w:szCs w:val="28"/>
              </w:rPr>
              <w:t>В</w:t>
            </w:r>
            <w:r>
              <w:rPr>
                <w:szCs w:val="28"/>
              </w:rPr>
              <w:t>севолодо-Вильва (по согласованию)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Pr="002C7B33" w:rsidRDefault="00CC4229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2C7B33">
              <w:rPr>
                <w:szCs w:val="28"/>
              </w:rPr>
              <w:t>Красных</w:t>
            </w:r>
          </w:p>
          <w:p w:rsidR="002C7B33" w:rsidRPr="002C7B33" w:rsidRDefault="002C7B33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2C7B33">
              <w:rPr>
                <w:szCs w:val="28"/>
              </w:rPr>
              <w:t>Андрей Анатольевич</w:t>
            </w:r>
          </w:p>
          <w:p w:rsidR="00CC4229" w:rsidRPr="002C7B33" w:rsidRDefault="00CC4229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6073" w:type="dxa"/>
            <w:shd w:val="clear" w:color="auto" w:fill="auto"/>
          </w:tcPr>
          <w:p w:rsidR="00E60B5A" w:rsidRPr="002C7B33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2C7B33">
              <w:rPr>
                <w:szCs w:val="28"/>
              </w:rPr>
              <w:t>- начальник Отделения МВД России по Александровскому муниципальному округу</w:t>
            </w:r>
          </w:p>
          <w:p w:rsidR="00E60B5A" w:rsidRPr="002C7B33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2C7B33">
              <w:rPr>
                <w:szCs w:val="28"/>
              </w:rPr>
              <w:t>(по согласованию)</w:t>
            </w:r>
          </w:p>
          <w:p w:rsidR="00E60B5A" w:rsidRPr="002C7B33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Ельшин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Виталий Геннадьевич</w:t>
            </w:r>
          </w:p>
        </w:tc>
        <w:tc>
          <w:tcPr>
            <w:tcW w:w="6073" w:type="dxa"/>
            <w:shd w:val="clear" w:color="auto" w:fill="auto"/>
          </w:tcPr>
          <w:p w:rsidR="0054209F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-</w:t>
            </w:r>
            <w:r>
              <w:rPr>
                <w:szCs w:val="28"/>
              </w:rPr>
              <w:t> начальник отдела безопасности АО </w:t>
            </w:r>
            <w:r w:rsidRPr="000906F8">
              <w:rPr>
                <w:szCs w:val="28"/>
              </w:rPr>
              <w:t>«Алек</w:t>
            </w:r>
            <w:r w:rsidR="0054209F">
              <w:rPr>
                <w:szCs w:val="28"/>
              </w:rPr>
              <w:t>-</w:t>
            </w:r>
            <w:r w:rsidRPr="000906F8">
              <w:rPr>
                <w:szCs w:val="28"/>
              </w:rPr>
              <w:t xml:space="preserve">сандровский машиностроительный завод» 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(по согласованию)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E60B5A" w:rsidRPr="000906F8" w:rsidTr="0040458E">
        <w:tc>
          <w:tcPr>
            <w:tcW w:w="3786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Гашков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rPr>
                <w:szCs w:val="28"/>
              </w:rPr>
            </w:pPr>
            <w:r w:rsidRPr="000906F8">
              <w:rPr>
                <w:szCs w:val="28"/>
              </w:rPr>
              <w:t>Евгений Сергеевич</w:t>
            </w:r>
          </w:p>
        </w:tc>
        <w:tc>
          <w:tcPr>
            <w:tcW w:w="6073" w:type="dxa"/>
            <w:shd w:val="clear" w:color="auto" w:fill="auto"/>
          </w:tcPr>
          <w:p w:rsidR="00E60B5A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CC4229" w:rsidRPr="00CC4229">
              <w:rPr>
                <w:szCs w:val="28"/>
              </w:rPr>
              <w:t>начальник штаба ГОЧС филиала «Яйвинская ГРЭС» ПАО «Юнипро»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  <w:r w:rsidRPr="000906F8">
              <w:rPr>
                <w:szCs w:val="28"/>
              </w:rPr>
              <w:t>(по согласованию)</w:t>
            </w:r>
          </w:p>
          <w:p w:rsidR="00E60B5A" w:rsidRPr="000906F8" w:rsidRDefault="00E60B5A" w:rsidP="00E60B5A">
            <w:pPr>
              <w:suppressAutoHyphens/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</w:tbl>
    <w:p w:rsidR="00EA1CF0" w:rsidRDefault="00EA1CF0" w:rsidP="00E855F0">
      <w:pPr>
        <w:suppressAutoHyphens/>
        <w:jc w:val="both"/>
      </w:pPr>
    </w:p>
    <w:p w:rsidR="00AA0D71" w:rsidRDefault="00AA0D71" w:rsidP="00E855F0">
      <w:pPr>
        <w:suppressAutoHyphens/>
        <w:jc w:val="both"/>
        <w:sectPr w:rsidR="00AA0D71" w:rsidSect="0054209F">
          <w:pgSz w:w="11909" w:h="16834"/>
          <w:pgMar w:top="1134" w:right="851" w:bottom="1134" w:left="1418" w:header="720" w:footer="720" w:gutter="0"/>
          <w:pgNumType w:start="1"/>
          <w:cols w:space="60"/>
          <w:noEndnote/>
          <w:titlePg/>
        </w:sectPr>
      </w:pP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 w:rsidRPr="00665456">
        <w:lastRenderedPageBreak/>
        <w:t>УТВЕРЖДЕН</w:t>
      </w: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>
        <w:t>постановлением</w:t>
      </w:r>
    </w:p>
    <w:p w:rsidR="00405450" w:rsidRDefault="00405450" w:rsidP="00405450">
      <w:pPr>
        <w:pStyle w:val="a5"/>
        <w:suppressAutoHyphens/>
        <w:spacing w:line="240" w:lineRule="exact"/>
        <w:ind w:left="6096" w:firstLine="0"/>
      </w:pPr>
      <w:r w:rsidRPr="00665456">
        <w:t xml:space="preserve">администрации </w:t>
      </w:r>
      <w:r>
        <w:t xml:space="preserve">Александровского </w:t>
      </w: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>
        <w:t>муниципального округа</w:t>
      </w:r>
    </w:p>
    <w:p w:rsidR="00405450" w:rsidRPr="00D13B6E" w:rsidRDefault="00405450" w:rsidP="00405450">
      <w:pPr>
        <w:suppressAutoHyphens/>
        <w:ind w:left="6096"/>
        <w:rPr>
          <w:b/>
          <w:szCs w:val="28"/>
        </w:rPr>
      </w:pPr>
      <w:r>
        <w:t>от</w:t>
      </w:r>
      <w:r>
        <w:tab/>
        <w:t xml:space="preserve"> </w:t>
      </w:r>
      <w:r w:rsidR="00927399">
        <w:t>18.02.2026</w:t>
      </w:r>
      <w:r>
        <w:t xml:space="preserve"> №</w:t>
      </w:r>
      <w:r w:rsidR="00927399">
        <w:t xml:space="preserve"> 186</w:t>
      </w:r>
    </w:p>
    <w:p w:rsidR="00EA1CF0" w:rsidRDefault="00EA1CF0" w:rsidP="00E855F0">
      <w:pPr>
        <w:suppressAutoHyphens/>
        <w:autoSpaceDE w:val="0"/>
        <w:autoSpaceDN w:val="0"/>
        <w:adjustRightInd w:val="0"/>
        <w:ind w:firstLine="5797"/>
        <w:outlineLvl w:val="0"/>
        <w:rPr>
          <w:rStyle w:val="FontStyle34"/>
          <w:sz w:val="28"/>
          <w:szCs w:val="28"/>
        </w:rPr>
      </w:pPr>
    </w:p>
    <w:p w:rsidR="00405450" w:rsidRDefault="00405450" w:rsidP="00E855F0">
      <w:pPr>
        <w:suppressAutoHyphens/>
        <w:autoSpaceDE w:val="0"/>
        <w:autoSpaceDN w:val="0"/>
        <w:adjustRightInd w:val="0"/>
        <w:ind w:firstLine="5797"/>
        <w:outlineLvl w:val="0"/>
        <w:rPr>
          <w:rStyle w:val="FontStyle34"/>
          <w:sz w:val="28"/>
          <w:szCs w:val="28"/>
        </w:rPr>
      </w:pPr>
    </w:p>
    <w:p w:rsidR="00021028" w:rsidRPr="00021028" w:rsidRDefault="0071199C" w:rsidP="00405450">
      <w:pPr>
        <w:pStyle w:val="a5"/>
        <w:suppressAutoHyphens/>
        <w:spacing w:line="240" w:lineRule="exact"/>
        <w:ind w:firstLine="0"/>
        <w:jc w:val="center"/>
        <w:rPr>
          <w:rStyle w:val="FontStyle34"/>
          <w:b/>
          <w:sz w:val="28"/>
          <w:szCs w:val="28"/>
        </w:rPr>
      </w:pPr>
      <w:r>
        <w:rPr>
          <w:rStyle w:val="FontStyle34"/>
          <w:b/>
          <w:sz w:val="28"/>
          <w:szCs w:val="28"/>
        </w:rPr>
        <w:t>ПЛАН</w:t>
      </w:r>
    </w:p>
    <w:p w:rsidR="0071199C" w:rsidRDefault="0071199C" w:rsidP="00405450">
      <w:pPr>
        <w:pStyle w:val="af5"/>
        <w:suppressAutoHyphens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основных </w:t>
      </w:r>
      <w:r w:rsidR="005D4AFC">
        <w:rPr>
          <w:rFonts w:ascii="Times New Roman" w:hAnsi="Times New Roman"/>
          <w:b/>
          <w:sz w:val="28"/>
          <w:szCs w:val="28"/>
        </w:rPr>
        <w:t xml:space="preserve">противопаводковых </w:t>
      </w:r>
      <w:r w:rsidRPr="000C38D9">
        <w:rPr>
          <w:rFonts w:ascii="Times New Roman" w:hAnsi="Times New Roman"/>
          <w:b/>
          <w:sz w:val="28"/>
          <w:szCs w:val="28"/>
        </w:rPr>
        <w:t xml:space="preserve">мероприятий Александровского </w:t>
      </w:r>
    </w:p>
    <w:p w:rsidR="0071199C" w:rsidRDefault="0071199C" w:rsidP="00405450">
      <w:pPr>
        <w:pStyle w:val="af5"/>
        <w:suppressAutoHyphens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0C38D9">
        <w:rPr>
          <w:rFonts w:ascii="Times New Roman" w:hAnsi="Times New Roman"/>
          <w:b/>
          <w:sz w:val="28"/>
          <w:szCs w:val="28"/>
        </w:rPr>
        <w:t xml:space="preserve"> </w:t>
      </w:r>
      <w:r w:rsidR="005D4AFC">
        <w:rPr>
          <w:rFonts w:ascii="Times New Roman" w:hAnsi="Times New Roman"/>
          <w:b/>
          <w:sz w:val="28"/>
          <w:szCs w:val="28"/>
        </w:rPr>
        <w:t>на</w:t>
      </w:r>
      <w:r w:rsidRPr="000C38D9">
        <w:rPr>
          <w:rFonts w:ascii="Times New Roman" w:hAnsi="Times New Roman"/>
          <w:b/>
          <w:sz w:val="28"/>
          <w:szCs w:val="28"/>
        </w:rPr>
        <w:t xml:space="preserve"> период</w:t>
      </w:r>
      <w:r>
        <w:rPr>
          <w:rFonts w:ascii="Times New Roman" w:hAnsi="Times New Roman"/>
          <w:b/>
          <w:sz w:val="28"/>
          <w:szCs w:val="28"/>
        </w:rPr>
        <w:t xml:space="preserve"> прохождения</w:t>
      </w:r>
      <w:r w:rsidRPr="000C38D9">
        <w:rPr>
          <w:rFonts w:ascii="Times New Roman" w:hAnsi="Times New Roman"/>
          <w:b/>
          <w:sz w:val="28"/>
          <w:szCs w:val="28"/>
        </w:rPr>
        <w:t xml:space="preserve"> </w:t>
      </w:r>
      <w:r w:rsidR="005D4AFC">
        <w:rPr>
          <w:rFonts w:ascii="Times New Roman" w:hAnsi="Times New Roman"/>
          <w:b/>
          <w:sz w:val="28"/>
          <w:szCs w:val="28"/>
        </w:rPr>
        <w:t>весенне-летнего</w:t>
      </w:r>
      <w:r w:rsidRPr="000C38D9">
        <w:rPr>
          <w:rFonts w:ascii="Times New Roman" w:hAnsi="Times New Roman"/>
          <w:b/>
          <w:sz w:val="28"/>
          <w:szCs w:val="28"/>
        </w:rPr>
        <w:t xml:space="preserve"> половодья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38D9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</w:t>
      </w:r>
      <w:r w:rsidR="00E60B5A">
        <w:rPr>
          <w:rFonts w:ascii="Times New Roman" w:hAnsi="Times New Roman"/>
          <w:b/>
          <w:sz w:val="28"/>
          <w:szCs w:val="28"/>
        </w:rPr>
        <w:t>6</w:t>
      </w:r>
      <w:r w:rsidR="00291749">
        <w:rPr>
          <w:rFonts w:ascii="Times New Roman" w:hAnsi="Times New Roman"/>
          <w:b/>
          <w:sz w:val="28"/>
          <w:szCs w:val="28"/>
        </w:rPr>
        <w:t> </w:t>
      </w:r>
      <w:r w:rsidRPr="000C38D9">
        <w:rPr>
          <w:rFonts w:ascii="Times New Roman" w:hAnsi="Times New Roman"/>
          <w:b/>
          <w:sz w:val="28"/>
          <w:szCs w:val="28"/>
        </w:rPr>
        <w:t>г</w:t>
      </w:r>
      <w:r w:rsidRPr="000C38D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да</w:t>
      </w:r>
    </w:p>
    <w:p w:rsidR="00405450" w:rsidRPr="000C38D9" w:rsidRDefault="00405450" w:rsidP="00405450">
      <w:pPr>
        <w:pStyle w:val="af5"/>
        <w:suppressAutoHyphens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2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4110"/>
        <w:gridCol w:w="1951"/>
        <w:gridCol w:w="2413"/>
        <w:gridCol w:w="1423"/>
      </w:tblGrid>
      <w:tr w:rsidR="0071199C" w:rsidRPr="00236A20" w:rsidTr="00F42CA1">
        <w:trPr>
          <w:trHeight w:val="688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236A20" w:rsidRDefault="005D4AFC" w:rsidP="00E855F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71199C" w:rsidRPr="00236A20">
              <w:rPr>
                <w:rFonts w:ascii="Times New Roman" w:hAnsi="Times New Roman" w:cs="Times New Roman"/>
              </w:rPr>
              <w:t xml:space="preserve"> </w:t>
            </w:r>
            <w:r w:rsidR="0071199C" w:rsidRPr="00236A2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236A20" w:rsidRDefault="0071199C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20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236A20" w:rsidRDefault="0071199C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2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236A20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выполнения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236A20" w:rsidRDefault="0071199C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236A20" w:rsidRDefault="0071199C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исполнении</w:t>
            </w:r>
          </w:p>
        </w:tc>
      </w:tr>
      <w:tr w:rsidR="0071199C" w:rsidRPr="004B42D2" w:rsidTr="00B51FDF">
        <w:trPr>
          <w:trHeight w:val="390"/>
          <w:jc w:val="center"/>
        </w:trPr>
        <w:tc>
          <w:tcPr>
            <w:tcW w:w="103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99C" w:rsidRPr="004B42D2" w:rsidRDefault="0071199C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D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пропуску весеннего половодья и паводка</w:t>
            </w:r>
          </w:p>
        </w:tc>
      </w:tr>
      <w:tr w:rsidR="005D4AFC" w:rsidRPr="00236A20" w:rsidTr="00B51FDF">
        <w:trPr>
          <w:trHeight w:val="1119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Проверка готовности ГТС к пропуску половодья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983FBD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4"/>
                <w:szCs w:val="24"/>
              </w:rPr>
              <w:t>март-апрель 2026 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Противопаводковая рабочая группа при КЧС и ОПБ П</w:t>
            </w:r>
            <w:r>
              <w:rPr>
                <w:rFonts w:cs="Times New Roman CYR"/>
                <w:sz w:val="24"/>
              </w:rPr>
              <w:t>ермского края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098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>Корректировка Плана действий по предупреждению и ликвидации чрезвычайных ситуаций природного и техногенного характера на территории муниципального образования (организации).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  <w:lang w:val="en-US"/>
              </w:rPr>
            </w:pPr>
            <w:r>
              <w:rPr>
                <w:rFonts w:cs="Times New Roman CYR"/>
                <w:sz w:val="24"/>
              </w:rPr>
              <w:t xml:space="preserve">до </w:t>
            </w:r>
            <w:r w:rsidR="0034606F">
              <w:rPr>
                <w:rFonts w:cs="Times New Roman CYR"/>
                <w:sz w:val="24"/>
              </w:rPr>
              <w:t>20</w:t>
            </w:r>
            <w:r>
              <w:rPr>
                <w:rFonts w:cs="Times New Roman CYR"/>
                <w:sz w:val="24"/>
              </w:rPr>
              <w:t>.02.202</w:t>
            </w:r>
            <w:r w:rsidR="00E60B5A">
              <w:rPr>
                <w:rFonts w:cs="Times New Roman CYR"/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 xml:space="preserve">Отдел по </w:t>
            </w:r>
            <w:r w:rsidR="002B072F">
              <w:rPr>
                <w:rFonts w:cs="Times New Roman CYR"/>
                <w:sz w:val="24"/>
              </w:rPr>
              <w:t>территориальной безопасности, по ГО и ЧС администрации округа</w:t>
            </w:r>
            <w:r w:rsidR="00F735D4">
              <w:rPr>
                <w:rFonts w:cs="Times New Roman CYR"/>
                <w:sz w:val="24"/>
              </w:rPr>
              <w:t>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Руководители гидротехнических сооружений: филиала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Яйвинская ГРЭС</w:t>
            </w:r>
            <w:r w:rsidRPr="005D4AFC">
              <w:rPr>
                <w:sz w:val="24"/>
              </w:rPr>
              <w:t xml:space="preserve">» </w:t>
            </w:r>
            <w:r w:rsidRPr="005D4AFC">
              <w:rPr>
                <w:rFonts w:cs="Times New Roman CYR"/>
                <w:sz w:val="24"/>
              </w:rPr>
              <w:t>ПАО</w:t>
            </w:r>
            <w:r w:rsidR="00D70BE5">
              <w:rPr>
                <w:rFonts w:cs="Times New Roman CYR"/>
                <w:sz w:val="24"/>
              </w:rPr>
              <w:t> 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Юнипро</w:t>
            </w:r>
            <w:r w:rsidRPr="005D4AFC">
              <w:rPr>
                <w:sz w:val="24"/>
              </w:rPr>
              <w:t xml:space="preserve">», </w:t>
            </w:r>
            <w:r w:rsidRPr="005D4AFC">
              <w:rPr>
                <w:rFonts w:cs="Times New Roman CYR"/>
                <w:sz w:val="24"/>
              </w:rPr>
              <w:t>АО</w:t>
            </w:r>
            <w:r w:rsidR="00D70BE5">
              <w:rPr>
                <w:rFonts w:cs="Times New Roman CYR"/>
                <w:sz w:val="24"/>
              </w:rPr>
              <w:t> 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АМЗ</w:t>
            </w:r>
            <w:r w:rsidRPr="005D4AFC">
              <w:rPr>
                <w:sz w:val="24"/>
              </w:rPr>
              <w:t>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667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Уточнение затороопасных участков на территории МО и планирование мероприятий по ослаблению льда на данных участках.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Направление предложений о необходимости проведения взрывных работ на затороопасных участках председателю КЧС и ОПБ </w:t>
            </w:r>
            <w:r w:rsidR="002B072F">
              <w:rPr>
                <w:rFonts w:cs="Times New Roman CYR"/>
                <w:sz w:val="24"/>
              </w:rPr>
              <w:t>округа</w:t>
            </w:r>
            <w:r w:rsidRPr="005D4AFC">
              <w:rPr>
                <w:rFonts w:cs="Times New Roman CYR"/>
                <w:sz w:val="24"/>
              </w:rPr>
              <w:t xml:space="preserve">. 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 xml:space="preserve">до </w:t>
            </w:r>
            <w:r w:rsidR="00B738F7">
              <w:rPr>
                <w:rFonts w:cs="Times New Roman CYR"/>
                <w:sz w:val="24"/>
              </w:rPr>
              <w:t>01</w:t>
            </w:r>
            <w:r>
              <w:rPr>
                <w:rFonts w:cs="Times New Roman CYR"/>
                <w:sz w:val="24"/>
              </w:rPr>
              <w:t>.0</w:t>
            </w:r>
            <w:r w:rsidR="000906F8">
              <w:rPr>
                <w:rFonts w:cs="Times New Roman CYR"/>
                <w:sz w:val="24"/>
              </w:rPr>
              <w:t>4</w:t>
            </w:r>
            <w:r>
              <w:rPr>
                <w:rFonts w:cs="Times New Roman CYR"/>
                <w:sz w:val="24"/>
              </w:rPr>
              <w:t>.202</w:t>
            </w:r>
            <w:r w:rsidR="00E60B5A">
              <w:rPr>
                <w:rFonts w:cs="Times New Roman CYR"/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72F" w:rsidRPr="005D4AFC" w:rsidRDefault="002B072F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60198C" w:rsidRDefault="002B072F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</w:t>
            </w:r>
            <w:r w:rsidR="0060198C">
              <w:rPr>
                <w:sz w:val="22"/>
                <w:szCs w:val="22"/>
              </w:rPr>
              <w:t xml:space="preserve">правление </w:t>
            </w:r>
            <w:r>
              <w:rPr>
                <w:sz w:val="22"/>
                <w:szCs w:val="22"/>
              </w:rPr>
              <w:t>р.</w:t>
            </w:r>
            <w:r w:rsidR="0060198C">
              <w:rPr>
                <w:sz w:val="22"/>
                <w:szCs w:val="22"/>
              </w:rPr>
              <w:t>п.</w:t>
            </w:r>
            <w:r w:rsidR="0034606F">
              <w:rPr>
                <w:sz w:val="22"/>
                <w:szCs w:val="22"/>
              </w:rPr>
              <w:t> </w:t>
            </w:r>
            <w:r w:rsidR="0060198C">
              <w:rPr>
                <w:sz w:val="22"/>
                <w:szCs w:val="22"/>
              </w:rPr>
              <w:t>Яйва</w:t>
            </w:r>
            <w:r w:rsidR="00C2787D">
              <w:rPr>
                <w:sz w:val="22"/>
                <w:szCs w:val="22"/>
              </w:rPr>
              <w:t>.</w:t>
            </w:r>
          </w:p>
          <w:p w:rsidR="00D70BE5" w:rsidRPr="0060198C" w:rsidRDefault="00D70BE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 В.-Вильва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Tr="00F42CA1">
        <w:trPr>
          <w:trHeight w:val="268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Проведение заседания КЧС и ОПБ.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0A6F3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до 01</w:t>
            </w:r>
            <w:r w:rsidR="005D4AFC" w:rsidRPr="005D4AFC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5D4AFC" w:rsidRPr="005D4AFC">
              <w:rPr>
                <w:sz w:val="24"/>
              </w:rPr>
              <w:t>.20</w:t>
            </w:r>
            <w:r w:rsidR="005D4AFC">
              <w:rPr>
                <w:sz w:val="24"/>
              </w:rPr>
              <w:t>2</w:t>
            </w:r>
            <w:r w:rsidR="00E60B5A">
              <w:rPr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Председател</w:t>
            </w:r>
            <w:r>
              <w:rPr>
                <w:rFonts w:cs="Times New Roman CYR"/>
                <w:sz w:val="24"/>
              </w:rPr>
              <w:t>ь</w:t>
            </w:r>
            <w:r w:rsidRPr="005D4AFC">
              <w:rPr>
                <w:rFonts w:cs="Times New Roman CYR"/>
                <w:sz w:val="24"/>
              </w:rPr>
              <w:t xml:space="preserve"> КЧС и ОПБ </w:t>
            </w:r>
            <w:r w:rsidR="002B072F">
              <w:rPr>
                <w:rFonts w:cs="Times New Roman CYR"/>
                <w:sz w:val="24"/>
              </w:rPr>
              <w:t>округа</w:t>
            </w:r>
            <w:r w:rsidR="00F735D4">
              <w:rPr>
                <w:rFonts w:cs="Times New Roman CYR"/>
                <w:sz w:val="24"/>
              </w:rPr>
              <w:t>.</w:t>
            </w:r>
          </w:p>
          <w:p w:rsidR="002B072F" w:rsidRPr="005D4AFC" w:rsidRDefault="002B072F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Руководители организаций: </w:t>
            </w:r>
            <w:r w:rsidR="00D70BE5">
              <w:rPr>
                <w:rFonts w:cs="Times New Roman CYR"/>
                <w:sz w:val="24"/>
              </w:rPr>
              <w:t>АО </w:t>
            </w:r>
            <w:r w:rsidR="00D70BE5" w:rsidRPr="005D4AFC">
              <w:rPr>
                <w:sz w:val="24"/>
              </w:rPr>
              <w:t>«</w:t>
            </w:r>
            <w:r w:rsidR="00D70BE5" w:rsidRPr="005D4AFC">
              <w:rPr>
                <w:rFonts w:cs="Times New Roman CYR"/>
                <w:sz w:val="24"/>
              </w:rPr>
              <w:t>АМЗ</w:t>
            </w:r>
            <w:r w:rsidR="00D70BE5" w:rsidRPr="005D4AFC">
              <w:rPr>
                <w:sz w:val="24"/>
              </w:rPr>
              <w:t>»</w:t>
            </w:r>
            <w:r w:rsidR="00D70BE5">
              <w:rPr>
                <w:sz w:val="24"/>
              </w:rPr>
              <w:t xml:space="preserve">, </w:t>
            </w:r>
            <w:r w:rsidRPr="005D4AFC">
              <w:rPr>
                <w:rFonts w:cs="Times New Roman CYR"/>
                <w:sz w:val="24"/>
              </w:rPr>
              <w:t xml:space="preserve">филиала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Яйвинская ГРЭС</w:t>
            </w:r>
            <w:r w:rsidRPr="005D4AFC">
              <w:rPr>
                <w:sz w:val="24"/>
              </w:rPr>
              <w:t xml:space="preserve">» </w:t>
            </w:r>
            <w:r w:rsidR="0034606F">
              <w:rPr>
                <w:rFonts w:cs="Times New Roman CYR"/>
                <w:sz w:val="24"/>
              </w:rPr>
              <w:t>ПАО 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Юнипро</w:t>
            </w:r>
            <w:r w:rsidR="00BB3159">
              <w:rPr>
                <w:sz w:val="24"/>
              </w:rPr>
              <w:t>»</w:t>
            </w:r>
            <w:r w:rsidRPr="005D4AFC">
              <w:rPr>
                <w:sz w:val="24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729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Подготовка постановления (приказа)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 xml:space="preserve">О мерах по безаварийному пропуску </w:t>
            </w:r>
            <w:r w:rsidR="002B072F">
              <w:rPr>
                <w:rFonts w:cs="Times New Roman CYR"/>
                <w:sz w:val="24"/>
              </w:rPr>
              <w:t>весенне-летнего</w:t>
            </w:r>
            <w:r w:rsidRPr="005D4AFC">
              <w:rPr>
                <w:rFonts w:cs="Times New Roman CYR"/>
                <w:sz w:val="24"/>
              </w:rPr>
              <w:t xml:space="preserve"> половодья</w:t>
            </w:r>
            <w:r w:rsidR="002B072F">
              <w:rPr>
                <w:rFonts w:cs="Times New Roman CYR"/>
                <w:sz w:val="24"/>
              </w:rPr>
              <w:t xml:space="preserve"> </w:t>
            </w:r>
            <w:r w:rsidRPr="005D4AFC">
              <w:rPr>
                <w:rFonts w:cs="Times New Roman CYR"/>
                <w:sz w:val="24"/>
              </w:rPr>
              <w:t>20</w:t>
            </w:r>
            <w:r>
              <w:rPr>
                <w:rFonts w:cs="Times New Roman CYR"/>
                <w:sz w:val="24"/>
              </w:rPr>
              <w:t>2</w:t>
            </w:r>
            <w:r w:rsidR="00E60B5A">
              <w:rPr>
                <w:rFonts w:cs="Times New Roman CYR"/>
                <w:sz w:val="24"/>
              </w:rPr>
              <w:t>6</w:t>
            </w:r>
            <w:r w:rsidRPr="005D4AFC">
              <w:rPr>
                <w:rFonts w:cs="Times New Roman CYR"/>
                <w:sz w:val="24"/>
              </w:rPr>
              <w:t xml:space="preserve"> года</w:t>
            </w:r>
            <w:r w:rsidRPr="005D4AFC">
              <w:rPr>
                <w:sz w:val="24"/>
              </w:rPr>
              <w:t xml:space="preserve">». </w:t>
            </w:r>
            <w:r w:rsidRPr="005D4AFC">
              <w:rPr>
                <w:rFonts w:cs="Times New Roman CYR"/>
                <w:sz w:val="24"/>
              </w:rPr>
              <w:t xml:space="preserve">Данным постановлением (приказом) утвердить </w:t>
            </w:r>
            <w:r w:rsidR="00E855F0" w:rsidRPr="005D4AFC">
              <w:rPr>
                <w:rFonts w:cs="Times New Roman CYR"/>
                <w:sz w:val="24"/>
              </w:rPr>
              <w:t>План противопаводковых</w:t>
            </w:r>
            <w:r w:rsidRPr="005D4AFC">
              <w:rPr>
                <w:rFonts w:cs="Times New Roman CYR"/>
                <w:sz w:val="24"/>
              </w:rPr>
              <w:t xml:space="preserve"> мероприятий.</w:t>
            </w:r>
          </w:p>
          <w:p w:rsidR="005D4AFC" w:rsidRPr="005D4AFC" w:rsidRDefault="005D4AFC" w:rsidP="00E855F0">
            <w:pPr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Представить НПА в отдел по </w:t>
            </w:r>
            <w:r w:rsidR="002B072F">
              <w:rPr>
                <w:rFonts w:cs="Times New Roman CYR"/>
                <w:sz w:val="24"/>
              </w:rPr>
              <w:t>территориальной безопасности, по ГО и ЧС</w:t>
            </w:r>
            <w:r w:rsidRPr="005D4AFC">
              <w:rPr>
                <w:rFonts w:cs="Times New Roman CYR"/>
                <w:sz w:val="24"/>
              </w:rPr>
              <w:t xml:space="preserve"> администрации </w:t>
            </w:r>
            <w:r w:rsidR="002B072F">
              <w:rPr>
                <w:rFonts w:cs="Times New Roman CYR"/>
                <w:sz w:val="24"/>
              </w:rPr>
              <w:t>округа</w:t>
            </w:r>
            <w:r w:rsidRPr="005D4AFC">
              <w:rPr>
                <w:rFonts w:cs="Times New Roman CYR"/>
                <w:sz w:val="24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  <w:lang w:val="en-US"/>
              </w:rPr>
            </w:pPr>
            <w:r w:rsidRPr="005D4AFC">
              <w:rPr>
                <w:rFonts w:cs="Times New Roman CYR"/>
                <w:sz w:val="24"/>
              </w:rPr>
              <w:t xml:space="preserve">до </w:t>
            </w:r>
            <w:r w:rsidR="00B738F7">
              <w:rPr>
                <w:rFonts w:cs="Times New Roman CYR"/>
                <w:sz w:val="24"/>
              </w:rPr>
              <w:t>20</w:t>
            </w:r>
            <w:r w:rsidR="001E7422">
              <w:rPr>
                <w:rFonts w:cs="Times New Roman CYR"/>
                <w:sz w:val="24"/>
              </w:rPr>
              <w:t>.02.202</w:t>
            </w:r>
            <w:r w:rsidR="00E60B5A">
              <w:rPr>
                <w:rFonts w:cs="Times New Roman CYR"/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6FBE" w:rsidRPr="00896FBE" w:rsidRDefault="00896FB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896FBE"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5D4AFC" w:rsidRPr="00896FBE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 w:rsidRPr="00896FBE">
              <w:rPr>
                <w:rFonts w:cs="Times New Roman CYR"/>
                <w:sz w:val="24"/>
              </w:rPr>
              <w:t xml:space="preserve">Руководители организаций: филиала </w:t>
            </w:r>
            <w:r w:rsidRPr="00896FBE">
              <w:rPr>
                <w:sz w:val="24"/>
              </w:rPr>
              <w:t>«</w:t>
            </w:r>
            <w:r w:rsidRPr="00896FBE">
              <w:rPr>
                <w:rFonts w:cs="Times New Roman CYR"/>
                <w:sz w:val="24"/>
              </w:rPr>
              <w:t>Яйвинская ГРЭС</w:t>
            </w:r>
            <w:r w:rsidRPr="00896FBE">
              <w:rPr>
                <w:sz w:val="24"/>
              </w:rPr>
              <w:t xml:space="preserve">» </w:t>
            </w:r>
            <w:r w:rsidR="0034606F">
              <w:rPr>
                <w:rFonts w:cs="Times New Roman CYR"/>
                <w:sz w:val="24"/>
              </w:rPr>
              <w:t>ПАО </w:t>
            </w:r>
            <w:r w:rsidRPr="00896FBE">
              <w:rPr>
                <w:sz w:val="24"/>
              </w:rPr>
              <w:t>«</w:t>
            </w:r>
            <w:r w:rsidRPr="00896FBE">
              <w:rPr>
                <w:rFonts w:cs="Times New Roman CYR"/>
                <w:sz w:val="24"/>
              </w:rPr>
              <w:t>Юнипро</w:t>
            </w:r>
            <w:r w:rsidRPr="00896FBE">
              <w:rPr>
                <w:sz w:val="24"/>
              </w:rPr>
              <w:t>»,</w:t>
            </w:r>
            <w:r w:rsidR="0034606F">
              <w:rPr>
                <w:rFonts w:cs="Times New Roman CYR"/>
                <w:sz w:val="24"/>
              </w:rPr>
              <w:t xml:space="preserve"> АО </w:t>
            </w:r>
            <w:r w:rsidRPr="00896FBE">
              <w:rPr>
                <w:sz w:val="24"/>
              </w:rPr>
              <w:t>«</w:t>
            </w:r>
            <w:r w:rsidRPr="00896FBE">
              <w:rPr>
                <w:rFonts w:cs="Times New Roman CYR"/>
                <w:sz w:val="24"/>
              </w:rPr>
              <w:t>АМЗ</w:t>
            </w:r>
            <w:r w:rsidRPr="00896FBE">
              <w:rPr>
                <w:sz w:val="24"/>
              </w:rPr>
              <w:t>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896FBE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96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Подготовка Плана по смягчению рисков и реагированию на ЧС в период весенне-летнего половодья 20</w:t>
            </w:r>
            <w:r w:rsidR="001E7422">
              <w:rPr>
                <w:rFonts w:cs="Times New Roman CYR"/>
                <w:sz w:val="24"/>
              </w:rPr>
              <w:t>2</w:t>
            </w:r>
            <w:r w:rsidR="00E60B5A">
              <w:rPr>
                <w:rFonts w:cs="Times New Roman CYR"/>
                <w:sz w:val="24"/>
              </w:rPr>
              <w:t>6</w:t>
            </w:r>
            <w:r w:rsidR="00D70BE5">
              <w:rPr>
                <w:rFonts w:cs="Times New Roman CYR"/>
                <w:sz w:val="24"/>
              </w:rPr>
              <w:t> </w:t>
            </w:r>
            <w:r w:rsidRPr="005D4AFC">
              <w:rPr>
                <w:rFonts w:cs="Times New Roman CYR"/>
                <w:sz w:val="24"/>
              </w:rPr>
              <w:t xml:space="preserve">года на территории </w:t>
            </w:r>
            <w:r w:rsidR="00927AA9">
              <w:rPr>
                <w:rFonts w:cs="Times New Roman CYR"/>
                <w:sz w:val="24"/>
              </w:rPr>
              <w:t>Александровского муниципального округа</w:t>
            </w:r>
            <w:r w:rsidRPr="005D4AFC">
              <w:rPr>
                <w:rFonts w:cs="Times New Roman CYR"/>
                <w:sz w:val="24"/>
              </w:rPr>
              <w:t>.</w:t>
            </w:r>
            <w:r w:rsidR="0034606F">
              <w:rPr>
                <w:rFonts w:cs="Times New Roman CYR"/>
                <w:sz w:val="24"/>
              </w:rPr>
              <w:br/>
            </w:r>
            <w:r w:rsidRPr="005D4AFC">
              <w:rPr>
                <w:rFonts w:cs="Times New Roman CYR"/>
                <w:sz w:val="24"/>
              </w:rPr>
              <w:t xml:space="preserve">Представление, утвержденного главой МО, </w:t>
            </w:r>
            <w:r w:rsidR="00927AA9">
              <w:rPr>
                <w:rFonts w:cs="Times New Roman CYR"/>
                <w:sz w:val="24"/>
              </w:rPr>
              <w:t>п</w:t>
            </w:r>
            <w:r w:rsidRPr="005D4AFC">
              <w:rPr>
                <w:rFonts w:cs="Times New Roman CYR"/>
                <w:sz w:val="24"/>
              </w:rPr>
              <w:t xml:space="preserve">лана в </w:t>
            </w:r>
            <w:r w:rsidR="001E7422">
              <w:rPr>
                <w:rFonts w:cs="Times New Roman CYR"/>
                <w:sz w:val="24"/>
              </w:rPr>
              <w:t>ГУ МЧС по Пермскому краю</w:t>
            </w:r>
            <w:r w:rsidRPr="005D4AFC">
              <w:rPr>
                <w:rFonts w:cs="Times New Roman CYR"/>
                <w:sz w:val="24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до </w:t>
            </w:r>
            <w:r w:rsidR="001E7422">
              <w:rPr>
                <w:rFonts w:cs="Times New Roman CYR"/>
                <w:sz w:val="24"/>
              </w:rPr>
              <w:t>10.03.202</w:t>
            </w:r>
            <w:r w:rsidR="00E60B5A">
              <w:rPr>
                <w:rFonts w:cs="Times New Roman CYR"/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896FB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407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Проверка состояния и подготовка потенциально опасных гидротехнических сооружений (ГТС) и защитных дамб к безаварийному пропуску половодья. Принятие мер по устранению повреждений и неисправностей. 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Представление в </w:t>
            </w:r>
            <w:r w:rsidR="00896FBE"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</w:t>
            </w:r>
            <w:r w:rsidRPr="005D4AFC">
              <w:rPr>
                <w:rFonts w:cs="Times New Roman CYR"/>
                <w:sz w:val="24"/>
              </w:rPr>
              <w:t xml:space="preserve"> актов проверки готовности к пропуску половодья 20</w:t>
            </w:r>
            <w:r w:rsidR="001E7422">
              <w:rPr>
                <w:rFonts w:cs="Times New Roman CYR"/>
                <w:sz w:val="24"/>
              </w:rPr>
              <w:t>2</w:t>
            </w:r>
            <w:r w:rsidR="00E60B5A">
              <w:rPr>
                <w:rFonts w:cs="Times New Roman CYR"/>
                <w:sz w:val="24"/>
              </w:rPr>
              <w:t>6</w:t>
            </w:r>
            <w:r w:rsidR="006666D6">
              <w:rPr>
                <w:rFonts w:cs="Times New Roman CYR"/>
                <w:sz w:val="24"/>
              </w:rPr>
              <w:t> </w:t>
            </w:r>
            <w:r w:rsidRPr="005D4AFC">
              <w:rPr>
                <w:rFonts w:cs="Times New Roman CYR"/>
                <w:sz w:val="24"/>
              </w:rPr>
              <w:t>года ГТС, подлежащих декларированию безопасности, с указанием ответственных за эксплуатацию ГТС.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апреля</w:t>
            </w:r>
          </w:p>
          <w:p w:rsidR="001E7422" w:rsidRPr="005D4AFC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</w:t>
            </w:r>
          </w:p>
          <w:p w:rsidR="005D4AFC" w:rsidRPr="005D4AFC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sz w:val="24"/>
                <w:szCs w:val="24"/>
              </w:rPr>
              <w:t xml:space="preserve">АО «АМЗ», филиала «Яйвинская ГРЭС» ПАО «Юнипро», </w:t>
            </w:r>
            <w:r>
              <w:rPr>
                <w:rFonts w:eastAsia="Arial"/>
                <w:sz w:val="24"/>
                <w:szCs w:val="24"/>
              </w:rPr>
              <w:t>МКП ВВГП </w:t>
            </w:r>
            <w:r>
              <w:rPr>
                <w:sz w:val="24"/>
                <w:szCs w:val="24"/>
              </w:rPr>
              <w:t>«</w:t>
            </w:r>
            <w:r>
              <w:rPr>
                <w:rFonts w:eastAsia="Arial"/>
                <w:sz w:val="24"/>
                <w:szCs w:val="24"/>
              </w:rPr>
              <w:t>Вильва-Водоканал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Tr="00B51FDF">
        <w:trPr>
          <w:trHeight w:val="971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Организация работы по распиловке и чернению льда с целью исключения ледовых заторов, контроль выполнения мероприятий.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Представление сведений о выполненных работах в </w:t>
            </w:r>
            <w:r w:rsidR="007E585A"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февраль-апрель 2026 г. </w:t>
            </w:r>
          </w:p>
          <w:p w:rsidR="0081128E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мере необходимости)</w:t>
            </w:r>
          </w:p>
          <w:p w:rsidR="005D4AFC" w:rsidRPr="005D4AFC" w:rsidRDefault="0081128E" w:rsidP="0081128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4"/>
                <w:szCs w:val="24"/>
              </w:rPr>
              <w:t>в течение 2-х рабочих дней со дня выполнения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85A" w:rsidRP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5D4AFC" w:rsidRP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2"/>
                <w:szCs w:val="22"/>
              </w:rPr>
              <w:t>Территориальное у</w:t>
            </w:r>
            <w:r w:rsidR="0060198C">
              <w:rPr>
                <w:sz w:val="22"/>
                <w:szCs w:val="22"/>
              </w:rPr>
              <w:t xml:space="preserve">правление </w:t>
            </w:r>
            <w:r>
              <w:rPr>
                <w:sz w:val="22"/>
                <w:szCs w:val="22"/>
              </w:rPr>
              <w:t>р.</w:t>
            </w:r>
            <w:r w:rsidR="0060198C">
              <w:rPr>
                <w:sz w:val="22"/>
                <w:szCs w:val="22"/>
              </w:rPr>
              <w:t>п.</w:t>
            </w:r>
            <w:r w:rsidR="00B33286">
              <w:rPr>
                <w:sz w:val="22"/>
                <w:szCs w:val="22"/>
              </w:rPr>
              <w:t> </w:t>
            </w:r>
            <w:r w:rsidR="0060198C">
              <w:rPr>
                <w:sz w:val="22"/>
                <w:szCs w:val="22"/>
              </w:rPr>
              <w:t>Яйва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FC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Tr="00F42CA1">
        <w:trPr>
          <w:trHeight w:val="552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Уточнение </w:t>
            </w:r>
            <w:r w:rsidR="00F735D4">
              <w:rPr>
                <w:rFonts w:cs="Times New Roman CYR"/>
                <w:sz w:val="24"/>
              </w:rPr>
              <w:t>информации об</w:t>
            </w:r>
            <w:r w:rsidRPr="005D4AFC">
              <w:rPr>
                <w:rFonts w:cs="Times New Roman CYR"/>
                <w:sz w:val="24"/>
              </w:rPr>
              <w:t xml:space="preserve"> источник</w:t>
            </w:r>
            <w:r w:rsidR="00F735D4">
              <w:rPr>
                <w:rFonts w:cs="Times New Roman CYR"/>
                <w:sz w:val="24"/>
              </w:rPr>
              <w:t>ах</w:t>
            </w:r>
            <w:r w:rsidRPr="005D4AFC">
              <w:rPr>
                <w:rFonts w:cs="Times New Roman CYR"/>
                <w:sz w:val="24"/>
              </w:rPr>
              <w:t xml:space="preserve"> децентрализованного водоснабжения (частные и общественные колодцы, скважины), выгребов, попадающих в зоны возможного затопления и подтопления в период весенне-летнего половодья.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Представление информации в </w:t>
            </w:r>
            <w:r w:rsidR="007E585A">
              <w:rPr>
                <w:rFonts w:cs="Times New Roman CYR"/>
                <w:sz w:val="24"/>
              </w:rPr>
              <w:t xml:space="preserve">отдел </w:t>
            </w:r>
            <w:r w:rsidR="007E585A">
              <w:rPr>
                <w:rFonts w:cs="Times New Roman CYR"/>
                <w:sz w:val="24"/>
              </w:rPr>
              <w:lastRenderedPageBreak/>
              <w:t>по территориальной безопасности, по ГО и ЧС администрации округа</w:t>
            </w:r>
            <w:r w:rsidRPr="005D4AFC">
              <w:rPr>
                <w:rFonts w:cs="Times New Roman CYR"/>
                <w:sz w:val="24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lastRenderedPageBreak/>
              <w:t xml:space="preserve">до </w:t>
            </w:r>
            <w:r w:rsidR="00F735D4">
              <w:rPr>
                <w:rFonts w:cs="Times New Roman CYR"/>
                <w:sz w:val="24"/>
              </w:rPr>
              <w:t>01.03.202</w:t>
            </w:r>
            <w:r w:rsidR="00E60B5A">
              <w:rPr>
                <w:rFonts w:cs="Times New Roman CYR"/>
                <w:sz w:val="24"/>
              </w:rPr>
              <w:t>5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98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по экологии администрации округа.</w:t>
            </w:r>
          </w:p>
          <w:p w:rsid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</w:t>
            </w:r>
            <w:r w:rsidR="0060198C">
              <w:rPr>
                <w:sz w:val="22"/>
                <w:szCs w:val="22"/>
              </w:rPr>
              <w:t xml:space="preserve">правление </w:t>
            </w:r>
            <w:r>
              <w:rPr>
                <w:sz w:val="22"/>
                <w:szCs w:val="22"/>
              </w:rPr>
              <w:t>р.</w:t>
            </w:r>
            <w:r w:rsidR="0060198C">
              <w:rPr>
                <w:sz w:val="22"/>
                <w:szCs w:val="22"/>
              </w:rPr>
              <w:t>п.</w:t>
            </w:r>
            <w:r w:rsidR="00B33286">
              <w:t> </w:t>
            </w:r>
            <w:r w:rsidR="0060198C">
              <w:rPr>
                <w:sz w:val="22"/>
                <w:szCs w:val="22"/>
              </w:rPr>
              <w:t>Яйва</w:t>
            </w:r>
            <w:r>
              <w:rPr>
                <w:sz w:val="22"/>
                <w:szCs w:val="22"/>
              </w:rPr>
              <w:t>.</w:t>
            </w:r>
          </w:p>
          <w:p w:rsidR="0060198C" w:rsidRP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2"/>
                <w:szCs w:val="22"/>
              </w:rPr>
              <w:t>Территориальный отдел р.</w:t>
            </w:r>
            <w:r w:rsidR="0060198C">
              <w:rPr>
                <w:sz w:val="22"/>
                <w:szCs w:val="22"/>
              </w:rPr>
              <w:t>п.</w:t>
            </w:r>
            <w:r w:rsidR="00B33286">
              <w:rPr>
                <w:sz w:val="22"/>
                <w:szCs w:val="22"/>
              </w:rPr>
              <w:t> </w:t>
            </w:r>
            <w:r w:rsidR="0060198C">
              <w:rPr>
                <w:sz w:val="22"/>
                <w:szCs w:val="22"/>
              </w:rPr>
              <w:t>Всеволодо-Вильва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Tr="00B51FDF">
        <w:trPr>
          <w:trHeight w:val="692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Уточнение информации об объектах размещения отходов (навозохранилища, пометохранилища, полигоны промышленных и бытовых отходов), складах пестицидов и агрохимикатов, скотомогильниках, расположенных в водоохранных зонах, а также в зонах затопления в период весенне-летнего половодья.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Представление информации в </w:t>
            </w:r>
            <w:r w:rsidR="007E585A"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</w:t>
            </w:r>
            <w:r w:rsidRPr="005D4AFC">
              <w:rPr>
                <w:rFonts w:cs="Times New Roman CYR"/>
                <w:sz w:val="24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до </w:t>
            </w:r>
            <w:r w:rsidR="00F735D4">
              <w:rPr>
                <w:rFonts w:cs="Times New Roman CYR"/>
                <w:sz w:val="24"/>
              </w:rPr>
              <w:t>01.03.202</w:t>
            </w:r>
            <w:r w:rsidR="00E60B5A">
              <w:rPr>
                <w:rFonts w:cs="Times New Roman CYR"/>
                <w:sz w:val="24"/>
              </w:rPr>
              <w:t>6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по экологии администрации округа.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B3328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5D4AFC" w:rsidRP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B3328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AFC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Tr="00B51FDF">
        <w:trPr>
          <w:trHeight w:val="692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Проведение обхода территории, подвергающейся </w:t>
            </w:r>
            <w:r w:rsidR="00B33286">
              <w:rPr>
                <w:rFonts w:cs="Times New Roman CYR"/>
                <w:sz w:val="24"/>
              </w:rPr>
              <w:t xml:space="preserve">подтоплению, с целью уточнения </w:t>
            </w:r>
            <w:r w:rsidRPr="005D4AFC">
              <w:rPr>
                <w:rFonts w:cs="Times New Roman CYR"/>
                <w:sz w:val="24"/>
              </w:rPr>
              <w:t>информации о наличии угроз подтопления жилых домов, в том числе о количестве населения, проживающего в подтопляемых домах, и проведения разъяснительной работы.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628BC" w:rsidRDefault="0032672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sz w:val="24"/>
                <w:szCs w:val="24"/>
              </w:rPr>
              <w:t>с марта 2026 г. до окончания 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по экологии администрации округа.</w:t>
            </w:r>
          </w:p>
          <w:p w:rsid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B33286" w:rsidRDefault="00B33286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транспорта, дорожного хозяйства и благоустройства администрации округа.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6666D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7E585A" w:rsidRP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6666D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Default="005D4AFC" w:rsidP="00E855F0">
            <w:pPr>
              <w:pStyle w:val="a5"/>
              <w:suppressAutoHyphens/>
              <w:spacing w:line="24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829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Регулярное информирование населения о порядке действий, мерах безопасности при подъеме паводковых вод, рекомендации о правилах поведения населения в паводкоопасный период, используя для этого средства массовой информации и сходы граждан.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32672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4"/>
                <w:szCs w:val="24"/>
              </w:rPr>
              <w:t>с февраля 2026 г. до окончания 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по экологии администрации округа.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B3328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5D4AFC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B33286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администрации округа.</w:t>
            </w:r>
          </w:p>
          <w:p w:rsidR="00B33286" w:rsidRPr="005D4AFC" w:rsidRDefault="00B33286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2"/>
                <w:szCs w:val="22"/>
              </w:rPr>
              <w:t>МКУ «ЕДДС АМО».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RPr="00236A20" w:rsidTr="004E274E">
        <w:trPr>
          <w:trHeight w:val="268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EE01DA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</w:t>
            </w:r>
            <w:r w:rsidR="005D4AFC" w:rsidRPr="005D4AFC">
              <w:rPr>
                <w:rFonts w:cs="Times New Roman CYR"/>
                <w:sz w:val="24"/>
              </w:rPr>
              <w:t>рганизаци</w:t>
            </w:r>
            <w:r>
              <w:rPr>
                <w:rFonts w:cs="Times New Roman CYR"/>
                <w:sz w:val="24"/>
              </w:rPr>
              <w:t>я</w:t>
            </w:r>
            <w:r w:rsidR="005D4AFC" w:rsidRPr="005D4AFC">
              <w:rPr>
                <w:rFonts w:cs="Times New Roman CYR"/>
                <w:sz w:val="24"/>
              </w:rPr>
              <w:t xml:space="preserve"> подвоза питьевой воды населению на случай вывода из эксплуатации водозаборных сооружений в период весенне-летнего половодья.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DF2224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в период 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98C" w:rsidRDefault="0060198C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7055E">
              <w:rPr>
                <w:sz w:val="22"/>
                <w:szCs w:val="22"/>
              </w:rPr>
              <w:t xml:space="preserve">тдел </w:t>
            </w:r>
            <w:r w:rsidR="007E585A">
              <w:rPr>
                <w:sz w:val="22"/>
                <w:szCs w:val="22"/>
              </w:rPr>
              <w:t>жилищно-коммунального хозяйства администрации округа.</w:t>
            </w:r>
          </w:p>
          <w:p w:rsid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FC7D6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5D4AFC" w:rsidRPr="007E585A" w:rsidRDefault="007E585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FC7D6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</w:t>
            </w:r>
            <w:r>
              <w:rPr>
                <w:sz w:val="22"/>
                <w:szCs w:val="22"/>
              </w:rPr>
              <w:lastRenderedPageBreak/>
              <w:t>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53" w:rsidTr="00B51FDF">
        <w:trPr>
          <w:trHeight w:val="982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5D4AFC" w:rsidRDefault="006A2953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Default="006A2953" w:rsidP="00E855F0">
            <w:pPr>
              <w:pStyle w:val="ConsPlusCell"/>
              <w:widowControl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 провести работу в </w:t>
            </w:r>
            <w:r w:rsidR="0060198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 о поведении учащихся в</w:t>
            </w:r>
            <w:r w:rsidR="00CB6036">
              <w:rPr>
                <w:rFonts w:ascii="Times New Roman" w:hAnsi="Times New Roman" w:cs="Times New Roman"/>
                <w:sz w:val="24"/>
                <w:szCs w:val="24"/>
              </w:rPr>
              <w:t>о внеурочное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паводка, особенно проживающих в зоне возможного подтопления.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Default="0032672B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2B">
              <w:rPr>
                <w:rFonts w:ascii="Times New Roman" w:hAnsi="Times New Roman" w:cs="Times New Roman"/>
                <w:sz w:val="24"/>
                <w:szCs w:val="24"/>
              </w:rPr>
              <w:t>с февраля 2026 г. до окончания 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Default="006A2953" w:rsidP="00E855F0">
            <w:pPr>
              <w:pStyle w:val="a5"/>
              <w:suppressAutoHyphens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Default="006A2953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AFC" w:rsidRPr="00236A20" w:rsidTr="00B51FDF">
        <w:trPr>
          <w:trHeight w:val="1265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Проведение практических тренировок по оповещению и информированию населения в период паводка, а также готовности и достаточности сил и средств</w:t>
            </w:r>
            <w:r w:rsidR="007D69D1">
              <w:rPr>
                <w:rFonts w:cs="Times New Roman CYR"/>
                <w:sz w:val="24"/>
              </w:rPr>
              <w:t xml:space="preserve">, </w:t>
            </w:r>
            <w:r w:rsidRPr="005D4AFC">
              <w:rPr>
                <w:rFonts w:cs="Times New Roman CYR"/>
                <w:sz w:val="24"/>
              </w:rPr>
              <w:t>спланированных к привлечению в период весеннего половодья 20</w:t>
            </w:r>
            <w:r w:rsidR="007D69D1">
              <w:rPr>
                <w:rFonts w:cs="Times New Roman CYR"/>
                <w:sz w:val="24"/>
              </w:rPr>
              <w:t>2</w:t>
            </w:r>
            <w:r w:rsidR="00E60B5A">
              <w:rPr>
                <w:rFonts w:cs="Times New Roman CYR"/>
                <w:sz w:val="24"/>
              </w:rPr>
              <w:t>6</w:t>
            </w:r>
            <w:r w:rsidR="00011116">
              <w:rPr>
                <w:rFonts w:cs="Times New Roman CYR"/>
                <w:sz w:val="24"/>
              </w:rPr>
              <w:t> </w:t>
            </w:r>
            <w:r w:rsidRPr="005D4AFC">
              <w:rPr>
                <w:rFonts w:cs="Times New Roman CYR"/>
                <w:sz w:val="24"/>
              </w:rPr>
              <w:t>года.</w:t>
            </w:r>
          </w:p>
          <w:p w:rsidR="005D4AFC" w:rsidRPr="005D4AFC" w:rsidRDefault="005D4AFC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Представление отчета о проделанной работе в </w:t>
            </w:r>
            <w:r w:rsidR="00AA706A"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</w:t>
            </w:r>
            <w:r w:rsidRPr="005D4AFC">
              <w:rPr>
                <w:rFonts w:cs="Times New Roman CYR"/>
                <w:sz w:val="24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31.03.2026 г.</w:t>
            </w: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5F0E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D4AFC" w:rsidRPr="005D4AFC" w:rsidRDefault="004D5F0E" w:rsidP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4"/>
                <w:szCs w:val="24"/>
              </w:rPr>
              <w:t>01.04.2026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Default="007D69D1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КЧС и ОПБ</w:t>
            </w:r>
            <w:r w:rsidR="00AA706A">
              <w:rPr>
                <w:rFonts w:cs="Times New Roman CYR"/>
                <w:sz w:val="24"/>
              </w:rPr>
              <w:t>.</w:t>
            </w:r>
          </w:p>
          <w:p w:rsidR="00AA706A" w:rsidRDefault="00AA706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 xml:space="preserve">Отдел по территориальной безопасности, по ГО и ЧС администрации округа. </w:t>
            </w:r>
          </w:p>
          <w:p w:rsidR="007D69D1" w:rsidRDefault="007D69D1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cs="Times New Roman CYR"/>
                <w:sz w:val="24"/>
              </w:rPr>
              <w:t>Ф</w:t>
            </w:r>
            <w:r w:rsidRPr="005D4AFC">
              <w:rPr>
                <w:rFonts w:cs="Times New Roman CYR"/>
                <w:sz w:val="24"/>
              </w:rPr>
              <w:t xml:space="preserve">илиал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Яйвинская ГРЭС</w:t>
            </w:r>
            <w:r w:rsidRPr="005D4AFC">
              <w:rPr>
                <w:sz w:val="24"/>
              </w:rPr>
              <w:t xml:space="preserve">» </w:t>
            </w:r>
            <w:r w:rsidR="00FC7D60">
              <w:rPr>
                <w:rFonts w:cs="Times New Roman CYR"/>
                <w:sz w:val="24"/>
              </w:rPr>
              <w:t>ПАО 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Юнипро</w:t>
            </w:r>
            <w:r w:rsidR="0060198C">
              <w:rPr>
                <w:sz w:val="24"/>
              </w:rPr>
              <w:t>»</w:t>
            </w:r>
            <w:r w:rsidR="00AA706A">
              <w:rPr>
                <w:sz w:val="24"/>
              </w:rPr>
              <w:t>.</w:t>
            </w:r>
          </w:p>
          <w:p w:rsidR="007D69D1" w:rsidRPr="005D4AFC" w:rsidRDefault="00FC7D60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АО </w:t>
            </w:r>
            <w:r w:rsidR="007D69D1" w:rsidRPr="005D4AFC">
              <w:rPr>
                <w:sz w:val="24"/>
              </w:rPr>
              <w:t>«</w:t>
            </w:r>
            <w:r w:rsidR="007D69D1" w:rsidRPr="005D4AFC">
              <w:rPr>
                <w:rFonts w:cs="Times New Roman CYR"/>
                <w:sz w:val="24"/>
              </w:rPr>
              <w:t>АМЗ</w:t>
            </w:r>
            <w:r w:rsidR="007D69D1" w:rsidRPr="005D4AFC">
              <w:rPr>
                <w:sz w:val="24"/>
              </w:rPr>
              <w:t>»</w:t>
            </w:r>
            <w:r w:rsidR="00AA706A">
              <w:rPr>
                <w:sz w:val="24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4AFC" w:rsidRPr="00236A20" w:rsidRDefault="005D4AFC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84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Обеспечение содержания в постоянной готовности сил и </w:t>
            </w:r>
            <w:r>
              <w:rPr>
                <w:rFonts w:cs="Times New Roman CYR"/>
                <w:sz w:val="24"/>
              </w:rPr>
              <w:t>средств</w:t>
            </w:r>
            <w:r w:rsidRPr="005D4AFC">
              <w:rPr>
                <w:rFonts w:cs="Times New Roman CYR"/>
                <w:sz w:val="24"/>
              </w:rPr>
              <w:t xml:space="preserve"> для выполнения спасательных работ, создание запасов горюче-смазочных материалов, материальных средств, подготовка к работе агрегатов аварийного электроснабжения. 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КЧС и ОПБ.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экономики администрации округа.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Руководители организаций, </w:t>
            </w:r>
            <w:r>
              <w:rPr>
                <w:rFonts w:cs="Times New Roman CYR"/>
                <w:sz w:val="24"/>
              </w:rPr>
              <w:t xml:space="preserve">учреждений, </w:t>
            </w:r>
            <w:r w:rsidRPr="005D4AFC">
              <w:rPr>
                <w:rFonts w:cs="Times New Roman CYR"/>
                <w:sz w:val="24"/>
              </w:rPr>
              <w:t>предприятий</w:t>
            </w:r>
            <w:r>
              <w:rPr>
                <w:rFonts w:cs="Times New Roman CYR"/>
                <w:sz w:val="24"/>
              </w:rPr>
              <w:t>,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НФГО</w:t>
            </w:r>
            <w:r>
              <w:rPr>
                <w:rFonts w:cs="Times New Roman CYR"/>
                <w:sz w:val="24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Заключение договоров с владельцами частных лодок, плавсредств. Представление договоров в </w:t>
            </w: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01.03.2026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 Яйва.</w:t>
            </w:r>
          </w:p>
          <w:p w:rsidR="004D5F0E" w:rsidRPr="0060198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 Всеволодо-Вильва.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num" w:pos="-74"/>
                <w:tab w:val="left" w:pos="10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Подготовка помещений (ПВР) для приема эвакуируемого населения из зон подтопления (затопления).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FC7D60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Начальники ПВР, согласно прилагаемого перечня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  <w:tab w:val="left" w:pos="39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>Очистка от снега крыш, отмостков зданий, дорог, кюветов, обеспечение подъездов к жилым домам, предприятиям, учреждениям.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Руководители управляющих компаний ЖКХ</w:t>
            </w:r>
            <w:r>
              <w:rPr>
                <w:rFonts w:cs="Times New Roman CYR"/>
                <w:sz w:val="24"/>
              </w:rPr>
              <w:t>,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rFonts w:cs="Times New Roman CYR"/>
                <w:sz w:val="24"/>
              </w:rPr>
              <w:t>учреждений, предприятий.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>Очистка дренаж</w:t>
            </w:r>
            <w:r>
              <w:rPr>
                <w:rFonts w:cs="Times New Roman CYR"/>
                <w:sz w:val="24"/>
              </w:rPr>
              <w:t xml:space="preserve">ных систем, ливневых канализаций, </w:t>
            </w:r>
            <w:r w:rsidRPr="005D4AFC">
              <w:rPr>
                <w:rFonts w:cs="Times New Roman CYR"/>
                <w:sz w:val="24"/>
              </w:rPr>
              <w:t>водоотводных канав водосточных</w:t>
            </w:r>
            <w:r>
              <w:rPr>
                <w:rFonts w:cs="Times New Roman CYR"/>
                <w:sz w:val="24"/>
              </w:rPr>
              <w:t>, колодцев, водопропускных труб под автодорогами и мостовыми переходами,</w:t>
            </w:r>
            <w:r w:rsidRPr="005D4AFC">
              <w:rPr>
                <w:rFonts w:cs="Times New Roman CYR"/>
                <w:sz w:val="24"/>
              </w:rPr>
              <w:t xml:space="preserve"> трансформаторных подстанций.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транспорта, дорожного хозяйства и благоустройства администрации округа.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Руководители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rFonts w:cs="Times New Roman CYR"/>
                <w:sz w:val="24"/>
              </w:rPr>
              <w:t>организаций.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Укомплектование аварийных формирований, составление графиков     дежурства ответственных лиц, проверка готовности инженерной </w:t>
            </w:r>
            <w:r w:rsidRPr="005D4AFC">
              <w:rPr>
                <w:rFonts w:cs="Times New Roman CYR"/>
                <w:sz w:val="24"/>
              </w:rPr>
              <w:lastRenderedPageBreak/>
              <w:t>техники.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15.04.2026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Руководители: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МУП </w:t>
            </w:r>
            <w:r w:rsidRPr="005D4AFC">
              <w:rPr>
                <w:sz w:val="24"/>
              </w:rPr>
              <w:t>«</w:t>
            </w:r>
            <w:r>
              <w:rPr>
                <w:rFonts w:cs="Times New Roman CYR"/>
                <w:sz w:val="24"/>
              </w:rPr>
              <w:t>ЯйваД</w:t>
            </w:r>
            <w:r w:rsidRPr="005D4AFC">
              <w:rPr>
                <w:rFonts w:cs="Times New Roman CYR"/>
                <w:sz w:val="24"/>
              </w:rPr>
              <w:t xml:space="preserve">ом», </w:t>
            </w:r>
            <w:r>
              <w:rPr>
                <w:sz w:val="24"/>
              </w:rPr>
              <w:t xml:space="preserve">МУП «Теплоэнергетика», 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lastRenderedPageBreak/>
              <w:t xml:space="preserve">МУП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КЭС</w:t>
            </w:r>
            <w:r w:rsidRPr="005D4AFC">
              <w:rPr>
                <w:sz w:val="24"/>
              </w:rPr>
              <w:t>»,</w:t>
            </w:r>
            <w:r>
              <w:rPr>
                <w:sz w:val="24"/>
              </w:rPr>
              <w:t xml:space="preserve"> </w:t>
            </w:r>
            <w:r>
              <w:rPr>
                <w:rFonts w:cs="Times New Roman CYR"/>
                <w:sz w:val="24"/>
              </w:rPr>
              <w:t>МКП «Яйва-Водоканал»,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5D4AFC">
              <w:rPr>
                <w:rFonts w:cs="Times New Roman CYR"/>
                <w:sz w:val="24"/>
              </w:rPr>
              <w:t xml:space="preserve">ООО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Комфорт</w:t>
            </w:r>
            <w:r w:rsidRPr="005D4AFC">
              <w:rPr>
                <w:sz w:val="24"/>
              </w:rPr>
              <w:t xml:space="preserve">», 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МКП «Вильва-Водоканал»,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 xml:space="preserve">АО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АМЗ</w:t>
            </w:r>
            <w:r w:rsidRPr="005D4AFC">
              <w:rPr>
                <w:sz w:val="24"/>
              </w:rPr>
              <w:t>»,</w:t>
            </w:r>
            <w:r w:rsidRPr="005D4AFC">
              <w:rPr>
                <w:rFonts w:cs="Times New Roman CYR"/>
                <w:sz w:val="24"/>
              </w:rPr>
              <w:t xml:space="preserve"> филиала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Яйвинская ГРЭС</w:t>
            </w:r>
            <w:r w:rsidRPr="005D4AFC">
              <w:rPr>
                <w:sz w:val="24"/>
              </w:rPr>
              <w:t xml:space="preserve">» </w:t>
            </w:r>
            <w:r w:rsidRPr="005D4AFC">
              <w:rPr>
                <w:rFonts w:cs="Times New Roman CYR"/>
                <w:sz w:val="24"/>
              </w:rPr>
              <w:t xml:space="preserve">ПАО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Юнипро</w:t>
            </w:r>
            <w:r>
              <w:rPr>
                <w:sz w:val="24"/>
              </w:rPr>
              <w:t>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2137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2"/>
              </w:rPr>
            </w:pPr>
            <w:r w:rsidRPr="005D4AFC">
              <w:rPr>
                <w:rFonts w:cs="Times New Roman CYR"/>
                <w:sz w:val="24"/>
              </w:rPr>
              <w:t>Проверка состояния канализационных колодцев, приемных резервуаров на КНС с целью исключения попадания паводковых вод.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Руководител</w:t>
            </w:r>
            <w:r>
              <w:rPr>
                <w:rFonts w:cs="Times New Roman CYR"/>
                <w:sz w:val="24"/>
              </w:rPr>
              <w:t>и: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sz w:val="24"/>
              </w:rPr>
              <w:t>МУП «Теплоэнергетика»,</w:t>
            </w:r>
            <w:r>
              <w:rPr>
                <w:rFonts w:cs="Times New Roman CYR"/>
                <w:sz w:val="24"/>
              </w:rPr>
              <w:t xml:space="preserve"> </w:t>
            </w:r>
            <w:r w:rsidRPr="005D4AFC">
              <w:rPr>
                <w:rFonts w:cs="Times New Roman CYR"/>
                <w:sz w:val="24"/>
              </w:rPr>
              <w:t xml:space="preserve">ООО </w:t>
            </w:r>
            <w:r>
              <w:rPr>
                <w:rFonts w:cs="Times New Roman CYR"/>
                <w:sz w:val="24"/>
              </w:rPr>
              <w:t xml:space="preserve">УК </w:t>
            </w:r>
            <w:r w:rsidRPr="005D4AFC">
              <w:rPr>
                <w:sz w:val="24"/>
              </w:rPr>
              <w:t>«</w:t>
            </w:r>
            <w:r w:rsidRPr="005D4AFC">
              <w:rPr>
                <w:rFonts w:cs="Times New Roman CYR"/>
                <w:sz w:val="24"/>
              </w:rPr>
              <w:t>Комфорт</w:t>
            </w:r>
            <w:r w:rsidRPr="005D4AFC">
              <w:rPr>
                <w:sz w:val="24"/>
              </w:rPr>
              <w:t>»</w:t>
            </w:r>
            <w:r>
              <w:rPr>
                <w:sz w:val="24"/>
              </w:rPr>
              <w:t>,</w:t>
            </w:r>
            <w:r>
              <w:rPr>
                <w:rFonts w:cs="Times New Roman CYR"/>
                <w:sz w:val="24"/>
              </w:rPr>
              <w:t xml:space="preserve"> 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5D4AFC">
              <w:rPr>
                <w:sz w:val="24"/>
              </w:rPr>
              <w:t>МКП «Вильва-Водоканал»,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2"/>
              </w:rPr>
            </w:pPr>
            <w:r>
              <w:rPr>
                <w:rFonts w:cs="Times New Roman CYR"/>
                <w:sz w:val="24"/>
              </w:rPr>
              <w:t>МКП «Яйва-Водоканал».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0E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="Times New Roman CYR"/>
                <w:sz w:val="24"/>
              </w:rPr>
            </w:pPr>
            <w:r w:rsidRPr="005D4AFC">
              <w:rPr>
                <w:rFonts w:cs="Times New Roman CYR"/>
                <w:sz w:val="24"/>
              </w:rPr>
              <w:t>Проверка готовности связи с населенными пунктами, попадающими в зону затопления, а также с водомерными и метеорологическими постами.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март-апрель</w:t>
            </w:r>
          </w:p>
          <w:p w:rsidR="004D5F0E" w:rsidRDefault="004D5F0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5D4AFC">
              <w:rPr>
                <w:sz w:val="24"/>
              </w:rPr>
              <w:t>Руководител</w:t>
            </w:r>
            <w:r>
              <w:rPr>
                <w:sz w:val="24"/>
              </w:rPr>
              <w:t>и: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УТУ г. </w:t>
            </w:r>
            <w:r w:rsidRPr="005D4AFC">
              <w:rPr>
                <w:sz w:val="24"/>
              </w:rPr>
              <w:t>Александровск БРУС ПФ «Урал» ПАО «Ростелеком»</w:t>
            </w:r>
            <w:r>
              <w:rPr>
                <w:sz w:val="24"/>
              </w:rPr>
              <w:t>;</w:t>
            </w:r>
          </w:p>
          <w:p w:rsidR="004D5F0E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МКУ «ЕДДС АМО»;</w:t>
            </w:r>
          </w:p>
          <w:p w:rsidR="004D5F0E" w:rsidRPr="005D4AFC" w:rsidRDefault="004D5F0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Pr="00236A20" w:rsidRDefault="004D5F0E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4E274E">
        <w:trPr>
          <w:trHeight w:val="430"/>
          <w:jc w:val="center"/>
        </w:trPr>
        <w:tc>
          <w:tcPr>
            <w:tcW w:w="103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18CB" w:rsidRPr="00BB3159" w:rsidRDefault="000E18CB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5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Пропуск половодья</w:t>
            </w:r>
          </w:p>
        </w:tc>
      </w:tr>
      <w:tr w:rsidR="000E18CB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Организация дежурства в населенных пунктах, попадающих в зоны возможного подтопления.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 xml:space="preserve"> в течение паводкового периода</w:t>
            </w:r>
          </w:p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0E18CB" w:rsidRPr="00F51AAA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4E274E">
        <w:trPr>
          <w:trHeight w:val="2998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Корректировка, уточнение планов эвакуации, определение мест эвакуации людей, материальных и культурных ценностей и сельскохозяйственных животных, а также первоочередного жизнеобеспечения пострадавшего населения с расчетом привлекаемых сил и средств по сценарию максимально возможного затопления.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AC317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AC317E" w:rsidRPr="000E18CB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6A2953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0E18CB" w:rsidRPr="000E18CB">
              <w:rPr>
                <w:sz w:val="24"/>
                <w:szCs w:val="24"/>
              </w:rPr>
              <w:t>ониторинг ледовой и паводковой обстан</w:t>
            </w:r>
            <w:r w:rsidR="00F51AAA">
              <w:rPr>
                <w:sz w:val="24"/>
                <w:szCs w:val="24"/>
              </w:rPr>
              <w:t xml:space="preserve">овки (ежедневное представление </w:t>
            </w:r>
            <w:r w:rsidR="000E18CB" w:rsidRPr="000E18CB">
              <w:rPr>
                <w:sz w:val="24"/>
                <w:szCs w:val="24"/>
              </w:rPr>
              <w:t xml:space="preserve">в ЕДДС сведений по </w:t>
            </w:r>
            <w:r w:rsidR="000E18CB" w:rsidRPr="000E18CB">
              <w:rPr>
                <w:sz w:val="24"/>
                <w:szCs w:val="24"/>
              </w:rPr>
              <w:lastRenderedPageBreak/>
              <w:t>гидропостам о режимах водных объектов (изменение уровня воды за сутки и общее повышение воды с начальной даты наблюдения, ледовые явления и др. изменения с указанием допустимых величин – опасных уровней воды, при которых возможны подтопления жилого сектора, объектов, дорог и т.д.)).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AC317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lastRenderedPageBreak/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 xml:space="preserve">Отдел по территориальной безопасности, по ГО </w:t>
            </w:r>
            <w:r>
              <w:rPr>
                <w:rFonts w:cs="Times New Roman CYR"/>
                <w:sz w:val="24"/>
              </w:rPr>
              <w:lastRenderedPageBreak/>
              <w:t>и ЧС администрации округа.</w:t>
            </w:r>
          </w:p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 xml:space="preserve">Руководители </w:t>
            </w:r>
            <w:r w:rsidR="00AC317E">
              <w:rPr>
                <w:sz w:val="24"/>
                <w:szCs w:val="24"/>
              </w:rPr>
              <w:t>ГТС</w:t>
            </w:r>
            <w:r w:rsidRPr="000E18CB">
              <w:rPr>
                <w:sz w:val="24"/>
                <w:szCs w:val="24"/>
              </w:rPr>
              <w:t>:</w:t>
            </w:r>
          </w:p>
          <w:p w:rsidR="000E18CB" w:rsidRPr="000E18CB" w:rsidRDefault="00F51AA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 </w:t>
            </w:r>
            <w:r w:rsidRPr="000E18CB">
              <w:rPr>
                <w:sz w:val="24"/>
                <w:szCs w:val="24"/>
              </w:rPr>
              <w:t>«АМЗ»</w:t>
            </w:r>
            <w:r>
              <w:rPr>
                <w:sz w:val="24"/>
                <w:szCs w:val="24"/>
              </w:rPr>
              <w:t>, филиала «Яйвинская ГРЭС» ПАО «Юнипро»</w:t>
            </w:r>
            <w:r w:rsidR="000E18CB" w:rsidRPr="000E18CB">
              <w:rPr>
                <w:sz w:val="24"/>
                <w:szCs w:val="24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Обеспечение контроля за качеством подаваемой питьевой воды.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AC317E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 xml:space="preserve">Руководители </w:t>
            </w:r>
            <w:r w:rsidR="00DF2224">
              <w:rPr>
                <w:sz w:val="24"/>
              </w:rPr>
              <w:t>МУП «Теплоэнергетика»,</w:t>
            </w:r>
            <w:r w:rsidR="000714CD">
              <w:rPr>
                <w:rFonts w:cs="Times New Roman CYR"/>
                <w:sz w:val="24"/>
              </w:rPr>
              <w:t xml:space="preserve"> </w:t>
            </w:r>
            <w:r w:rsidRPr="000E18CB">
              <w:rPr>
                <w:sz w:val="24"/>
                <w:szCs w:val="24"/>
              </w:rPr>
              <w:t>М</w:t>
            </w:r>
            <w:r w:rsidR="000714CD">
              <w:rPr>
                <w:sz w:val="24"/>
                <w:szCs w:val="24"/>
              </w:rPr>
              <w:t>КП </w:t>
            </w:r>
            <w:r w:rsidRPr="000E18CB">
              <w:rPr>
                <w:sz w:val="24"/>
                <w:szCs w:val="24"/>
              </w:rPr>
              <w:t>«Вильва-Водоканал»</w:t>
            </w:r>
            <w:r w:rsidR="007632EF">
              <w:rPr>
                <w:sz w:val="24"/>
                <w:szCs w:val="24"/>
              </w:rPr>
              <w:t xml:space="preserve">, </w:t>
            </w:r>
            <w:r w:rsidR="007632EF">
              <w:rPr>
                <w:rFonts w:cs="Times New Roman CYR"/>
                <w:sz w:val="24"/>
              </w:rPr>
              <w:t>МКП «Яйва-Водоканал».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D1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D1" w:rsidRPr="005D4AFC" w:rsidRDefault="003D4CD1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D1" w:rsidRPr="003D4CD1" w:rsidRDefault="003D4CD1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D4CD1">
              <w:rPr>
                <w:rStyle w:val="FontStyle12"/>
                <w:sz w:val="24"/>
                <w:szCs w:val="24"/>
              </w:rPr>
              <w:t>Своевременно информировать население о складывающейся паводковой обстановке и зонах возможного подтопления через СМИ и путем подворного о</w:t>
            </w:r>
            <w:r w:rsidRPr="003D4CD1">
              <w:rPr>
                <w:rStyle w:val="FontStyle12"/>
                <w:sz w:val="24"/>
                <w:szCs w:val="24"/>
              </w:rPr>
              <w:t>б</w:t>
            </w:r>
            <w:r w:rsidRPr="003D4CD1">
              <w:rPr>
                <w:rStyle w:val="FontStyle12"/>
                <w:sz w:val="24"/>
                <w:szCs w:val="24"/>
              </w:rPr>
              <w:t>хода.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D1" w:rsidRPr="003D4CD1" w:rsidRDefault="003D4CD1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  <w:p w:rsid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Территориальное управление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Яйва.</w:t>
            </w:r>
          </w:p>
          <w:p w:rsidR="0060198C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Территориальный отдел р.п.</w:t>
            </w:r>
            <w:r w:rsidR="00F51AA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Всеволодо-Вильва.</w:t>
            </w:r>
          </w:p>
          <w:p w:rsidR="003D4CD1" w:rsidRPr="003D4CD1" w:rsidRDefault="00F51AAA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Times New Roman CYR"/>
                <w:sz w:val="24"/>
              </w:rPr>
              <w:t>МКУ </w:t>
            </w:r>
            <w:r w:rsidR="003D4CD1">
              <w:rPr>
                <w:rFonts w:cs="Times New Roman CYR"/>
                <w:sz w:val="24"/>
              </w:rPr>
              <w:t>«ЕДДС</w:t>
            </w:r>
            <w:r>
              <w:rPr>
                <w:rFonts w:cs="Times New Roman CYR"/>
                <w:sz w:val="24"/>
              </w:rPr>
              <w:t xml:space="preserve"> АМО</w:t>
            </w:r>
            <w:r w:rsidR="003D4CD1">
              <w:rPr>
                <w:rFonts w:cs="Times New Roman CYR"/>
                <w:sz w:val="24"/>
              </w:rPr>
              <w:t>».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CD1" w:rsidRPr="003D4CD1" w:rsidRDefault="003D4CD1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6A2953" w:rsidP="00E855F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0E18CB" w:rsidRPr="000E18CB">
              <w:rPr>
                <w:sz w:val="24"/>
                <w:szCs w:val="24"/>
              </w:rPr>
              <w:t>аневрировани</w:t>
            </w:r>
            <w:r>
              <w:rPr>
                <w:sz w:val="24"/>
                <w:szCs w:val="24"/>
              </w:rPr>
              <w:t>е</w:t>
            </w:r>
            <w:r w:rsidR="000E18CB" w:rsidRPr="000E18CB">
              <w:rPr>
                <w:sz w:val="24"/>
                <w:szCs w:val="24"/>
              </w:rPr>
              <w:t xml:space="preserve"> затворов водосбросов во избежание размывов в нижнем бьефе, при прохождении половодья запрещается проведение каких-либо ремонтных работ в нижнем бьефе.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AC317E" w:rsidP="00E855F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>до окончания</w:t>
            </w:r>
            <w:r w:rsidRPr="000E18CB">
              <w:rPr>
                <w:sz w:val="24"/>
                <w:szCs w:val="24"/>
              </w:rPr>
              <w:br/>
              <w:t>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F0E" w:rsidRDefault="004D5F0E" w:rsidP="004D5F0E">
            <w:pPr>
              <w:pStyle w:val="TimesNewRomanCYR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Руководители:</w:t>
            </w:r>
          </w:p>
          <w:p w:rsidR="000E18CB" w:rsidRPr="000E18CB" w:rsidRDefault="004D5F0E" w:rsidP="004D5F0E">
            <w:pPr>
              <w:pStyle w:val="TimesNewRomanCYR"/>
              <w:suppressAutoHyphens/>
              <w:rPr>
                <w:rFonts w:ascii="Times New Roman" w:hAnsi="Times New Roman"/>
              </w:rPr>
            </w:pPr>
            <w:r>
              <w:t xml:space="preserve">АО «АМЗ», филиала «Яйвинская ГРЭС» ПАО «Юнипро», </w:t>
            </w:r>
            <w:r>
              <w:rPr>
                <w:rFonts w:eastAsia="Arial"/>
              </w:rPr>
              <w:t>МКП ВВГП </w:t>
            </w:r>
            <w:r>
              <w:t>«</w:t>
            </w:r>
            <w:r>
              <w:rPr>
                <w:rFonts w:eastAsia="Arial"/>
              </w:rPr>
              <w:t>Вильва-Водоканал</w:t>
            </w:r>
            <w:r>
              <w:t>»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B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5D4AFC" w:rsidRDefault="000E18CB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rFonts w:cs="Calibri"/>
                <w:sz w:val="24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1D5" w:rsidRPr="000E18CB" w:rsidRDefault="000E18CB" w:rsidP="00E855F0">
            <w:pPr>
              <w:pStyle w:val="TimesNewRomanCYR"/>
              <w:suppressAutoHyphens/>
              <w:jc w:val="both"/>
              <w:rPr>
                <w:rFonts w:ascii="Times New Roman" w:hAnsi="Times New Roman"/>
              </w:rPr>
            </w:pPr>
            <w:r w:rsidRPr="000E18CB">
              <w:rPr>
                <w:rFonts w:ascii="Times New Roman" w:hAnsi="Times New Roman"/>
              </w:rPr>
              <w:t>Участие в заслушивании глав</w:t>
            </w:r>
            <w:r w:rsidR="00AC317E">
              <w:rPr>
                <w:rFonts w:ascii="Times New Roman" w:hAnsi="Times New Roman"/>
              </w:rPr>
              <w:t>ы</w:t>
            </w:r>
            <w:r w:rsidRPr="000E18CB">
              <w:rPr>
                <w:rFonts w:ascii="Times New Roman" w:hAnsi="Times New Roman"/>
              </w:rPr>
              <w:t xml:space="preserve"> МО о проведении противопаводковых мероприятий на территории МО в период прохождения весенне-летнего половодья в 20</w:t>
            </w:r>
            <w:r w:rsidR="00AC317E">
              <w:rPr>
                <w:rFonts w:ascii="Times New Roman" w:hAnsi="Times New Roman"/>
              </w:rPr>
              <w:t>2</w:t>
            </w:r>
            <w:r w:rsidR="00E60B5A">
              <w:rPr>
                <w:rFonts w:ascii="Times New Roman" w:hAnsi="Times New Roman"/>
              </w:rPr>
              <w:t>6</w:t>
            </w:r>
            <w:r w:rsidR="007632EF">
              <w:rPr>
                <w:rFonts w:ascii="Times New Roman" w:hAnsi="Times New Roman"/>
              </w:rPr>
              <w:t> </w:t>
            </w:r>
            <w:r w:rsidRPr="000E18CB">
              <w:rPr>
                <w:rFonts w:ascii="Times New Roman" w:hAnsi="Times New Roman"/>
              </w:rPr>
              <w:t>году, в том числе о готовности пунктов временного размещения граждан, материальных и культурных ценностей и сельскохозяйственных животных.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0E18CB" w:rsidP="00E855F0">
            <w:pPr>
              <w:pStyle w:val="TimesNewRomanCYR"/>
              <w:suppressAutoHyphens/>
              <w:rPr>
                <w:rFonts w:ascii="Times New Roman" w:hAnsi="Times New Roman"/>
              </w:rPr>
            </w:pPr>
            <w:r w:rsidRPr="000E18CB">
              <w:rPr>
                <w:rFonts w:ascii="Times New Roman" w:hAnsi="Times New Roman"/>
              </w:rPr>
              <w:t>в течение всего паводкового периода</w:t>
            </w:r>
            <w:r w:rsidR="00F51AAA">
              <w:rPr>
                <w:rFonts w:ascii="Times New Roman" w:hAnsi="Times New Roman"/>
              </w:rPr>
              <w:t xml:space="preserve"> согласно график</w:t>
            </w:r>
            <w:r w:rsidR="00976542">
              <w:rPr>
                <w:rFonts w:ascii="Times New Roman" w:hAnsi="Times New Roman"/>
              </w:rPr>
              <w:t>ам</w:t>
            </w:r>
            <w:r w:rsidR="00F51AAA">
              <w:rPr>
                <w:rFonts w:ascii="Times New Roman" w:hAnsi="Times New Roman"/>
              </w:rPr>
              <w:t xml:space="preserve"> заслушиваний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0E18CB" w:rsidRDefault="00583C04" w:rsidP="00E855F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Александровского муниципального округа – глава администрации Александровского муниципального округа.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18CB" w:rsidRPr="00236A20" w:rsidRDefault="000E18CB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53" w:rsidRPr="00236A20" w:rsidTr="00F42CA1">
        <w:trPr>
          <w:trHeight w:val="436"/>
          <w:jc w:val="center"/>
        </w:trPr>
        <w:tc>
          <w:tcPr>
            <w:tcW w:w="103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953" w:rsidRPr="00236A20" w:rsidRDefault="006A2953" w:rsidP="00E855F0">
            <w:pPr>
              <w:pStyle w:val="ConsPlusCell"/>
              <w:widowControl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2D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послепаводковый период</w:t>
            </w:r>
          </w:p>
        </w:tc>
      </w:tr>
      <w:tr w:rsidR="006A2953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976542" w:rsidP="00E855F0">
            <w:pPr>
              <w:pStyle w:val="TimesNewRomanCYR"/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236A20">
              <w:rPr>
                <w:rFonts w:ascii="Times New Roman" w:hAnsi="Times New Roman"/>
              </w:rPr>
              <w:t>бследование гидротехнических сооружений,</w:t>
            </w:r>
            <w:r w:rsidR="006A2953" w:rsidRPr="00236A20">
              <w:rPr>
                <w:rFonts w:ascii="Times New Roman" w:hAnsi="Times New Roman"/>
              </w:rPr>
              <w:t xml:space="preserve"> находящихся в эксплуатации, принятие мер по устранению повреждений и неисправностей</w:t>
            </w:r>
            <w:r w:rsidR="006A2953">
              <w:rPr>
                <w:rFonts w:ascii="Times New Roman" w:hAnsi="Times New Roman"/>
              </w:rPr>
              <w:t>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2953">
              <w:rPr>
                <w:sz w:val="24"/>
                <w:szCs w:val="24"/>
              </w:rPr>
              <w:t>по окончанию паводка</w:t>
            </w:r>
          </w:p>
          <w:p w:rsidR="006A2953" w:rsidRPr="006A2953" w:rsidRDefault="006A2953" w:rsidP="00E855F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0E18CB" w:rsidRDefault="006A2953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18CB">
              <w:rPr>
                <w:sz w:val="24"/>
                <w:szCs w:val="24"/>
              </w:rPr>
              <w:t xml:space="preserve">Руководители </w:t>
            </w:r>
            <w:r>
              <w:rPr>
                <w:sz w:val="24"/>
                <w:szCs w:val="24"/>
              </w:rPr>
              <w:t>ГТС</w:t>
            </w:r>
            <w:r w:rsidRPr="000E18CB">
              <w:rPr>
                <w:sz w:val="24"/>
                <w:szCs w:val="24"/>
              </w:rPr>
              <w:t>:</w:t>
            </w:r>
          </w:p>
          <w:p w:rsidR="006A2953" w:rsidRPr="006A2953" w:rsidRDefault="000714CD" w:rsidP="00E855F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 </w:t>
            </w:r>
            <w:r w:rsidR="006D1899">
              <w:rPr>
                <w:sz w:val="24"/>
                <w:szCs w:val="24"/>
              </w:rPr>
              <w:t xml:space="preserve">«АМЗ», </w:t>
            </w:r>
            <w:r w:rsidR="006A2953" w:rsidRPr="000E18CB">
              <w:rPr>
                <w:sz w:val="24"/>
                <w:szCs w:val="24"/>
              </w:rPr>
              <w:t>филиала «Яйвинская ГРЭ</w:t>
            </w:r>
            <w:r>
              <w:rPr>
                <w:sz w:val="24"/>
                <w:szCs w:val="24"/>
              </w:rPr>
              <w:t>С» ПАО </w:t>
            </w:r>
            <w:r w:rsidR="006A2953" w:rsidRPr="000E18CB">
              <w:rPr>
                <w:sz w:val="24"/>
                <w:szCs w:val="24"/>
              </w:rPr>
              <w:t>«Юнипро»</w:t>
            </w:r>
            <w:r w:rsidR="006D1899">
              <w:rPr>
                <w:sz w:val="24"/>
                <w:szCs w:val="24"/>
              </w:rPr>
              <w:t>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53" w:rsidRPr="00236A20" w:rsidTr="004E274E">
        <w:trPr>
          <w:trHeight w:val="74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TimesNewRomanCYR"/>
              <w:suppressAutoHyphens/>
              <w:jc w:val="both"/>
              <w:rPr>
                <w:rFonts w:ascii="Times New Roman" w:hAnsi="Times New Roman"/>
              </w:rPr>
            </w:pPr>
            <w:r w:rsidRPr="006A2953">
              <w:rPr>
                <w:rFonts w:ascii="Times New Roman" w:hAnsi="Times New Roman"/>
              </w:rPr>
              <w:t>Определение объема работ по ликвидации последствий половодья.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2953">
              <w:rPr>
                <w:sz w:val="24"/>
                <w:szCs w:val="24"/>
              </w:rPr>
              <w:t>по окончанию паводка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Default="006A2953" w:rsidP="00E855F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Противопаводковая комиссия.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53" w:rsidRPr="00236A20" w:rsidTr="00B51FDF">
        <w:trPr>
          <w:trHeight w:val="600"/>
          <w:jc w:val="center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widowControl w:val="0"/>
              <w:numPr>
                <w:ilvl w:val="0"/>
                <w:numId w:val="14"/>
              </w:numPr>
              <w:tabs>
                <w:tab w:val="left" w:pos="286"/>
              </w:tabs>
              <w:suppressAutoHyphens/>
              <w:autoSpaceDE w:val="0"/>
              <w:autoSpaceDN w:val="0"/>
              <w:adjustRightInd w:val="0"/>
              <w:ind w:left="-74" w:right="-7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TimesNewRomanCYR"/>
              <w:suppressAutoHyphens/>
              <w:jc w:val="both"/>
              <w:rPr>
                <w:rFonts w:ascii="Times New Roman" w:hAnsi="Times New Roman"/>
              </w:rPr>
            </w:pPr>
            <w:r w:rsidRPr="006A2953">
              <w:rPr>
                <w:rFonts w:ascii="Times New Roman" w:hAnsi="Times New Roman"/>
              </w:rPr>
              <w:t>Представление итогового донесения о прохождении весенне-летнего половодья в 20</w:t>
            </w:r>
            <w:r>
              <w:rPr>
                <w:rFonts w:ascii="Times New Roman" w:hAnsi="Times New Roman"/>
              </w:rPr>
              <w:t>2</w:t>
            </w:r>
            <w:r w:rsidR="00E60B5A">
              <w:rPr>
                <w:rFonts w:ascii="Times New Roman" w:hAnsi="Times New Roman"/>
              </w:rPr>
              <w:t>6</w:t>
            </w:r>
            <w:r w:rsidR="00042A91">
              <w:rPr>
                <w:rFonts w:ascii="Times New Roman" w:hAnsi="Times New Roman"/>
              </w:rPr>
              <w:t> </w:t>
            </w:r>
            <w:r w:rsidRPr="006A2953">
              <w:rPr>
                <w:rFonts w:ascii="Times New Roman" w:hAnsi="Times New Roman"/>
              </w:rPr>
              <w:t xml:space="preserve">году в </w:t>
            </w:r>
            <w:r>
              <w:rPr>
                <w:rFonts w:ascii="Times New Roman" w:hAnsi="Times New Roman"/>
              </w:rPr>
              <w:t>ГУ</w:t>
            </w:r>
            <w:r w:rsidR="00976542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МЧС России по Пермскому краю.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TimesNewRomanCYR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01.06.202</w:t>
            </w:r>
            <w:r w:rsidR="00E60B5A">
              <w:rPr>
                <w:rFonts w:ascii="Times New Roman" w:hAnsi="Times New Roman"/>
              </w:rPr>
              <w:t>6</w:t>
            </w:r>
            <w:r w:rsidR="009D4893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F621D5" w:rsidRDefault="00F621D5" w:rsidP="00E855F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="Times New Roman CYR"/>
                <w:sz w:val="24"/>
              </w:rPr>
            </w:pPr>
            <w:r>
              <w:rPr>
                <w:rFonts w:cs="Times New Roman CYR"/>
                <w:sz w:val="24"/>
              </w:rPr>
              <w:t>Отдел по территориальной безопасности, по ГО и ЧС администрации округа.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953" w:rsidRPr="006A2953" w:rsidRDefault="006A2953" w:rsidP="00E855F0">
            <w:pPr>
              <w:pStyle w:val="ConsPlusCell"/>
              <w:widowControl/>
              <w:suppressAutoHyphens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1CF0" w:rsidRPr="009500D2" w:rsidRDefault="00EA1CF0" w:rsidP="00E855F0">
      <w:pPr>
        <w:suppressAutoHyphens/>
        <w:jc w:val="center"/>
      </w:pPr>
    </w:p>
    <w:p w:rsidR="004328C5" w:rsidRPr="003C5BB9" w:rsidRDefault="004328C5" w:rsidP="00E855F0">
      <w:pPr>
        <w:suppressAutoHyphens/>
        <w:sectPr w:rsidR="004328C5" w:rsidRPr="003C5BB9" w:rsidSect="0054209F">
          <w:pgSz w:w="11909" w:h="16834"/>
          <w:pgMar w:top="1134" w:right="851" w:bottom="1134" w:left="1418" w:header="720" w:footer="445" w:gutter="0"/>
          <w:cols w:space="60"/>
          <w:noEndnote/>
          <w:titlePg/>
        </w:sectPr>
      </w:pPr>
    </w:p>
    <w:p w:rsidR="00A36F1C" w:rsidRDefault="00A36F1C" w:rsidP="00E855F0">
      <w:pPr>
        <w:pStyle w:val="Style5"/>
        <w:widowControl/>
        <w:suppressAutoHyphens/>
        <w:rPr>
          <w:rStyle w:val="FontStyle12"/>
        </w:rPr>
      </w:pP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 w:rsidRPr="00665456">
        <w:t>УТВЕРЖДЕН</w:t>
      </w: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>
        <w:t>постановлением</w:t>
      </w:r>
    </w:p>
    <w:p w:rsidR="00405450" w:rsidRDefault="00405450" w:rsidP="00405450">
      <w:pPr>
        <w:pStyle w:val="a5"/>
        <w:suppressAutoHyphens/>
        <w:spacing w:line="240" w:lineRule="exact"/>
        <w:ind w:left="6096" w:firstLine="0"/>
      </w:pPr>
      <w:r w:rsidRPr="00665456">
        <w:t xml:space="preserve">администрации </w:t>
      </w:r>
      <w:r>
        <w:t xml:space="preserve">Александровского </w:t>
      </w:r>
    </w:p>
    <w:p w:rsidR="00405450" w:rsidRPr="00665456" w:rsidRDefault="00405450" w:rsidP="00405450">
      <w:pPr>
        <w:pStyle w:val="a5"/>
        <w:suppressAutoHyphens/>
        <w:spacing w:line="240" w:lineRule="exact"/>
        <w:ind w:left="6096" w:firstLine="0"/>
      </w:pPr>
      <w:r>
        <w:t>муниципального округа</w:t>
      </w:r>
    </w:p>
    <w:p w:rsidR="00405450" w:rsidRPr="00D13B6E" w:rsidRDefault="00405450" w:rsidP="00405450">
      <w:pPr>
        <w:suppressAutoHyphens/>
        <w:ind w:left="6096"/>
        <w:rPr>
          <w:b/>
          <w:szCs w:val="28"/>
        </w:rPr>
      </w:pPr>
      <w:r>
        <w:t>от</w:t>
      </w:r>
      <w:r>
        <w:tab/>
        <w:t xml:space="preserve"> </w:t>
      </w:r>
      <w:r w:rsidR="00784A02">
        <w:t>18.02.2026</w:t>
      </w:r>
      <w:r>
        <w:t xml:space="preserve"> №</w:t>
      </w:r>
      <w:r w:rsidR="00784A02">
        <w:t xml:space="preserve"> 187</w:t>
      </w:r>
    </w:p>
    <w:p w:rsidR="00D006C6" w:rsidRDefault="00D006C6" w:rsidP="00E855F0">
      <w:pPr>
        <w:suppressAutoHyphens/>
      </w:pPr>
    </w:p>
    <w:p w:rsidR="008A2A30" w:rsidRPr="00D006C6" w:rsidRDefault="008A2A30" w:rsidP="00E855F0">
      <w:pPr>
        <w:suppressAutoHyphens/>
      </w:pPr>
    </w:p>
    <w:p w:rsidR="00D006C6" w:rsidRPr="00D006C6" w:rsidRDefault="00D006C6" w:rsidP="00E855F0">
      <w:pPr>
        <w:tabs>
          <w:tab w:val="left" w:pos="0"/>
        </w:tabs>
        <w:suppressAutoHyphens/>
        <w:jc w:val="center"/>
        <w:outlineLvl w:val="0"/>
        <w:rPr>
          <w:b/>
        </w:rPr>
      </w:pPr>
      <w:r w:rsidRPr="00D006C6">
        <w:rPr>
          <w:b/>
        </w:rPr>
        <w:t>ПЕРЕЧЕНЬ</w:t>
      </w:r>
    </w:p>
    <w:p w:rsidR="00D006C6" w:rsidRDefault="00D006C6" w:rsidP="00E855F0">
      <w:pPr>
        <w:tabs>
          <w:tab w:val="left" w:pos="4455"/>
        </w:tabs>
        <w:suppressAutoHyphens/>
        <w:jc w:val="center"/>
        <w:outlineLvl w:val="0"/>
        <w:rPr>
          <w:b/>
        </w:rPr>
      </w:pPr>
      <w:r w:rsidRPr="00D006C6">
        <w:rPr>
          <w:b/>
        </w:rPr>
        <w:t>пунктов временного размещения населения</w:t>
      </w:r>
    </w:p>
    <w:p w:rsidR="00D006C6" w:rsidRDefault="00D006C6" w:rsidP="00E855F0">
      <w:pPr>
        <w:tabs>
          <w:tab w:val="left" w:pos="4455"/>
        </w:tabs>
        <w:suppressAutoHyphens/>
        <w:jc w:val="center"/>
        <w:outlineLvl w:val="0"/>
        <w:rPr>
          <w:b/>
        </w:rPr>
      </w:pPr>
      <w:r w:rsidRPr="00D006C6">
        <w:rPr>
          <w:b/>
        </w:rPr>
        <w:t>на период весеннего половодья</w:t>
      </w:r>
    </w:p>
    <w:p w:rsidR="00D006C6" w:rsidRDefault="00D006C6" w:rsidP="00E855F0">
      <w:pPr>
        <w:tabs>
          <w:tab w:val="left" w:pos="4455"/>
        </w:tabs>
        <w:suppressAutoHyphens/>
        <w:jc w:val="center"/>
        <w:outlineLvl w:val="0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2693"/>
        <w:gridCol w:w="2552"/>
        <w:gridCol w:w="1842"/>
      </w:tblGrid>
      <w:tr w:rsidR="00D006C6" w:rsidTr="006D1899">
        <w:trPr>
          <w:trHeight w:val="1876"/>
        </w:trPr>
        <w:tc>
          <w:tcPr>
            <w:tcW w:w="3227" w:type="dxa"/>
            <w:vAlign w:val="center"/>
          </w:tcPr>
          <w:p w:rsidR="00D006C6" w:rsidRPr="007977B4" w:rsidRDefault="00D006C6" w:rsidP="00E855F0">
            <w:pPr>
              <w:tabs>
                <w:tab w:val="left" w:pos="4455"/>
              </w:tabs>
              <w:suppressAutoHyphens/>
              <w:jc w:val="center"/>
              <w:outlineLvl w:val="0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Наименование объекта, на которо</w:t>
            </w:r>
            <w:r w:rsidR="001758C5" w:rsidRPr="007977B4">
              <w:rPr>
                <w:sz w:val="26"/>
                <w:szCs w:val="26"/>
              </w:rPr>
              <w:t>м</w:t>
            </w:r>
            <w:r w:rsidRPr="007977B4">
              <w:rPr>
                <w:sz w:val="26"/>
                <w:szCs w:val="26"/>
              </w:rPr>
              <w:t xml:space="preserve"> организуется пункт временного размещения населения</w:t>
            </w:r>
          </w:p>
        </w:tc>
        <w:tc>
          <w:tcPr>
            <w:tcW w:w="2693" w:type="dxa"/>
            <w:vAlign w:val="center"/>
          </w:tcPr>
          <w:p w:rsidR="00D006C6" w:rsidRPr="007977B4" w:rsidRDefault="00D006C6" w:rsidP="00E855F0">
            <w:pPr>
              <w:tabs>
                <w:tab w:val="left" w:pos="4455"/>
              </w:tabs>
              <w:suppressAutoHyphens/>
              <w:jc w:val="center"/>
              <w:outlineLvl w:val="0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Адрес пункта временного размещения населения</w:t>
            </w:r>
          </w:p>
        </w:tc>
        <w:tc>
          <w:tcPr>
            <w:tcW w:w="2552" w:type="dxa"/>
            <w:vAlign w:val="center"/>
          </w:tcPr>
          <w:p w:rsidR="00D006C6" w:rsidRPr="007977B4" w:rsidRDefault="00D006C6" w:rsidP="00E855F0">
            <w:pPr>
              <w:tabs>
                <w:tab w:val="left" w:pos="4455"/>
              </w:tabs>
              <w:suppressAutoHyphens/>
              <w:jc w:val="center"/>
              <w:outlineLvl w:val="0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Лицо, ответственное за подготовку пункта временного размещения населения</w:t>
            </w:r>
          </w:p>
        </w:tc>
        <w:tc>
          <w:tcPr>
            <w:tcW w:w="1842" w:type="dxa"/>
            <w:vAlign w:val="center"/>
          </w:tcPr>
          <w:p w:rsidR="00D006C6" w:rsidRPr="007977B4" w:rsidRDefault="00D006C6" w:rsidP="00E855F0">
            <w:pPr>
              <w:tabs>
                <w:tab w:val="left" w:pos="4455"/>
              </w:tabs>
              <w:suppressAutoHyphens/>
              <w:jc w:val="center"/>
              <w:outlineLvl w:val="0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Количество размещаемого населения, чел.</w:t>
            </w:r>
          </w:p>
        </w:tc>
      </w:tr>
      <w:tr w:rsidR="00D006C6" w:rsidTr="006D1899">
        <w:tc>
          <w:tcPr>
            <w:tcW w:w="3227" w:type="dxa"/>
          </w:tcPr>
          <w:p w:rsidR="00D006C6" w:rsidRPr="007977B4" w:rsidRDefault="000C166A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 w:rsidRPr="000820D0">
              <w:rPr>
                <w:color w:val="000000"/>
                <w:sz w:val="26"/>
                <w:szCs w:val="26"/>
              </w:rPr>
              <w:t>МБУ «Городской Дворец культуры»</w:t>
            </w:r>
          </w:p>
        </w:tc>
        <w:tc>
          <w:tcPr>
            <w:tcW w:w="2693" w:type="dxa"/>
          </w:tcPr>
          <w:p w:rsidR="00D006C6" w:rsidRPr="007977B4" w:rsidRDefault="00D006C6" w:rsidP="00976542">
            <w:pPr>
              <w:suppressAutoHyphens/>
              <w:ind w:left="-142"/>
              <w:jc w:val="center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г.</w:t>
            </w:r>
            <w:r w:rsidR="006D1899">
              <w:rPr>
                <w:sz w:val="26"/>
                <w:szCs w:val="26"/>
              </w:rPr>
              <w:t> </w:t>
            </w:r>
            <w:r w:rsidRPr="007977B4">
              <w:rPr>
                <w:sz w:val="26"/>
                <w:szCs w:val="26"/>
              </w:rPr>
              <w:t xml:space="preserve">Александровск, </w:t>
            </w:r>
            <w:r w:rsidR="000C166A" w:rsidRPr="000820D0">
              <w:rPr>
                <w:color w:val="000000"/>
                <w:sz w:val="26"/>
                <w:szCs w:val="26"/>
              </w:rPr>
              <w:t>ул.</w:t>
            </w:r>
            <w:r w:rsidR="006D1899">
              <w:rPr>
                <w:color w:val="000000"/>
                <w:sz w:val="26"/>
                <w:szCs w:val="26"/>
              </w:rPr>
              <w:t> </w:t>
            </w:r>
            <w:r w:rsidR="000C166A" w:rsidRPr="000820D0">
              <w:rPr>
                <w:color w:val="000000"/>
                <w:sz w:val="26"/>
                <w:szCs w:val="26"/>
              </w:rPr>
              <w:t>Ленина, 21а</w:t>
            </w:r>
          </w:p>
        </w:tc>
        <w:tc>
          <w:tcPr>
            <w:tcW w:w="2552" w:type="dxa"/>
          </w:tcPr>
          <w:p w:rsidR="00EA1641" w:rsidRPr="007977B4" w:rsidRDefault="00EA1641" w:rsidP="00E855F0">
            <w:pPr>
              <w:suppressAutoHyphens/>
              <w:ind w:left="-142" w:right="-108"/>
              <w:jc w:val="center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Директор</w:t>
            </w:r>
          </w:p>
          <w:p w:rsidR="000C166A" w:rsidRPr="000820D0" w:rsidRDefault="000C166A" w:rsidP="00E855F0">
            <w:pPr>
              <w:pStyle w:val="af6"/>
              <w:suppressAutoHyphens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820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Яновский</w:t>
            </w:r>
          </w:p>
          <w:p w:rsidR="00976542" w:rsidRDefault="000C166A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 w:rsidRPr="000820D0">
              <w:rPr>
                <w:color w:val="000000"/>
                <w:sz w:val="26"/>
                <w:szCs w:val="26"/>
              </w:rPr>
              <w:t>Сергей</w:t>
            </w:r>
          </w:p>
          <w:p w:rsidR="00D006C6" w:rsidRPr="007977B4" w:rsidRDefault="000C166A" w:rsidP="00E855F0">
            <w:pPr>
              <w:suppressAutoHyphens/>
              <w:ind w:left="-142" w:right="-108"/>
              <w:jc w:val="center"/>
              <w:rPr>
                <w:sz w:val="26"/>
                <w:szCs w:val="26"/>
              </w:rPr>
            </w:pPr>
            <w:r w:rsidRPr="000820D0">
              <w:rPr>
                <w:color w:val="000000"/>
                <w:sz w:val="26"/>
                <w:szCs w:val="26"/>
              </w:rPr>
              <w:t>Михайлович</w:t>
            </w:r>
          </w:p>
        </w:tc>
        <w:tc>
          <w:tcPr>
            <w:tcW w:w="1842" w:type="dxa"/>
          </w:tcPr>
          <w:p w:rsidR="00D006C6" w:rsidRPr="007977B4" w:rsidRDefault="00976542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</w:p>
        </w:tc>
      </w:tr>
      <w:tr w:rsidR="000C166A" w:rsidTr="006D1899">
        <w:tc>
          <w:tcPr>
            <w:tcW w:w="3227" w:type="dxa"/>
          </w:tcPr>
          <w:p w:rsidR="000C166A" w:rsidRPr="007977B4" w:rsidRDefault="000C166A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 w:rsidRPr="007977B4">
              <w:rPr>
                <w:color w:val="000000"/>
                <w:sz w:val="26"/>
                <w:szCs w:val="26"/>
              </w:rPr>
              <w:t>МКУ «Дворец культуры «Энергетик»</w:t>
            </w:r>
          </w:p>
        </w:tc>
        <w:tc>
          <w:tcPr>
            <w:tcW w:w="2693" w:type="dxa"/>
          </w:tcPr>
          <w:p w:rsidR="0054209F" w:rsidRDefault="0054209F" w:rsidP="00976542">
            <w:pPr>
              <w:suppressAutoHyphens/>
              <w:ind w:left="-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0C166A" w:rsidRPr="007977B4">
              <w:rPr>
                <w:sz w:val="26"/>
                <w:szCs w:val="26"/>
              </w:rPr>
              <w:t>п.</w:t>
            </w:r>
            <w:r w:rsidR="006D1899">
              <w:rPr>
                <w:sz w:val="26"/>
                <w:szCs w:val="26"/>
              </w:rPr>
              <w:t> </w:t>
            </w:r>
            <w:r w:rsidR="000C166A" w:rsidRPr="007977B4">
              <w:rPr>
                <w:sz w:val="26"/>
                <w:szCs w:val="26"/>
              </w:rPr>
              <w:t xml:space="preserve">Яйва, </w:t>
            </w:r>
          </w:p>
          <w:p w:rsidR="000C166A" w:rsidRPr="007977B4" w:rsidRDefault="000C166A" w:rsidP="00976542">
            <w:pPr>
              <w:suppressAutoHyphens/>
              <w:ind w:left="-142"/>
              <w:jc w:val="center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ул.</w:t>
            </w:r>
            <w:r w:rsidR="006D1899">
              <w:rPr>
                <w:sz w:val="26"/>
                <w:szCs w:val="26"/>
              </w:rPr>
              <w:t> </w:t>
            </w:r>
            <w:r w:rsidRPr="007977B4">
              <w:rPr>
                <w:sz w:val="26"/>
                <w:szCs w:val="26"/>
              </w:rPr>
              <w:t>Парковая, 11</w:t>
            </w:r>
          </w:p>
        </w:tc>
        <w:tc>
          <w:tcPr>
            <w:tcW w:w="2552" w:type="dxa"/>
          </w:tcPr>
          <w:p w:rsidR="000C166A" w:rsidRPr="007977B4" w:rsidRDefault="000C166A" w:rsidP="00E855F0">
            <w:pPr>
              <w:suppressAutoHyphens/>
              <w:ind w:left="-142" w:right="-108"/>
              <w:jc w:val="center"/>
              <w:rPr>
                <w:sz w:val="26"/>
                <w:szCs w:val="26"/>
              </w:rPr>
            </w:pPr>
            <w:r w:rsidRPr="007977B4">
              <w:rPr>
                <w:sz w:val="26"/>
                <w:szCs w:val="26"/>
              </w:rPr>
              <w:t>Директор</w:t>
            </w:r>
          </w:p>
          <w:p w:rsidR="000C166A" w:rsidRPr="007977B4" w:rsidRDefault="00976542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Бухарина</w:t>
            </w:r>
          </w:p>
          <w:p w:rsidR="000C166A" w:rsidRPr="007977B4" w:rsidRDefault="00976542" w:rsidP="00E855F0">
            <w:pPr>
              <w:tabs>
                <w:tab w:val="left" w:pos="4455"/>
              </w:tabs>
              <w:suppressAutoHyphens/>
              <w:ind w:left="-142" w:right="-108"/>
              <w:jc w:val="center"/>
              <w:outlineLvl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Светлана Александровна</w:t>
            </w:r>
          </w:p>
        </w:tc>
        <w:tc>
          <w:tcPr>
            <w:tcW w:w="1842" w:type="dxa"/>
          </w:tcPr>
          <w:p w:rsidR="000C166A" w:rsidRPr="007977B4" w:rsidRDefault="000C166A" w:rsidP="00E855F0">
            <w:pPr>
              <w:suppressAutoHyphens/>
              <w:ind w:left="-14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976542">
              <w:rPr>
                <w:color w:val="000000"/>
                <w:sz w:val="26"/>
                <w:szCs w:val="26"/>
              </w:rPr>
              <w:t>5</w:t>
            </w:r>
          </w:p>
        </w:tc>
      </w:tr>
    </w:tbl>
    <w:p w:rsidR="00D006C6" w:rsidRPr="00D006C6" w:rsidRDefault="00D006C6" w:rsidP="00E855F0">
      <w:pPr>
        <w:tabs>
          <w:tab w:val="left" w:pos="4455"/>
        </w:tabs>
        <w:suppressAutoHyphens/>
        <w:jc w:val="center"/>
        <w:outlineLvl w:val="0"/>
      </w:pPr>
    </w:p>
    <w:p w:rsidR="00D006C6" w:rsidRDefault="00D006C6" w:rsidP="00E855F0">
      <w:pPr>
        <w:suppressAutoHyphens/>
      </w:pPr>
    </w:p>
    <w:p w:rsidR="00082EDB" w:rsidRPr="00D006C6" w:rsidRDefault="00082EDB" w:rsidP="00E855F0">
      <w:pPr>
        <w:suppressAutoHyphens/>
        <w:sectPr w:rsidR="00082EDB" w:rsidRPr="00D006C6" w:rsidSect="006D1899">
          <w:pgSz w:w="11906" w:h="16838" w:code="9"/>
          <w:pgMar w:top="1134" w:right="424" w:bottom="1134" w:left="1258" w:header="720" w:footer="720" w:gutter="0"/>
          <w:cols w:space="708"/>
          <w:docGrid w:linePitch="381"/>
        </w:sectPr>
      </w:pPr>
    </w:p>
    <w:p w:rsidR="00082EDB" w:rsidRDefault="00106E55" w:rsidP="00E855F0">
      <w:pPr>
        <w:pStyle w:val="Style5"/>
        <w:widowControl/>
        <w:suppressAutoHyphens/>
        <w:spacing w:line="240" w:lineRule="exact"/>
        <w:ind w:firstLine="0"/>
        <w:rPr>
          <w:rStyle w:val="FontStyle37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pict>
          <v:roundrect id="_x0000_s1077" style="position:absolute;left:0;text-align:left;margin-left:232.55pt;margin-top:-24.45pt;width:45pt;height:20.25pt;z-index:251659264" arcsize="10923f" stroked="f"/>
        </w:pict>
      </w:r>
      <w:r w:rsidR="00D2471F">
        <w:rPr>
          <w:rStyle w:val="FontStyle37"/>
          <w:b w:val="0"/>
          <w:sz w:val="28"/>
          <w:szCs w:val="28"/>
        </w:rPr>
        <w:t xml:space="preserve">Рассылается: </w:t>
      </w:r>
      <w:r w:rsidR="00082EDB" w:rsidRPr="00082EDB">
        <w:rPr>
          <w:rStyle w:val="FontStyle37"/>
          <w:b w:val="0"/>
          <w:sz w:val="28"/>
          <w:szCs w:val="28"/>
        </w:rPr>
        <w:t>Морозова</w:t>
      </w:r>
      <w:r w:rsidR="00054FA8">
        <w:rPr>
          <w:rStyle w:val="FontStyle37"/>
          <w:b w:val="0"/>
          <w:sz w:val="28"/>
          <w:szCs w:val="28"/>
        </w:rPr>
        <w:t> </w:t>
      </w:r>
      <w:r w:rsidR="00082EDB" w:rsidRPr="00082EDB">
        <w:rPr>
          <w:rStyle w:val="FontStyle37"/>
          <w:b w:val="0"/>
          <w:sz w:val="28"/>
          <w:szCs w:val="28"/>
        </w:rPr>
        <w:t xml:space="preserve">Г.Б., </w:t>
      </w:r>
      <w:r w:rsidR="00B8397C" w:rsidRPr="00082EDB">
        <w:rPr>
          <w:rStyle w:val="FontStyle37"/>
          <w:b w:val="0"/>
          <w:sz w:val="28"/>
          <w:szCs w:val="28"/>
        </w:rPr>
        <w:t>сайт, прокуратура</w:t>
      </w:r>
      <w:r w:rsidR="00B8397C">
        <w:rPr>
          <w:rStyle w:val="FontStyle37"/>
          <w:b w:val="0"/>
          <w:sz w:val="28"/>
          <w:szCs w:val="28"/>
        </w:rPr>
        <w:t xml:space="preserve">, </w:t>
      </w:r>
      <w:r w:rsidR="00282077" w:rsidRPr="00B8397C">
        <w:rPr>
          <w:rStyle w:val="FontStyle37"/>
          <w:b w:val="0"/>
          <w:sz w:val="28"/>
          <w:szCs w:val="28"/>
        </w:rPr>
        <w:t>сканы в электронном виде</w:t>
      </w:r>
      <w:r w:rsidR="00282077">
        <w:rPr>
          <w:rStyle w:val="FontStyle37"/>
          <w:b w:val="0"/>
          <w:sz w:val="28"/>
          <w:szCs w:val="28"/>
        </w:rPr>
        <w:t xml:space="preserve"> </w:t>
      </w:r>
      <w:r w:rsidR="00054FA8">
        <w:rPr>
          <w:rStyle w:val="FontStyle37"/>
          <w:b w:val="0"/>
          <w:sz w:val="28"/>
          <w:szCs w:val="28"/>
        </w:rPr>
        <w:t>–</w:t>
      </w:r>
      <w:r w:rsidR="00282077">
        <w:rPr>
          <w:rStyle w:val="FontStyle37"/>
          <w:b w:val="0"/>
          <w:sz w:val="28"/>
          <w:szCs w:val="28"/>
        </w:rPr>
        <w:t xml:space="preserve"> </w:t>
      </w:r>
      <w:r w:rsidR="000C166A">
        <w:rPr>
          <w:rStyle w:val="FontStyle37"/>
          <w:b w:val="0"/>
          <w:sz w:val="28"/>
          <w:szCs w:val="28"/>
        </w:rPr>
        <w:t>Половникова</w:t>
      </w:r>
      <w:r w:rsidR="0054209F">
        <w:rPr>
          <w:rStyle w:val="FontStyle37"/>
          <w:b w:val="0"/>
          <w:sz w:val="28"/>
          <w:szCs w:val="28"/>
        </w:rPr>
        <w:t xml:space="preserve"> </w:t>
      </w:r>
      <w:r w:rsidR="000C166A">
        <w:rPr>
          <w:rStyle w:val="FontStyle37"/>
          <w:b w:val="0"/>
          <w:sz w:val="28"/>
          <w:szCs w:val="28"/>
        </w:rPr>
        <w:t xml:space="preserve">Н.В., </w:t>
      </w:r>
      <w:r w:rsidR="00862E89">
        <w:rPr>
          <w:rStyle w:val="FontStyle37"/>
          <w:b w:val="0"/>
          <w:sz w:val="28"/>
          <w:szCs w:val="28"/>
        </w:rPr>
        <w:t>Аникеенко</w:t>
      </w:r>
      <w:r w:rsidR="0054209F">
        <w:rPr>
          <w:rStyle w:val="FontStyle37"/>
          <w:b w:val="0"/>
          <w:sz w:val="28"/>
          <w:szCs w:val="28"/>
        </w:rPr>
        <w:t xml:space="preserve"> </w:t>
      </w:r>
      <w:r w:rsidR="00862E89">
        <w:rPr>
          <w:rStyle w:val="FontStyle37"/>
          <w:b w:val="0"/>
          <w:sz w:val="28"/>
          <w:szCs w:val="28"/>
        </w:rPr>
        <w:t>С</w:t>
      </w:r>
      <w:r w:rsidR="007D7470">
        <w:rPr>
          <w:rStyle w:val="FontStyle37"/>
          <w:b w:val="0"/>
          <w:sz w:val="28"/>
          <w:szCs w:val="28"/>
        </w:rPr>
        <w:t>.</w:t>
      </w:r>
      <w:r w:rsidR="00862E89">
        <w:rPr>
          <w:rStyle w:val="FontStyle37"/>
          <w:b w:val="0"/>
          <w:sz w:val="28"/>
          <w:szCs w:val="28"/>
        </w:rPr>
        <w:t>В</w:t>
      </w:r>
      <w:r w:rsidR="007D7470">
        <w:rPr>
          <w:rStyle w:val="FontStyle37"/>
          <w:b w:val="0"/>
          <w:sz w:val="28"/>
          <w:szCs w:val="28"/>
        </w:rPr>
        <w:t xml:space="preserve">., </w:t>
      </w:r>
      <w:r w:rsidR="00EE4FA9">
        <w:rPr>
          <w:rStyle w:val="FontStyle37"/>
          <w:b w:val="0"/>
          <w:sz w:val="28"/>
          <w:szCs w:val="28"/>
        </w:rPr>
        <w:t>Пуховкина</w:t>
      </w:r>
      <w:r w:rsidR="0054209F">
        <w:rPr>
          <w:rStyle w:val="FontStyle37"/>
          <w:b w:val="0"/>
          <w:sz w:val="28"/>
          <w:szCs w:val="28"/>
        </w:rPr>
        <w:t xml:space="preserve"> </w:t>
      </w:r>
      <w:r w:rsidR="00EE4FA9">
        <w:rPr>
          <w:rStyle w:val="FontStyle37"/>
          <w:b w:val="0"/>
          <w:sz w:val="28"/>
          <w:szCs w:val="28"/>
        </w:rPr>
        <w:t>Г</w:t>
      </w:r>
      <w:r w:rsidR="000C166A">
        <w:rPr>
          <w:rStyle w:val="FontStyle37"/>
          <w:b w:val="0"/>
          <w:sz w:val="28"/>
          <w:szCs w:val="28"/>
        </w:rPr>
        <w:t>.</w:t>
      </w:r>
      <w:r w:rsidR="00EE4FA9">
        <w:rPr>
          <w:rStyle w:val="FontStyle37"/>
          <w:b w:val="0"/>
          <w:sz w:val="28"/>
          <w:szCs w:val="28"/>
        </w:rPr>
        <w:t>М</w:t>
      </w:r>
      <w:r w:rsidR="000C166A">
        <w:rPr>
          <w:rStyle w:val="FontStyle37"/>
          <w:b w:val="0"/>
          <w:sz w:val="28"/>
          <w:szCs w:val="28"/>
        </w:rPr>
        <w:t>., Демшина</w:t>
      </w:r>
      <w:r w:rsidR="0054209F">
        <w:rPr>
          <w:rStyle w:val="FontStyle37"/>
          <w:b w:val="0"/>
          <w:sz w:val="28"/>
          <w:szCs w:val="28"/>
        </w:rPr>
        <w:t xml:space="preserve"> </w:t>
      </w:r>
      <w:r w:rsidR="000C166A">
        <w:rPr>
          <w:rStyle w:val="FontStyle37"/>
          <w:b w:val="0"/>
          <w:sz w:val="28"/>
          <w:szCs w:val="28"/>
        </w:rPr>
        <w:t>Е.Г., террито</w:t>
      </w:r>
      <w:r w:rsidR="0054209F">
        <w:rPr>
          <w:rStyle w:val="FontStyle37"/>
          <w:b w:val="0"/>
          <w:sz w:val="28"/>
          <w:szCs w:val="28"/>
        </w:rPr>
        <w:t>-риальное управление р</w:t>
      </w:r>
      <w:r w:rsidR="000C166A">
        <w:rPr>
          <w:rStyle w:val="FontStyle37"/>
          <w:b w:val="0"/>
          <w:sz w:val="28"/>
          <w:szCs w:val="28"/>
        </w:rPr>
        <w:t>п.</w:t>
      </w:r>
      <w:r w:rsidR="007D7470">
        <w:rPr>
          <w:rStyle w:val="FontStyle37"/>
          <w:b w:val="0"/>
          <w:sz w:val="28"/>
          <w:szCs w:val="28"/>
        </w:rPr>
        <w:t> </w:t>
      </w:r>
      <w:r w:rsidR="000C166A">
        <w:rPr>
          <w:rStyle w:val="FontStyle37"/>
          <w:b w:val="0"/>
          <w:sz w:val="28"/>
          <w:szCs w:val="28"/>
        </w:rPr>
        <w:t xml:space="preserve">Яйва, территориальный </w:t>
      </w:r>
      <w:r w:rsidR="0054209F">
        <w:rPr>
          <w:rStyle w:val="FontStyle37"/>
          <w:b w:val="0"/>
          <w:sz w:val="28"/>
          <w:szCs w:val="28"/>
        </w:rPr>
        <w:t>отдел р</w:t>
      </w:r>
      <w:r w:rsidR="00282077">
        <w:rPr>
          <w:rStyle w:val="FontStyle37"/>
          <w:b w:val="0"/>
          <w:sz w:val="28"/>
          <w:szCs w:val="28"/>
        </w:rPr>
        <w:t>п.</w:t>
      </w:r>
      <w:r w:rsidR="007D7470">
        <w:rPr>
          <w:rStyle w:val="FontStyle37"/>
          <w:b w:val="0"/>
          <w:sz w:val="28"/>
          <w:szCs w:val="28"/>
        </w:rPr>
        <w:t> </w:t>
      </w:r>
      <w:r w:rsidR="00282077">
        <w:rPr>
          <w:rStyle w:val="FontStyle37"/>
          <w:b w:val="0"/>
          <w:sz w:val="28"/>
          <w:szCs w:val="28"/>
        </w:rPr>
        <w:t>В.-Вильва</w:t>
      </w:r>
      <w:r w:rsidR="00082EDB" w:rsidRPr="00082EDB">
        <w:rPr>
          <w:rStyle w:val="FontStyle37"/>
          <w:b w:val="0"/>
          <w:sz w:val="28"/>
          <w:szCs w:val="28"/>
        </w:rPr>
        <w:t xml:space="preserve">, </w:t>
      </w:r>
      <w:r w:rsidR="00B8397C">
        <w:rPr>
          <w:rStyle w:val="FontStyle37"/>
          <w:b w:val="0"/>
          <w:sz w:val="28"/>
          <w:szCs w:val="28"/>
        </w:rPr>
        <w:t>ОМВД</w:t>
      </w:r>
      <w:r w:rsidR="002628BC">
        <w:rPr>
          <w:rStyle w:val="FontStyle37"/>
          <w:b w:val="0"/>
          <w:sz w:val="28"/>
          <w:szCs w:val="28"/>
        </w:rPr>
        <w:t xml:space="preserve">, </w:t>
      </w:r>
      <w:r w:rsidR="007D7470">
        <w:rPr>
          <w:rStyle w:val="FontStyle37"/>
          <w:b w:val="0"/>
          <w:sz w:val="28"/>
          <w:szCs w:val="28"/>
        </w:rPr>
        <w:t>АО «</w:t>
      </w:r>
      <w:r w:rsidR="00082EDB" w:rsidRPr="00082EDB">
        <w:rPr>
          <w:rStyle w:val="FontStyle37"/>
          <w:b w:val="0"/>
          <w:sz w:val="28"/>
          <w:szCs w:val="28"/>
        </w:rPr>
        <w:t>АМЗ</w:t>
      </w:r>
      <w:r w:rsidR="007D7470">
        <w:rPr>
          <w:rStyle w:val="FontStyle37"/>
          <w:b w:val="0"/>
          <w:sz w:val="28"/>
          <w:szCs w:val="28"/>
        </w:rPr>
        <w:t>»</w:t>
      </w:r>
      <w:r w:rsidR="00082EDB" w:rsidRPr="00082EDB">
        <w:rPr>
          <w:rStyle w:val="FontStyle37"/>
          <w:b w:val="0"/>
          <w:sz w:val="28"/>
          <w:szCs w:val="28"/>
        </w:rPr>
        <w:t>, ЯГРЭС, 93</w:t>
      </w:r>
      <w:r w:rsidR="00054FA8">
        <w:rPr>
          <w:rStyle w:val="FontStyle37"/>
          <w:b w:val="0"/>
          <w:sz w:val="28"/>
          <w:szCs w:val="28"/>
        </w:rPr>
        <w:t> </w:t>
      </w:r>
      <w:r w:rsidR="00082EDB" w:rsidRPr="00082EDB">
        <w:rPr>
          <w:rStyle w:val="FontStyle37"/>
          <w:b w:val="0"/>
          <w:sz w:val="28"/>
          <w:szCs w:val="28"/>
        </w:rPr>
        <w:t>ПСЧ, МКУ</w:t>
      </w:r>
      <w:r w:rsidR="00054FA8">
        <w:rPr>
          <w:rStyle w:val="FontStyle37"/>
          <w:b w:val="0"/>
          <w:sz w:val="28"/>
          <w:szCs w:val="28"/>
        </w:rPr>
        <w:t> </w:t>
      </w:r>
      <w:r w:rsidR="007D7470">
        <w:rPr>
          <w:rStyle w:val="FontStyle37"/>
          <w:b w:val="0"/>
          <w:sz w:val="28"/>
          <w:szCs w:val="28"/>
        </w:rPr>
        <w:t>«</w:t>
      </w:r>
      <w:r w:rsidR="00082EDB" w:rsidRPr="00082EDB">
        <w:rPr>
          <w:rStyle w:val="FontStyle37"/>
          <w:b w:val="0"/>
          <w:sz w:val="28"/>
          <w:szCs w:val="28"/>
        </w:rPr>
        <w:t>ЕДДС</w:t>
      </w:r>
      <w:r w:rsidR="00054FA8">
        <w:rPr>
          <w:rStyle w:val="FontStyle37"/>
          <w:b w:val="0"/>
          <w:sz w:val="28"/>
          <w:szCs w:val="28"/>
        </w:rPr>
        <w:t> </w:t>
      </w:r>
      <w:r w:rsidR="007D7470">
        <w:rPr>
          <w:rStyle w:val="FontStyle37"/>
          <w:b w:val="0"/>
          <w:sz w:val="28"/>
          <w:szCs w:val="28"/>
        </w:rPr>
        <w:t>АМО»</w:t>
      </w:r>
      <w:r w:rsidR="00082EDB" w:rsidRPr="00082EDB">
        <w:rPr>
          <w:rStyle w:val="FontStyle37"/>
          <w:b w:val="0"/>
          <w:sz w:val="28"/>
          <w:szCs w:val="28"/>
        </w:rPr>
        <w:t>, ЖКХ - 5, МУП</w:t>
      </w:r>
      <w:r w:rsidR="00054FA8">
        <w:rPr>
          <w:rStyle w:val="FontStyle37"/>
          <w:b w:val="0"/>
          <w:sz w:val="28"/>
          <w:szCs w:val="28"/>
        </w:rPr>
        <w:t> </w:t>
      </w:r>
      <w:r w:rsidR="007D7470">
        <w:rPr>
          <w:rStyle w:val="FontStyle37"/>
          <w:b w:val="0"/>
          <w:sz w:val="28"/>
          <w:szCs w:val="28"/>
        </w:rPr>
        <w:t>«</w:t>
      </w:r>
      <w:r w:rsidR="00082EDB" w:rsidRPr="00082EDB">
        <w:rPr>
          <w:rStyle w:val="FontStyle37"/>
          <w:b w:val="0"/>
          <w:sz w:val="28"/>
          <w:szCs w:val="28"/>
        </w:rPr>
        <w:t>КЭС</w:t>
      </w:r>
      <w:r w:rsidR="007D7470">
        <w:rPr>
          <w:rStyle w:val="FontStyle37"/>
          <w:b w:val="0"/>
          <w:sz w:val="28"/>
          <w:szCs w:val="28"/>
        </w:rPr>
        <w:t>»</w:t>
      </w:r>
      <w:r w:rsidR="00082EDB" w:rsidRPr="00082EDB">
        <w:rPr>
          <w:rStyle w:val="FontStyle37"/>
          <w:b w:val="0"/>
          <w:sz w:val="28"/>
          <w:szCs w:val="28"/>
        </w:rPr>
        <w:t xml:space="preserve">, </w:t>
      </w:r>
      <w:r w:rsidR="00282077">
        <w:rPr>
          <w:rStyle w:val="FontStyle37"/>
          <w:b w:val="0"/>
          <w:sz w:val="28"/>
          <w:szCs w:val="28"/>
        </w:rPr>
        <w:t xml:space="preserve">руководителям ПВР - </w:t>
      </w:r>
      <w:r w:rsidR="00EE4FA9">
        <w:rPr>
          <w:rStyle w:val="FontStyle37"/>
          <w:b w:val="0"/>
          <w:sz w:val="28"/>
          <w:szCs w:val="28"/>
        </w:rPr>
        <w:t>2</w:t>
      </w:r>
      <w:r w:rsidR="00B8397C">
        <w:rPr>
          <w:rStyle w:val="FontStyle37"/>
          <w:b w:val="0"/>
          <w:sz w:val="28"/>
          <w:szCs w:val="28"/>
        </w:rPr>
        <w:t>, Ростелеком.</w:t>
      </w:r>
      <w:r w:rsidR="00282077">
        <w:rPr>
          <w:rStyle w:val="FontStyle37"/>
          <w:b w:val="0"/>
          <w:sz w:val="28"/>
          <w:szCs w:val="28"/>
        </w:rPr>
        <w:t xml:space="preserve"> </w:t>
      </w:r>
    </w:p>
    <w:p w:rsidR="00405450" w:rsidRDefault="00405450" w:rsidP="00E855F0">
      <w:pPr>
        <w:pStyle w:val="Style5"/>
        <w:widowControl/>
        <w:suppressAutoHyphens/>
        <w:spacing w:line="240" w:lineRule="exact"/>
        <w:ind w:firstLine="0"/>
        <w:rPr>
          <w:rStyle w:val="FontStyle37"/>
          <w:b w:val="0"/>
          <w:sz w:val="28"/>
          <w:szCs w:val="28"/>
        </w:rPr>
      </w:pPr>
    </w:p>
    <w:p w:rsidR="00405450" w:rsidRPr="00082EDB" w:rsidRDefault="00405450" w:rsidP="00E855F0">
      <w:pPr>
        <w:pStyle w:val="Style5"/>
        <w:widowControl/>
        <w:suppressAutoHyphens/>
        <w:spacing w:line="240" w:lineRule="exact"/>
        <w:ind w:firstLine="0"/>
        <w:rPr>
          <w:rStyle w:val="FontStyle37"/>
          <w:b w:val="0"/>
          <w:sz w:val="28"/>
          <w:szCs w:val="28"/>
        </w:rPr>
      </w:pPr>
    </w:p>
    <w:sectPr w:rsidR="00405450" w:rsidRPr="00082EDB" w:rsidSect="00082EDB">
      <w:pgSz w:w="11906" w:h="16838" w:code="9"/>
      <w:pgMar w:top="1134" w:right="567" w:bottom="1134" w:left="1259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E9E" w:rsidRDefault="00E81E9E">
      <w:r>
        <w:separator/>
      </w:r>
    </w:p>
  </w:endnote>
  <w:endnote w:type="continuationSeparator" w:id="0">
    <w:p w:rsidR="00E81E9E" w:rsidRDefault="00E81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0E" w:rsidRPr="0054209F" w:rsidRDefault="004D5F0E">
    <w:pPr>
      <w:pStyle w:val="ad"/>
      <w:rPr>
        <w:sz w:val="20"/>
      </w:rPr>
    </w:pPr>
    <w:r w:rsidRPr="0054209F">
      <w:rPr>
        <w:sz w:val="20"/>
      </w:rPr>
      <w:t>13406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0E" w:rsidRPr="0054209F" w:rsidRDefault="004D5F0E">
    <w:pPr>
      <w:pStyle w:val="ad"/>
      <w:rPr>
        <w:sz w:val="20"/>
      </w:rPr>
    </w:pPr>
    <w:r w:rsidRPr="0054209F">
      <w:rPr>
        <w:sz w:val="20"/>
      </w:rPr>
      <w:t>13406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E9E" w:rsidRDefault="00E81E9E">
      <w:r>
        <w:separator/>
      </w:r>
    </w:p>
  </w:footnote>
  <w:footnote w:type="continuationSeparator" w:id="0">
    <w:p w:rsidR="00E81E9E" w:rsidRDefault="00E81E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0E" w:rsidRDefault="004D5F0E" w:rsidP="001F2AE6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D5F0E" w:rsidRDefault="004D5F0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0E" w:rsidRDefault="004D5F0E" w:rsidP="0054209F">
    <w:pPr>
      <w:pStyle w:val="ab"/>
      <w:jc w:val="center"/>
    </w:pPr>
    <w:fldSimple w:instr=" PAGE   \* MERGEFORMAT ">
      <w:r w:rsidR="00C4232C">
        <w:rPr>
          <w:noProof/>
        </w:rPr>
        <w:t>11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0E" w:rsidRDefault="004D5F0E" w:rsidP="0054209F">
    <w:pPr>
      <w:pStyle w:val="ab"/>
      <w:jc w:val="center"/>
    </w:pPr>
    <w:fldSimple w:instr=" PAGE   \* MERGEFORMAT ">
      <w:r w:rsidR="00C4232C"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E6A"/>
    <w:multiLevelType w:val="hybridMultilevel"/>
    <w:tmpl w:val="FECC6CD8"/>
    <w:lvl w:ilvl="0" w:tplc="DB9A1B2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055E11C8"/>
    <w:multiLevelType w:val="singleLevel"/>
    <w:tmpl w:val="AAECCD68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">
    <w:nsid w:val="0F4C0DA7"/>
    <w:multiLevelType w:val="singleLevel"/>
    <w:tmpl w:val="09382A6C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42F27EFE"/>
    <w:multiLevelType w:val="hybridMultilevel"/>
    <w:tmpl w:val="1E145A5E"/>
    <w:lvl w:ilvl="0" w:tplc="590C9C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59A97BA">
      <w:numFmt w:val="none"/>
      <w:lvlText w:val=""/>
      <w:lvlJc w:val="left"/>
      <w:pPr>
        <w:tabs>
          <w:tab w:val="num" w:pos="360"/>
        </w:tabs>
      </w:pPr>
    </w:lvl>
    <w:lvl w:ilvl="2" w:tplc="450645F2">
      <w:numFmt w:val="none"/>
      <w:lvlText w:val=""/>
      <w:lvlJc w:val="left"/>
      <w:pPr>
        <w:tabs>
          <w:tab w:val="num" w:pos="360"/>
        </w:tabs>
      </w:pPr>
    </w:lvl>
    <w:lvl w:ilvl="3" w:tplc="E9DEB07E">
      <w:numFmt w:val="none"/>
      <w:lvlText w:val=""/>
      <w:lvlJc w:val="left"/>
      <w:pPr>
        <w:tabs>
          <w:tab w:val="num" w:pos="360"/>
        </w:tabs>
      </w:pPr>
    </w:lvl>
    <w:lvl w:ilvl="4" w:tplc="7E9A3A6C">
      <w:numFmt w:val="none"/>
      <w:lvlText w:val=""/>
      <w:lvlJc w:val="left"/>
      <w:pPr>
        <w:tabs>
          <w:tab w:val="num" w:pos="360"/>
        </w:tabs>
      </w:pPr>
    </w:lvl>
    <w:lvl w:ilvl="5" w:tplc="ADB465CA">
      <w:numFmt w:val="none"/>
      <w:lvlText w:val=""/>
      <w:lvlJc w:val="left"/>
      <w:pPr>
        <w:tabs>
          <w:tab w:val="num" w:pos="360"/>
        </w:tabs>
      </w:pPr>
    </w:lvl>
    <w:lvl w:ilvl="6" w:tplc="7E006136">
      <w:numFmt w:val="none"/>
      <w:lvlText w:val=""/>
      <w:lvlJc w:val="left"/>
      <w:pPr>
        <w:tabs>
          <w:tab w:val="num" w:pos="360"/>
        </w:tabs>
      </w:pPr>
    </w:lvl>
    <w:lvl w:ilvl="7" w:tplc="C854E942">
      <w:numFmt w:val="none"/>
      <w:lvlText w:val=""/>
      <w:lvlJc w:val="left"/>
      <w:pPr>
        <w:tabs>
          <w:tab w:val="num" w:pos="360"/>
        </w:tabs>
      </w:pPr>
    </w:lvl>
    <w:lvl w:ilvl="8" w:tplc="0EDA240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BB10E51"/>
    <w:multiLevelType w:val="singleLevel"/>
    <w:tmpl w:val="F2682CAE"/>
    <w:lvl w:ilvl="0">
      <w:start w:val="10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5">
    <w:nsid w:val="4E6652BF"/>
    <w:multiLevelType w:val="singleLevel"/>
    <w:tmpl w:val="480417CA"/>
    <w:lvl w:ilvl="0">
      <w:start w:val="1"/>
      <w:numFmt w:val="decimal"/>
      <w:lvlText w:val="%1."/>
      <w:legacy w:legacy="1" w:legacySpace="0" w:legacyIndent="734"/>
      <w:lvlJc w:val="left"/>
      <w:rPr>
        <w:rFonts w:ascii="Times New Roman" w:eastAsia="Times New Roman" w:hAnsi="Times New Roman" w:cs="Times New Roman"/>
      </w:rPr>
    </w:lvl>
  </w:abstractNum>
  <w:abstractNum w:abstractNumId="6">
    <w:nsid w:val="4FA00141"/>
    <w:multiLevelType w:val="hybridMultilevel"/>
    <w:tmpl w:val="440851E0"/>
    <w:lvl w:ilvl="0" w:tplc="018238BE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7">
    <w:nsid w:val="63CA19A9"/>
    <w:multiLevelType w:val="singleLevel"/>
    <w:tmpl w:val="434885A6"/>
    <w:lvl w:ilvl="0">
      <w:start w:val="6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>
    <w:nsid w:val="64071F38"/>
    <w:multiLevelType w:val="singleLevel"/>
    <w:tmpl w:val="9BB29CCC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9">
    <w:nsid w:val="6A5D476D"/>
    <w:multiLevelType w:val="hybridMultilevel"/>
    <w:tmpl w:val="D3781F60"/>
    <w:lvl w:ilvl="0" w:tplc="215E5A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B173275"/>
    <w:multiLevelType w:val="hybridMultilevel"/>
    <w:tmpl w:val="EB90922A"/>
    <w:lvl w:ilvl="0" w:tplc="E6EA1AC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6"/>
        </w:tabs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6"/>
        </w:tabs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6"/>
        </w:tabs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6"/>
        </w:tabs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6"/>
        </w:tabs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6"/>
        </w:tabs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6"/>
        </w:tabs>
        <w:ind w:left="6406" w:hanging="180"/>
      </w:pPr>
    </w:lvl>
  </w:abstractNum>
  <w:abstractNum w:abstractNumId="11">
    <w:nsid w:val="6D8A1DF5"/>
    <w:multiLevelType w:val="multilevel"/>
    <w:tmpl w:val="47F87A8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74425CDA"/>
    <w:multiLevelType w:val="singleLevel"/>
    <w:tmpl w:val="A57E4B6E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9"/>
  </w:num>
  <w:num w:numId="5">
    <w:abstractNumId w:val="0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"/>
  </w:num>
  <w:num w:numId="10">
    <w:abstractNumId w:val="8"/>
  </w:num>
  <w:num w:numId="11">
    <w:abstractNumId w:val="7"/>
  </w:num>
  <w:num w:numId="12">
    <w:abstractNumId w:val="4"/>
  </w:num>
  <w:num w:numId="13">
    <w:abstractNumId w:val="5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oNotHyphenateCaps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0CD0"/>
    <w:rsid w:val="000000A4"/>
    <w:rsid w:val="00001A7F"/>
    <w:rsid w:val="0000760E"/>
    <w:rsid w:val="00011116"/>
    <w:rsid w:val="00021028"/>
    <w:rsid w:val="00025D88"/>
    <w:rsid w:val="00027724"/>
    <w:rsid w:val="00033DA1"/>
    <w:rsid w:val="00042A91"/>
    <w:rsid w:val="00054FA8"/>
    <w:rsid w:val="00060462"/>
    <w:rsid w:val="00062162"/>
    <w:rsid w:val="00064AD3"/>
    <w:rsid w:val="000714CD"/>
    <w:rsid w:val="00077D46"/>
    <w:rsid w:val="00082EDB"/>
    <w:rsid w:val="000906F8"/>
    <w:rsid w:val="000A3C14"/>
    <w:rsid w:val="000A6F35"/>
    <w:rsid w:val="000C166A"/>
    <w:rsid w:val="000C5023"/>
    <w:rsid w:val="000D4505"/>
    <w:rsid w:val="000E15C8"/>
    <w:rsid w:val="000E18CB"/>
    <w:rsid w:val="000E7DA7"/>
    <w:rsid w:val="000F24C4"/>
    <w:rsid w:val="00104380"/>
    <w:rsid w:val="00106E55"/>
    <w:rsid w:val="001079CC"/>
    <w:rsid w:val="00111BE1"/>
    <w:rsid w:val="001142F4"/>
    <w:rsid w:val="001208AB"/>
    <w:rsid w:val="00121AD8"/>
    <w:rsid w:val="00124A23"/>
    <w:rsid w:val="00131056"/>
    <w:rsid w:val="00134833"/>
    <w:rsid w:val="001367A6"/>
    <w:rsid w:val="001758C5"/>
    <w:rsid w:val="001B4153"/>
    <w:rsid w:val="001B5BBA"/>
    <w:rsid w:val="001B6724"/>
    <w:rsid w:val="001D251A"/>
    <w:rsid w:val="001D3A0E"/>
    <w:rsid w:val="001E7422"/>
    <w:rsid w:val="001F2AE6"/>
    <w:rsid w:val="00210B58"/>
    <w:rsid w:val="00231372"/>
    <w:rsid w:val="00236C26"/>
    <w:rsid w:val="002409D0"/>
    <w:rsid w:val="00246746"/>
    <w:rsid w:val="00252174"/>
    <w:rsid w:val="00262549"/>
    <w:rsid w:val="002628BC"/>
    <w:rsid w:val="00273EF8"/>
    <w:rsid w:val="0027561D"/>
    <w:rsid w:val="00282077"/>
    <w:rsid w:val="00282ABF"/>
    <w:rsid w:val="00283494"/>
    <w:rsid w:val="00291749"/>
    <w:rsid w:val="002924F0"/>
    <w:rsid w:val="002933E9"/>
    <w:rsid w:val="002A4F25"/>
    <w:rsid w:val="002A5A52"/>
    <w:rsid w:val="002B072F"/>
    <w:rsid w:val="002B35B0"/>
    <w:rsid w:val="002C2AE2"/>
    <w:rsid w:val="002C7B33"/>
    <w:rsid w:val="002D0D69"/>
    <w:rsid w:val="002E7CC5"/>
    <w:rsid w:val="002F1160"/>
    <w:rsid w:val="002F57A6"/>
    <w:rsid w:val="00302912"/>
    <w:rsid w:val="00302AB9"/>
    <w:rsid w:val="00302C26"/>
    <w:rsid w:val="003126D9"/>
    <w:rsid w:val="00312E9F"/>
    <w:rsid w:val="00313779"/>
    <w:rsid w:val="00320B32"/>
    <w:rsid w:val="0032672B"/>
    <w:rsid w:val="003438FC"/>
    <w:rsid w:val="0034606F"/>
    <w:rsid w:val="00350F0A"/>
    <w:rsid w:val="00356571"/>
    <w:rsid w:val="00365B3C"/>
    <w:rsid w:val="00374898"/>
    <w:rsid w:val="00384E95"/>
    <w:rsid w:val="00390258"/>
    <w:rsid w:val="00393381"/>
    <w:rsid w:val="003B3F49"/>
    <w:rsid w:val="003B4802"/>
    <w:rsid w:val="003C5BB9"/>
    <w:rsid w:val="003D4CD1"/>
    <w:rsid w:val="003F675A"/>
    <w:rsid w:val="0040458E"/>
    <w:rsid w:val="00405450"/>
    <w:rsid w:val="00414B5B"/>
    <w:rsid w:val="004178D2"/>
    <w:rsid w:val="00420B36"/>
    <w:rsid w:val="004252D0"/>
    <w:rsid w:val="00426728"/>
    <w:rsid w:val="00427B9A"/>
    <w:rsid w:val="004328C5"/>
    <w:rsid w:val="00437112"/>
    <w:rsid w:val="0043731C"/>
    <w:rsid w:val="00440942"/>
    <w:rsid w:val="0044517E"/>
    <w:rsid w:val="00472293"/>
    <w:rsid w:val="004839CE"/>
    <w:rsid w:val="0049363B"/>
    <w:rsid w:val="004A5CD7"/>
    <w:rsid w:val="004C52FB"/>
    <w:rsid w:val="004D26E8"/>
    <w:rsid w:val="004D442D"/>
    <w:rsid w:val="004D5F0E"/>
    <w:rsid w:val="004E2239"/>
    <w:rsid w:val="004E274E"/>
    <w:rsid w:val="004F6437"/>
    <w:rsid w:val="00511BB3"/>
    <w:rsid w:val="005213F8"/>
    <w:rsid w:val="005339B4"/>
    <w:rsid w:val="0054209F"/>
    <w:rsid w:val="00542D90"/>
    <w:rsid w:val="005632E8"/>
    <w:rsid w:val="00575727"/>
    <w:rsid w:val="00583C04"/>
    <w:rsid w:val="005944D7"/>
    <w:rsid w:val="00597921"/>
    <w:rsid w:val="005A6CAE"/>
    <w:rsid w:val="005C4541"/>
    <w:rsid w:val="005D0C06"/>
    <w:rsid w:val="005D4AFC"/>
    <w:rsid w:val="005E57E3"/>
    <w:rsid w:val="005F16E8"/>
    <w:rsid w:val="005F4094"/>
    <w:rsid w:val="0060198C"/>
    <w:rsid w:val="0060591E"/>
    <w:rsid w:val="00607A66"/>
    <w:rsid w:val="0061289A"/>
    <w:rsid w:val="0062710F"/>
    <w:rsid w:val="00627F22"/>
    <w:rsid w:val="00644F67"/>
    <w:rsid w:val="006470B9"/>
    <w:rsid w:val="00661706"/>
    <w:rsid w:val="006666D6"/>
    <w:rsid w:val="00690DC1"/>
    <w:rsid w:val="00692935"/>
    <w:rsid w:val="00696FEC"/>
    <w:rsid w:val="006A2953"/>
    <w:rsid w:val="006C1712"/>
    <w:rsid w:val="006D1899"/>
    <w:rsid w:val="00701075"/>
    <w:rsid w:val="007108CD"/>
    <w:rsid w:val="0071199C"/>
    <w:rsid w:val="00725DF9"/>
    <w:rsid w:val="00726934"/>
    <w:rsid w:val="007361D7"/>
    <w:rsid w:val="007562CE"/>
    <w:rsid w:val="00760EBD"/>
    <w:rsid w:val="007632EF"/>
    <w:rsid w:val="00763A69"/>
    <w:rsid w:val="007751A5"/>
    <w:rsid w:val="007754DB"/>
    <w:rsid w:val="00777805"/>
    <w:rsid w:val="0078003C"/>
    <w:rsid w:val="00784A02"/>
    <w:rsid w:val="007925E0"/>
    <w:rsid w:val="007925F7"/>
    <w:rsid w:val="007977B4"/>
    <w:rsid w:val="007A0734"/>
    <w:rsid w:val="007C27F9"/>
    <w:rsid w:val="007D69D1"/>
    <w:rsid w:val="007D7470"/>
    <w:rsid w:val="007E20C1"/>
    <w:rsid w:val="007E380C"/>
    <w:rsid w:val="007E585A"/>
    <w:rsid w:val="007F6E14"/>
    <w:rsid w:val="00805873"/>
    <w:rsid w:val="0081128E"/>
    <w:rsid w:val="00811CB8"/>
    <w:rsid w:val="00815A50"/>
    <w:rsid w:val="008168A1"/>
    <w:rsid w:val="0082052C"/>
    <w:rsid w:val="00821DEB"/>
    <w:rsid w:val="00830990"/>
    <w:rsid w:val="008319F2"/>
    <w:rsid w:val="00862E89"/>
    <w:rsid w:val="00864807"/>
    <w:rsid w:val="0086546A"/>
    <w:rsid w:val="00866060"/>
    <w:rsid w:val="00870BEE"/>
    <w:rsid w:val="00890B02"/>
    <w:rsid w:val="00895A98"/>
    <w:rsid w:val="00896FBE"/>
    <w:rsid w:val="008A2A30"/>
    <w:rsid w:val="008A6E41"/>
    <w:rsid w:val="008B13F2"/>
    <w:rsid w:val="008C311A"/>
    <w:rsid w:val="008D38FA"/>
    <w:rsid w:val="008D69CC"/>
    <w:rsid w:val="008E08FC"/>
    <w:rsid w:val="008E2D36"/>
    <w:rsid w:val="008E3039"/>
    <w:rsid w:val="00902F74"/>
    <w:rsid w:val="009114D6"/>
    <w:rsid w:val="00912346"/>
    <w:rsid w:val="0092712C"/>
    <w:rsid w:val="00927399"/>
    <w:rsid w:val="00927AA9"/>
    <w:rsid w:val="00933B1D"/>
    <w:rsid w:val="00934241"/>
    <w:rsid w:val="00953858"/>
    <w:rsid w:val="009640AF"/>
    <w:rsid w:val="00976542"/>
    <w:rsid w:val="00983FBD"/>
    <w:rsid w:val="00985D8A"/>
    <w:rsid w:val="0099200B"/>
    <w:rsid w:val="009A0DA4"/>
    <w:rsid w:val="009A12ED"/>
    <w:rsid w:val="009B3880"/>
    <w:rsid w:val="009B58E9"/>
    <w:rsid w:val="009D4893"/>
    <w:rsid w:val="009D5158"/>
    <w:rsid w:val="009D7AE7"/>
    <w:rsid w:val="009D7FD9"/>
    <w:rsid w:val="00A04368"/>
    <w:rsid w:val="00A06521"/>
    <w:rsid w:val="00A1546A"/>
    <w:rsid w:val="00A21379"/>
    <w:rsid w:val="00A32EE3"/>
    <w:rsid w:val="00A333F6"/>
    <w:rsid w:val="00A336E1"/>
    <w:rsid w:val="00A34102"/>
    <w:rsid w:val="00A36F1C"/>
    <w:rsid w:val="00A415AF"/>
    <w:rsid w:val="00A7449C"/>
    <w:rsid w:val="00A8047D"/>
    <w:rsid w:val="00A85B38"/>
    <w:rsid w:val="00A903B2"/>
    <w:rsid w:val="00A93D56"/>
    <w:rsid w:val="00A95270"/>
    <w:rsid w:val="00A954EB"/>
    <w:rsid w:val="00A96E88"/>
    <w:rsid w:val="00AA0D71"/>
    <w:rsid w:val="00AA706A"/>
    <w:rsid w:val="00AB65F0"/>
    <w:rsid w:val="00AB7812"/>
    <w:rsid w:val="00AC317E"/>
    <w:rsid w:val="00AF227B"/>
    <w:rsid w:val="00AF3310"/>
    <w:rsid w:val="00B2286B"/>
    <w:rsid w:val="00B23A91"/>
    <w:rsid w:val="00B33286"/>
    <w:rsid w:val="00B41704"/>
    <w:rsid w:val="00B42075"/>
    <w:rsid w:val="00B51FDF"/>
    <w:rsid w:val="00B53BBD"/>
    <w:rsid w:val="00B5778F"/>
    <w:rsid w:val="00B67310"/>
    <w:rsid w:val="00B738F7"/>
    <w:rsid w:val="00B8397C"/>
    <w:rsid w:val="00B86EBA"/>
    <w:rsid w:val="00B95CE5"/>
    <w:rsid w:val="00BA1BD5"/>
    <w:rsid w:val="00BA4C80"/>
    <w:rsid w:val="00BB3159"/>
    <w:rsid w:val="00BB56FA"/>
    <w:rsid w:val="00BF5B11"/>
    <w:rsid w:val="00C0327B"/>
    <w:rsid w:val="00C044F0"/>
    <w:rsid w:val="00C05E33"/>
    <w:rsid w:val="00C141A0"/>
    <w:rsid w:val="00C16058"/>
    <w:rsid w:val="00C2535F"/>
    <w:rsid w:val="00C2787D"/>
    <w:rsid w:val="00C33712"/>
    <w:rsid w:val="00C35103"/>
    <w:rsid w:val="00C4232C"/>
    <w:rsid w:val="00C461D9"/>
    <w:rsid w:val="00C60888"/>
    <w:rsid w:val="00C63018"/>
    <w:rsid w:val="00C64652"/>
    <w:rsid w:val="00C76817"/>
    <w:rsid w:val="00C97CEA"/>
    <w:rsid w:val="00CA0168"/>
    <w:rsid w:val="00CB6036"/>
    <w:rsid w:val="00CC242D"/>
    <w:rsid w:val="00CC4229"/>
    <w:rsid w:val="00CD0DFE"/>
    <w:rsid w:val="00CD16FD"/>
    <w:rsid w:val="00CD5257"/>
    <w:rsid w:val="00CE1DE9"/>
    <w:rsid w:val="00D006C6"/>
    <w:rsid w:val="00D01F65"/>
    <w:rsid w:val="00D0482D"/>
    <w:rsid w:val="00D13B6E"/>
    <w:rsid w:val="00D23A61"/>
    <w:rsid w:val="00D2471F"/>
    <w:rsid w:val="00D33363"/>
    <w:rsid w:val="00D50FFA"/>
    <w:rsid w:val="00D57332"/>
    <w:rsid w:val="00D70BE5"/>
    <w:rsid w:val="00D71EE9"/>
    <w:rsid w:val="00D731D5"/>
    <w:rsid w:val="00D87AA1"/>
    <w:rsid w:val="00D95E78"/>
    <w:rsid w:val="00D96B5C"/>
    <w:rsid w:val="00DA09D6"/>
    <w:rsid w:val="00DB61E7"/>
    <w:rsid w:val="00DC2E9F"/>
    <w:rsid w:val="00DC7125"/>
    <w:rsid w:val="00DF2224"/>
    <w:rsid w:val="00DF534A"/>
    <w:rsid w:val="00E02F47"/>
    <w:rsid w:val="00E123B6"/>
    <w:rsid w:val="00E252DD"/>
    <w:rsid w:val="00E40CD0"/>
    <w:rsid w:val="00E479B7"/>
    <w:rsid w:val="00E60B5A"/>
    <w:rsid w:val="00E67CF6"/>
    <w:rsid w:val="00E81E9E"/>
    <w:rsid w:val="00E855F0"/>
    <w:rsid w:val="00EA1641"/>
    <w:rsid w:val="00EA1CF0"/>
    <w:rsid w:val="00EC65FA"/>
    <w:rsid w:val="00EE01DA"/>
    <w:rsid w:val="00EE3510"/>
    <w:rsid w:val="00EE4FA9"/>
    <w:rsid w:val="00EE5D67"/>
    <w:rsid w:val="00F142DF"/>
    <w:rsid w:val="00F165C8"/>
    <w:rsid w:val="00F2070D"/>
    <w:rsid w:val="00F2493D"/>
    <w:rsid w:val="00F24C37"/>
    <w:rsid w:val="00F33D0D"/>
    <w:rsid w:val="00F370B4"/>
    <w:rsid w:val="00F42CA1"/>
    <w:rsid w:val="00F51AAA"/>
    <w:rsid w:val="00F621D5"/>
    <w:rsid w:val="00F6486E"/>
    <w:rsid w:val="00F662FB"/>
    <w:rsid w:val="00F735D4"/>
    <w:rsid w:val="00F777B5"/>
    <w:rsid w:val="00F8603E"/>
    <w:rsid w:val="00F97315"/>
    <w:rsid w:val="00FA7234"/>
    <w:rsid w:val="00FB6E3C"/>
    <w:rsid w:val="00FC7D60"/>
    <w:rsid w:val="00FD0799"/>
    <w:rsid w:val="00FE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B577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B13F2"/>
    <w:pPr>
      <w:keepNext/>
      <w:outlineLvl w:val="2"/>
    </w:pPr>
    <w:rPr>
      <w:b/>
      <w:sz w:val="24"/>
      <w:u w:val="single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0"/>
    <w:pPr>
      <w:spacing w:line="360" w:lineRule="exact"/>
      <w:ind w:firstLine="720"/>
      <w:jc w:val="both"/>
    </w:pPr>
  </w:style>
  <w:style w:type="character" w:customStyle="1" w:styleId="10">
    <w:name w:val="Основной текст Знак1"/>
    <w:link w:val="a5"/>
    <w:rsid w:val="00597921"/>
    <w:rPr>
      <w:sz w:val="28"/>
      <w:lang w:val="ru-RU" w:eastAsia="ru-RU" w:bidi="ar-SA"/>
    </w:r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styleId="a8">
    <w:name w:val="Balloon Text"/>
    <w:basedOn w:val="a"/>
    <w:link w:val="a9"/>
    <w:semiHidden/>
    <w:rsid w:val="00E40C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61289A"/>
    <w:rPr>
      <w:rFonts w:ascii="Tahoma" w:hAnsi="Tahoma" w:cs="Tahoma"/>
      <w:sz w:val="16"/>
      <w:szCs w:val="16"/>
      <w:lang w:val="ru-RU" w:eastAsia="ru-RU" w:bidi="ar-SA"/>
    </w:rPr>
  </w:style>
  <w:style w:type="table" w:styleId="aa">
    <w:name w:val="Table Grid"/>
    <w:basedOn w:val="a1"/>
    <w:rsid w:val="001208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Style15"/>
    <w:basedOn w:val="a"/>
    <w:rsid w:val="00A8047D"/>
    <w:pPr>
      <w:widowControl w:val="0"/>
      <w:autoSpaceDE w:val="0"/>
      <w:autoSpaceDN w:val="0"/>
      <w:adjustRightInd w:val="0"/>
      <w:spacing w:line="241" w:lineRule="exact"/>
    </w:pPr>
    <w:rPr>
      <w:sz w:val="24"/>
      <w:szCs w:val="24"/>
    </w:rPr>
  </w:style>
  <w:style w:type="character" w:customStyle="1" w:styleId="FontStyle21">
    <w:name w:val="Font Style21"/>
    <w:rsid w:val="00A8047D"/>
    <w:rPr>
      <w:rFonts w:ascii="Georgia" w:hAnsi="Georgia" w:cs="Georgia"/>
      <w:b/>
      <w:bCs/>
      <w:i/>
      <w:iCs/>
      <w:spacing w:val="-30"/>
      <w:sz w:val="26"/>
      <w:szCs w:val="26"/>
    </w:rPr>
  </w:style>
  <w:style w:type="character" w:customStyle="1" w:styleId="FontStyle29">
    <w:name w:val="Font Style29"/>
    <w:rsid w:val="00A8047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0">
    <w:name w:val="Font Style30"/>
    <w:rsid w:val="00A8047D"/>
    <w:rPr>
      <w:rFonts w:ascii="Times New Roman" w:hAnsi="Times New Roman" w:cs="Times New Roman"/>
      <w:spacing w:val="30"/>
      <w:sz w:val="24"/>
      <w:szCs w:val="24"/>
    </w:rPr>
  </w:style>
  <w:style w:type="paragraph" w:customStyle="1" w:styleId="Style13">
    <w:name w:val="Style13"/>
    <w:basedOn w:val="a"/>
    <w:rsid w:val="00A8047D"/>
    <w:pPr>
      <w:widowControl w:val="0"/>
      <w:autoSpaceDE w:val="0"/>
      <w:autoSpaceDN w:val="0"/>
      <w:adjustRightInd w:val="0"/>
      <w:spacing w:line="326" w:lineRule="exact"/>
      <w:jc w:val="right"/>
    </w:pPr>
    <w:rPr>
      <w:sz w:val="24"/>
      <w:szCs w:val="24"/>
    </w:rPr>
  </w:style>
  <w:style w:type="paragraph" w:customStyle="1" w:styleId="Style16">
    <w:name w:val="Style16"/>
    <w:basedOn w:val="a"/>
    <w:rsid w:val="00A8047D"/>
    <w:pPr>
      <w:widowControl w:val="0"/>
      <w:autoSpaceDE w:val="0"/>
      <w:autoSpaceDN w:val="0"/>
      <w:adjustRightInd w:val="0"/>
      <w:spacing w:line="306" w:lineRule="exact"/>
      <w:ind w:firstLine="638"/>
    </w:pPr>
    <w:rPr>
      <w:sz w:val="24"/>
      <w:szCs w:val="24"/>
    </w:rPr>
  </w:style>
  <w:style w:type="paragraph" w:customStyle="1" w:styleId="Style17">
    <w:name w:val="Style17"/>
    <w:basedOn w:val="a"/>
    <w:rsid w:val="00A8047D"/>
    <w:pPr>
      <w:widowControl w:val="0"/>
      <w:autoSpaceDE w:val="0"/>
      <w:autoSpaceDN w:val="0"/>
      <w:adjustRightInd w:val="0"/>
      <w:spacing w:line="325" w:lineRule="exact"/>
      <w:ind w:firstLine="787"/>
      <w:jc w:val="both"/>
    </w:pPr>
    <w:rPr>
      <w:sz w:val="24"/>
      <w:szCs w:val="24"/>
    </w:rPr>
  </w:style>
  <w:style w:type="character" w:customStyle="1" w:styleId="FontStyle20">
    <w:name w:val="Font Style20"/>
    <w:rsid w:val="00A8047D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A8047D"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rsid w:val="00A8047D"/>
    <w:rPr>
      <w:rFonts w:ascii="Times New Roman" w:hAnsi="Times New Roman" w:cs="Times New Roman"/>
      <w:b/>
      <w:bCs/>
      <w:smallCaps/>
      <w:sz w:val="20"/>
      <w:szCs w:val="20"/>
    </w:rPr>
  </w:style>
  <w:style w:type="paragraph" w:styleId="ab">
    <w:name w:val="header"/>
    <w:basedOn w:val="a"/>
    <w:link w:val="ac"/>
    <w:uiPriority w:val="99"/>
    <w:rsid w:val="00A8047D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rsid w:val="00A804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1289A"/>
    <w:rPr>
      <w:sz w:val="28"/>
      <w:lang w:val="ru-RU" w:eastAsia="ru-RU" w:bidi="ar-SA"/>
    </w:rPr>
  </w:style>
  <w:style w:type="paragraph" w:customStyle="1" w:styleId="Style5">
    <w:name w:val="Style5"/>
    <w:basedOn w:val="a"/>
    <w:rsid w:val="00A06521"/>
    <w:pPr>
      <w:widowControl w:val="0"/>
      <w:autoSpaceDE w:val="0"/>
      <w:autoSpaceDN w:val="0"/>
      <w:adjustRightInd w:val="0"/>
      <w:spacing w:line="324" w:lineRule="exact"/>
      <w:ind w:firstLine="643"/>
      <w:jc w:val="both"/>
    </w:pPr>
    <w:rPr>
      <w:sz w:val="24"/>
      <w:szCs w:val="24"/>
    </w:rPr>
  </w:style>
  <w:style w:type="paragraph" w:customStyle="1" w:styleId="Style7">
    <w:name w:val="Style7"/>
    <w:basedOn w:val="a"/>
    <w:rsid w:val="00A06521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8">
    <w:name w:val="Style8"/>
    <w:basedOn w:val="a"/>
    <w:rsid w:val="00A06521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rsid w:val="00A06521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customStyle="1" w:styleId="Style11">
    <w:name w:val="Style11"/>
    <w:basedOn w:val="a"/>
    <w:rsid w:val="00A06521"/>
    <w:pPr>
      <w:widowControl w:val="0"/>
      <w:autoSpaceDE w:val="0"/>
      <w:autoSpaceDN w:val="0"/>
      <w:adjustRightInd w:val="0"/>
      <w:spacing w:line="329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A06521"/>
    <w:pPr>
      <w:widowControl w:val="0"/>
      <w:autoSpaceDE w:val="0"/>
      <w:autoSpaceDN w:val="0"/>
      <w:adjustRightInd w:val="0"/>
      <w:spacing w:line="326" w:lineRule="exact"/>
      <w:ind w:firstLine="3010"/>
    </w:pPr>
    <w:rPr>
      <w:sz w:val="24"/>
      <w:szCs w:val="24"/>
    </w:rPr>
  </w:style>
  <w:style w:type="paragraph" w:customStyle="1" w:styleId="Style14">
    <w:name w:val="Style14"/>
    <w:basedOn w:val="a"/>
    <w:rsid w:val="00A06521"/>
    <w:pPr>
      <w:widowControl w:val="0"/>
      <w:autoSpaceDE w:val="0"/>
      <w:autoSpaceDN w:val="0"/>
      <w:adjustRightInd w:val="0"/>
      <w:spacing w:line="326" w:lineRule="exact"/>
      <w:ind w:firstLine="710"/>
      <w:jc w:val="both"/>
    </w:pPr>
    <w:rPr>
      <w:sz w:val="24"/>
      <w:szCs w:val="24"/>
    </w:rPr>
  </w:style>
  <w:style w:type="character" w:customStyle="1" w:styleId="FontStyle19">
    <w:name w:val="Font Style19"/>
    <w:rsid w:val="00A06521"/>
    <w:rPr>
      <w:rFonts w:ascii="Bookman Old Style" w:hAnsi="Bookman Old Style" w:cs="Bookman Old Style"/>
      <w:i/>
      <w:iCs/>
      <w:spacing w:val="-20"/>
      <w:sz w:val="24"/>
      <w:szCs w:val="24"/>
    </w:rPr>
  </w:style>
  <w:style w:type="character" w:customStyle="1" w:styleId="FontStyle22">
    <w:name w:val="Font Style22"/>
    <w:rsid w:val="00A06521"/>
    <w:rPr>
      <w:rFonts w:ascii="Times New Roman" w:hAnsi="Times New Roman" w:cs="Times New Roman"/>
      <w:spacing w:val="-20"/>
      <w:sz w:val="24"/>
      <w:szCs w:val="24"/>
    </w:rPr>
  </w:style>
  <w:style w:type="character" w:customStyle="1" w:styleId="FontStyle24">
    <w:name w:val="Font Style24"/>
    <w:rsid w:val="00A06521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26">
    <w:name w:val="Font Style26"/>
    <w:rsid w:val="00A06521"/>
    <w:rPr>
      <w:rFonts w:ascii="Times New Roman" w:hAnsi="Times New Roman" w:cs="Times New Roman"/>
      <w:spacing w:val="-20"/>
      <w:sz w:val="22"/>
      <w:szCs w:val="22"/>
    </w:rPr>
  </w:style>
  <w:style w:type="character" w:customStyle="1" w:styleId="FontStyle27">
    <w:name w:val="Font Style27"/>
    <w:rsid w:val="00A06521"/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A336E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128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6128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B5778F"/>
    <w:pPr>
      <w:spacing w:after="120" w:line="480" w:lineRule="auto"/>
      <w:ind w:left="283"/>
    </w:pPr>
  </w:style>
  <w:style w:type="paragraph" w:styleId="af">
    <w:name w:val="Body Text Indent"/>
    <w:basedOn w:val="a"/>
    <w:rsid w:val="00B5778F"/>
    <w:pPr>
      <w:spacing w:after="120"/>
      <w:ind w:left="283"/>
    </w:pPr>
  </w:style>
  <w:style w:type="character" w:customStyle="1" w:styleId="af0">
    <w:name w:val="Основной текст Знак"/>
    <w:rsid w:val="00A32EE3"/>
    <w:rPr>
      <w:sz w:val="28"/>
      <w:lang w:val="ru-RU" w:eastAsia="ru-RU" w:bidi="ar-SA"/>
    </w:rPr>
  </w:style>
  <w:style w:type="paragraph" w:customStyle="1" w:styleId="ConsPlusNormal">
    <w:name w:val="ConsPlusNormal"/>
    <w:rsid w:val="00A36F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A36F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rsid w:val="00A36F1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rsid w:val="00A36F1C"/>
    <w:pPr>
      <w:widowControl w:val="0"/>
      <w:autoSpaceDE w:val="0"/>
      <w:autoSpaceDN w:val="0"/>
      <w:adjustRightInd w:val="0"/>
      <w:spacing w:line="312" w:lineRule="exact"/>
      <w:ind w:firstLine="701"/>
      <w:jc w:val="both"/>
    </w:pPr>
    <w:rPr>
      <w:sz w:val="24"/>
      <w:szCs w:val="24"/>
    </w:rPr>
  </w:style>
  <w:style w:type="character" w:customStyle="1" w:styleId="FontStyle34">
    <w:name w:val="Font Style34"/>
    <w:rsid w:val="00A36F1C"/>
    <w:rPr>
      <w:rFonts w:ascii="Times New Roman" w:hAnsi="Times New Roman" w:cs="Times New Roman"/>
      <w:sz w:val="24"/>
      <w:szCs w:val="24"/>
    </w:rPr>
  </w:style>
  <w:style w:type="character" w:customStyle="1" w:styleId="FontStyle35">
    <w:name w:val="Font Style35"/>
    <w:rsid w:val="00A36F1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">
    <w:name w:val="Font Style28"/>
    <w:rsid w:val="00A36F1C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A36F1C"/>
    <w:pPr>
      <w:widowControl w:val="0"/>
      <w:autoSpaceDE w:val="0"/>
      <w:autoSpaceDN w:val="0"/>
      <w:adjustRightInd w:val="0"/>
      <w:spacing w:line="359" w:lineRule="exact"/>
      <w:ind w:firstLine="720"/>
      <w:jc w:val="both"/>
    </w:pPr>
    <w:rPr>
      <w:sz w:val="24"/>
      <w:szCs w:val="24"/>
    </w:rPr>
  </w:style>
  <w:style w:type="paragraph" w:customStyle="1" w:styleId="Style6">
    <w:name w:val="Style6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A36F1C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3">
    <w:name w:val="Style3"/>
    <w:basedOn w:val="a"/>
    <w:rsid w:val="00A36F1C"/>
    <w:pPr>
      <w:widowControl w:val="0"/>
      <w:autoSpaceDE w:val="0"/>
      <w:autoSpaceDN w:val="0"/>
      <w:adjustRightInd w:val="0"/>
      <w:spacing w:line="238" w:lineRule="exact"/>
    </w:pPr>
    <w:rPr>
      <w:sz w:val="24"/>
      <w:szCs w:val="24"/>
    </w:rPr>
  </w:style>
  <w:style w:type="paragraph" w:customStyle="1" w:styleId="Style2">
    <w:name w:val="Style2"/>
    <w:basedOn w:val="a"/>
    <w:rsid w:val="00A36F1C"/>
    <w:pPr>
      <w:widowControl w:val="0"/>
      <w:autoSpaceDE w:val="0"/>
      <w:autoSpaceDN w:val="0"/>
      <w:adjustRightInd w:val="0"/>
      <w:spacing w:line="264" w:lineRule="exact"/>
      <w:ind w:hanging="902"/>
    </w:pPr>
    <w:rPr>
      <w:sz w:val="24"/>
      <w:szCs w:val="24"/>
    </w:rPr>
  </w:style>
  <w:style w:type="paragraph" w:customStyle="1" w:styleId="Style23">
    <w:name w:val="Style23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rsid w:val="00A36F1C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Style21">
    <w:name w:val="Style21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2">
    <w:name w:val="Style22"/>
    <w:basedOn w:val="a"/>
    <w:rsid w:val="00A36F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rsid w:val="00A36F1C"/>
    <w:pPr>
      <w:widowControl w:val="0"/>
      <w:autoSpaceDE w:val="0"/>
      <w:autoSpaceDN w:val="0"/>
      <w:adjustRightInd w:val="0"/>
      <w:spacing w:line="302" w:lineRule="exact"/>
      <w:ind w:firstLine="586"/>
      <w:jc w:val="both"/>
    </w:pPr>
    <w:rPr>
      <w:sz w:val="24"/>
      <w:szCs w:val="24"/>
    </w:rPr>
  </w:style>
  <w:style w:type="character" w:customStyle="1" w:styleId="FontStyle37">
    <w:name w:val="Font Style37"/>
    <w:rsid w:val="00A36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8">
    <w:name w:val="Font Style38"/>
    <w:rsid w:val="00A36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9">
    <w:name w:val="Font Style39"/>
    <w:rsid w:val="00A36F1C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40">
    <w:name w:val="Font Style40"/>
    <w:rsid w:val="00A36F1C"/>
    <w:rPr>
      <w:rFonts w:ascii="Times New Roman" w:hAnsi="Times New Roman" w:cs="Times New Roman"/>
      <w:b/>
      <w:bCs/>
      <w:spacing w:val="-20"/>
      <w:sz w:val="22"/>
      <w:szCs w:val="22"/>
    </w:rPr>
  </w:style>
  <w:style w:type="character" w:styleId="af1">
    <w:name w:val="page number"/>
    <w:basedOn w:val="a0"/>
    <w:rsid w:val="00427B9A"/>
  </w:style>
  <w:style w:type="paragraph" w:customStyle="1" w:styleId="af2">
    <w:name w:val="Исполнитель"/>
    <w:basedOn w:val="a5"/>
    <w:next w:val="a5"/>
    <w:semiHidden/>
    <w:rsid w:val="00830990"/>
    <w:pPr>
      <w:suppressAutoHyphens/>
      <w:spacing w:line="240" w:lineRule="exact"/>
      <w:ind w:firstLine="0"/>
      <w:jc w:val="left"/>
    </w:pPr>
    <w:rPr>
      <w:sz w:val="24"/>
    </w:rPr>
  </w:style>
  <w:style w:type="paragraph" w:customStyle="1" w:styleId="17">
    <w:name w:val="Знак17"/>
    <w:basedOn w:val="a"/>
    <w:rsid w:val="00830990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3">
    <w:name w:val="Основной текст_"/>
    <w:rsid w:val="00350F0A"/>
    <w:rPr>
      <w:sz w:val="28"/>
      <w:lang w:val="ru-RU" w:eastAsia="ru-RU" w:bidi="ar-SA"/>
    </w:rPr>
  </w:style>
  <w:style w:type="paragraph" w:styleId="af4">
    <w:name w:val="Normal (Web)"/>
    <w:basedOn w:val="a"/>
    <w:uiPriority w:val="99"/>
    <w:unhideWhenUsed/>
    <w:rsid w:val="00D006C6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No Spacing"/>
    <w:uiPriority w:val="1"/>
    <w:qFormat/>
    <w:rsid w:val="0071199C"/>
    <w:rPr>
      <w:rFonts w:ascii="Calibri" w:hAnsi="Calibri"/>
      <w:sz w:val="22"/>
      <w:szCs w:val="22"/>
    </w:rPr>
  </w:style>
  <w:style w:type="paragraph" w:customStyle="1" w:styleId="TimesNewRomanCYR">
    <w:name w:val="Обычный + Times New Roman CYR"/>
    <w:basedOn w:val="a"/>
    <w:rsid w:val="000E18CB"/>
    <w:pPr>
      <w:jc w:val="center"/>
    </w:pPr>
    <w:rPr>
      <w:rFonts w:ascii="Times New Roman CYR" w:hAnsi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0C166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f7">
    <w:name w:val="footnote text"/>
    <w:basedOn w:val="a"/>
    <w:link w:val="af8"/>
    <w:rsid w:val="000C166A"/>
    <w:rPr>
      <w:sz w:val="20"/>
    </w:rPr>
  </w:style>
  <w:style w:type="character" w:customStyle="1" w:styleId="af8">
    <w:name w:val="Текст сноски Знак"/>
    <w:basedOn w:val="a0"/>
    <w:link w:val="af7"/>
    <w:rsid w:val="000C166A"/>
  </w:style>
  <w:style w:type="character" w:styleId="af9">
    <w:name w:val="footnote reference"/>
    <w:rsid w:val="000C166A"/>
    <w:rPr>
      <w:vertAlign w:val="superscript"/>
    </w:rPr>
  </w:style>
  <w:style w:type="paragraph" w:styleId="20">
    <w:name w:val="Body Text 2"/>
    <w:basedOn w:val="a"/>
    <w:link w:val="21"/>
    <w:rsid w:val="00405450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05450"/>
    <w:rPr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54209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.ADM\LOCALS~1\TEMP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ED9E3F-687D-4F85-992C-4E66C65A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0</TotalTime>
  <Pages>13</Pages>
  <Words>2631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Быкову А</vt:lpstr>
    </vt:vector>
  </TitlesOfParts>
  <Company>XXXXX</Company>
  <LinksUpToDate>false</LinksUpToDate>
  <CharactersWithSpaces>17599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Быкову А</dc:title>
  <dc:creator>adm</dc:creator>
  <cp:lastModifiedBy>Администратор</cp:lastModifiedBy>
  <cp:revision>2</cp:revision>
  <cp:lastPrinted>2026-02-13T05:54:00Z</cp:lastPrinted>
  <dcterms:created xsi:type="dcterms:W3CDTF">2026-02-18T11:27:00Z</dcterms:created>
  <dcterms:modified xsi:type="dcterms:W3CDTF">2026-02-18T11:27:00Z</dcterms:modified>
</cp:coreProperties>
</file>