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4B04B4A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5144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488A6E72" w:rsidR="009101E3" w:rsidRDefault="00582924" w:rsidP="005500E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  <w:r w:rsidRPr="00F267B0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Pr="006E5C5D">
                              <w:rPr>
                                <w:b/>
                                <w:bCs/>
                              </w:rPr>
                              <w:t>принятии проекта Устава Алек</w:t>
                            </w:r>
                            <w:r w:rsidR="008353BA"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6E5C5D">
                              <w:rPr>
                                <w:b/>
                                <w:bCs/>
                              </w:rPr>
                              <w:t>сандровского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6E5C5D">
                              <w:rPr>
                                <w:b/>
                                <w:bCs/>
                              </w:rPr>
                              <w:t>муниципального округа Пермского края,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6E5C5D">
                              <w:rPr>
                                <w:b/>
                                <w:bCs/>
                              </w:rPr>
                              <w:t>о назначе</w:t>
                            </w:r>
                            <w:r w:rsidR="008353BA"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6E5C5D">
                              <w:rPr>
                                <w:b/>
                                <w:bCs/>
                              </w:rPr>
                              <w:t>нии публичных слушаний и установ</w:t>
                            </w:r>
                            <w:r w:rsidR="008353BA"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6E5C5D">
                              <w:rPr>
                                <w:b/>
                                <w:bCs/>
                              </w:rPr>
                              <w:t>лении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6E5C5D">
                              <w:rPr>
                                <w:b/>
                                <w:bCs/>
                              </w:rPr>
                              <w:t>порядка учета предложений по проекту решения и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6E5C5D">
                              <w:rPr>
                                <w:b/>
                                <w:bCs/>
                              </w:rPr>
                              <w:t>порядка уча</w:t>
                            </w:r>
                            <w:r w:rsidR="008353BA"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6E5C5D">
                              <w:rPr>
                                <w:b/>
                                <w:bCs/>
                              </w:rPr>
                              <w:t>стия граждан в его обсуждении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19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" filled="f" stroked="f">
                <v:textbox inset="0,0,0,0">
                  <w:txbxContent>
                    <w:p w14:paraId="3F97E297" w14:textId="488A6E72" w:rsidR="009101E3" w:rsidRDefault="00582924" w:rsidP="005500E5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  <w:r w:rsidRPr="00F267B0">
                        <w:rPr>
                          <w:b/>
                          <w:bCs/>
                        </w:rPr>
                        <w:t xml:space="preserve">О </w:t>
                      </w:r>
                      <w:r w:rsidRPr="006E5C5D">
                        <w:rPr>
                          <w:b/>
                          <w:bCs/>
                        </w:rPr>
                        <w:t>принятии проекта Устава Алек</w:t>
                      </w:r>
                      <w:r w:rsidR="008353BA">
                        <w:rPr>
                          <w:b/>
                          <w:bCs/>
                        </w:rPr>
                        <w:softHyphen/>
                      </w:r>
                      <w:r w:rsidRPr="006E5C5D">
                        <w:rPr>
                          <w:b/>
                          <w:bCs/>
                        </w:rPr>
                        <w:t>сандровского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6E5C5D">
                        <w:rPr>
                          <w:b/>
                          <w:bCs/>
                        </w:rPr>
                        <w:t>муниципального округа Пермского края,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6E5C5D">
                        <w:rPr>
                          <w:b/>
                          <w:bCs/>
                        </w:rPr>
                        <w:t>о назначе</w:t>
                      </w:r>
                      <w:r w:rsidR="008353BA">
                        <w:rPr>
                          <w:b/>
                          <w:bCs/>
                        </w:rPr>
                        <w:softHyphen/>
                      </w:r>
                      <w:r w:rsidRPr="006E5C5D">
                        <w:rPr>
                          <w:b/>
                          <w:bCs/>
                        </w:rPr>
                        <w:t>нии публичных слушаний и установ</w:t>
                      </w:r>
                      <w:r w:rsidR="008353BA">
                        <w:rPr>
                          <w:b/>
                          <w:bCs/>
                        </w:rPr>
                        <w:softHyphen/>
                      </w:r>
                      <w:r w:rsidRPr="006E5C5D">
                        <w:rPr>
                          <w:b/>
                          <w:bCs/>
                        </w:rPr>
                        <w:t>лении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6E5C5D">
                        <w:rPr>
                          <w:b/>
                          <w:bCs/>
                        </w:rPr>
                        <w:t>порядка учета предложений по проекту решения и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6E5C5D">
                        <w:rPr>
                          <w:b/>
                          <w:bCs/>
                        </w:rPr>
                        <w:t>порядка уча</w:t>
                      </w:r>
                      <w:r w:rsidR="008353BA">
                        <w:rPr>
                          <w:b/>
                          <w:bCs/>
                        </w:rPr>
                        <w:softHyphen/>
                      </w:r>
                      <w:r w:rsidRPr="006E5C5D">
                        <w:rPr>
                          <w:b/>
                          <w:bCs/>
                        </w:rPr>
                        <w:t>стия граждан в его обсуждении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AD7F6CA" w:rsidR="008E0D07" w:rsidRPr="009101E3" w:rsidRDefault="00D41E41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202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AD7F6CA" w:rsidR="008E0D07" w:rsidRPr="009101E3" w:rsidRDefault="00D41E41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008A07B5" w:rsidR="008E0D07" w:rsidRPr="009101E3" w:rsidRDefault="0058292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19.02.2026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008A07B5" w:rsidR="008E0D07" w:rsidRPr="009101E3" w:rsidRDefault="0058292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19.02.2026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72564F1F" w:rsidR="002E3BE0" w:rsidRPr="00582924" w:rsidRDefault="00582924" w:rsidP="00582924">
      <w:pPr>
        <w:autoSpaceDE w:val="0"/>
        <w:autoSpaceDN w:val="0"/>
        <w:adjustRightInd w:val="0"/>
        <w:ind w:firstLine="708"/>
        <w:jc w:val="both"/>
      </w:pPr>
      <w:r>
        <w:t>Р</w:t>
      </w:r>
      <w:r w:rsidRPr="00AF0409">
        <w:t>уководствуясь стать</w:t>
      </w:r>
      <w:r>
        <w:t>ями 47, 56</w:t>
      </w:r>
      <w:r w:rsidRPr="00AF0409">
        <w:t xml:space="preserve"> </w:t>
      </w:r>
      <w:r>
        <w:t xml:space="preserve">Федерального закона от 20.03.2025 № 33-ФЗ «Об общих принципах организации местного самоуправления в единой системе публичной власти», </w:t>
      </w:r>
      <w:r w:rsidRPr="005A6C7D">
        <w:t>Дума Александровского муниципального округа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E710CBA" w14:textId="77777777" w:rsidR="00582924" w:rsidRDefault="00582924" w:rsidP="00582924">
      <w:pPr>
        <w:ind w:firstLine="709"/>
        <w:jc w:val="both"/>
      </w:pPr>
      <w:r w:rsidRPr="00483E90">
        <w:t xml:space="preserve">1. Принять прилагаемый проект </w:t>
      </w:r>
      <w:bookmarkStart w:id="0" w:name="_Hlk221874135"/>
      <w:r w:rsidRPr="00483E90">
        <w:t>Устава Александровского муниципального округа Пермского края</w:t>
      </w:r>
      <w:bookmarkEnd w:id="0"/>
      <w:r w:rsidRPr="00483E90">
        <w:t>.</w:t>
      </w:r>
    </w:p>
    <w:p w14:paraId="2201F80A" w14:textId="2FDAC33C" w:rsidR="00582924" w:rsidRDefault="00582924" w:rsidP="00582924">
      <w:pPr>
        <w:ind w:firstLine="709"/>
        <w:jc w:val="both"/>
      </w:pPr>
      <w:r>
        <w:t xml:space="preserve">2. Установить срок внесения поправок в проект решения Думы Александровского муниципального округа Пермского края «О принятии Устава </w:t>
      </w:r>
      <w:r w:rsidRPr="00E44BE7">
        <w:t xml:space="preserve">Александровского </w:t>
      </w:r>
      <w:r>
        <w:t xml:space="preserve">муниципального округа Пермского края» до </w:t>
      </w:r>
      <w:r w:rsidR="00C305E4">
        <w:t>17</w:t>
      </w:r>
      <w:r w:rsidR="00C305E4" w:rsidRPr="00483E90">
        <w:t xml:space="preserve"> часов </w:t>
      </w:r>
      <w:r w:rsidR="00C305E4">
        <w:t>00</w:t>
      </w:r>
      <w:r w:rsidR="00C305E4" w:rsidRPr="00483E90">
        <w:t xml:space="preserve"> минут</w:t>
      </w:r>
      <w:r w:rsidR="00C305E4">
        <w:t xml:space="preserve"> </w:t>
      </w:r>
      <w:r w:rsidR="00711CEB">
        <w:t>19</w:t>
      </w:r>
      <w:r>
        <w:t>.03.2026 года включительно.</w:t>
      </w:r>
    </w:p>
    <w:p w14:paraId="40956183" w14:textId="07E3F103" w:rsidR="00582924" w:rsidRDefault="00582924" w:rsidP="00582924">
      <w:pPr>
        <w:ind w:firstLine="709"/>
        <w:jc w:val="both"/>
      </w:pPr>
      <w:r>
        <w:t>3</w:t>
      </w:r>
      <w:r w:rsidRPr="00483E90">
        <w:t xml:space="preserve">. Назначить публичные слушания по проекту решения Думы «О </w:t>
      </w:r>
      <w:r>
        <w:t xml:space="preserve">принятии </w:t>
      </w:r>
      <w:r w:rsidRPr="00483E90">
        <w:t>Устав</w:t>
      </w:r>
      <w:r>
        <w:t>а</w:t>
      </w:r>
      <w:r w:rsidRPr="00483E90">
        <w:t xml:space="preserve"> Александровского муниципального округа Пермского края» (далее – Проект) на </w:t>
      </w:r>
      <w:r w:rsidR="00711CEB">
        <w:t>19</w:t>
      </w:r>
      <w:r>
        <w:t>.03.</w:t>
      </w:r>
      <w:r w:rsidRPr="00483E90">
        <w:t>202</w:t>
      </w:r>
      <w:r>
        <w:t>6</w:t>
      </w:r>
      <w:r w:rsidRPr="00483E90">
        <w:t xml:space="preserve"> года в </w:t>
      </w:r>
      <w:r>
        <w:t>17</w:t>
      </w:r>
      <w:r w:rsidRPr="00483E90">
        <w:t xml:space="preserve"> часов </w:t>
      </w:r>
      <w:r>
        <w:t>00</w:t>
      </w:r>
      <w:r w:rsidRPr="00483E90">
        <w:t xml:space="preserve"> минут по адресу: Пермский край, г. Александровск, ул. Ленина, 20а, этаж 4, зал заседаний Думы Александровского муниципального округа.</w:t>
      </w:r>
    </w:p>
    <w:p w14:paraId="3DCABC2D" w14:textId="77777777" w:rsidR="00582924" w:rsidRDefault="00582924" w:rsidP="00582924">
      <w:pPr>
        <w:ind w:firstLine="709"/>
        <w:jc w:val="both"/>
      </w:pPr>
      <w:r>
        <w:t>4. Утвердить состав организационного комитета по подготовке и проведению публичных слушаний:</w:t>
      </w:r>
    </w:p>
    <w:p w14:paraId="785B4881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_Hlk221874473"/>
      <w:r>
        <w:rPr>
          <w:szCs w:val="28"/>
        </w:rPr>
        <w:t>- Косожихин Владимир Иванович, председатель Думы Александровского муниципального округа;</w:t>
      </w:r>
    </w:p>
    <w:p w14:paraId="5E0A8A3E" w14:textId="77777777" w:rsidR="00EE3DEF" w:rsidRDefault="00EE3DEF" w:rsidP="00EE3D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Переплеснин Владислав Иванович, </w:t>
      </w:r>
      <w:r w:rsidRPr="00F97F10">
        <w:rPr>
          <w:szCs w:val="28"/>
        </w:rPr>
        <w:t>депутат по избирательному округу №</w:t>
      </w:r>
      <w:r>
        <w:rPr>
          <w:szCs w:val="28"/>
        </w:rPr>
        <w:t>7;</w:t>
      </w:r>
    </w:p>
    <w:p w14:paraId="60F981A2" w14:textId="283D70ED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E3DEF">
        <w:rPr>
          <w:szCs w:val="28"/>
        </w:rPr>
        <w:t xml:space="preserve">- </w:t>
      </w:r>
      <w:r w:rsidR="00EE3DEF" w:rsidRPr="00EE3DEF">
        <w:rPr>
          <w:szCs w:val="28"/>
        </w:rPr>
        <w:t>Мачихина Надежда Викторовна</w:t>
      </w:r>
      <w:r w:rsidRPr="00EE3DEF">
        <w:rPr>
          <w:szCs w:val="28"/>
        </w:rPr>
        <w:t xml:space="preserve">, </w:t>
      </w:r>
      <w:r w:rsidR="00EE3DEF" w:rsidRPr="00EE3DEF">
        <w:rPr>
          <w:szCs w:val="28"/>
        </w:rPr>
        <w:t>депутат по избирательному округу № 14</w:t>
      </w:r>
      <w:r w:rsidRPr="00EE3DEF">
        <w:rPr>
          <w:szCs w:val="28"/>
        </w:rPr>
        <w:t>;</w:t>
      </w:r>
    </w:p>
    <w:p w14:paraId="1683878E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Степанова Татьяна Викторовна, </w:t>
      </w:r>
      <w:bookmarkStart w:id="2" w:name="_Hlk183604998"/>
      <w:r>
        <w:rPr>
          <w:szCs w:val="28"/>
        </w:rPr>
        <w:t>депутат по избирательному округу № 15</w:t>
      </w:r>
      <w:bookmarkEnd w:id="2"/>
      <w:r>
        <w:rPr>
          <w:szCs w:val="28"/>
        </w:rPr>
        <w:t>;</w:t>
      </w:r>
    </w:p>
    <w:p w14:paraId="4EF4114D" w14:textId="77777777" w:rsidR="00582924" w:rsidRPr="00ED4F84" w:rsidRDefault="00582924" w:rsidP="0058292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Уразова Елена Владимировна, начальник юридического отдела администрации округа.</w:t>
      </w:r>
    </w:p>
    <w:bookmarkEnd w:id="1"/>
    <w:p w14:paraId="033332F5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  <w:r>
        <w:lastRenderedPageBreak/>
        <w:t>5. Установить следующий порядок учета предложений по Проекту и порядок участия граждан в его обсуждении:</w:t>
      </w:r>
    </w:p>
    <w:p w14:paraId="5E368C29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  <w:r>
        <w:t>5.1. Предложения к Проекту принимаются от граждан Российской Федерации, постоянно проживающих на территории Александровского муниципального округа и достигших возраста 18 лет, предприятий, учреждений и организаций, расположенных или осуществляющих деятельность на территории Александровского муниципального округа, иных заинтересованных лиц.</w:t>
      </w:r>
    </w:p>
    <w:p w14:paraId="6DABF2B6" w14:textId="3CC39DC4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5.2. Срок приема предложений по Проекту с 20.02.2026 года по </w:t>
      </w:r>
      <w:r w:rsidR="00711CEB">
        <w:t>19</w:t>
      </w:r>
      <w:r>
        <w:t>.03.2026 года. Предложения, направленные по истечении указанного срока, не рассматриваются.</w:t>
      </w:r>
    </w:p>
    <w:p w14:paraId="788B1D96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  <w:r>
        <w:t>5.3. Предложения должны соответствовать действующему законодательству Российской Федерации, не допускать противоречия либо несогласованности с иными положениями Устава Александровского муниципального округа.</w:t>
      </w:r>
    </w:p>
    <w:p w14:paraId="0BFAEBDF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  <w:r>
        <w:t>5.4. Предложения направляются в письменном виде с указанием фамилии, имени, отчества и домашнего адреса гражданина или наименования и юридического адреса (почтового адреса) предприятия, учреждения, организации по следующей форме:</w:t>
      </w:r>
    </w:p>
    <w:p w14:paraId="34377E8A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316"/>
        <w:gridCol w:w="3312"/>
      </w:tblGrid>
      <w:tr w:rsidR="00582924" w14:paraId="180AD3EB" w14:textId="77777777" w:rsidTr="00556E6B">
        <w:tc>
          <w:tcPr>
            <w:tcW w:w="3379" w:type="dxa"/>
          </w:tcPr>
          <w:p w14:paraId="4FFE3445" w14:textId="77777777" w:rsidR="00582924" w:rsidRDefault="00582924" w:rsidP="00556E6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Пункт, часть, статья Проекта, Устава</w:t>
            </w:r>
          </w:p>
        </w:tc>
        <w:tc>
          <w:tcPr>
            <w:tcW w:w="3379" w:type="dxa"/>
          </w:tcPr>
          <w:p w14:paraId="6628277C" w14:textId="77777777" w:rsidR="00582924" w:rsidRDefault="00582924" w:rsidP="00556E6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Формулировка предлагаемых изменений, дополнений</w:t>
            </w:r>
          </w:p>
        </w:tc>
        <w:tc>
          <w:tcPr>
            <w:tcW w:w="3379" w:type="dxa"/>
          </w:tcPr>
          <w:p w14:paraId="2D7FB9E2" w14:textId="77777777" w:rsidR="00582924" w:rsidRDefault="00582924" w:rsidP="00556E6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Обоснование предлагаемых изменений, дополнений</w:t>
            </w:r>
          </w:p>
        </w:tc>
      </w:tr>
    </w:tbl>
    <w:p w14:paraId="7270966A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</w:p>
    <w:p w14:paraId="64475B9D" w14:textId="1D12FE8D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5.5. Предложения </w:t>
      </w:r>
      <w:bookmarkStart w:id="3" w:name="_Hlk221874169"/>
      <w:r>
        <w:t xml:space="preserve">принимаются </w:t>
      </w:r>
      <w:bookmarkStart w:id="4" w:name="_Hlk221874259"/>
      <w:r>
        <w:t xml:space="preserve">Думой Александровского муниципального округа в рабочие дни </w:t>
      </w:r>
      <w:r w:rsidR="00C305E4" w:rsidRPr="00560D64">
        <w:rPr>
          <w:szCs w:val="28"/>
        </w:rPr>
        <w:t>(с понедельника по четверг – с 8 ч. 00 мин. до 16 ч. 30 мин., в пятницу – с 8 ч.00 мин. до 15 ч.30 мин.)</w:t>
      </w:r>
      <w:r w:rsidRPr="00ED4F84">
        <w:rPr>
          <w:szCs w:val="28"/>
        </w:rPr>
        <w:t xml:space="preserve"> </w:t>
      </w:r>
      <w:r>
        <w:t xml:space="preserve">по адресу: 618320, Пермский край, г. Александровск, ул. Ленина, 20а, </w:t>
      </w:r>
      <w:proofErr w:type="spellStart"/>
      <w:r>
        <w:t>каб</w:t>
      </w:r>
      <w:proofErr w:type="spellEnd"/>
      <w:r>
        <w:t xml:space="preserve">. 41, либо по электронной почте </w:t>
      </w:r>
      <w:proofErr w:type="spellStart"/>
      <w:r w:rsidRPr="00ED4F84">
        <w:rPr>
          <w:szCs w:val="28"/>
          <w:lang w:val="en-US"/>
        </w:rPr>
        <w:t>zc</w:t>
      </w:r>
      <w:proofErr w:type="spellEnd"/>
      <w:r w:rsidRPr="00ED4F84">
        <w:rPr>
          <w:szCs w:val="28"/>
        </w:rPr>
        <w:t>-</w:t>
      </w:r>
      <w:proofErr w:type="spellStart"/>
      <w:r w:rsidRPr="00ED4F84">
        <w:rPr>
          <w:szCs w:val="28"/>
          <w:lang w:val="en-US"/>
        </w:rPr>
        <w:t>amr</w:t>
      </w:r>
      <w:proofErr w:type="spellEnd"/>
      <w:r w:rsidRPr="00ED4F84">
        <w:rPr>
          <w:szCs w:val="28"/>
        </w:rPr>
        <w:t>@</w:t>
      </w:r>
      <w:r w:rsidRPr="00ED4F84">
        <w:rPr>
          <w:szCs w:val="28"/>
          <w:lang w:val="en-US"/>
        </w:rPr>
        <w:t>mail</w:t>
      </w:r>
      <w:r w:rsidRPr="00ED4F84">
        <w:rPr>
          <w:szCs w:val="28"/>
        </w:rPr>
        <w:t>.</w:t>
      </w:r>
      <w:proofErr w:type="spellStart"/>
      <w:r w:rsidRPr="00ED4F84">
        <w:rPr>
          <w:szCs w:val="28"/>
          <w:lang w:val="en-US"/>
        </w:rPr>
        <w:t>ru</w:t>
      </w:r>
      <w:proofErr w:type="spellEnd"/>
      <w:r>
        <w:t xml:space="preserve">. Телефон для справок </w:t>
      </w:r>
      <w:r w:rsidRPr="00ED4F84">
        <w:rPr>
          <w:szCs w:val="28"/>
        </w:rPr>
        <w:t>(34274) 3-57-15</w:t>
      </w:r>
      <w:bookmarkEnd w:id="3"/>
      <w:bookmarkEnd w:id="4"/>
      <w:r>
        <w:t>.</w:t>
      </w:r>
    </w:p>
    <w:p w14:paraId="209280A9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  <w:r>
        <w:t>5.6. Все поступившие предложения регистрируются аппаратом Думы округа и передаются на рассмотрение оргкомитету по подготовке и проведению публичных слушаний по Проекту и подлежат включению в протокол публичных слушаний.</w:t>
      </w:r>
    </w:p>
    <w:p w14:paraId="2F5E9914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  <w:r>
        <w:t>5.7. Обсуждение Проекта проводится в форме публичных слушаний в порядке, определенном решением Думы Александровского муниципального округа от 16.10.2019 № 13 «Об утверждении Положения о публичных слушаниях в Александровском муниципальном округе».</w:t>
      </w:r>
    </w:p>
    <w:p w14:paraId="5B236B42" w14:textId="77777777" w:rsidR="00582924" w:rsidRDefault="00582924" w:rsidP="00582924">
      <w:pPr>
        <w:widowControl w:val="0"/>
        <w:autoSpaceDE w:val="0"/>
        <w:autoSpaceDN w:val="0"/>
        <w:adjustRightInd w:val="0"/>
        <w:ind w:firstLine="709"/>
        <w:jc w:val="both"/>
      </w:pPr>
      <w:r>
        <w:t>6. Опубликовать настоящее решение с прилагаемым проектом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78D69864" w14:textId="77777777" w:rsidR="00582924" w:rsidRDefault="00582924" w:rsidP="00582924">
      <w:pPr>
        <w:ind w:firstLine="709"/>
        <w:jc w:val="both"/>
      </w:pPr>
    </w:p>
    <w:p w14:paraId="5BA1373A" w14:textId="77777777" w:rsidR="00582924" w:rsidRPr="00770E5C" w:rsidRDefault="00582924" w:rsidP="00582924">
      <w:pPr>
        <w:ind w:firstLine="709"/>
        <w:jc w:val="both"/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92214" w14:textId="77777777" w:rsidR="001958F8" w:rsidRDefault="001958F8">
      <w:r>
        <w:separator/>
      </w:r>
    </w:p>
    <w:p w14:paraId="044D379B" w14:textId="77777777" w:rsidR="001958F8" w:rsidRDefault="001958F8"/>
  </w:endnote>
  <w:endnote w:type="continuationSeparator" w:id="0">
    <w:p w14:paraId="35D26D84" w14:textId="77777777" w:rsidR="001958F8" w:rsidRDefault="001958F8">
      <w:r>
        <w:continuationSeparator/>
      </w:r>
    </w:p>
    <w:p w14:paraId="64C01F4B" w14:textId="77777777" w:rsidR="001958F8" w:rsidRDefault="001958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726B3" w14:textId="77777777" w:rsidR="001958F8" w:rsidRDefault="001958F8">
      <w:r>
        <w:separator/>
      </w:r>
    </w:p>
    <w:p w14:paraId="5B34826F" w14:textId="77777777" w:rsidR="001958F8" w:rsidRDefault="001958F8"/>
  </w:footnote>
  <w:footnote w:type="continuationSeparator" w:id="0">
    <w:p w14:paraId="3428B223" w14:textId="77777777" w:rsidR="001958F8" w:rsidRDefault="001958F8">
      <w:r>
        <w:continuationSeparator/>
      </w:r>
    </w:p>
    <w:p w14:paraId="1846B66B" w14:textId="77777777" w:rsidR="001958F8" w:rsidRDefault="001958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0589A"/>
    <w:rsid w:val="001305A1"/>
    <w:rsid w:val="00136C19"/>
    <w:rsid w:val="001450B8"/>
    <w:rsid w:val="001552EA"/>
    <w:rsid w:val="001614F9"/>
    <w:rsid w:val="001617A8"/>
    <w:rsid w:val="00191FB7"/>
    <w:rsid w:val="001958F8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4412C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21345"/>
    <w:rsid w:val="005327BD"/>
    <w:rsid w:val="00534011"/>
    <w:rsid w:val="0053612B"/>
    <w:rsid w:val="005438E0"/>
    <w:rsid w:val="005500E5"/>
    <w:rsid w:val="005505FE"/>
    <w:rsid w:val="00552ADF"/>
    <w:rsid w:val="00582924"/>
    <w:rsid w:val="00584FB7"/>
    <w:rsid w:val="005910B1"/>
    <w:rsid w:val="005941C4"/>
    <w:rsid w:val="005C5065"/>
    <w:rsid w:val="005D1B72"/>
    <w:rsid w:val="005D3853"/>
    <w:rsid w:val="005E1FC3"/>
    <w:rsid w:val="00606321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11CEB"/>
    <w:rsid w:val="007354B4"/>
    <w:rsid w:val="00736B92"/>
    <w:rsid w:val="00750122"/>
    <w:rsid w:val="00761D5E"/>
    <w:rsid w:val="00763F65"/>
    <w:rsid w:val="00767C05"/>
    <w:rsid w:val="0079215A"/>
    <w:rsid w:val="007C4161"/>
    <w:rsid w:val="007D46B9"/>
    <w:rsid w:val="007E2CF2"/>
    <w:rsid w:val="007E5F58"/>
    <w:rsid w:val="007F5F8D"/>
    <w:rsid w:val="00800FB4"/>
    <w:rsid w:val="00805512"/>
    <w:rsid w:val="00831394"/>
    <w:rsid w:val="008353BA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76238"/>
    <w:rsid w:val="009815B2"/>
    <w:rsid w:val="00981A15"/>
    <w:rsid w:val="00983927"/>
    <w:rsid w:val="009871F7"/>
    <w:rsid w:val="009A2D29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234CD"/>
    <w:rsid w:val="00B66C87"/>
    <w:rsid w:val="00B81DE9"/>
    <w:rsid w:val="00BB6E9F"/>
    <w:rsid w:val="00BE165F"/>
    <w:rsid w:val="00BF43E8"/>
    <w:rsid w:val="00BF64FD"/>
    <w:rsid w:val="00C11CD6"/>
    <w:rsid w:val="00C23B3A"/>
    <w:rsid w:val="00C305E4"/>
    <w:rsid w:val="00C37BE8"/>
    <w:rsid w:val="00C37C21"/>
    <w:rsid w:val="00C76D98"/>
    <w:rsid w:val="00C822AA"/>
    <w:rsid w:val="00C82333"/>
    <w:rsid w:val="00C97BDE"/>
    <w:rsid w:val="00CB0CD4"/>
    <w:rsid w:val="00CB6821"/>
    <w:rsid w:val="00CC09C8"/>
    <w:rsid w:val="00CD524D"/>
    <w:rsid w:val="00CF6283"/>
    <w:rsid w:val="00D26BCC"/>
    <w:rsid w:val="00D35FA8"/>
    <w:rsid w:val="00D41E41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3DEF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96D86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18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2023-08-24T08:10:00Z</cp:lastPrinted>
  <dcterms:created xsi:type="dcterms:W3CDTF">2026-02-10T11:10:00Z</dcterms:created>
  <dcterms:modified xsi:type="dcterms:W3CDTF">2026-02-19T08:36:00Z</dcterms:modified>
</cp:coreProperties>
</file>