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CAE5124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540642" cy="1095153"/>
                <wp:effectExtent l="0" t="0" r="3175" b="1016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0642" cy="1095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9AFA6A" w14:textId="77777777" w:rsidR="008C2E74" w:rsidRPr="008C2E74" w:rsidRDefault="008C2E74" w:rsidP="008C2E7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Cs w:val="32"/>
                              </w:rPr>
                            </w:pPr>
                            <w:r w:rsidRPr="008C2E74">
                              <w:rPr>
                                <w:b/>
                                <w:bCs/>
                                <w:szCs w:val="32"/>
                              </w:rPr>
                              <w:t xml:space="preserve">О внесении изменений в </w:t>
                            </w:r>
                            <w:r w:rsidRPr="008C2E74">
                              <w:rPr>
                                <w:b/>
                                <w:szCs w:val="28"/>
                              </w:rPr>
                              <w:t>Прогнозную программу приватизации муниципального имущества Александровского муниципального округа на 2025 год и плановый период 2026 - 2027 годы</w:t>
                            </w:r>
                          </w:p>
                          <w:p w14:paraId="1A2A8DD8" w14:textId="6DCD7BB6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78.8pt;height:86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" filled="f" stroked="f">
                <v:textbox inset="0,0,0,0">
                  <w:txbxContent>
                    <w:p w14:paraId="259AFA6A" w14:textId="77777777" w:rsidR="008C2E74" w:rsidRPr="008C2E74" w:rsidRDefault="008C2E74" w:rsidP="008C2E7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Cs w:val="32"/>
                        </w:rPr>
                      </w:pPr>
                      <w:r w:rsidRPr="008C2E74">
                        <w:rPr>
                          <w:b/>
                          <w:bCs/>
                          <w:szCs w:val="32"/>
                        </w:rPr>
                        <w:t xml:space="preserve">О внесении изменений в </w:t>
                      </w:r>
                      <w:r w:rsidRPr="008C2E74">
                        <w:rPr>
                          <w:b/>
                          <w:szCs w:val="28"/>
                        </w:rPr>
                        <w:t>Прогнозную программу приватизации муниципального имущества Александровского муниципального округа на 2025 год и плановый период 2026 - 2027 годы</w:t>
                      </w:r>
                    </w:p>
                    <w:p w14:paraId="1A2A8DD8" w14:textId="6DCD7BB6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2ECF3BF" w:rsidR="008E0D07" w:rsidRPr="009101E3" w:rsidRDefault="008C2E74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2ECF3BF" w:rsidR="008E0D07" w:rsidRPr="009101E3" w:rsidRDefault="008C2E74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74C588B" w:rsidR="008E0D07" w:rsidRPr="009101E3" w:rsidRDefault="00E05BE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767C05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74C588B" w:rsidR="008E0D07" w:rsidRPr="009101E3" w:rsidRDefault="00E05BE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767C05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34877CD4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8C2E74">
        <w:rPr>
          <w:szCs w:val="28"/>
        </w:rPr>
        <w:t xml:space="preserve"> </w:t>
      </w:r>
      <w:r w:rsidR="008C2E74" w:rsidRPr="002A3084">
        <w:rPr>
          <w:bCs/>
        </w:rPr>
        <w:t xml:space="preserve">Федеральным законом от 06.10.2003 № 131-ФЗ </w:t>
      </w:r>
      <w:r w:rsidR="008C2E74">
        <w:rPr>
          <w:bCs/>
        </w:rPr>
        <w:t>«</w:t>
      </w:r>
      <w:r w:rsidR="008C2E74" w:rsidRPr="002A3084">
        <w:rPr>
          <w:bCs/>
        </w:rPr>
        <w:t>Об общих принципах организации местного самоуправления в Российской Федерации</w:t>
      </w:r>
      <w:r w:rsidR="008C2E74">
        <w:rPr>
          <w:bCs/>
        </w:rPr>
        <w:t>»</w:t>
      </w:r>
      <w:r w:rsidR="008C2E74" w:rsidRPr="002A3084">
        <w:rPr>
          <w:bCs/>
        </w:rPr>
        <w:t xml:space="preserve">, Федеральным законом от 21.12.2001 № 178-ФЗ </w:t>
      </w:r>
      <w:r w:rsidR="008C2E74">
        <w:rPr>
          <w:bCs/>
        </w:rPr>
        <w:t>«</w:t>
      </w:r>
      <w:r w:rsidR="008C2E74" w:rsidRPr="002A3084">
        <w:rPr>
          <w:bCs/>
        </w:rPr>
        <w:t>О приватизации государственного и муниципального имущества</w:t>
      </w:r>
      <w:r w:rsidR="008C2E74">
        <w:rPr>
          <w:bCs/>
        </w:rPr>
        <w:t>»</w:t>
      </w:r>
      <w:r w:rsidR="008C2E74" w:rsidRPr="002A3084">
        <w:rPr>
          <w:bCs/>
        </w:rPr>
        <w:t>, Положением о приватизации муниципального имущества Александровского муниципального округа, утвержденного решением Думы Александровского муниципального округа от 02.03.2023 № 364, Уставом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3B6DEEC0" w14:textId="256E1128" w:rsidR="00FC185F" w:rsidRPr="008C2E74" w:rsidRDefault="00432C98" w:rsidP="00FC185F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2E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bookmarkStart w:id="0" w:name="_Hlk85196774"/>
      <w:r w:rsidR="008C2E74" w:rsidRPr="008C2E74">
        <w:rPr>
          <w:rFonts w:ascii="Times New Roman" w:hAnsi="Times New Roman" w:cs="Times New Roman"/>
          <w:bCs/>
          <w:sz w:val="28"/>
          <w:szCs w:val="28"/>
        </w:rPr>
        <w:t>Внести изменения в Прогнозную программу приватизации муниципального имущества Александровского муниципального округа на 2025 год и плановый период 2026 – 2027 годы, утвержденную решением Думы Александровского муниципального округа от 25.09.2024г. № 5, согласно Приложению к настоящему решению.</w:t>
      </w:r>
    </w:p>
    <w:p w14:paraId="4F8B8100" w14:textId="77777777" w:rsidR="00472DEA" w:rsidRPr="008C2E74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bCs/>
          <w:spacing w:val="2"/>
          <w:szCs w:val="28"/>
        </w:rPr>
      </w:pPr>
      <w:r w:rsidRPr="008C2E74">
        <w:rPr>
          <w:bCs/>
          <w:color w:val="000000"/>
          <w:szCs w:val="28"/>
        </w:rPr>
        <w:t xml:space="preserve">2. </w:t>
      </w:r>
      <w:bookmarkEnd w:id="0"/>
      <w:r w:rsidR="00472DEA" w:rsidRPr="008C2E74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="00472DEA" w:rsidRPr="008C2E74">
        <w:rPr>
          <w:bCs/>
          <w:szCs w:val="28"/>
        </w:rPr>
        <w:t>Александровского муниципального округа</w:t>
      </w:r>
      <w:r w:rsidR="00472DEA" w:rsidRPr="008C2E74">
        <w:rPr>
          <w:bCs/>
          <w:color w:val="000000"/>
          <w:szCs w:val="28"/>
        </w:rPr>
        <w:t xml:space="preserve"> Пермского края (</w:t>
      </w:r>
      <w:r w:rsidR="00472DEA" w:rsidRPr="008C2E74">
        <w:rPr>
          <w:bCs/>
          <w:color w:val="000000"/>
          <w:szCs w:val="28"/>
          <w:lang w:val="en-US"/>
        </w:rPr>
        <w:t>www</w:t>
      </w:r>
      <w:r w:rsidR="00472DEA" w:rsidRPr="008C2E74">
        <w:rPr>
          <w:bCs/>
          <w:color w:val="000000"/>
          <w:szCs w:val="28"/>
        </w:rPr>
        <w:t>.</w:t>
      </w:r>
      <w:r w:rsidR="00472DEA" w:rsidRPr="008C2E74">
        <w:rPr>
          <w:rFonts w:eastAsia="Arial"/>
          <w:bCs/>
          <w:spacing w:val="2"/>
          <w:szCs w:val="28"/>
        </w:rPr>
        <w:t>aleksraion.ru).</w:t>
      </w:r>
    </w:p>
    <w:p w14:paraId="35E0BF3B" w14:textId="77777777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p w14:paraId="4F272D6E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D06B2F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750DB8E6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6A81FF8E" w14:textId="766BB80D" w:rsidR="0031455C" w:rsidRPr="009112C6" w:rsidRDefault="00472DEA" w:rsidP="008C2E7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</w:t>
      </w:r>
      <w:proofErr w:type="gramStart"/>
      <w:r w:rsidRPr="009112C6">
        <w:rPr>
          <w:szCs w:val="28"/>
        </w:rPr>
        <w:t xml:space="preserve">округа  </w:t>
      </w:r>
      <w:r w:rsidRPr="009112C6">
        <w:rPr>
          <w:szCs w:val="28"/>
        </w:rPr>
        <w:tab/>
      </w:r>
      <w:proofErr w:type="gramEnd"/>
      <w:r w:rsidRPr="009112C6">
        <w:rPr>
          <w:szCs w:val="28"/>
        </w:rPr>
        <w:tab/>
        <w:t xml:space="preserve"> </w:t>
      </w:r>
      <w:r w:rsidR="000D2BA6">
        <w:rPr>
          <w:szCs w:val="28"/>
        </w:rPr>
        <w:tab/>
      </w:r>
      <w:r w:rsidR="005D1B72">
        <w:rPr>
          <w:szCs w:val="28"/>
        </w:rPr>
        <w:t xml:space="preserve">  </w:t>
      </w:r>
      <w:r w:rsidR="000D2BA6" w:rsidRPr="009112C6">
        <w:rPr>
          <w:szCs w:val="28"/>
        </w:rPr>
        <w:t>О.Э.</w:t>
      </w:r>
      <w:r w:rsidR="0094071C">
        <w:rPr>
          <w:szCs w:val="28"/>
        </w:rPr>
        <w:t xml:space="preserve"> </w:t>
      </w:r>
      <w:r w:rsidR="000D2BA6">
        <w:rPr>
          <w:szCs w:val="28"/>
        </w:rPr>
        <w:t>Белобаржевская</w:t>
      </w:r>
    </w:p>
    <w:sectPr w:rsidR="0031455C" w:rsidRPr="009112C6" w:rsidSect="008C2E74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281DF" w14:textId="77777777" w:rsidR="005327BD" w:rsidRDefault="005327BD">
      <w:r>
        <w:separator/>
      </w:r>
    </w:p>
    <w:p w14:paraId="1ADD3BEE" w14:textId="77777777" w:rsidR="005327BD" w:rsidRDefault="005327BD"/>
  </w:endnote>
  <w:endnote w:type="continuationSeparator" w:id="0">
    <w:p w14:paraId="1AD004FE" w14:textId="77777777" w:rsidR="005327BD" w:rsidRDefault="005327BD">
      <w:r>
        <w:continuationSeparator/>
      </w:r>
    </w:p>
    <w:p w14:paraId="395C3B6C" w14:textId="77777777" w:rsidR="005327BD" w:rsidRDefault="005327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EC354" w14:textId="77777777" w:rsidR="005327BD" w:rsidRDefault="005327BD">
      <w:r>
        <w:separator/>
      </w:r>
    </w:p>
    <w:p w14:paraId="06682E08" w14:textId="77777777" w:rsidR="005327BD" w:rsidRDefault="005327BD"/>
  </w:footnote>
  <w:footnote w:type="continuationSeparator" w:id="0">
    <w:p w14:paraId="454FF347" w14:textId="77777777" w:rsidR="005327BD" w:rsidRDefault="005327BD">
      <w:r>
        <w:continuationSeparator/>
      </w:r>
    </w:p>
    <w:p w14:paraId="2734D3D8" w14:textId="77777777" w:rsidR="005327BD" w:rsidRDefault="005327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5512"/>
    <w:rsid w:val="0081139F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2E74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1</Pages>
  <Words>141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2025-03-14T09:13:00Z</dcterms:created>
  <dcterms:modified xsi:type="dcterms:W3CDTF">2025-03-14T09:13:00Z</dcterms:modified>
</cp:coreProperties>
</file>