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3CD8CE4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2981325" cy="177165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77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35C3D" w14:textId="42E27BD4" w:rsidR="009101E3" w:rsidRDefault="00547231" w:rsidP="00547231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</w:pPr>
                            <w:r w:rsidRPr="00C86269">
                              <w:rPr>
                                <w:b/>
                              </w:rPr>
                              <w:t>О внесении изменений в Положение о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C86269">
                              <w:rPr>
                                <w:b/>
                              </w:rPr>
                              <w:t>муниципальном земельном контроле в границах Александровского муниципального округа Пермского края, утвержденное решением Думы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C86269">
                              <w:rPr>
                                <w:b/>
                              </w:rPr>
                              <w:t>Александровского муниципального округа № 221 от 30.09.2021</w:t>
                            </w:r>
                          </w:p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4.75pt;height:139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" filled="f" stroked="f">
                <v:textbox inset="0,0,0,0">
                  <w:txbxContent>
                    <w:p w14:paraId="67635C3D" w14:textId="42E27BD4" w:rsidR="009101E3" w:rsidRDefault="00547231" w:rsidP="00547231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</w:pPr>
                      <w:r w:rsidRPr="00C86269">
                        <w:rPr>
                          <w:b/>
                        </w:rPr>
                        <w:t>О внесении изменений в Положение о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C86269">
                        <w:rPr>
                          <w:b/>
                        </w:rPr>
                        <w:t>муниципальном земельном контроле в границах Александровского муниципального округа Пермского края, утвержденное решением Думы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C86269">
                        <w:rPr>
                          <w:b/>
                        </w:rPr>
                        <w:t>Александровского муниципального округа № 221 от 30.09.2021</w:t>
                      </w:r>
                    </w:p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68E8045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D54AB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547231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268E8045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D54AB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547231">
                        <w:rPr>
                          <w:b/>
                          <w:bCs/>
                          <w:szCs w:val="28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D477A43" w:rsidR="008E0D07" w:rsidRPr="009101E3" w:rsidRDefault="003B348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6D477A43" w:rsidR="008E0D07" w:rsidRPr="009101E3" w:rsidRDefault="003B348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097E7059" w14:textId="77777777" w:rsidR="00DD54AB" w:rsidRDefault="00DD54AB" w:rsidP="002E3BE0">
      <w:pPr>
        <w:spacing w:before="100" w:beforeAutospacing="1" w:after="100" w:afterAutospacing="1"/>
        <w:ind w:firstLine="720"/>
        <w:jc w:val="both"/>
      </w:pPr>
    </w:p>
    <w:p w14:paraId="2BC517FE" w14:textId="4BBD29BE" w:rsidR="002E3BE0" w:rsidRPr="003F39E0" w:rsidRDefault="00547231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547231">
        <w:rPr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Уставом Александровского муниципального округа</w:t>
      </w:r>
      <w:r w:rsidR="003B3482" w:rsidRPr="00DD54AB">
        <w:rPr>
          <w:szCs w:val="28"/>
        </w:rPr>
        <w:t>,</w:t>
      </w:r>
      <w:r w:rsidR="002E3BE0" w:rsidRPr="00DD54AB">
        <w:rPr>
          <w:szCs w:val="28"/>
        </w:rPr>
        <w:t xml:space="preserve"> Дума Александровского муниципального</w:t>
      </w:r>
      <w:r w:rsidR="002E3BE0" w:rsidRPr="003F39E0">
        <w:rPr>
          <w:szCs w:val="28"/>
        </w:rPr>
        <w:t xml:space="preserve"> округа</w:t>
      </w:r>
      <w:r w:rsidR="002E3BE0">
        <w:rPr>
          <w:szCs w:val="28"/>
        </w:rPr>
        <w:t xml:space="preserve">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0196E9C0" w14:textId="77777777" w:rsidR="00547231" w:rsidRPr="00547231" w:rsidRDefault="00547231" w:rsidP="00547231">
      <w:pPr>
        <w:ind w:firstLine="720"/>
        <w:jc w:val="both"/>
        <w:rPr>
          <w:color w:val="000000"/>
          <w:szCs w:val="28"/>
        </w:rPr>
      </w:pPr>
      <w:r w:rsidRPr="00547231">
        <w:rPr>
          <w:color w:val="000000"/>
          <w:szCs w:val="28"/>
        </w:rPr>
        <w:t xml:space="preserve">1. Внести в Положение о муниципальном земельном контроле в границах Александровского муниципального округа Пермского края, утвержденное решением Думы Александровского муниципального округа № 221 от 30.09.2021 (далее - Положение) следующие изменения: </w:t>
      </w:r>
    </w:p>
    <w:p w14:paraId="15921EFA" w14:textId="77777777" w:rsidR="00547231" w:rsidRPr="00547231" w:rsidRDefault="00547231" w:rsidP="00547231">
      <w:pPr>
        <w:ind w:firstLine="720"/>
        <w:jc w:val="both"/>
        <w:rPr>
          <w:color w:val="000000"/>
          <w:szCs w:val="28"/>
        </w:rPr>
      </w:pPr>
      <w:r w:rsidRPr="00547231">
        <w:rPr>
          <w:color w:val="000000"/>
          <w:szCs w:val="28"/>
        </w:rPr>
        <w:t>1.1. пункт 1.3 Положения изложить в следующей редакции: «Муниципальный земельный контроль осуществляется администрацией Александровского муниципального округа Пермского края (далее – администрация, орган муниципального контроля).</w:t>
      </w:r>
    </w:p>
    <w:p w14:paraId="21BB2774" w14:textId="77777777" w:rsidR="00547231" w:rsidRPr="00547231" w:rsidRDefault="00547231" w:rsidP="00547231">
      <w:pPr>
        <w:ind w:firstLine="720"/>
        <w:jc w:val="both"/>
        <w:rPr>
          <w:color w:val="000000"/>
          <w:szCs w:val="28"/>
        </w:rPr>
      </w:pPr>
      <w:r w:rsidRPr="00547231">
        <w:rPr>
          <w:color w:val="000000"/>
          <w:szCs w:val="28"/>
        </w:rPr>
        <w:t>1.2. пункт 3.11 Положения дополнить абзацами тринадцатым – шестнадцатым следующего содержания:</w:t>
      </w:r>
    </w:p>
    <w:p w14:paraId="23E548D3" w14:textId="77777777" w:rsidR="00547231" w:rsidRPr="00547231" w:rsidRDefault="00547231" w:rsidP="00547231">
      <w:pPr>
        <w:ind w:firstLine="720"/>
        <w:jc w:val="both"/>
        <w:rPr>
          <w:color w:val="000000"/>
          <w:szCs w:val="28"/>
        </w:rPr>
      </w:pPr>
      <w:r w:rsidRPr="00547231">
        <w:rPr>
          <w:color w:val="000000"/>
          <w:szCs w:val="28"/>
        </w:rPr>
        <w:t>«Контролируемое лицо вправе обратиться в орган муниципального контроля с заявлением о проведении в отношении его профилактического визита.</w:t>
      </w:r>
    </w:p>
    <w:p w14:paraId="2E2780E9" w14:textId="77777777" w:rsidR="00547231" w:rsidRPr="00547231" w:rsidRDefault="00547231" w:rsidP="00547231">
      <w:pPr>
        <w:ind w:firstLine="720"/>
        <w:jc w:val="both"/>
        <w:rPr>
          <w:color w:val="000000"/>
          <w:szCs w:val="28"/>
        </w:rPr>
      </w:pPr>
      <w:r w:rsidRPr="00547231">
        <w:rPr>
          <w:color w:val="000000"/>
          <w:szCs w:val="28"/>
        </w:rPr>
        <w:t xml:space="preserve">Орган муниципального контроля рассматривает заявление контролируемого лица в течение десяти рабочих дней </w:t>
      </w:r>
      <w:proofErr w:type="gramStart"/>
      <w:r w:rsidRPr="00547231">
        <w:rPr>
          <w:color w:val="000000"/>
          <w:szCs w:val="28"/>
        </w:rPr>
        <w:t>с даты регистрации</w:t>
      </w:r>
      <w:proofErr w:type="gramEnd"/>
      <w:r w:rsidRPr="00547231">
        <w:rPr>
          <w:color w:val="000000"/>
          <w:szCs w:val="28"/>
        </w:rPr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</w:t>
      </w:r>
      <w:r w:rsidRPr="00547231">
        <w:rPr>
          <w:color w:val="000000"/>
          <w:szCs w:val="28"/>
        </w:rPr>
        <w:lastRenderedPageBreak/>
        <w:t xml:space="preserve">контрольного (надзорного) органа, категории риска объекта контроля, о чем уведомляет контролируемое лицо. </w:t>
      </w:r>
    </w:p>
    <w:p w14:paraId="3C8939F5" w14:textId="77777777" w:rsidR="00547231" w:rsidRPr="00547231" w:rsidRDefault="00547231" w:rsidP="00547231">
      <w:pPr>
        <w:ind w:firstLine="720"/>
        <w:jc w:val="both"/>
        <w:rPr>
          <w:color w:val="000000"/>
          <w:szCs w:val="28"/>
        </w:rPr>
      </w:pPr>
      <w:r w:rsidRPr="00547231">
        <w:rPr>
          <w:color w:val="000000"/>
          <w:szCs w:val="28"/>
        </w:rPr>
        <w:t xml:space="preserve">Орган муниципального контроля принимает решение </w:t>
      </w:r>
      <w:proofErr w:type="gramStart"/>
      <w:r w:rsidRPr="00547231">
        <w:rPr>
          <w:color w:val="000000"/>
          <w:szCs w:val="28"/>
        </w:rPr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 w:rsidRPr="00547231">
        <w:rPr>
          <w:color w:val="000000"/>
          <w:szCs w:val="28"/>
        </w:rPr>
        <w:t xml:space="preserve">: </w:t>
      </w:r>
    </w:p>
    <w:p w14:paraId="77813CE3" w14:textId="77777777" w:rsidR="00547231" w:rsidRPr="00547231" w:rsidRDefault="00547231" w:rsidP="00547231">
      <w:pPr>
        <w:ind w:firstLine="720"/>
        <w:jc w:val="both"/>
        <w:rPr>
          <w:color w:val="000000"/>
          <w:szCs w:val="28"/>
        </w:rPr>
      </w:pPr>
      <w:r w:rsidRPr="00547231">
        <w:rPr>
          <w:color w:val="000000"/>
          <w:szCs w:val="28"/>
        </w:rPr>
        <w:t xml:space="preserve">1) от контролируемого лица поступило уведомление об отзыве заявления о проведении профилактического визита; </w:t>
      </w:r>
    </w:p>
    <w:p w14:paraId="3409C0A2" w14:textId="77777777" w:rsidR="00547231" w:rsidRPr="00547231" w:rsidRDefault="00547231" w:rsidP="00547231">
      <w:pPr>
        <w:ind w:firstLine="720"/>
        <w:jc w:val="both"/>
        <w:rPr>
          <w:color w:val="000000"/>
          <w:szCs w:val="28"/>
        </w:rPr>
      </w:pPr>
      <w:r w:rsidRPr="00547231">
        <w:rPr>
          <w:color w:val="000000"/>
          <w:szCs w:val="28"/>
        </w:rPr>
        <w:t xml:space="preserve">2) в течение двух месяцев до даты подачи заявления контролируемого лица органом муниципального контроля было принято решение об отказе в проведении профилактического визита в отношении данного контролируемого лица; </w:t>
      </w:r>
    </w:p>
    <w:p w14:paraId="752FDD8A" w14:textId="77777777" w:rsidR="00547231" w:rsidRPr="00547231" w:rsidRDefault="00547231" w:rsidP="00547231">
      <w:pPr>
        <w:ind w:firstLine="720"/>
        <w:jc w:val="both"/>
        <w:rPr>
          <w:color w:val="000000"/>
          <w:szCs w:val="28"/>
        </w:rPr>
      </w:pPr>
      <w:r w:rsidRPr="00547231">
        <w:rPr>
          <w:color w:val="000000"/>
          <w:szCs w:val="28"/>
        </w:rPr>
        <w:t xml:space="preserve"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 </w:t>
      </w:r>
    </w:p>
    <w:p w14:paraId="4852FD67" w14:textId="77777777" w:rsidR="00547231" w:rsidRPr="00547231" w:rsidRDefault="00547231" w:rsidP="00547231">
      <w:pPr>
        <w:ind w:firstLine="720"/>
        <w:jc w:val="both"/>
        <w:rPr>
          <w:color w:val="000000"/>
          <w:szCs w:val="28"/>
        </w:rPr>
      </w:pPr>
      <w:r w:rsidRPr="00547231">
        <w:rPr>
          <w:color w:val="000000"/>
          <w:szCs w:val="28"/>
        </w:rPr>
        <w:t xml:space="preserve">4) заявление контролируемого лица содержит нецензурные либо оскорбительные выражения, угрозы жизни, здоровью и имуществу должностных лиц органа муниципального контроля либо членов их семей. </w:t>
      </w:r>
    </w:p>
    <w:p w14:paraId="32D04571" w14:textId="77777777" w:rsidR="00547231" w:rsidRPr="00547231" w:rsidRDefault="00547231" w:rsidP="00547231">
      <w:pPr>
        <w:ind w:firstLine="720"/>
        <w:jc w:val="both"/>
        <w:rPr>
          <w:color w:val="000000"/>
          <w:szCs w:val="28"/>
        </w:rPr>
      </w:pPr>
      <w:r w:rsidRPr="00547231">
        <w:rPr>
          <w:color w:val="000000"/>
          <w:szCs w:val="28"/>
        </w:rPr>
        <w:t xml:space="preserve">В случае принятия решения о проведении профилактического визита по заявлению контролируемого лица орган муниципального контроля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 </w:t>
      </w:r>
    </w:p>
    <w:p w14:paraId="7B04BE8A" w14:textId="77777777" w:rsidR="00547231" w:rsidRPr="00547231" w:rsidRDefault="00547231" w:rsidP="00547231">
      <w:pPr>
        <w:ind w:firstLine="720"/>
        <w:jc w:val="both"/>
        <w:rPr>
          <w:color w:val="000000"/>
          <w:szCs w:val="28"/>
        </w:rPr>
      </w:pPr>
      <w:r w:rsidRPr="00547231">
        <w:rPr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 </w:t>
      </w:r>
    </w:p>
    <w:p w14:paraId="77D9A4F9" w14:textId="000EA0B5" w:rsidR="00DD54AB" w:rsidRPr="00C86269" w:rsidRDefault="00547231" w:rsidP="00547231">
      <w:pPr>
        <w:ind w:firstLine="720"/>
        <w:jc w:val="both"/>
        <w:rPr>
          <w:sz w:val="24"/>
          <w:szCs w:val="24"/>
        </w:rPr>
      </w:pPr>
      <w:r w:rsidRPr="00547231">
        <w:rPr>
          <w:color w:val="000000"/>
          <w:szCs w:val="28"/>
        </w:rPr>
        <w:t>3. Настоящее решение вступает в силу со дня его официального опубликования.</w:t>
      </w:r>
      <w:bookmarkStart w:id="0" w:name="_GoBack"/>
      <w:bookmarkEnd w:id="0"/>
    </w:p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DD54AB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A8EADB" w14:textId="77777777" w:rsidR="00A258F7" w:rsidRDefault="00A258F7">
      <w:r>
        <w:separator/>
      </w:r>
    </w:p>
    <w:p w14:paraId="3546AC80" w14:textId="77777777" w:rsidR="00A258F7" w:rsidRDefault="00A258F7"/>
  </w:endnote>
  <w:endnote w:type="continuationSeparator" w:id="0">
    <w:p w14:paraId="0A240947" w14:textId="77777777" w:rsidR="00A258F7" w:rsidRDefault="00A258F7">
      <w:r>
        <w:continuationSeparator/>
      </w:r>
    </w:p>
    <w:p w14:paraId="23848C3C" w14:textId="77777777" w:rsidR="00A258F7" w:rsidRDefault="00A258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CB123" w14:textId="77777777" w:rsidR="00A258F7" w:rsidRDefault="00A258F7">
      <w:r>
        <w:separator/>
      </w:r>
    </w:p>
    <w:p w14:paraId="6E0452D2" w14:textId="77777777" w:rsidR="00A258F7" w:rsidRDefault="00A258F7"/>
  </w:footnote>
  <w:footnote w:type="continuationSeparator" w:id="0">
    <w:p w14:paraId="5070B6B3" w14:textId="77777777" w:rsidR="00A258F7" w:rsidRDefault="00A258F7">
      <w:r>
        <w:continuationSeparator/>
      </w:r>
    </w:p>
    <w:p w14:paraId="0F1DD4AF" w14:textId="77777777" w:rsidR="00A258F7" w:rsidRDefault="00A258F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1D238" w14:textId="006D56F1" w:rsidR="00DD54AB" w:rsidRPr="00DD54AB" w:rsidRDefault="00DD54AB">
    <w:pPr>
      <w:pStyle w:val="a4"/>
      <w:rPr>
        <w:sz w:val="24"/>
        <w:lang w:val="ru-RU"/>
      </w:rPr>
    </w:pPr>
    <w:r w:rsidRPr="00DD54AB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0513401"/>
      <w:docPartObj>
        <w:docPartGallery w:val="Page Numbers (Top of Page)"/>
        <w:docPartUnique/>
      </w:docPartObj>
    </w:sdtPr>
    <w:sdtContent>
      <w:p w14:paraId="7D5BE71F" w14:textId="2F0C5327" w:rsidR="00DD54AB" w:rsidRDefault="00DD54AB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7231" w:rsidRPr="00547231">
          <w:rPr>
            <w:noProof/>
            <w:lang w:val="ru-RU"/>
          </w:rPr>
          <w:t>1</w:t>
        </w:r>
        <w:r>
          <w:fldChar w:fldCharType="end"/>
        </w:r>
      </w:p>
    </w:sdtContent>
  </w:sdt>
  <w:p w14:paraId="68EA3457" w14:textId="77777777" w:rsidR="00DD54AB" w:rsidRDefault="00DD54A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E14EC"/>
    <w:multiLevelType w:val="hybridMultilevel"/>
    <w:tmpl w:val="8B4EA0C2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7BA6F51"/>
    <w:multiLevelType w:val="hybridMultilevel"/>
    <w:tmpl w:val="A1D0563A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36395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B3482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47231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D54AB"/>
    <w:rsid w:val="00DE5212"/>
    <w:rsid w:val="00DF4430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2</Pages>
  <Words>381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2023-08-24T08:10:00Z</cp:lastPrinted>
  <dcterms:created xsi:type="dcterms:W3CDTF">2024-01-25T06:54:00Z</dcterms:created>
  <dcterms:modified xsi:type="dcterms:W3CDTF">2024-01-25T06:54:00Z</dcterms:modified>
</cp:coreProperties>
</file>