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6792F2A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540868" cy="1099226"/>
                <wp:effectExtent l="0" t="0" r="2540" b="571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0868" cy="10992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763044AE" w:rsidR="002859FA" w:rsidRPr="00BE165F" w:rsidRDefault="006078A2" w:rsidP="002859FA">
                            <w:pPr>
                              <w:rPr>
                                <w:szCs w:val="32"/>
                              </w:rPr>
                            </w:pPr>
                            <w:r w:rsidRPr="00BE165F">
                              <w:rPr>
                                <w:b/>
                                <w:szCs w:val="32"/>
                              </w:rPr>
                              <w:t xml:space="preserve">О </w:t>
                            </w:r>
                            <w:r w:rsidR="00457457" w:rsidRPr="00457457">
                              <w:rPr>
                                <w:b/>
                                <w:szCs w:val="32"/>
                              </w:rPr>
                              <w:t>внесении изменений в Прогнозную программу приватизации муниципального имущества Александровского муниципального округа на 2024 год и плановый период 2025 - 2026 годы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78.8pt;height:86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" filled="f" stroked="f">
                <v:textbox inset="0,0,0,0">
                  <w:txbxContent>
                    <w:p w14:paraId="0C111008" w14:textId="763044AE" w:rsidR="002859FA" w:rsidRPr="00BE165F" w:rsidRDefault="006078A2" w:rsidP="002859FA">
                      <w:pPr>
                        <w:rPr>
                          <w:szCs w:val="32"/>
                        </w:rPr>
                      </w:pPr>
                      <w:r w:rsidRPr="00BE165F">
                        <w:rPr>
                          <w:b/>
                          <w:szCs w:val="32"/>
                        </w:rPr>
                        <w:t xml:space="preserve">О </w:t>
                      </w:r>
                      <w:r w:rsidR="00457457" w:rsidRPr="00457457">
                        <w:rPr>
                          <w:b/>
                          <w:szCs w:val="32"/>
                        </w:rPr>
                        <w:t>внесении изменений в Прогнозную программу приватизации муниципального имущества Александровского муниципального округа на 2024 год и плановый период 2025 - 2026 годы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3F3BE74" w:rsidR="008E0D07" w:rsidRPr="009101E3" w:rsidRDefault="00457457" w:rsidP="00457457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3F3BE74" w:rsidR="008E0D07" w:rsidRPr="009101E3" w:rsidRDefault="00457457" w:rsidP="00457457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66CCE95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25.09.2024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66CCE95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25.09.2024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77A491CE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457457">
        <w:rPr>
          <w:szCs w:val="28"/>
        </w:rPr>
        <w:t xml:space="preserve"> </w:t>
      </w:r>
      <w:r w:rsidR="00457457" w:rsidRPr="00457457">
        <w:rPr>
          <w:szCs w:val="28"/>
        </w:rPr>
        <w:t xml:space="preserve">с Федеральным законом от 06.10.2003 № 131-ФЗ </w:t>
      </w:r>
      <w:r w:rsidR="00457457">
        <w:rPr>
          <w:szCs w:val="28"/>
        </w:rPr>
        <w:t>«</w:t>
      </w:r>
      <w:r w:rsidR="00457457" w:rsidRPr="00457457">
        <w:rPr>
          <w:szCs w:val="28"/>
        </w:rPr>
        <w:t>Об общих принципах организации местного самоуправления в Российской Федерации</w:t>
      </w:r>
      <w:r w:rsidR="00457457">
        <w:rPr>
          <w:szCs w:val="28"/>
        </w:rPr>
        <w:t>»</w:t>
      </w:r>
      <w:r w:rsidR="00457457" w:rsidRPr="00457457">
        <w:rPr>
          <w:szCs w:val="28"/>
        </w:rPr>
        <w:t xml:space="preserve">, Федеральным законом от 21.12.2001 № 178-ФЗ </w:t>
      </w:r>
      <w:r w:rsidR="00457457">
        <w:rPr>
          <w:szCs w:val="28"/>
        </w:rPr>
        <w:t>«</w:t>
      </w:r>
      <w:r w:rsidR="00457457" w:rsidRPr="00457457">
        <w:rPr>
          <w:szCs w:val="28"/>
        </w:rPr>
        <w:t>О приватизации государственного и муниципального имущества</w:t>
      </w:r>
      <w:r w:rsidR="00457457">
        <w:rPr>
          <w:szCs w:val="28"/>
        </w:rPr>
        <w:t>»</w:t>
      </w:r>
      <w:r w:rsidR="00457457" w:rsidRPr="00457457">
        <w:rPr>
          <w:szCs w:val="28"/>
        </w:rPr>
        <w:t>, Положением о приватизации муниципального имущества Александровского муниципального округа, утвержденного решением Думы Александровского муниципального округа от 02.03.2023</w:t>
      </w:r>
      <w:r w:rsidR="00457457">
        <w:rPr>
          <w:szCs w:val="28"/>
        </w:rPr>
        <w:t xml:space="preserve"> </w:t>
      </w:r>
      <w:r w:rsidR="00457457" w:rsidRPr="00457457">
        <w:rPr>
          <w:szCs w:val="28"/>
        </w:rPr>
        <w:t>№ 364, Уставом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2B1EBC42" w14:textId="431F13CE" w:rsidR="00432C98" w:rsidRDefault="00432C98" w:rsidP="001D6203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1. </w:t>
      </w:r>
      <w:r w:rsidR="00457457" w:rsidRPr="00457457">
        <w:rPr>
          <w:bCs/>
          <w:color w:val="000000"/>
          <w:szCs w:val="28"/>
        </w:rPr>
        <w:t>Внести изменения в Прогнозную программу приватизации муниципального имущества Александровского муниципального округа на 2024 год и плановый период 2025 – 2026 годы, согласно Приложению к настоящему решению.</w:t>
      </w:r>
    </w:p>
    <w:p w14:paraId="697636C0" w14:textId="1D60F188" w:rsidR="001D6203" w:rsidRPr="00BE165F" w:rsidRDefault="001D6203" w:rsidP="001D6203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BE165F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BE165F">
        <w:rPr>
          <w:szCs w:val="28"/>
        </w:rPr>
        <w:t>Александровского муниципального округа</w:t>
      </w:r>
      <w:r w:rsidRPr="00BE165F">
        <w:rPr>
          <w:bCs/>
          <w:color w:val="000000"/>
          <w:szCs w:val="28"/>
        </w:rPr>
        <w:t xml:space="preserve"> Пермского края (</w:t>
      </w:r>
      <w:r w:rsidRPr="00BE165F">
        <w:rPr>
          <w:bCs/>
          <w:color w:val="000000"/>
          <w:szCs w:val="28"/>
          <w:lang w:val="en-US"/>
        </w:rPr>
        <w:t>www</w:t>
      </w:r>
      <w:r w:rsidRPr="00BE165F">
        <w:rPr>
          <w:bCs/>
          <w:color w:val="000000"/>
          <w:szCs w:val="28"/>
        </w:rPr>
        <w:t>.</w:t>
      </w:r>
      <w:r w:rsidRPr="00BE165F">
        <w:rPr>
          <w:rFonts w:eastAsia="Arial"/>
          <w:spacing w:val="2"/>
          <w:szCs w:val="28"/>
        </w:rPr>
        <w:t>aleksraion.ru).</w:t>
      </w:r>
    </w:p>
    <w:p w14:paraId="771F5ACF" w14:textId="5C6F84CD" w:rsidR="001D6203" w:rsidRPr="001D6203" w:rsidRDefault="001D6203" w:rsidP="001D6203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</w:t>
      </w:r>
      <w:bookmarkStart w:id="0" w:name="_Hlk85196774"/>
      <w:r w:rsidRPr="001D6203">
        <w:rPr>
          <w:rFonts w:eastAsia="Calibri"/>
          <w:szCs w:val="28"/>
          <w:lang w:eastAsia="en-US"/>
        </w:rPr>
        <w:t>.</w:t>
      </w:r>
      <w:bookmarkEnd w:id="0"/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0AA283A6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E34B47">
        <w:rPr>
          <w:szCs w:val="28"/>
        </w:rPr>
        <w:t xml:space="preserve">В.И. </w:t>
      </w:r>
      <w:proofErr w:type="spellStart"/>
      <w:r w:rsidR="00E34B47">
        <w:rPr>
          <w:szCs w:val="28"/>
        </w:rPr>
        <w:t>Косожихин</w:t>
      </w:r>
      <w:proofErr w:type="spellEnd"/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457457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BDE761" w14:textId="77777777" w:rsidR="00A1768D" w:rsidRDefault="00A1768D">
      <w:r>
        <w:separator/>
      </w:r>
    </w:p>
    <w:p w14:paraId="0162350E" w14:textId="77777777" w:rsidR="00A1768D" w:rsidRDefault="00A1768D"/>
  </w:endnote>
  <w:endnote w:type="continuationSeparator" w:id="0">
    <w:p w14:paraId="44B67719" w14:textId="77777777" w:rsidR="00A1768D" w:rsidRDefault="00A1768D">
      <w:r>
        <w:continuationSeparator/>
      </w:r>
    </w:p>
    <w:p w14:paraId="2703C9C5" w14:textId="77777777" w:rsidR="00A1768D" w:rsidRDefault="00A176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AC2E73" w14:textId="77777777" w:rsidR="00A1768D" w:rsidRDefault="00A1768D">
      <w:r>
        <w:separator/>
      </w:r>
    </w:p>
    <w:p w14:paraId="327EC121" w14:textId="77777777" w:rsidR="00A1768D" w:rsidRDefault="00A1768D"/>
  </w:footnote>
  <w:footnote w:type="continuationSeparator" w:id="0">
    <w:p w14:paraId="4A16293C" w14:textId="77777777" w:rsidR="00A1768D" w:rsidRDefault="00A1768D">
      <w:r>
        <w:continuationSeparator/>
      </w:r>
    </w:p>
    <w:p w14:paraId="4F38C94C" w14:textId="77777777" w:rsidR="00A1768D" w:rsidRDefault="00A176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57457"/>
    <w:rsid w:val="004627A2"/>
    <w:rsid w:val="0047054C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1768D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64FD"/>
    <w:rsid w:val="00C11CD6"/>
    <w:rsid w:val="00C23B3A"/>
    <w:rsid w:val="00C37BE8"/>
    <w:rsid w:val="00C76D98"/>
    <w:rsid w:val="00C80149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2024-09-24T10:21:00Z</dcterms:created>
  <dcterms:modified xsi:type="dcterms:W3CDTF">2024-09-24T10:21:00Z</dcterms:modified>
</cp:coreProperties>
</file>