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2797E" w14:textId="3F96377D" w:rsidR="00F5332F" w:rsidRDefault="001C30D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62C0C" wp14:editId="7B95DEED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17875" cy="152654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875" cy="152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BAF71" w14:textId="77777777" w:rsidR="001C30D8" w:rsidRPr="0010036D" w:rsidRDefault="001C30D8" w:rsidP="001C30D8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Pr="0010036D"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</w:t>
                            </w:r>
                          </w:p>
                          <w:p w14:paraId="0B6321BD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062C0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1.25pt;height:12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" filled="f" stroked="f">
                <v:textbox inset="0,0,0,0">
                  <w:txbxContent>
                    <w:p w14:paraId="2B0BAF71" w14:textId="77777777" w:rsidR="001C30D8" w:rsidRPr="0010036D" w:rsidRDefault="001C30D8" w:rsidP="001C30D8">
                      <w:r w:rsidRPr="0010036D">
                        <w:rPr>
                          <w:b/>
                        </w:rPr>
                        <w:t>О</w:t>
                      </w:r>
                      <w:r w:rsidRPr="0010036D">
                        <w:t xml:space="preserve"> </w:t>
                      </w:r>
                      <w:r>
                        <w:rPr>
                          <w:b/>
                        </w:rPr>
                        <w:t>внесении изменений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</w:t>
                      </w:r>
                    </w:p>
                    <w:p w14:paraId="0B6321BD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55A4A7" wp14:editId="7296ED3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554A7" w14:textId="17FE97D9" w:rsidR="008E0D07" w:rsidRPr="00DF011F" w:rsidRDefault="00DF011F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F011F">
                              <w:rPr>
                                <w:b/>
                                <w:bCs/>
                                <w:szCs w:val="2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655A4A7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26554A7" w14:textId="17FE97D9" w:rsidR="008E0D07" w:rsidRPr="00DF011F" w:rsidRDefault="00DF011F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F011F">
                        <w:rPr>
                          <w:b/>
                          <w:bCs/>
                          <w:szCs w:val="28"/>
                        </w:rPr>
                        <w:t>342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9A660C" wp14:editId="4E7698AE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FE128" w14:textId="59D9A581" w:rsidR="008E0D07" w:rsidRPr="001C30D8" w:rsidRDefault="001C30D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C30D8">
                              <w:rPr>
                                <w:b/>
                                <w:bCs/>
                                <w:szCs w:val="28"/>
                              </w:rPr>
                              <w:t>27.10.2022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9A660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AFE128" w14:textId="59D9A581" w:rsidR="008E0D07" w:rsidRPr="001C30D8" w:rsidRDefault="001C30D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C30D8">
                        <w:rPr>
                          <w:b/>
                          <w:bCs/>
                          <w:szCs w:val="28"/>
                        </w:rPr>
                        <w:t>27.10.2022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449A9DC" wp14:editId="223F6AC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B9A70" w14:textId="77777777" w:rsidR="00F5332F" w:rsidRDefault="00F5332F" w:rsidP="00F5332F">
      <w:pPr>
        <w:rPr>
          <w:bCs/>
        </w:rPr>
      </w:pPr>
    </w:p>
    <w:p w14:paraId="03706EFE" w14:textId="77777777" w:rsidR="00F5332F" w:rsidRDefault="00F5332F" w:rsidP="00F5332F">
      <w:pPr>
        <w:rPr>
          <w:bCs/>
        </w:rPr>
      </w:pPr>
    </w:p>
    <w:p w14:paraId="0B5EB183" w14:textId="77777777" w:rsidR="00F5332F" w:rsidRDefault="00F5332F" w:rsidP="00F5332F">
      <w:pPr>
        <w:rPr>
          <w:bCs/>
        </w:rPr>
      </w:pPr>
    </w:p>
    <w:p w14:paraId="4ACC9AA6" w14:textId="79A02897" w:rsidR="00F5332F" w:rsidRDefault="00F5332F" w:rsidP="00F5332F">
      <w:pPr>
        <w:rPr>
          <w:bCs/>
        </w:rPr>
      </w:pPr>
    </w:p>
    <w:p w14:paraId="10421C8D" w14:textId="534DF742" w:rsidR="001C30D8" w:rsidRDefault="001C30D8" w:rsidP="00F5332F">
      <w:pPr>
        <w:rPr>
          <w:bCs/>
        </w:rPr>
      </w:pPr>
    </w:p>
    <w:p w14:paraId="711374FE" w14:textId="127C2232" w:rsidR="001C30D8" w:rsidRDefault="001C30D8" w:rsidP="00F5332F">
      <w:pPr>
        <w:rPr>
          <w:bCs/>
        </w:rPr>
      </w:pPr>
    </w:p>
    <w:p w14:paraId="3F389D9F" w14:textId="7B4A82F9" w:rsidR="001C30D8" w:rsidRDefault="001C30D8" w:rsidP="00F5332F">
      <w:pPr>
        <w:rPr>
          <w:bCs/>
        </w:rPr>
      </w:pPr>
    </w:p>
    <w:p w14:paraId="230BFB9A" w14:textId="1D478C34" w:rsidR="001C30D8" w:rsidRDefault="001C30D8" w:rsidP="00F5332F">
      <w:pPr>
        <w:rPr>
          <w:bCs/>
        </w:rPr>
      </w:pPr>
      <w:bookmarkStart w:id="0" w:name="_GoBack"/>
      <w:bookmarkEnd w:id="0"/>
    </w:p>
    <w:p w14:paraId="6F747E00" w14:textId="77777777" w:rsidR="001C30D8" w:rsidRPr="001C30D8" w:rsidRDefault="001C30D8" w:rsidP="001C30D8">
      <w:pPr>
        <w:autoSpaceDE w:val="0"/>
        <w:autoSpaceDN w:val="0"/>
        <w:adjustRightInd w:val="0"/>
        <w:jc w:val="both"/>
        <w:rPr>
          <w:szCs w:val="28"/>
        </w:rPr>
      </w:pPr>
      <w:r w:rsidRPr="001C30D8">
        <w:rPr>
          <w:szCs w:val="28"/>
        </w:rPr>
        <w:t>Руководствуясь статьей 7 Регламента Думы Александровского муниципального округа, утвержденного решением Думы Александровского муниципального округа от 26.11.2019 № 33 и статьей 1 Положения о постоянных комитетах Думы Александровского муниципального округа, утвержденного решением Думы Александровского муниципального округа от 17.12.2019 № 45, Дума Александровского муниципального округа</w:t>
      </w:r>
    </w:p>
    <w:p w14:paraId="6312AE13" w14:textId="77777777" w:rsidR="001C30D8" w:rsidRPr="001C30D8" w:rsidRDefault="001C30D8" w:rsidP="001C30D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30D8">
        <w:rPr>
          <w:b/>
          <w:caps/>
          <w:szCs w:val="28"/>
        </w:rPr>
        <w:t>решает:</w:t>
      </w:r>
    </w:p>
    <w:p w14:paraId="5EACF447" w14:textId="77777777" w:rsidR="001C30D8" w:rsidRPr="001C30D8" w:rsidRDefault="001C30D8" w:rsidP="001C30D8">
      <w:pPr>
        <w:pStyle w:val="standardcxspmiddle"/>
        <w:widowControl w:val="0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1C30D8">
        <w:rPr>
          <w:bCs/>
          <w:sz w:val="28"/>
          <w:szCs w:val="28"/>
        </w:rPr>
        <w:t>Внести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 следующие изменения:</w:t>
      </w:r>
    </w:p>
    <w:p w14:paraId="2C243EC8" w14:textId="77777777" w:rsidR="001C30D8" w:rsidRPr="001C30D8" w:rsidRDefault="001C30D8" w:rsidP="001C30D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C30D8">
        <w:rPr>
          <w:bCs/>
          <w:sz w:val="28"/>
          <w:szCs w:val="28"/>
        </w:rPr>
        <w:t>1.1. в п. 1 исключить слова «в количестве 5 человек»;</w:t>
      </w:r>
    </w:p>
    <w:p w14:paraId="05894338" w14:textId="77777777" w:rsidR="001C30D8" w:rsidRPr="001C30D8" w:rsidRDefault="001C30D8" w:rsidP="001C30D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C30D8">
        <w:rPr>
          <w:bCs/>
          <w:sz w:val="28"/>
          <w:szCs w:val="28"/>
        </w:rPr>
        <w:t>1.2. включить в состав планово-бюджетного комитата Думы Александровского муниципального округа:</w:t>
      </w:r>
    </w:p>
    <w:p w14:paraId="3A88976C" w14:textId="77777777" w:rsidR="00DF011F" w:rsidRDefault="00DF011F" w:rsidP="001C30D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C30D8">
        <w:rPr>
          <w:bCs/>
          <w:sz w:val="28"/>
          <w:szCs w:val="28"/>
        </w:rPr>
        <w:t>- Анисимову Татьяну Александровну,</w:t>
      </w:r>
      <w:r w:rsidRPr="001C30D8">
        <w:rPr>
          <w:sz w:val="28"/>
          <w:szCs w:val="28"/>
        </w:rPr>
        <w:t xml:space="preserve"> </w:t>
      </w:r>
      <w:r w:rsidRPr="001C30D8">
        <w:rPr>
          <w:bCs/>
          <w:sz w:val="28"/>
          <w:szCs w:val="28"/>
        </w:rPr>
        <w:t>депутата по избирательному округу № 10</w:t>
      </w:r>
      <w:r>
        <w:rPr>
          <w:bCs/>
          <w:sz w:val="28"/>
          <w:szCs w:val="28"/>
        </w:rPr>
        <w:t>;</w:t>
      </w:r>
    </w:p>
    <w:p w14:paraId="7DE47689" w14:textId="20780DC1" w:rsidR="001C30D8" w:rsidRPr="001C30D8" w:rsidRDefault="001C30D8" w:rsidP="001C30D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C30D8">
        <w:rPr>
          <w:bCs/>
          <w:sz w:val="28"/>
          <w:szCs w:val="28"/>
        </w:rPr>
        <w:t xml:space="preserve">- Плотникова Олега Валентиновича, </w:t>
      </w:r>
      <w:bookmarkStart w:id="1" w:name="_Hlk116979302"/>
      <w:bookmarkStart w:id="2" w:name="_Hlk117763062"/>
      <w:r w:rsidRPr="001C30D8">
        <w:rPr>
          <w:bCs/>
          <w:sz w:val="28"/>
          <w:szCs w:val="28"/>
        </w:rPr>
        <w:t>депутата по избирательному округу №</w:t>
      </w:r>
      <w:bookmarkEnd w:id="1"/>
      <w:r w:rsidRPr="001C30D8">
        <w:rPr>
          <w:bCs/>
          <w:sz w:val="28"/>
          <w:szCs w:val="28"/>
        </w:rPr>
        <w:t>4</w:t>
      </w:r>
      <w:bookmarkEnd w:id="2"/>
      <w:r w:rsidR="00DF011F">
        <w:rPr>
          <w:bCs/>
          <w:sz w:val="28"/>
          <w:szCs w:val="28"/>
        </w:rPr>
        <w:t>;</w:t>
      </w:r>
    </w:p>
    <w:p w14:paraId="40A452A4" w14:textId="38C8B249" w:rsidR="001C30D8" w:rsidRPr="001C30D8" w:rsidRDefault="00DF011F" w:rsidP="001C30D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Радченко Сергея Васильевича,</w:t>
      </w:r>
      <w:r w:rsidRPr="00DF011F">
        <w:t xml:space="preserve"> </w:t>
      </w:r>
      <w:r w:rsidRPr="00DF011F">
        <w:rPr>
          <w:bCs/>
          <w:sz w:val="28"/>
          <w:szCs w:val="28"/>
        </w:rPr>
        <w:t>депутата по избирательному округу №</w:t>
      </w:r>
      <w:r>
        <w:rPr>
          <w:bCs/>
          <w:sz w:val="28"/>
          <w:szCs w:val="28"/>
        </w:rPr>
        <w:t xml:space="preserve"> 12 </w:t>
      </w:r>
      <w:r w:rsidR="001C30D8" w:rsidRPr="001C30D8">
        <w:rPr>
          <w:bCs/>
          <w:sz w:val="28"/>
          <w:szCs w:val="28"/>
        </w:rPr>
        <w:t>.</w:t>
      </w:r>
    </w:p>
    <w:p w14:paraId="7B033491" w14:textId="77777777" w:rsidR="001C30D8" w:rsidRPr="001C30D8" w:rsidRDefault="001C30D8" w:rsidP="001C30D8">
      <w:pPr>
        <w:ind w:firstLine="720"/>
        <w:jc w:val="both"/>
        <w:rPr>
          <w:szCs w:val="28"/>
        </w:rPr>
      </w:pPr>
      <w:r w:rsidRPr="001C30D8">
        <w:rPr>
          <w:szCs w:val="28"/>
        </w:rPr>
        <w:t>2. Настоящее решение вступает в силу с момента подписания.</w:t>
      </w:r>
    </w:p>
    <w:p w14:paraId="45049A75" w14:textId="12FB7581" w:rsidR="001C30D8" w:rsidRPr="001C30D8" w:rsidRDefault="001C30D8" w:rsidP="001C30D8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0D8">
        <w:rPr>
          <w:sz w:val="28"/>
          <w:szCs w:val="28"/>
        </w:rPr>
        <w:t xml:space="preserve">3. </w:t>
      </w:r>
      <w:proofErr w:type="gramStart"/>
      <w:r w:rsidRPr="001C30D8">
        <w:rPr>
          <w:sz w:val="28"/>
          <w:szCs w:val="28"/>
        </w:rPr>
        <w:t>Разместить</w:t>
      </w:r>
      <w:proofErr w:type="gramEnd"/>
      <w:r w:rsidRPr="001C30D8">
        <w:rPr>
          <w:sz w:val="28"/>
          <w:szCs w:val="28"/>
        </w:rPr>
        <w:t xml:space="preserve"> настоящее решение в сетевом издании официальный сайт Александровского муниципального округа Пермского края (www.aleksraion.ru).</w:t>
      </w:r>
    </w:p>
    <w:p w14:paraId="5CA6570A" w14:textId="77777777" w:rsidR="001C30D8" w:rsidRPr="001C30D8" w:rsidRDefault="001C30D8" w:rsidP="001C30D8">
      <w:pPr>
        <w:ind w:firstLine="720"/>
        <w:jc w:val="both"/>
        <w:rPr>
          <w:sz w:val="20"/>
        </w:rPr>
      </w:pPr>
    </w:p>
    <w:p w14:paraId="746600FB" w14:textId="77777777" w:rsidR="001C30D8" w:rsidRPr="001C30D8" w:rsidRDefault="001C30D8" w:rsidP="001C30D8">
      <w:pPr>
        <w:ind w:firstLine="720"/>
        <w:jc w:val="both"/>
        <w:rPr>
          <w:sz w:val="20"/>
        </w:rPr>
      </w:pPr>
    </w:p>
    <w:p w14:paraId="0840A209" w14:textId="77777777" w:rsidR="001C30D8" w:rsidRPr="001C30D8" w:rsidRDefault="001C30D8" w:rsidP="001C30D8">
      <w:pPr>
        <w:ind w:firstLine="720"/>
        <w:jc w:val="both"/>
        <w:rPr>
          <w:sz w:val="20"/>
        </w:rPr>
      </w:pPr>
    </w:p>
    <w:p w14:paraId="15AFBBB3" w14:textId="77777777" w:rsidR="001C30D8" w:rsidRPr="001C30D8" w:rsidRDefault="001C30D8" w:rsidP="001C30D8">
      <w:pPr>
        <w:jc w:val="both"/>
        <w:rPr>
          <w:szCs w:val="28"/>
        </w:rPr>
      </w:pPr>
      <w:r w:rsidRPr="001C30D8">
        <w:rPr>
          <w:szCs w:val="28"/>
        </w:rPr>
        <w:t>Председатель Думы</w:t>
      </w:r>
    </w:p>
    <w:p w14:paraId="5CDA6082" w14:textId="110D911A" w:rsidR="001C30D8" w:rsidRDefault="001C30D8" w:rsidP="001C30D8">
      <w:pPr>
        <w:jc w:val="both"/>
        <w:rPr>
          <w:bCs/>
        </w:rPr>
      </w:pPr>
      <w:r w:rsidRPr="001C30D8">
        <w:rPr>
          <w:szCs w:val="28"/>
        </w:rPr>
        <w:t>Александровского муниципального округа                                           Л.Н. Белецкая</w:t>
      </w:r>
    </w:p>
    <w:sectPr w:rsidR="001C30D8" w:rsidSect="001C30D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751C8" w14:textId="77777777" w:rsidR="007B5B1F" w:rsidRDefault="007B5B1F">
      <w:r>
        <w:separator/>
      </w:r>
    </w:p>
  </w:endnote>
  <w:endnote w:type="continuationSeparator" w:id="0">
    <w:p w14:paraId="7D327D69" w14:textId="77777777" w:rsidR="007B5B1F" w:rsidRDefault="007B5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2674D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CC70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BB607" w14:textId="77777777" w:rsidR="007B5B1F" w:rsidRDefault="007B5B1F">
      <w:r>
        <w:separator/>
      </w:r>
    </w:p>
  </w:footnote>
  <w:footnote w:type="continuationSeparator" w:id="0">
    <w:p w14:paraId="2F0DD03C" w14:textId="77777777" w:rsidR="007B5B1F" w:rsidRDefault="007B5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4AD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AFBEE2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84E4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E1DBF">
      <w:rPr>
        <w:rStyle w:val="ac"/>
        <w:noProof/>
      </w:rPr>
      <w:t>2</w:t>
    </w:r>
    <w:r>
      <w:rPr>
        <w:rStyle w:val="ac"/>
      </w:rPr>
      <w:fldChar w:fldCharType="end"/>
    </w:r>
  </w:p>
  <w:p w14:paraId="6A80351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D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30D8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E1DBF"/>
    <w:rsid w:val="006333E0"/>
    <w:rsid w:val="006D443E"/>
    <w:rsid w:val="00734CA8"/>
    <w:rsid w:val="00736B92"/>
    <w:rsid w:val="00761D5E"/>
    <w:rsid w:val="00786706"/>
    <w:rsid w:val="007B5B1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011F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C9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1C30D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1C30D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1</Pages>
  <Words>148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2022-10-24T09:43:00Z</dcterms:created>
  <dcterms:modified xsi:type="dcterms:W3CDTF">2022-10-27T07:27:00Z</dcterms:modified>
</cp:coreProperties>
</file>