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E4B" w:rsidRDefault="00C6063F" w:rsidP="006A1E4B">
      <w:pPr>
        <w:pStyle w:val="a6"/>
        <w:ind w:right="5526"/>
        <w:jc w:val="both"/>
        <w:rPr>
          <w:color w:val="000000"/>
          <w:spacing w:val="-4"/>
          <w:szCs w:val="28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17" type="#_x0000_t202" style="position:absolute;left:0;text-align:left;margin-left:426.2pt;margin-top:164.7pt;width:93.5pt;height:18pt;z-index:251660288;mso-position-horizontal-relative:page;mso-position-vertical-relative:page" filled="f" stroked="f">
            <v:textbox style="mso-next-textbox:#_x0000_s1117" inset="0,0,0,0">
              <w:txbxContent>
                <w:p w:rsidR="00B56E67" w:rsidRPr="00EC26ED" w:rsidRDefault="00542AF1" w:rsidP="00C6063F">
                  <w:pPr>
                    <w:pStyle w:val="a3"/>
                    <w:jc w:val="center"/>
                  </w:pPr>
                  <w:r>
                    <w:t>843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eastAsia="ru-RU"/>
        </w:rPr>
        <w:pict>
          <v:shape id="_x0000_s1118" type="#_x0000_t202" style="position:absolute;left:0;text-align:left;margin-left:127pt;margin-top:164.7pt;width:108pt;height:18pt;z-index:251661312;mso-position-horizontal-relative:page;mso-position-vertical-relative:page" filled="f" stroked="f">
            <v:textbox style="mso-next-textbox:#_x0000_s1118" inset="0,0,0,0">
              <w:txbxContent>
                <w:p w:rsidR="00B56E67" w:rsidRPr="00EC26ED" w:rsidRDefault="00542AF1" w:rsidP="00C6063F">
                  <w:pPr>
                    <w:pStyle w:val="a3"/>
                    <w:jc w:val="center"/>
                  </w:pPr>
                  <w:r>
                    <w:t>23.07.2025</w:t>
                  </w:r>
                </w:p>
              </w:txbxContent>
            </v:textbox>
            <w10:wrap anchorx="page" anchory="page"/>
          </v:shape>
        </w:pict>
      </w:r>
      <w:r w:rsidR="00DD7422">
        <w:rPr>
          <w:noProof/>
          <w:lang w:eastAsia="ru-RU"/>
        </w:rPr>
        <w:drawing>
          <wp:anchor distT="0" distB="0" distL="114300" distR="114300" simplePos="0" relativeHeight="251658240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91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F5AC4">
        <w:pict>
          <v:shape id="_x0000_s1107" type="#_x0000_t202" style="position:absolute;left:0;text-align:left;margin-left:126.9pt;margin-top:171pt;width:98.1pt;height:21.6pt;z-index:251654144;mso-position-horizontal-relative:page;mso-position-vertical-relative:page" filled="f" stroked="f">
            <v:textbox style="mso-next-textbox:#_x0000_s1107" inset="0,0,0,0">
              <w:txbxContent>
                <w:p w:rsidR="00B56E67" w:rsidRPr="00EF5AC4" w:rsidRDefault="00B56E67" w:rsidP="00EF5AC4"/>
              </w:txbxContent>
            </v:textbox>
            <w10:wrap anchorx="page" anchory="page"/>
          </v:shape>
        </w:pict>
      </w:r>
      <w:r w:rsidR="00EF5AC4">
        <w:pict>
          <v:shape id="_x0000_s1108" type="#_x0000_t202" style="position:absolute;left:0;text-align:left;margin-left:420.9pt;margin-top:171pt;width:98.1pt;height:21.6pt;z-index:251655168;mso-position-horizontal-relative:page;mso-position-vertical-relative:page" filled="f" stroked="f">
            <v:textbox style="mso-next-textbox:#_x0000_s1108" inset="0,0,0,0">
              <w:txbxContent>
                <w:p w:rsidR="00B56E67" w:rsidRPr="00EF5AC4" w:rsidRDefault="00B56E67" w:rsidP="00EF5AC4"/>
              </w:txbxContent>
            </v:textbox>
            <w10:wrap anchorx="page" anchory="page"/>
          </v:shape>
        </w:pict>
      </w:r>
      <w:r w:rsidR="006A1E4B">
        <w:pict>
          <v:shape id="_x0000_s1112" type="#_x0000_t202" style="position:absolute;left:0;text-align:left;margin-left:127pt;margin-top:167.95pt;width:97.65pt;height:21.15pt;z-index:251656192;mso-wrap-distance-left:9.05pt;mso-wrap-distance-right:9.05pt;mso-position-horizontal-relative:page;mso-position-vertical-relative:page" stroked="f">
            <v:fill opacity="0" color2="black"/>
            <v:textbox style="mso-next-textbox:#_x0000_s1112" inset="0,0,0,0">
              <w:txbxContent>
                <w:p w:rsidR="00B56E67" w:rsidRPr="00D135FE" w:rsidRDefault="00B56E67" w:rsidP="006A1E4B"/>
              </w:txbxContent>
            </v:textbox>
          </v:shape>
        </w:pict>
      </w:r>
      <w:r w:rsidR="006A1E4B">
        <w:pict>
          <v:shape id="_x0000_s1113" type="#_x0000_t202" style="position:absolute;left:0;text-align:left;margin-left:416.85pt;margin-top:167.95pt;width:97.65pt;height:21.15pt;z-index:251657216;mso-wrap-distance-left:9.05pt;mso-wrap-distance-right:9.05pt;mso-position-horizontal-relative:page;mso-position-vertical-relative:page" stroked="f">
            <v:fill opacity="0" color2="black"/>
            <v:textbox style="mso-next-textbox:#_x0000_s1113" inset="0,0,0,0">
              <w:txbxContent>
                <w:p w:rsidR="00B56E67" w:rsidRPr="00D135FE" w:rsidRDefault="00B56E67" w:rsidP="006A1E4B"/>
              </w:txbxContent>
            </v:textbox>
          </v:shape>
        </w:pict>
      </w:r>
      <w:r w:rsidR="006A1E4B">
        <w:rPr>
          <w:color w:val="000000"/>
          <w:spacing w:val="-4"/>
          <w:szCs w:val="28"/>
        </w:rPr>
        <w:t>О проведении капитального ремонта общего имущества в многоквартирных домах, распо-ложенных на территории Алек</w:t>
      </w:r>
      <w:r w:rsidR="000A04AC">
        <w:rPr>
          <w:color w:val="000000"/>
          <w:spacing w:val="-4"/>
          <w:szCs w:val="28"/>
        </w:rPr>
        <w:t>-сандровского муниципаль</w:t>
      </w:r>
      <w:r w:rsidR="006A1E4B">
        <w:rPr>
          <w:color w:val="000000"/>
          <w:spacing w:val="-4"/>
          <w:szCs w:val="28"/>
        </w:rPr>
        <w:t>ного округа в 202</w:t>
      </w:r>
      <w:r w:rsidR="00956B5F">
        <w:rPr>
          <w:color w:val="000000"/>
          <w:spacing w:val="-4"/>
          <w:szCs w:val="28"/>
        </w:rPr>
        <w:t>6</w:t>
      </w:r>
      <w:r w:rsidR="006A1E4B">
        <w:rPr>
          <w:color w:val="000000"/>
          <w:spacing w:val="-4"/>
          <w:szCs w:val="28"/>
        </w:rPr>
        <w:t xml:space="preserve"> году</w:t>
      </w:r>
    </w:p>
    <w:p w:rsidR="006A1E4B" w:rsidRDefault="006A1E4B" w:rsidP="00C6063F">
      <w:pPr>
        <w:pStyle w:val="1"/>
        <w:spacing w:before="0" w:beforeAutospacing="0" w:after="0" w:afterAutospacing="0" w:line="360" w:lineRule="exact"/>
        <w:ind w:firstLine="709"/>
        <w:jc w:val="both"/>
        <w:rPr>
          <w:b w:val="0"/>
          <w:color w:val="000000"/>
          <w:spacing w:val="3"/>
          <w:sz w:val="28"/>
          <w:szCs w:val="28"/>
        </w:rPr>
      </w:pPr>
      <w:r w:rsidRPr="008C670A">
        <w:rPr>
          <w:b w:val="0"/>
          <w:sz w:val="28"/>
          <w:szCs w:val="28"/>
        </w:rPr>
        <w:t>В соответствии с частью 6 статьи 189 Жилищного кодекса Российской Федерации, Федеральным зак</w:t>
      </w:r>
      <w:r w:rsidR="000A04AC">
        <w:rPr>
          <w:b w:val="0"/>
          <w:sz w:val="28"/>
          <w:szCs w:val="28"/>
        </w:rPr>
        <w:t xml:space="preserve">оном от </w:t>
      </w:r>
      <w:r w:rsidRPr="008C670A">
        <w:rPr>
          <w:b w:val="0"/>
          <w:sz w:val="28"/>
          <w:szCs w:val="28"/>
        </w:rPr>
        <w:t xml:space="preserve">6 октября </w:t>
      </w:r>
      <w:smartTag w:uri="urn:schemas-microsoft-com:office:smarttags" w:element="metricconverter">
        <w:smartTagPr>
          <w:attr w:name="ProductID" w:val="2003 г"/>
        </w:smartTagPr>
        <w:r w:rsidRPr="008C670A">
          <w:rPr>
            <w:b w:val="0"/>
            <w:sz w:val="28"/>
            <w:szCs w:val="28"/>
          </w:rPr>
          <w:t>2003 г</w:t>
        </w:r>
      </w:smartTag>
      <w:r w:rsidRPr="008C670A">
        <w:rPr>
          <w:b w:val="0"/>
          <w:sz w:val="28"/>
          <w:szCs w:val="28"/>
        </w:rPr>
        <w:t xml:space="preserve">. № 131-ФЗ «Об общих принципах организации местного самоуправления в Российской Федерации», Законом Пермского края от 11 марта </w:t>
      </w:r>
      <w:smartTag w:uri="urn:schemas-microsoft-com:office:smarttags" w:element="metricconverter">
        <w:smartTagPr>
          <w:attr w:name="ProductID" w:val="2014 г"/>
        </w:smartTagPr>
        <w:r w:rsidRPr="008C670A">
          <w:rPr>
            <w:b w:val="0"/>
            <w:sz w:val="28"/>
            <w:szCs w:val="28"/>
          </w:rPr>
          <w:t>2014 г</w:t>
        </w:r>
      </w:smartTag>
      <w:r w:rsidRPr="008C670A">
        <w:rPr>
          <w:b w:val="0"/>
          <w:sz w:val="28"/>
          <w:szCs w:val="28"/>
        </w:rPr>
        <w:t>. № 304-ПК «О системе капитального ремонта общего имущества в многоквартирных домах, расположенных на территории Пермского края»</w:t>
      </w:r>
      <w:r w:rsidRPr="008C670A">
        <w:rPr>
          <w:rFonts w:eastAsia="Arial"/>
          <w:b w:val="0"/>
          <w:sz w:val="28"/>
          <w:szCs w:val="28"/>
        </w:rPr>
        <w:t xml:space="preserve">, </w:t>
      </w:r>
      <w:r w:rsidRPr="008C670A">
        <w:rPr>
          <w:b w:val="0"/>
          <w:color w:val="000000"/>
          <w:spacing w:val="3"/>
          <w:sz w:val="28"/>
          <w:szCs w:val="28"/>
        </w:rPr>
        <w:t>Постановление</w:t>
      </w:r>
      <w:r>
        <w:rPr>
          <w:b w:val="0"/>
          <w:color w:val="000000"/>
          <w:spacing w:val="3"/>
          <w:sz w:val="28"/>
          <w:szCs w:val="28"/>
        </w:rPr>
        <w:t>м</w:t>
      </w:r>
      <w:r w:rsidRPr="008C670A">
        <w:rPr>
          <w:b w:val="0"/>
          <w:color w:val="000000"/>
          <w:spacing w:val="3"/>
          <w:sz w:val="28"/>
          <w:szCs w:val="28"/>
        </w:rPr>
        <w:t xml:space="preserve"> пр</w:t>
      </w:r>
      <w:r w:rsidR="00BF4BDE">
        <w:rPr>
          <w:b w:val="0"/>
          <w:color w:val="000000"/>
          <w:spacing w:val="3"/>
          <w:sz w:val="28"/>
          <w:szCs w:val="28"/>
        </w:rPr>
        <w:t>авительства Пермского края от 28</w:t>
      </w:r>
      <w:r w:rsidRPr="008C670A">
        <w:rPr>
          <w:b w:val="0"/>
          <w:color w:val="000000"/>
          <w:spacing w:val="3"/>
          <w:sz w:val="28"/>
          <w:szCs w:val="28"/>
        </w:rPr>
        <w:t xml:space="preserve"> апреля </w:t>
      </w:r>
      <w:smartTag w:uri="urn:schemas-microsoft-com:office:smarttags" w:element="metricconverter">
        <w:smartTagPr>
          <w:attr w:name="ProductID" w:val="2023 г"/>
        </w:smartTagPr>
        <w:r w:rsidRPr="008C670A">
          <w:rPr>
            <w:b w:val="0"/>
            <w:color w:val="000000"/>
            <w:spacing w:val="3"/>
            <w:sz w:val="28"/>
            <w:szCs w:val="28"/>
          </w:rPr>
          <w:t>20</w:t>
        </w:r>
        <w:r w:rsidR="00BF4BDE">
          <w:rPr>
            <w:b w:val="0"/>
            <w:color w:val="000000"/>
            <w:spacing w:val="3"/>
            <w:sz w:val="28"/>
            <w:szCs w:val="28"/>
          </w:rPr>
          <w:t>23</w:t>
        </w:r>
        <w:r w:rsidRPr="008C670A">
          <w:rPr>
            <w:b w:val="0"/>
            <w:color w:val="000000"/>
            <w:spacing w:val="3"/>
            <w:sz w:val="28"/>
            <w:szCs w:val="28"/>
          </w:rPr>
          <w:t xml:space="preserve"> г</w:t>
        </w:r>
      </w:smartTag>
      <w:r w:rsidR="000A04AC">
        <w:rPr>
          <w:b w:val="0"/>
          <w:color w:val="000000"/>
          <w:spacing w:val="3"/>
          <w:sz w:val="28"/>
          <w:szCs w:val="28"/>
        </w:rPr>
        <w:t>.</w:t>
      </w:r>
      <w:r w:rsidRPr="008C670A">
        <w:rPr>
          <w:b w:val="0"/>
          <w:color w:val="000000"/>
          <w:spacing w:val="3"/>
          <w:sz w:val="28"/>
          <w:szCs w:val="28"/>
        </w:rPr>
        <w:t xml:space="preserve"> №</w:t>
      </w:r>
      <w:r>
        <w:rPr>
          <w:b w:val="0"/>
          <w:color w:val="000000"/>
          <w:spacing w:val="3"/>
          <w:sz w:val="28"/>
          <w:szCs w:val="28"/>
        </w:rPr>
        <w:t xml:space="preserve"> </w:t>
      </w:r>
      <w:r w:rsidR="00BF4BDE">
        <w:rPr>
          <w:b w:val="0"/>
          <w:color w:val="000000"/>
          <w:spacing w:val="3"/>
          <w:sz w:val="28"/>
          <w:szCs w:val="28"/>
        </w:rPr>
        <w:t>3</w:t>
      </w:r>
      <w:r w:rsidR="00CA1D56">
        <w:rPr>
          <w:b w:val="0"/>
          <w:color w:val="000000"/>
          <w:spacing w:val="3"/>
          <w:sz w:val="28"/>
          <w:szCs w:val="28"/>
        </w:rPr>
        <w:t>28-п «</w:t>
      </w:r>
      <w:r w:rsidRPr="008C670A">
        <w:rPr>
          <w:b w:val="0"/>
          <w:color w:val="000000"/>
          <w:spacing w:val="3"/>
          <w:sz w:val="28"/>
          <w:szCs w:val="28"/>
        </w:rPr>
        <w:t>Об утверждении региональной программы капитального ремонта общего имущества в многоквартирных домах, расположенных на территории Пермского края, на 20</w:t>
      </w:r>
      <w:r w:rsidR="00BF4BDE">
        <w:rPr>
          <w:b w:val="0"/>
          <w:color w:val="000000"/>
          <w:spacing w:val="3"/>
          <w:sz w:val="28"/>
          <w:szCs w:val="28"/>
        </w:rPr>
        <w:t>24</w:t>
      </w:r>
      <w:r w:rsidRPr="008C670A">
        <w:rPr>
          <w:b w:val="0"/>
          <w:color w:val="000000"/>
          <w:spacing w:val="3"/>
          <w:sz w:val="28"/>
          <w:szCs w:val="28"/>
        </w:rPr>
        <w:t>-20</w:t>
      </w:r>
      <w:r w:rsidR="00BF4BDE">
        <w:rPr>
          <w:b w:val="0"/>
          <w:color w:val="000000"/>
          <w:spacing w:val="3"/>
          <w:sz w:val="28"/>
          <w:szCs w:val="28"/>
        </w:rPr>
        <w:t>74</w:t>
      </w:r>
      <w:r w:rsidRPr="008C670A">
        <w:rPr>
          <w:b w:val="0"/>
          <w:color w:val="000000"/>
          <w:spacing w:val="3"/>
          <w:sz w:val="28"/>
          <w:szCs w:val="28"/>
        </w:rPr>
        <w:t xml:space="preserve"> годы</w:t>
      </w:r>
      <w:r w:rsidR="00CA1D56">
        <w:rPr>
          <w:b w:val="0"/>
          <w:color w:val="000000"/>
          <w:spacing w:val="3"/>
          <w:sz w:val="28"/>
          <w:szCs w:val="28"/>
        </w:rPr>
        <w:t>»</w:t>
      </w:r>
      <w:r>
        <w:rPr>
          <w:b w:val="0"/>
          <w:color w:val="000000"/>
          <w:spacing w:val="3"/>
          <w:sz w:val="28"/>
          <w:szCs w:val="28"/>
        </w:rPr>
        <w:t>,</w:t>
      </w:r>
    </w:p>
    <w:p w:rsidR="006A1E4B" w:rsidRDefault="006A1E4B" w:rsidP="00C6063F">
      <w:pPr>
        <w:pStyle w:val="a5"/>
        <w:ind w:firstLine="709"/>
      </w:pPr>
      <w:r>
        <w:t>администрация Александровского муниципального округа ПОСТАНОВЛЯЕТ:</w:t>
      </w:r>
    </w:p>
    <w:p w:rsidR="006A1E4B" w:rsidRDefault="000A04AC" w:rsidP="00C6063F">
      <w:pPr>
        <w:pStyle w:val="a5"/>
        <w:ind w:firstLine="709"/>
      </w:pPr>
      <w:r>
        <w:t>1.  </w:t>
      </w:r>
      <w:r w:rsidR="006A1E4B">
        <w:t>Принять решение о проведении в 202</w:t>
      </w:r>
      <w:r w:rsidR="00956B5F">
        <w:t>6</w:t>
      </w:r>
      <w:r w:rsidR="006A1E4B">
        <w:t xml:space="preserve"> году капитального ремонта общего имущества в многоквартирных домах в соответствии с региональной Программой капитального ремонта общего имущества в многоквартирных домах, расположенных на территории Пермского края, на 20</w:t>
      </w:r>
      <w:r w:rsidR="00BF4BDE">
        <w:t>2</w:t>
      </w:r>
      <w:r w:rsidR="006A1E4B">
        <w:t>4-20</w:t>
      </w:r>
      <w:r w:rsidR="00BF4BDE">
        <w:t>7</w:t>
      </w:r>
      <w:r w:rsidR="006A1E4B">
        <w:t xml:space="preserve">4 годы, в отношении многоквартирных домов, расположенных на территории </w:t>
      </w:r>
      <w:r w:rsidR="006A1E4B">
        <w:rPr>
          <w:rFonts w:eastAsia="Arial" w:cs="Arial"/>
          <w:szCs w:val="28"/>
        </w:rPr>
        <w:t>Александровского муниципального округа Пермского края</w:t>
      </w:r>
      <w:r w:rsidR="006A1E4B">
        <w:t>, собственники помещений в которых формируют фонд капитального ремонта на счете некоммерческой организации «Фонд капитального ремонта общего имущества в многоквартирных домах в Пермском крае» и не приняли решение о проведении капитального ремонта общего имущества в этих многоквартирных домах.</w:t>
      </w:r>
    </w:p>
    <w:p w:rsidR="006A1E4B" w:rsidRDefault="006A1E4B" w:rsidP="00C6063F">
      <w:pPr>
        <w:pStyle w:val="a5"/>
        <w:ind w:firstLine="709"/>
      </w:pPr>
      <w:r>
        <w:t>2</w:t>
      </w:r>
      <w:r w:rsidR="000A04AC">
        <w:t>.  </w:t>
      </w:r>
      <w:r>
        <w:t xml:space="preserve">Утвердить прилагаемый Перечень многоквартирных домов, расположенных на территории </w:t>
      </w:r>
      <w:r w:rsidRPr="0044260F">
        <w:rPr>
          <w:color w:val="000000"/>
          <w:spacing w:val="-4"/>
          <w:szCs w:val="28"/>
        </w:rPr>
        <w:t>Александровского муниципального</w:t>
      </w:r>
      <w:r>
        <w:rPr>
          <w:color w:val="000000"/>
          <w:spacing w:val="-4"/>
          <w:szCs w:val="28"/>
        </w:rPr>
        <w:t xml:space="preserve"> округа</w:t>
      </w:r>
      <w:r>
        <w:t xml:space="preserve">, </w:t>
      </w:r>
      <w:r>
        <w:lastRenderedPageBreak/>
        <w:t>подлежащих капитальному ремонту общего имущества в 202</w:t>
      </w:r>
      <w:r w:rsidR="00956B5F">
        <w:t>6</w:t>
      </w:r>
      <w:r>
        <w:t xml:space="preserve"> году, согласно приложению к настоящему постановлению.</w:t>
      </w:r>
    </w:p>
    <w:p w:rsidR="00C6063F" w:rsidRPr="00C6063F" w:rsidRDefault="000A04AC" w:rsidP="00C6063F">
      <w:pPr>
        <w:pStyle w:val="a5"/>
        <w:ind w:firstLine="748"/>
        <w:rPr>
          <w:szCs w:val="28"/>
        </w:rPr>
      </w:pPr>
      <w:r>
        <w:t>3.  </w:t>
      </w:r>
      <w:r w:rsidR="00C6063F" w:rsidRPr="00AD033C">
        <w:rPr>
          <w:szCs w:val="28"/>
        </w:rPr>
        <w:t xml:space="preserve">Настоящее постановление </w:t>
      </w:r>
      <w:r w:rsidR="00C6063F">
        <w:rPr>
          <w:szCs w:val="28"/>
        </w:rPr>
        <w:t>опубликовать</w:t>
      </w:r>
      <w:r w:rsidR="00C6063F" w:rsidRPr="00AD033C">
        <w:rPr>
          <w:szCs w:val="28"/>
        </w:rPr>
        <w:t xml:space="preserve"> в сетевом издании официальный сайт Александровского муниципального округа Пермского края </w:t>
      </w:r>
      <w:r w:rsidR="00C6063F" w:rsidRPr="00C6063F">
        <w:rPr>
          <w:szCs w:val="28"/>
        </w:rPr>
        <w:t>(</w:t>
      </w:r>
      <w:hyperlink r:id="rId8" w:history="1">
        <w:r w:rsidR="00C6063F" w:rsidRPr="00C6063F">
          <w:rPr>
            <w:rStyle w:val="af2"/>
            <w:color w:val="auto"/>
            <w:szCs w:val="28"/>
            <w:u w:val="none"/>
            <w:lang w:val="en-US"/>
          </w:rPr>
          <w:t>www</w:t>
        </w:r>
        <w:r w:rsidR="00C6063F" w:rsidRPr="00C6063F">
          <w:rPr>
            <w:rStyle w:val="af2"/>
            <w:color w:val="auto"/>
            <w:szCs w:val="28"/>
            <w:u w:val="none"/>
          </w:rPr>
          <w:t>.</w:t>
        </w:r>
        <w:r w:rsidR="00C6063F" w:rsidRPr="00C6063F">
          <w:rPr>
            <w:rStyle w:val="af2"/>
            <w:color w:val="auto"/>
            <w:szCs w:val="28"/>
            <w:u w:val="none"/>
            <w:lang w:val="en-US"/>
          </w:rPr>
          <w:t>aleksraion</w:t>
        </w:r>
        <w:r w:rsidR="00C6063F" w:rsidRPr="00C6063F">
          <w:rPr>
            <w:rStyle w:val="af2"/>
            <w:color w:val="auto"/>
            <w:szCs w:val="28"/>
            <w:u w:val="none"/>
          </w:rPr>
          <w:t>.</w:t>
        </w:r>
        <w:r w:rsidR="00C6063F" w:rsidRPr="00C6063F">
          <w:rPr>
            <w:rStyle w:val="af2"/>
            <w:color w:val="auto"/>
            <w:szCs w:val="28"/>
            <w:u w:val="none"/>
            <w:lang w:val="en-US"/>
          </w:rPr>
          <w:t>ru</w:t>
        </w:r>
      </w:hyperlink>
      <w:r w:rsidR="00C6063F" w:rsidRPr="00C6063F">
        <w:rPr>
          <w:szCs w:val="28"/>
        </w:rPr>
        <w:t>).</w:t>
      </w:r>
    </w:p>
    <w:p w:rsidR="006A1E4B" w:rsidRPr="00045AFA" w:rsidRDefault="006A1E4B" w:rsidP="00C6063F">
      <w:pPr>
        <w:pStyle w:val="a5"/>
        <w:ind w:firstLine="709"/>
      </w:pPr>
      <w:r>
        <w:t>4</w:t>
      </w:r>
      <w:r w:rsidR="000A04AC">
        <w:t>.  </w:t>
      </w:r>
      <w:r w:rsidRPr="00045AFA">
        <w:t>Контроль за исполнением настоящего постановления возложить на первого заместителя</w:t>
      </w:r>
      <w:r>
        <w:t xml:space="preserve"> главы администрации округа по </w:t>
      </w:r>
      <w:r w:rsidRPr="00045AFA">
        <w:t>жилищно-коммунальному хозяйству и благоустройству.</w:t>
      </w:r>
    </w:p>
    <w:p w:rsidR="006A1E4B" w:rsidRPr="0061400C" w:rsidRDefault="006F546C" w:rsidP="006A1E4B">
      <w:pPr>
        <w:spacing w:before="720" w:line="240" w:lineRule="exact"/>
        <w:jc w:val="both"/>
        <w:rPr>
          <w:szCs w:val="28"/>
        </w:rPr>
      </w:pPr>
      <w:r>
        <w:rPr>
          <w:szCs w:val="28"/>
        </w:rPr>
        <w:t>Г</w:t>
      </w:r>
      <w:r w:rsidR="00CA0391">
        <w:rPr>
          <w:szCs w:val="28"/>
        </w:rPr>
        <w:t>лав</w:t>
      </w:r>
      <w:r>
        <w:rPr>
          <w:szCs w:val="28"/>
        </w:rPr>
        <w:t>а</w:t>
      </w:r>
      <w:r w:rsidR="006A1E4B" w:rsidRPr="0061400C">
        <w:rPr>
          <w:szCs w:val="28"/>
        </w:rPr>
        <w:t xml:space="preserve"> муниципального округа – </w:t>
      </w:r>
    </w:p>
    <w:p w:rsidR="006A1E4B" w:rsidRPr="0061400C" w:rsidRDefault="00CA0391" w:rsidP="006A1E4B">
      <w:pPr>
        <w:spacing w:line="240" w:lineRule="exact"/>
        <w:jc w:val="both"/>
        <w:rPr>
          <w:szCs w:val="28"/>
        </w:rPr>
      </w:pPr>
      <w:r>
        <w:rPr>
          <w:szCs w:val="28"/>
        </w:rPr>
        <w:t>глав</w:t>
      </w:r>
      <w:r w:rsidR="006F546C">
        <w:rPr>
          <w:szCs w:val="28"/>
        </w:rPr>
        <w:t>а</w:t>
      </w:r>
      <w:r w:rsidR="006A1E4B" w:rsidRPr="0061400C">
        <w:rPr>
          <w:szCs w:val="28"/>
        </w:rPr>
        <w:t xml:space="preserve"> администрации Александровского </w:t>
      </w:r>
    </w:p>
    <w:p w:rsidR="006A1E4B" w:rsidRPr="0061400C" w:rsidRDefault="006A1E4B" w:rsidP="006A1E4B">
      <w:pPr>
        <w:spacing w:line="240" w:lineRule="exact"/>
        <w:jc w:val="both"/>
        <w:rPr>
          <w:szCs w:val="28"/>
        </w:rPr>
      </w:pPr>
      <w:r w:rsidRPr="0061400C">
        <w:rPr>
          <w:szCs w:val="28"/>
        </w:rPr>
        <w:t xml:space="preserve">муниципального округа </w:t>
      </w:r>
      <w:r w:rsidRPr="0061400C">
        <w:rPr>
          <w:szCs w:val="28"/>
        </w:rPr>
        <w:tab/>
      </w:r>
      <w:r w:rsidRPr="0061400C">
        <w:rPr>
          <w:szCs w:val="28"/>
        </w:rPr>
        <w:tab/>
      </w:r>
      <w:r w:rsidRPr="0061400C">
        <w:rPr>
          <w:szCs w:val="28"/>
        </w:rPr>
        <w:tab/>
      </w:r>
      <w:r w:rsidRPr="0061400C">
        <w:rPr>
          <w:szCs w:val="28"/>
        </w:rPr>
        <w:tab/>
      </w:r>
      <w:r w:rsidRPr="0061400C">
        <w:rPr>
          <w:szCs w:val="28"/>
        </w:rPr>
        <w:tab/>
      </w:r>
      <w:r w:rsidR="006F546C">
        <w:rPr>
          <w:szCs w:val="28"/>
        </w:rPr>
        <w:t xml:space="preserve">        О.Э. Белобаржевская</w:t>
      </w:r>
    </w:p>
    <w:p w:rsidR="00B6310B" w:rsidRDefault="00B6310B" w:rsidP="006A1E4B">
      <w:pPr>
        <w:jc w:val="both"/>
        <w:rPr>
          <w:szCs w:val="28"/>
        </w:rPr>
        <w:sectPr w:rsidR="00B6310B" w:rsidSect="000A04AC">
          <w:headerReference w:type="default" r:id="rId9"/>
          <w:footerReference w:type="default" r:id="rId10"/>
          <w:headerReference w:type="first" r:id="rId11"/>
          <w:footerReference w:type="first" r:id="rId12"/>
          <w:pgSz w:w="11907" w:h="16840" w:code="9"/>
          <w:pgMar w:top="1134" w:right="851" w:bottom="1134" w:left="1418" w:header="567" w:footer="445" w:gutter="0"/>
          <w:cols w:space="720"/>
          <w:noEndnote/>
          <w:titlePg/>
        </w:sectPr>
      </w:pPr>
    </w:p>
    <w:p w:rsidR="00B6310B" w:rsidRDefault="00B6310B" w:rsidP="00B6310B">
      <w:pPr>
        <w:spacing w:line="240" w:lineRule="exact"/>
        <w:ind w:left="9923"/>
        <w:rPr>
          <w:szCs w:val="28"/>
        </w:rPr>
      </w:pPr>
      <w:r>
        <w:rPr>
          <w:noProof/>
          <w:lang w:eastAsia="ru-RU"/>
        </w:rPr>
        <w:lastRenderedPageBreak/>
        <w:pict>
          <v:oval id="_x0000_s1116" style="position:absolute;left:0;text-align:left;margin-left:341.9pt;margin-top:-42.05pt;width:1in;height:21pt;z-index:251659264" stroked="f"/>
        </w:pict>
      </w:r>
      <w:r>
        <w:rPr>
          <w:szCs w:val="28"/>
        </w:rPr>
        <w:t xml:space="preserve">Приложение </w:t>
      </w:r>
    </w:p>
    <w:p w:rsidR="00B6310B" w:rsidRDefault="00B6310B" w:rsidP="00B6310B">
      <w:pPr>
        <w:spacing w:line="240" w:lineRule="exact"/>
        <w:ind w:left="9923"/>
        <w:rPr>
          <w:szCs w:val="28"/>
        </w:rPr>
      </w:pPr>
      <w:r>
        <w:rPr>
          <w:szCs w:val="28"/>
        </w:rPr>
        <w:t xml:space="preserve">к постановлению администрации Александровского муниципального </w:t>
      </w:r>
    </w:p>
    <w:p w:rsidR="00B6310B" w:rsidRDefault="00B6310B" w:rsidP="00B6310B">
      <w:pPr>
        <w:spacing w:line="240" w:lineRule="exact"/>
        <w:ind w:left="9923"/>
        <w:rPr>
          <w:szCs w:val="28"/>
        </w:rPr>
      </w:pPr>
      <w:r>
        <w:rPr>
          <w:szCs w:val="28"/>
        </w:rPr>
        <w:t>округа</w:t>
      </w:r>
    </w:p>
    <w:p w:rsidR="00B6310B" w:rsidRPr="00AB7F70" w:rsidRDefault="008B0A40" w:rsidP="00B6310B">
      <w:pPr>
        <w:spacing w:line="240" w:lineRule="exact"/>
        <w:ind w:left="9923"/>
        <w:rPr>
          <w:szCs w:val="28"/>
          <w:u w:val="single"/>
        </w:rPr>
      </w:pPr>
      <w:r>
        <w:rPr>
          <w:szCs w:val="28"/>
        </w:rPr>
        <w:t xml:space="preserve">от </w:t>
      </w:r>
      <w:r w:rsidR="00C544CC">
        <w:rPr>
          <w:szCs w:val="28"/>
        </w:rPr>
        <w:t>23.07.2025</w:t>
      </w:r>
      <w:r>
        <w:rPr>
          <w:szCs w:val="28"/>
        </w:rPr>
        <w:t xml:space="preserve"> </w:t>
      </w:r>
      <w:r w:rsidR="00B6310B">
        <w:rPr>
          <w:szCs w:val="28"/>
        </w:rPr>
        <w:t xml:space="preserve">№ </w:t>
      </w:r>
      <w:r w:rsidR="00C544CC">
        <w:rPr>
          <w:szCs w:val="28"/>
        </w:rPr>
        <w:t>843</w:t>
      </w:r>
    </w:p>
    <w:p w:rsidR="00B6310B" w:rsidRDefault="00B6310B" w:rsidP="00B6310B">
      <w:pPr>
        <w:spacing w:line="360" w:lineRule="exact"/>
        <w:jc w:val="center"/>
        <w:rPr>
          <w:b/>
          <w:szCs w:val="28"/>
          <w:lang w:eastAsia="en-US"/>
        </w:rPr>
      </w:pPr>
    </w:p>
    <w:p w:rsidR="00B6310B" w:rsidRPr="000C4D22" w:rsidRDefault="00B6310B" w:rsidP="00B6310B">
      <w:pPr>
        <w:spacing w:after="120" w:line="360" w:lineRule="exact"/>
        <w:jc w:val="center"/>
        <w:rPr>
          <w:rFonts w:ascii="Times New Roman Полужирный" w:hAnsi="Times New Roman Полужирный"/>
          <w:b/>
          <w:szCs w:val="28"/>
          <w:lang w:eastAsia="en-US"/>
        </w:rPr>
      </w:pPr>
      <w:r w:rsidRPr="000C4D22">
        <w:rPr>
          <w:rFonts w:ascii="Times New Roman Полужирный" w:hAnsi="Times New Roman Полужирный" w:hint="eastAsia"/>
          <w:b/>
          <w:szCs w:val="28"/>
          <w:lang w:eastAsia="en-US"/>
        </w:rPr>
        <w:t>ПЕРЕЧЕНЬ</w:t>
      </w:r>
    </w:p>
    <w:p w:rsidR="00B6310B" w:rsidRPr="000C4D22" w:rsidRDefault="00B6310B" w:rsidP="00B6310B">
      <w:pPr>
        <w:spacing w:line="240" w:lineRule="exact"/>
        <w:jc w:val="center"/>
        <w:rPr>
          <w:rFonts w:ascii="Times New Roman Полужирный" w:hAnsi="Times New Roman Полужирный"/>
          <w:b/>
          <w:szCs w:val="28"/>
          <w:lang w:eastAsia="en-US"/>
        </w:rPr>
      </w:pPr>
      <w:r w:rsidRPr="000C4D22">
        <w:rPr>
          <w:rFonts w:ascii="Times New Roman Полужирный" w:hAnsi="Times New Roman Полужирный" w:hint="eastAsia"/>
          <w:b/>
          <w:szCs w:val="28"/>
          <w:lang w:eastAsia="en-US"/>
        </w:rPr>
        <w:t>многоквартирных</w:t>
      </w:r>
      <w:r w:rsidRPr="000C4D22">
        <w:rPr>
          <w:rFonts w:ascii="Times New Roman Полужирный" w:hAnsi="Times New Roman Полужирный"/>
          <w:b/>
          <w:szCs w:val="28"/>
          <w:lang w:eastAsia="en-US"/>
        </w:rPr>
        <w:t xml:space="preserve"> </w:t>
      </w:r>
      <w:r w:rsidRPr="000C4D22">
        <w:rPr>
          <w:rFonts w:ascii="Times New Roman Полужирный" w:hAnsi="Times New Roman Полужирный" w:hint="eastAsia"/>
          <w:b/>
          <w:szCs w:val="28"/>
          <w:lang w:eastAsia="en-US"/>
        </w:rPr>
        <w:t>домов</w:t>
      </w:r>
      <w:r w:rsidRPr="000C4D22">
        <w:rPr>
          <w:rFonts w:ascii="Times New Roman Полужирный" w:hAnsi="Times New Roman Полужирный"/>
          <w:b/>
          <w:szCs w:val="28"/>
          <w:lang w:eastAsia="en-US"/>
        </w:rPr>
        <w:t xml:space="preserve">, </w:t>
      </w:r>
      <w:r w:rsidRPr="000C4D22">
        <w:rPr>
          <w:rFonts w:ascii="Times New Roman Полужирный" w:hAnsi="Times New Roman Полужирный" w:hint="eastAsia"/>
          <w:b/>
          <w:szCs w:val="28"/>
          <w:lang w:eastAsia="en-US"/>
        </w:rPr>
        <w:t>расположенных</w:t>
      </w:r>
      <w:r w:rsidRPr="000C4D22">
        <w:rPr>
          <w:rFonts w:ascii="Times New Roman Полужирный" w:hAnsi="Times New Roman Полужирный"/>
          <w:b/>
          <w:szCs w:val="28"/>
          <w:lang w:eastAsia="en-US"/>
        </w:rPr>
        <w:t xml:space="preserve"> </w:t>
      </w:r>
      <w:r w:rsidRPr="000C4D22">
        <w:rPr>
          <w:rFonts w:ascii="Times New Roman Полужирный" w:hAnsi="Times New Roman Полужирный" w:hint="eastAsia"/>
          <w:b/>
          <w:szCs w:val="28"/>
          <w:lang w:eastAsia="en-US"/>
        </w:rPr>
        <w:t>на</w:t>
      </w:r>
      <w:r w:rsidRPr="000C4D22">
        <w:rPr>
          <w:rFonts w:ascii="Times New Roman Полужирный" w:hAnsi="Times New Roman Полужирный"/>
          <w:b/>
          <w:szCs w:val="28"/>
          <w:lang w:eastAsia="en-US"/>
        </w:rPr>
        <w:t xml:space="preserve"> </w:t>
      </w:r>
      <w:r w:rsidRPr="000C4D22">
        <w:rPr>
          <w:rFonts w:ascii="Times New Roman Полужирный" w:hAnsi="Times New Roman Полужирный" w:hint="eastAsia"/>
          <w:b/>
          <w:szCs w:val="28"/>
          <w:lang w:eastAsia="en-US"/>
        </w:rPr>
        <w:t>территории</w:t>
      </w:r>
    </w:p>
    <w:p w:rsidR="00B6310B" w:rsidRPr="000C4D22" w:rsidRDefault="00B6310B" w:rsidP="00B6310B">
      <w:pPr>
        <w:spacing w:line="240" w:lineRule="exact"/>
        <w:jc w:val="center"/>
        <w:rPr>
          <w:rFonts w:ascii="Times New Roman Полужирный" w:hAnsi="Times New Roman Полужирный"/>
          <w:b/>
          <w:szCs w:val="28"/>
          <w:lang w:eastAsia="en-US"/>
        </w:rPr>
      </w:pPr>
      <w:r>
        <w:rPr>
          <w:b/>
          <w:szCs w:val="28"/>
          <w:lang w:eastAsia="en-US"/>
        </w:rPr>
        <w:t>Александровского муниципального округа</w:t>
      </w:r>
      <w:r w:rsidRPr="000C4D22">
        <w:rPr>
          <w:rFonts w:ascii="Times New Roman Полужирный" w:hAnsi="Times New Roman Полужирный"/>
          <w:b/>
          <w:szCs w:val="28"/>
          <w:lang w:eastAsia="en-US"/>
        </w:rPr>
        <w:t>,</w:t>
      </w:r>
    </w:p>
    <w:p w:rsidR="00B6310B" w:rsidRPr="00F119F4" w:rsidRDefault="00B6310B" w:rsidP="00B6310B">
      <w:pPr>
        <w:spacing w:line="240" w:lineRule="exact"/>
        <w:jc w:val="center"/>
        <w:rPr>
          <w:rFonts w:ascii="Times New Roman Полужирный" w:hAnsi="Times New Roman Полужирный"/>
          <w:b/>
          <w:szCs w:val="28"/>
          <w:lang w:eastAsia="en-US"/>
        </w:rPr>
      </w:pPr>
      <w:r w:rsidRPr="000C4D22">
        <w:rPr>
          <w:rFonts w:ascii="Times New Roman Полужирный" w:hAnsi="Times New Roman Полужирный" w:hint="eastAsia"/>
          <w:b/>
          <w:szCs w:val="28"/>
          <w:lang w:eastAsia="en-US"/>
        </w:rPr>
        <w:t>подлежащих</w:t>
      </w:r>
      <w:r w:rsidRPr="000C4D22">
        <w:rPr>
          <w:rFonts w:ascii="Times New Roman Полужирный" w:hAnsi="Times New Roman Полужирный"/>
          <w:b/>
          <w:szCs w:val="28"/>
          <w:lang w:eastAsia="en-US"/>
        </w:rPr>
        <w:t xml:space="preserve"> </w:t>
      </w:r>
      <w:r w:rsidRPr="000C4D22">
        <w:rPr>
          <w:rFonts w:ascii="Times New Roman Полужирный" w:hAnsi="Times New Roman Полужирный" w:hint="eastAsia"/>
          <w:b/>
          <w:szCs w:val="28"/>
          <w:lang w:eastAsia="en-US"/>
        </w:rPr>
        <w:t>капитальному</w:t>
      </w:r>
      <w:r w:rsidRPr="000C4D22">
        <w:rPr>
          <w:rFonts w:ascii="Times New Roman Полужирный" w:hAnsi="Times New Roman Полужирный"/>
          <w:b/>
          <w:szCs w:val="28"/>
          <w:lang w:eastAsia="en-US"/>
        </w:rPr>
        <w:t xml:space="preserve"> </w:t>
      </w:r>
      <w:r w:rsidRPr="000C4D22">
        <w:rPr>
          <w:rFonts w:ascii="Times New Roman Полужирный" w:hAnsi="Times New Roman Полужирный" w:hint="eastAsia"/>
          <w:b/>
          <w:szCs w:val="28"/>
          <w:lang w:eastAsia="en-US"/>
        </w:rPr>
        <w:t>ремонту</w:t>
      </w:r>
      <w:r w:rsidRPr="000C4D22">
        <w:rPr>
          <w:rFonts w:ascii="Times New Roman Полужирный" w:hAnsi="Times New Roman Полужирный"/>
          <w:b/>
          <w:szCs w:val="28"/>
          <w:lang w:eastAsia="en-US"/>
        </w:rPr>
        <w:t xml:space="preserve"> </w:t>
      </w:r>
      <w:r w:rsidRPr="000C4D22">
        <w:rPr>
          <w:rFonts w:ascii="Times New Roman Полужирный" w:hAnsi="Times New Roman Полужирный" w:hint="eastAsia"/>
          <w:b/>
          <w:szCs w:val="28"/>
          <w:lang w:eastAsia="en-US"/>
        </w:rPr>
        <w:t>общего</w:t>
      </w:r>
      <w:r w:rsidRPr="000C4D22">
        <w:rPr>
          <w:rFonts w:ascii="Times New Roman Полужирный" w:hAnsi="Times New Roman Полужирный"/>
          <w:b/>
          <w:szCs w:val="28"/>
          <w:lang w:eastAsia="en-US"/>
        </w:rPr>
        <w:t xml:space="preserve"> </w:t>
      </w:r>
      <w:r w:rsidRPr="000C4D22">
        <w:rPr>
          <w:rFonts w:ascii="Times New Roman Полужирный" w:hAnsi="Times New Roman Полужирный" w:hint="eastAsia"/>
          <w:b/>
          <w:szCs w:val="28"/>
          <w:lang w:eastAsia="en-US"/>
        </w:rPr>
        <w:t>имущества</w:t>
      </w:r>
      <w:r w:rsidRPr="000C4D22">
        <w:rPr>
          <w:rFonts w:ascii="Times New Roman Полужирный" w:hAnsi="Times New Roman Полужирный"/>
          <w:b/>
          <w:szCs w:val="28"/>
          <w:lang w:eastAsia="en-US"/>
        </w:rPr>
        <w:t xml:space="preserve"> </w:t>
      </w:r>
      <w:r w:rsidRPr="000C4D22">
        <w:rPr>
          <w:rFonts w:ascii="Times New Roman Полужирный" w:hAnsi="Times New Roman Полужирный" w:hint="eastAsia"/>
          <w:b/>
          <w:szCs w:val="28"/>
          <w:lang w:eastAsia="en-US"/>
        </w:rPr>
        <w:t>в</w:t>
      </w:r>
      <w:r w:rsidRPr="000C4D22">
        <w:rPr>
          <w:rFonts w:ascii="Times New Roman Полужирный" w:hAnsi="Times New Roman Полужирный"/>
          <w:b/>
          <w:szCs w:val="28"/>
          <w:lang w:eastAsia="en-US"/>
        </w:rPr>
        <w:t xml:space="preserve"> </w:t>
      </w:r>
      <w:r w:rsidRPr="006676BE">
        <w:rPr>
          <w:b/>
          <w:szCs w:val="28"/>
          <w:lang w:eastAsia="en-US"/>
        </w:rPr>
        <w:t>20</w:t>
      </w:r>
      <w:r w:rsidR="00956B5F">
        <w:rPr>
          <w:b/>
          <w:szCs w:val="28"/>
          <w:lang w:eastAsia="en-US"/>
        </w:rPr>
        <w:t>26</w:t>
      </w:r>
      <w:r w:rsidRPr="006676BE">
        <w:rPr>
          <w:b/>
          <w:szCs w:val="28"/>
          <w:lang w:eastAsia="en-US"/>
        </w:rPr>
        <w:t xml:space="preserve"> году</w:t>
      </w:r>
    </w:p>
    <w:p w:rsidR="00B6310B" w:rsidRPr="00772807" w:rsidRDefault="00B6310B" w:rsidP="00B6310B">
      <w:pPr>
        <w:spacing w:line="360" w:lineRule="exact"/>
        <w:jc w:val="center"/>
        <w:rPr>
          <w:b/>
          <w:szCs w:val="28"/>
          <w:lang w:eastAsia="en-US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8"/>
        <w:gridCol w:w="3260"/>
        <w:gridCol w:w="2977"/>
        <w:gridCol w:w="5244"/>
        <w:gridCol w:w="3119"/>
      </w:tblGrid>
      <w:tr w:rsidR="00B6310B" w:rsidRPr="00242AF7" w:rsidTr="008B0A40">
        <w:trPr>
          <w:trHeight w:val="322"/>
          <w:tblHeader/>
        </w:trPr>
        <w:tc>
          <w:tcPr>
            <w:tcW w:w="568" w:type="dxa"/>
            <w:vMerge w:val="restart"/>
            <w:shd w:val="clear" w:color="000000" w:fill="FFFFFF"/>
            <w:vAlign w:val="center"/>
          </w:tcPr>
          <w:p w:rsidR="00B6310B" w:rsidRPr="00B6310B" w:rsidRDefault="00B6310B" w:rsidP="008B0A4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6310B">
              <w:rPr>
                <w:b/>
                <w:color w:val="000000"/>
                <w:sz w:val="24"/>
                <w:szCs w:val="24"/>
              </w:rPr>
              <w:t>№</w:t>
            </w:r>
          </w:p>
          <w:p w:rsidR="00B6310B" w:rsidRPr="00B6310B" w:rsidRDefault="00B6310B" w:rsidP="008B0A40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B6310B">
              <w:rPr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260" w:type="dxa"/>
            <w:vMerge w:val="restart"/>
            <w:shd w:val="clear" w:color="000000" w:fill="FFFFFF"/>
            <w:vAlign w:val="center"/>
          </w:tcPr>
          <w:p w:rsidR="00B6310B" w:rsidRPr="00B6310B" w:rsidRDefault="00B6310B" w:rsidP="000D1B0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B6310B">
              <w:rPr>
                <w:b/>
                <w:color w:val="000000"/>
                <w:sz w:val="26"/>
                <w:szCs w:val="26"/>
              </w:rPr>
              <w:t>Адрес МКД</w:t>
            </w:r>
          </w:p>
        </w:tc>
        <w:tc>
          <w:tcPr>
            <w:tcW w:w="2977" w:type="dxa"/>
            <w:vMerge w:val="restart"/>
            <w:shd w:val="clear" w:color="000000" w:fill="FFFFFF"/>
            <w:vAlign w:val="center"/>
          </w:tcPr>
          <w:p w:rsidR="00B6310B" w:rsidRPr="00B6310B" w:rsidRDefault="00B6310B" w:rsidP="000D1B02">
            <w:pPr>
              <w:ind w:left="-108" w:right="-108"/>
              <w:jc w:val="center"/>
              <w:rPr>
                <w:b/>
                <w:color w:val="000000"/>
                <w:sz w:val="26"/>
                <w:szCs w:val="26"/>
              </w:rPr>
            </w:pPr>
            <w:r w:rsidRPr="00B6310B">
              <w:rPr>
                <w:b/>
                <w:color w:val="000000"/>
                <w:sz w:val="26"/>
                <w:szCs w:val="26"/>
              </w:rPr>
              <w:t>Стоимость</w:t>
            </w:r>
          </w:p>
          <w:p w:rsidR="00B6310B" w:rsidRPr="00B6310B" w:rsidRDefault="00B6310B" w:rsidP="000D1B02">
            <w:pPr>
              <w:ind w:left="-108" w:right="-108"/>
              <w:jc w:val="center"/>
              <w:rPr>
                <w:b/>
                <w:color w:val="000000"/>
                <w:sz w:val="26"/>
                <w:szCs w:val="26"/>
              </w:rPr>
            </w:pPr>
            <w:r w:rsidRPr="00B6310B">
              <w:rPr>
                <w:b/>
                <w:color w:val="000000"/>
                <w:sz w:val="26"/>
                <w:szCs w:val="26"/>
              </w:rPr>
              <w:t>капитального ремонта,</w:t>
            </w:r>
          </w:p>
          <w:p w:rsidR="00B6310B" w:rsidRPr="00B6310B" w:rsidRDefault="00B6310B" w:rsidP="000D1B02">
            <w:pPr>
              <w:ind w:left="-108" w:right="-108"/>
              <w:jc w:val="center"/>
              <w:rPr>
                <w:b/>
                <w:color w:val="000000"/>
                <w:sz w:val="26"/>
                <w:szCs w:val="26"/>
              </w:rPr>
            </w:pPr>
            <w:r w:rsidRPr="00B6310B">
              <w:rPr>
                <w:b/>
                <w:color w:val="000000"/>
                <w:sz w:val="26"/>
                <w:szCs w:val="26"/>
              </w:rPr>
              <w:t>всего</w:t>
            </w:r>
          </w:p>
        </w:tc>
        <w:tc>
          <w:tcPr>
            <w:tcW w:w="8363" w:type="dxa"/>
            <w:gridSpan w:val="2"/>
            <w:vMerge w:val="restart"/>
            <w:shd w:val="clear" w:color="000000" w:fill="FFFFFF"/>
            <w:vAlign w:val="center"/>
          </w:tcPr>
          <w:p w:rsidR="00B6310B" w:rsidRPr="00B6310B" w:rsidRDefault="00B6310B" w:rsidP="000D1B0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B6310B">
              <w:rPr>
                <w:b/>
                <w:color w:val="000000"/>
                <w:sz w:val="26"/>
                <w:szCs w:val="26"/>
              </w:rPr>
              <w:t>Вид работ/услуг по капитальному ремонту общего имущества, стоимость выполнения работ по капитальному ремонту общего имущества</w:t>
            </w:r>
          </w:p>
        </w:tc>
      </w:tr>
      <w:tr w:rsidR="00B6310B" w:rsidRPr="00242AF7" w:rsidTr="00DE2966">
        <w:trPr>
          <w:trHeight w:val="322"/>
          <w:tblHeader/>
        </w:trPr>
        <w:tc>
          <w:tcPr>
            <w:tcW w:w="568" w:type="dxa"/>
            <w:vMerge/>
          </w:tcPr>
          <w:p w:rsidR="00B6310B" w:rsidRPr="00B6310B" w:rsidRDefault="00B6310B" w:rsidP="000D1B02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3260" w:type="dxa"/>
            <w:vMerge/>
            <w:vAlign w:val="center"/>
          </w:tcPr>
          <w:p w:rsidR="00B6310B" w:rsidRPr="00B6310B" w:rsidRDefault="00B6310B" w:rsidP="000D1B02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  <w:vMerge/>
            <w:vAlign w:val="center"/>
          </w:tcPr>
          <w:p w:rsidR="00B6310B" w:rsidRPr="00B6310B" w:rsidRDefault="00B6310B" w:rsidP="000D1B02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8363" w:type="dxa"/>
            <w:gridSpan w:val="2"/>
            <w:vMerge/>
            <w:vAlign w:val="center"/>
          </w:tcPr>
          <w:p w:rsidR="00B6310B" w:rsidRPr="00B6310B" w:rsidRDefault="00B6310B" w:rsidP="000D1B02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B6310B" w:rsidRPr="00242AF7" w:rsidTr="00DE2966">
        <w:trPr>
          <w:trHeight w:val="135"/>
          <w:tblHeader/>
        </w:trPr>
        <w:tc>
          <w:tcPr>
            <w:tcW w:w="568" w:type="dxa"/>
            <w:vMerge/>
          </w:tcPr>
          <w:p w:rsidR="00B6310B" w:rsidRPr="00B6310B" w:rsidRDefault="00B6310B" w:rsidP="000D1B02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3260" w:type="dxa"/>
            <w:vMerge/>
            <w:vAlign w:val="center"/>
          </w:tcPr>
          <w:p w:rsidR="00B6310B" w:rsidRPr="00B6310B" w:rsidRDefault="00B6310B" w:rsidP="000D1B02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  <w:shd w:val="clear" w:color="000000" w:fill="FFFFFF"/>
            <w:vAlign w:val="center"/>
          </w:tcPr>
          <w:p w:rsidR="00B6310B" w:rsidRPr="00B6310B" w:rsidRDefault="00B6310B" w:rsidP="000D1B0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B6310B">
              <w:rPr>
                <w:b/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5244" w:type="dxa"/>
            <w:shd w:val="clear" w:color="000000" w:fill="FFFFFF"/>
            <w:vAlign w:val="center"/>
          </w:tcPr>
          <w:p w:rsidR="00B6310B" w:rsidRPr="00B6310B" w:rsidRDefault="00B6310B" w:rsidP="000D1B0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B6310B">
              <w:rPr>
                <w:b/>
                <w:color w:val="000000"/>
                <w:sz w:val="26"/>
                <w:szCs w:val="26"/>
              </w:rPr>
              <w:t>Вид работ/услуг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B6310B" w:rsidRPr="00B6310B" w:rsidRDefault="00B6310B" w:rsidP="000D1B0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B6310B">
              <w:rPr>
                <w:b/>
                <w:color w:val="000000"/>
                <w:sz w:val="26"/>
                <w:szCs w:val="26"/>
              </w:rPr>
              <w:t>Стоимость выполнения работ/услуг, руб.</w:t>
            </w:r>
          </w:p>
        </w:tc>
      </w:tr>
      <w:tr w:rsidR="00B6310B" w:rsidRPr="00242AF7" w:rsidTr="00DE2966">
        <w:trPr>
          <w:trHeight w:val="197"/>
          <w:tblHeader/>
        </w:trPr>
        <w:tc>
          <w:tcPr>
            <w:tcW w:w="568" w:type="dxa"/>
            <w:shd w:val="clear" w:color="000000" w:fill="FFFFFF"/>
          </w:tcPr>
          <w:p w:rsidR="00B6310B" w:rsidRPr="00B6310B" w:rsidRDefault="00B6310B" w:rsidP="000D1B0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B6310B">
              <w:rPr>
                <w:b/>
                <w:color w:val="000000"/>
                <w:sz w:val="26"/>
                <w:szCs w:val="26"/>
              </w:rPr>
              <w:t>1</w:t>
            </w:r>
          </w:p>
        </w:tc>
        <w:tc>
          <w:tcPr>
            <w:tcW w:w="3260" w:type="dxa"/>
            <w:shd w:val="clear" w:color="000000" w:fill="FFFFFF"/>
          </w:tcPr>
          <w:p w:rsidR="00B6310B" w:rsidRPr="00B6310B" w:rsidRDefault="00B6310B" w:rsidP="000D1B0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B6310B">
              <w:rPr>
                <w:b/>
                <w:color w:val="000000"/>
                <w:sz w:val="26"/>
                <w:szCs w:val="26"/>
              </w:rPr>
              <w:t>2</w:t>
            </w:r>
          </w:p>
        </w:tc>
        <w:tc>
          <w:tcPr>
            <w:tcW w:w="2977" w:type="dxa"/>
            <w:shd w:val="clear" w:color="000000" w:fill="FFFFFF"/>
          </w:tcPr>
          <w:p w:rsidR="00B6310B" w:rsidRPr="00B6310B" w:rsidRDefault="00B6310B" w:rsidP="000D1B0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B6310B">
              <w:rPr>
                <w:b/>
                <w:color w:val="000000"/>
                <w:sz w:val="26"/>
                <w:szCs w:val="26"/>
              </w:rPr>
              <w:t>3</w:t>
            </w:r>
          </w:p>
        </w:tc>
        <w:tc>
          <w:tcPr>
            <w:tcW w:w="5244" w:type="dxa"/>
            <w:shd w:val="clear" w:color="000000" w:fill="FFFFFF"/>
          </w:tcPr>
          <w:p w:rsidR="00B6310B" w:rsidRPr="00B6310B" w:rsidRDefault="00B6310B" w:rsidP="000D1B0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B6310B">
              <w:rPr>
                <w:b/>
                <w:color w:val="000000"/>
                <w:sz w:val="26"/>
                <w:szCs w:val="26"/>
              </w:rPr>
              <w:t>4</w:t>
            </w:r>
          </w:p>
        </w:tc>
        <w:tc>
          <w:tcPr>
            <w:tcW w:w="3119" w:type="dxa"/>
            <w:shd w:val="clear" w:color="000000" w:fill="FFFFFF"/>
          </w:tcPr>
          <w:p w:rsidR="00B6310B" w:rsidRPr="00B6310B" w:rsidRDefault="00B6310B" w:rsidP="000D1B0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B6310B">
              <w:rPr>
                <w:b/>
                <w:color w:val="000000"/>
                <w:sz w:val="26"/>
                <w:szCs w:val="26"/>
              </w:rPr>
              <w:t>5</w:t>
            </w:r>
          </w:p>
        </w:tc>
      </w:tr>
      <w:tr w:rsidR="009E0413" w:rsidRPr="00242AF7" w:rsidTr="009E0413">
        <w:trPr>
          <w:trHeight w:val="510"/>
        </w:trPr>
        <w:tc>
          <w:tcPr>
            <w:tcW w:w="568" w:type="dxa"/>
            <w:shd w:val="clear" w:color="000000" w:fill="FFFFFF"/>
            <w:vAlign w:val="center"/>
          </w:tcPr>
          <w:p w:rsidR="009E0413" w:rsidRPr="00AB2CF4" w:rsidRDefault="009115B3" w:rsidP="00C45594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000000" w:fill="FFFFFF"/>
          </w:tcPr>
          <w:p w:rsidR="009E0413" w:rsidRPr="00AB2CF4" w:rsidRDefault="009E0413" w:rsidP="009E0413">
            <w:pPr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 xml:space="preserve">г. Александровск, </w:t>
            </w:r>
            <w:r w:rsidR="008B0A40">
              <w:rPr>
                <w:color w:val="000000"/>
                <w:sz w:val="24"/>
                <w:szCs w:val="24"/>
              </w:rPr>
              <w:br/>
            </w:r>
            <w:r w:rsidRPr="00AB2CF4">
              <w:rPr>
                <w:color w:val="000000"/>
                <w:sz w:val="24"/>
                <w:szCs w:val="24"/>
              </w:rPr>
              <w:t>ул. Жданова, д. 24</w:t>
            </w:r>
          </w:p>
          <w:p w:rsidR="009E0413" w:rsidRPr="00AB2CF4" w:rsidRDefault="009E0413" w:rsidP="009E041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:rsidR="009E0413" w:rsidRPr="00AB2CF4" w:rsidRDefault="009E0413" w:rsidP="009E0413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5 196 062,23</w:t>
            </w:r>
          </w:p>
          <w:p w:rsidR="009E0413" w:rsidRPr="00AB2CF4" w:rsidRDefault="009E0413" w:rsidP="009E041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noWrap/>
          </w:tcPr>
          <w:p w:rsidR="009E0413" w:rsidRPr="00AB2CF4" w:rsidRDefault="009E0413" w:rsidP="009E0413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 xml:space="preserve">Ремонт внутридомовых инженерных систем – теплоснабжение </w:t>
            </w:r>
          </w:p>
        </w:tc>
        <w:tc>
          <w:tcPr>
            <w:tcW w:w="3119" w:type="dxa"/>
            <w:noWrap/>
          </w:tcPr>
          <w:p w:rsidR="009E0413" w:rsidRPr="00AB2CF4" w:rsidRDefault="009E0413" w:rsidP="009E0413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5 196 062,23</w:t>
            </w:r>
          </w:p>
        </w:tc>
      </w:tr>
      <w:tr w:rsidR="009115B3" w:rsidRPr="00242AF7" w:rsidTr="009E0413">
        <w:trPr>
          <w:trHeight w:val="510"/>
        </w:trPr>
        <w:tc>
          <w:tcPr>
            <w:tcW w:w="568" w:type="dxa"/>
            <w:vMerge w:val="restart"/>
            <w:shd w:val="clear" w:color="000000" w:fill="FFFFFF"/>
            <w:vAlign w:val="center"/>
          </w:tcPr>
          <w:p w:rsidR="009115B3" w:rsidRPr="00AB2CF4" w:rsidRDefault="009115B3" w:rsidP="00C45594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vMerge w:val="restart"/>
            <w:shd w:val="clear" w:color="000000" w:fill="FFFFFF"/>
          </w:tcPr>
          <w:p w:rsidR="000E3C4B" w:rsidRDefault="009115B3" w:rsidP="000E3C4B">
            <w:pPr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 xml:space="preserve">г. Александровск, </w:t>
            </w:r>
          </w:p>
          <w:p w:rsidR="009115B3" w:rsidRPr="00AB2CF4" w:rsidRDefault="009115B3" w:rsidP="000E3C4B">
            <w:pPr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ул. Ким, д. 22</w:t>
            </w:r>
          </w:p>
        </w:tc>
        <w:tc>
          <w:tcPr>
            <w:tcW w:w="2977" w:type="dxa"/>
            <w:vMerge w:val="restart"/>
            <w:noWrap/>
          </w:tcPr>
          <w:p w:rsidR="009115B3" w:rsidRPr="00AB2CF4" w:rsidRDefault="009115B3" w:rsidP="009115B3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20 419 644,75</w:t>
            </w:r>
          </w:p>
          <w:p w:rsidR="009115B3" w:rsidRPr="00AB2CF4" w:rsidRDefault="009115B3" w:rsidP="009E041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noWrap/>
          </w:tcPr>
          <w:p w:rsidR="009115B3" w:rsidRPr="00AB2CF4" w:rsidRDefault="009115B3" w:rsidP="009E0413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внутридомовых инженерных систем – теплоснабжение</w:t>
            </w:r>
          </w:p>
        </w:tc>
        <w:tc>
          <w:tcPr>
            <w:tcW w:w="3119" w:type="dxa"/>
            <w:noWrap/>
          </w:tcPr>
          <w:p w:rsidR="009115B3" w:rsidRPr="00AB2CF4" w:rsidRDefault="009115B3" w:rsidP="009E0413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6 536 224,35</w:t>
            </w:r>
          </w:p>
          <w:p w:rsidR="009115B3" w:rsidRPr="00AB2CF4" w:rsidRDefault="009115B3" w:rsidP="009E041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115B3" w:rsidRPr="00242AF7" w:rsidTr="009E0413">
        <w:trPr>
          <w:trHeight w:val="510"/>
        </w:trPr>
        <w:tc>
          <w:tcPr>
            <w:tcW w:w="568" w:type="dxa"/>
            <w:vMerge/>
            <w:shd w:val="clear" w:color="000000" w:fill="FFFFFF"/>
            <w:vAlign w:val="center"/>
          </w:tcPr>
          <w:p w:rsidR="009115B3" w:rsidRPr="00AB2CF4" w:rsidRDefault="009115B3" w:rsidP="00C455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000000" w:fill="FFFFFF"/>
          </w:tcPr>
          <w:p w:rsidR="009115B3" w:rsidRPr="00AB2CF4" w:rsidRDefault="009115B3" w:rsidP="009E041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noWrap/>
          </w:tcPr>
          <w:p w:rsidR="009115B3" w:rsidRPr="00AB2CF4" w:rsidRDefault="009115B3" w:rsidP="009E041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noWrap/>
          </w:tcPr>
          <w:p w:rsidR="009115B3" w:rsidRPr="00AB2CF4" w:rsidRDefault="009115B3" w:rsidP="009E0413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внутридомовых инженерных систем – холодное водоснабжение</w:t>
            </w:r>
          </w:p>
        </w:tc>
        <w:tc>
          <w:tcPr>
            <w:tcW w:w="3119" w:type="dxa"/>
            <w:noWrap/>
          </w:tcPr>
          <w:p w:rsidR="009115B3" w:rsidRPr="00AB2CF4" w:rsidRDefault="009115B3" w:rsidP="009E0413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854 193,75</w:t>
            </w:r>
          </w:p>
          <w:p w:rsidR="009115B3" w:rsidRPr="00AB2CF4" w:rsidRDefault="009115B3" w:rsidP="009E041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115B3" w:rsidRPr="00242AF7" w:rsidTr="009E0413">
        <w:trPr>
          <w:trHeight w:val="510"/>
        </w:trPr>
        <w:tc>
          <w:tcPr>
            <w:tcW w:w="568" w:type="dxa"/>
            <w:vMerge/>
            <w:shd w:val="clear" w:color="000000" w:fill="FFFFFF"/>
            <w:vAlign w:val="center"/>
          </w:tcPr>
          <w:p w:rsidR="009115B3" w:rsidRPr="00AB2CF4" w:rsidRDefault="009115B3" w:rsidP="00C455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000000" w:fill="FFFFFF"/>
          </w:tcPr>
          <w:p w:rsidR="009115B3" w:rsidRPr="00AB2CF4" w:rsidRDefault="009115B3" w:rsidP="009E041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noWrap/>
          </w:tcPr>
          <w:p w:rsidR="009115B3" w:rsidRPr="00AB2CF4" w:rsidRDefault="009115B3" w:rsidP="009E041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noWrap/>
          </w:tcPr>
          <w:p w:rsidR="009115B3" w:rsidRPr="00AB2CF4" w:rsidRDefault="009115B3" w:rsidP="009E0413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внутридомовых инженерных систем – водоотведение</w:t>
            </w:r>
          </w:p>
        </w:tc>
        <w:tc>
          <w:tcPr>
            <w:tcW w:w="3119" w:type="dxa"/>
            <w:noWrap/>
          </w:tcPr>
          <w:p w:rsidR="009115B3" w:rsidRPr="00AB2CF4" w:rsidRDefault="009115B3" w:rsidP="009E0413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1 196 317,92</w:t>
            </w:r>
          </w:p>
          <w:p w:rsidR="009115B3" w:rsidRPr="00AB2CF4" w:rsidRDefault="009115B3" w:rsidP="009E041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115B3" w:rsidRPr="00242AF7" w:rsidTr="009E0413">
        <w:trPr>
          <w:trHeight w:val="510"/>
        </w:trPr>
        <w:tc>
          <w:tcPr>
            <w:tcW w:w="568" w:type="dxa"/>
            <w:vMerge/>
            <w:shd w:val="clear" w:color="000000" w:fill="FFFFFF"/>
            <w:vAlign w:val="center"/>
          </w:tcPr>
          <w:p w:rsidR="009115B3" w:rsidRPr="00AB2CF4" w:rsidRDefault="009115B3" w:rsidP="00C455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000000" w:fill="FFFFFF"/>
          </w:tcPr>
          <w:p w:rsidR="009115B3" w:rsidRPr="00AB2CF4" w:rsidRDefault="009115B3" w:rsidP="009E041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noWrap/>
          </w:tcPr>
          <w:p w:rsidR="009115B3" w:rsidRPr="00AB2CF4" w:rsidRDefault="009115B3" w:rsidP="009E041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noWrap/>
          </w:tcPr>
          <w:p w:rsidR="009115B3" w:rsidRPr="00AB2CF4" w:rsidRDefault="009115B3" w:rsidP="009E0413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крыши</w:t>
            </w:r>
          </w:p>
        </w:tc>
        <w:tc>
          <w:tcPr>
            <w:tcW w:w="3119" w:type="dxa"/>
            <w:noWrap/>
          </w:tcPr>
          <w:p w:rsidR="009115B3" w:rsidRPr="00AB2CF4" w:rsidRDefault="009115B3" w:rsidP="009E0413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11 832 908,73</w:t>
            </w:r>
          </w:p>
          <w:p w:rsidR="009115B3" w:rsidRPr="00AB2CF4" w:rsidRDefault="009115B3" w:rsidP="009E041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115B3" w:rsidRPr="00242AF7" w:rsidTr="00DE2966">
        <w:trPr>
          <w:trHeight w:val="510"/>
        </w:trPr>
        <w:tc>
          <w:tcPr>
            <w:tcW w:w="568" w:type="dxa"/>
            <w:shd w:val="clear" w:color="000000" w:fill="FFFFFF"/>
            <w:vAlign w:val="center"/>
          </w:tcPr>
          <w:p w:rsidR="009115B3" w:rsidRPr="00AB2CF4" w:rsidRDefault="009115B3" w:rsidP="009115B3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000000" w:fill="FFFFFF"/>
            <w:vAlign w:val="center"/>
          </w:tcPr>
          <w:p w:rsidR="009115B3" w:rsidRPr="00AB2CF4" w:rsidRDefault="009115B3" w:rsidP="009115B3">
            <w:pPr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г. Александровск,</w:t>
            </w:r>
          </w:p>
          <w:p w:rsidR="009115B3" w:rsidRPr="00AB2CF4" w:rsidRDefault="009115B3" w:rsidP="009115B3">
            <w:pPr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ул. Кирова, д. 16</w:t>
            </w:r>
          </w:p>
          <w:p w:rsidR="009B7377" w:rsidRPr="00AB2CF4" w:rsidRDefault="009B7377" w:rsidP="009115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center"/>
          </w:tcPr>
          <w:p w:rsidR="009115B3" w:rsidRPr="00AB2CF4" w:rsidRDefault="009115B3" w:rsidP="009115B3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4 215 669,16</w:t>
            </w:r>
          </w:p>
          <w:p w:rsidR="009115B3" w:rsidRPr="00AB2CF4" w:rsidRDefault="009115B3" w:rsidP="009115B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noWrap/>
            <w:vAlign w:val="center"/>
          </w:tcPr>
          <w:p w:rsidR="009115B3" w:rsidRPr="00AB2CF4" w:rsidRDefault="009115B3" w:rsidP="009115B3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крыши</w:t>
            </w:r>
          </w:p>
        </w:tc>
        <w:tc>
          <w:tcPr>
            <w:tcW w:w="3119" w:type="dxa"/>
            <w:noWrap/>
            <w:vAlign w:val="center"/>
          </w:tcPr>
          <w:p w:rsidR="009115B3" w:rsidRPr="00AB2CF4" w:rsidRDefault="009115B3" w:rsidP="009115B3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4 215 669,16</w:t>
            </w:r>
          </w:p>
          <w:p w:rsidR="009115B3" w:rsidRDefault="009115B3" w:rsidP="009115B3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56E67" w:rsidRDefault="00B56E67" w:rsidP="009115B3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56E67" w:rsidRPr="00AB2CF4" w:rsidRDefault="00B56E67" w:rsidP="009115B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56E67" w:rsidRPr="00242AF7" w:rsidTr="00DE2966">
        <w:trPr>
          <w:trHeight w:val="510"/>
        </w:trPr>
        <w:tc>
          <w:tcPr>
            <w:tcW w:w="568" w:type="dxa"/>
            <w:vMerge w:val="restart"/>
            <w:shd w:val="clear" w:color="000000" w:fill="FFFFFF"/>
            <w:vAlign w:val="center"/>
          </w:tcPr>
          <w:p w:rsidR="00B56E67" w:rsidRPr="00AB2CF4" w:rsidRDefault="00B56E67" w:rsidP="000D1B02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3260" w:type="dxa"/>
            <w:vMerge w:val="restart"/>
            <w:shd w:val="clear" w:color="000000" w:fill="FFFFFF"/>
            <w:vAlign w:val="center"/>
          </w:tcPr>
          <w:p w:rsidR="00B56E67" w:rsidRPr="00AB2CF4" w:rsidRDefault="00B56E67" w:rsidP="00E9492A">
            <w:pPr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г. Александровск,</w:t>
            </w:r>
          </w:p>
          <w:p w:rsidR="00B56E67" w:rsidRPr="00AB2CF4" w:rsidRDefault="00B56E67" w:rsidP="00E9492A">
            <w:pPr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ул. Кирова, д. 18</w:t>
            </w:r>
          </w:p>
        </w:tc>
        <w:tc>
          <w:tcPr>
            <w:tcW w:w="2977" w:type="dxa"/>
            <w:vMerge w:val="restart"/>
            <w:noWrap/>
            <w:vAlign w:val="center"/>
          </w:tcPr>
          <w:p w:rsidR="00B56E67" w:rsidRPr="00AB2CF4" w:rsidRDefault="00B56E67" w:rsidP="009115B3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6 978 986,67</w:t>
            </w:r>
          </w:p>
          <w:p w:rsidR="00B56E67" w:rsidRPr="00AB2CF4" w:rsidRDefault="00B56E67" w:rsidP="000D1B0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noWrap/>
            <w:vAlign w:val="center"/>
          </w:tcPr>
          <w:p w:rsidR="00B56E67" w:rsidRPr="00AB2CF4" w:rsidRDefault="00B56E67" w:rsidP="00E9492A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внутридомовых инженерных систем – холодное водоснабжение</w:t>
            </w:r>
          </w:p>
        </w:tc>
        <w:tc>
          <w:tcPr>
            <w:tcW w:w="3119" w:type="dxa"/>
            <w:noWrap/>
            <w:vAlign w:val="center"/>
          </w:tcPr>
          <w:p w:rsidR="00B56E67" w:rsidRPr="00AB2CF4" w:rsidRDefault="00B56E67" w:rsidP="009115B3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164 898,95</w:t>
            </w:r>
          </w:p>
          <w:p w:rsidR="00B56E67" w:rsidRPr="00AB2CF4" w:rsidRDefault="00B56E67" w:rsidP="000D1B0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56E67" w:rsidRPr="00242AF7" w:rsidTr="00DE2966">
        <w:trPr>
          <w:trHeight w:val="510"/>
        </w:trPr>
        <w:tc>
          <w:tcPr>
            <w:tcW w:w="568" w:type="dxa"/>
            <w:vMerge/>
            <w:shd w:val="clear" w:color="000000" w:fill="FFFFFF"/>
            <w:vAlign w:val="center"/>
          </w:tcPr>
          <w:p w:rsidR="00B56E67" w:rsidRPr="00AB2CF4" w:rsidRDefault="00B56E67" w:rsidP="000D1B0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000000" w:fill="FFFFFF"/>
            <w:vAlign w:val="center"/>
          </w:tcPr>
          <w:p w:rsidR="00B56E67" w:rsidRPr="00AB2CF4" w:rsidRDefault="00B56E67" w:rsidP="00E9492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noWrap/>
            <w:vAlign w:val="center"/>
          </w:tcPr>
          <w:p w:rsidR="00B56E67" w:rsidRPr="00AB2CF4" w:rsidRDefault="00B56E67" w:rsidP="009115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4" w:type="dxa"/>
            <w:noWrap/>
            <w:vAlign w:val="center"/>
          </w:tcPr>
          <w:p w:rsidR="00B56E67" w:rsidRPr="00AB2CF4" w:rsidRDefault="00B56E67" w:rsidP="00E9492A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внутридомовых инженерных систем – электроснабжение</w:t>
            </w:r>
          </w:p>
        </w:tc>
        <w:tc>
          <w:tcPr>
            <w:tcW w:w="3119" w:type="dxa"/>
            <w:noWrap/>
            <w:vAlign w:val="center"/>
          </w:tcPr>
          <w:p w:rsidR="00B56E67" w:rsidRPr="00AB2CF4" w:rsidRDefault="00B56E67" w:rsidP="009115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323 076,42</w:t>
            </w:r>
          </w:p>
        </w:tc>
      </w:tr>
      <w:tr w:rsidR="00B56E67" w:rsidRPr="00242AF7" w:rsidTr="00DE2966">
        <w:trPr>
          <w:trHeight w:val="510"/>
        </w:trPr>
        <w:tc>
          <w:tcPr>
            <w:tcW w:w="568" w:type="dxa"/>
            <w:vMerge/>
            <w:shd w:val="clear" w:color="000000" w:fill="FFFFFF"/>
            <w:vAlign w:val="center"/>
          </w:tcPr>
          <w:p w:rsidR="00B56E67" w:rsidRPr="00AB2CF4" w:rsidRDefault="00B56E67" w:rsidP="000D1B0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000000" w:fill="FFFFFF"/>
            <w:vAlign w:val="center"/>
          </w:tcPr>
          <w:p w:rsidR="00B56E67" w:rsidRPr="00AB2CF4" w:rsidRDefault="00B56E67" w:rsidP="00E9492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noWrap/>
            <w:vAlign w:val="center"/>
          </w:tcPr>
          <w:p w:rsidR="00B56E67" w:rsidRPr="00AB2CF4" w:rsidRDefault="00B56E67" w:rsidP="009115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4" w:type="dxa"/>
            <w:noWrap/>
            <w:vAlign w:val="center"/>
          </w:tcPr>
          <w:p w:rsidR="00B56E67" w:rsidRPr="00AB2CF4" w:rsidRDefault="00B56E67" w:rsidP="00E9492A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внутридомовых инженерных систем – теплоснабжение</w:t>
            </w:r>
          </w:p>
        </w:tc>
        <w:tc>
          <w:tcPr>
            <w:tcW w:w="3119" w:type="dxa"/>
            <w:noWrap/>
            <w:vAlign w:val="center"/>
          </w:tcPr>
          <w:p w:rsidR="00B56E67" w:rsidRPr="00AB2CF4" w:rsidRDefault="00B56E67" w:rsidP="009115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3 666 316,38</w:t>
            </w:r>
          </w:p>
        </w:tc>
      </w:tr>
      <w:tr w:rsidR="00B56E67" w:rsidRPr="00242AF7" w:rsidTr="00DE2966">
        <w:trPr>
          <w:trHeight w:val="510"/>
        </w:trPr>
        <w:tc>
          <w:tcPr>
            <w:tcW w:w="568" w:type="dxa"/>
            <w:vMerge/>
            <w:shd w:val="clear" w:color="000000" w:fill="FFFFFF"/>
            <w:vAlign w:val="center"/>
          </w:tcPr>
          <w:p w:rsidR="00B56E67" w:rsidRPr="00AB2CF4" w:rsidRDefault="00B56E67" w:rsidP="000D1B0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000000" w:fill="FFFFFF"/>
            <w:vAlign w:val="center"/>
          </w:tcPr>
          <w:p w:rsidR="00B56E67" w:rsidRPr="00AB2CF4" w:rsidRDefault="00B56E67" w:rsidP="00E9492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noWrap/>
            <w:vAlign w:val="center"/>
          </w:tcPr>
          <w:p w:rsidR="00B56E67" w:rsidRPr="00AB2CF4" w:rsidRDefault="00B56E67" w:rsidP="009115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4" w:type="dxa"/>
            <w:noWrap/>
            <w:vAlign w:val="center"/>
          </w:tcPr>
          <w:p w:rsidR="00B56E67" w:rsidRPr="00AB2CF4" w:rsidRDefault="00B56E67" w:rsidP="00E9492A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внутридомовых инженерных систем – водоотведение</w:t>
            </w:r>
          </w:p>
        </w:tc>
        <w:tc>
          <w:tcPr>
            <w:tcW w:w="3119" w:type="dxa"/>
            <w:noWrap/>
            <w:vAlign w:val="center"/>
          </w:tcPr>
          <w:p w:rsidR="00B56E67" w:rsidRDefault="00B56E67" w:rsidP="009115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281 377,03</w:t>
            </w:r>
          </w:p>
          <w:p w:rsidR="00B56E67" w:rsidRDefault="00B56E67" w:rsidP="009115B3">
            <w:pPr>
              <w:jc w:val="center"/>
              <w:rPr>
                <w:sz w:val="24"/>
                <w:szCs w:val="24"/>
              </w:rPr>
            </w:pPr>
          </w:p>
        </w:tc>
      </w:tr>
      <w:tr w:rsidR="00B56E67" w:rsidRPr="00242AF7" w:rsidTr="00DE2966">
        <w:trPr>
          <w:trHeight w:val="510"/>
        </w:trPr>
        <w:tc>
          <w:tcPr>
            <w:tcW w:w="568" w:type="dxa"/>
            <w:vMerge/>
            <w:shd w:val="clear" w:color="000000" w:fill="FFFFFF"/>
            <w:vAlign w:val="center"/>
          </w:tcPr>
          <w:p w:rsidR="00B56E67" w:rsidRPr="00AB2CF4" w:rsidRDefault="00B56E67" w:rsidP="000D1B0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000000" w:fill="FFFFFF"/>
            <w:vAlign w:val="center"/>
          </w:tcPr>
          <w:p w:rsidR="00B56E67" w:rsidRPr="00AB2CF4" w:rsidRDefault="00B56E67" w:rsidP="00E9492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noWrap/>
            <w:vAlign w:val="center"/>
          </w:tcPr>
          <w:p w:rsidR="00B56E67" w:rsidRPr="00AB2CF4" w:rsidRDefault="00B56E67" w:rsidP="009115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4" w:type="dxa"/>
            <w:noWrap/>
            <w:vAlign w:val="center"/>
          </w:tcPr>
          <w:p w:rsidR="00B56E67" w:rsidRPr="00AB2CF4" w:rsidRDefault="00B56E67" w:rsidP="00B56E67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фасада –</w:t>
            </w:r>
          </w:p>
          <w:p w:rsidR="00B56E67" w:rsidRPr="00AB2CF4" w:rsidRDefault="00B56E67" w:rsidP="00B56E67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не требующий утепления</w:t>
            </w:r>
          </w:p>
        </w:tc>
        <w:tc>
          <w:tcPr>
            <w:tcW w:w="3119" w:type="dxa"/>
            <w:noWrap/>
            <w:vAlign w:val="center"/>
          </w:tcPr>
          <w:p w:rsidR="00B56E67" w:rsidRDefault="00B56E67" w:rsidP="009115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2 543 317,89</w:t>
            </w:r>
          </w:p>
        </w:tc>
      </w:tr>
      <w:tr w:rsidR="009B7377" w:rsidRPr="00242AF7" w:rsidTr="00DE2966">
        <w:trPr>
          <w:trHeight w:val="510"/>
        </w:trPr>
        <w:tc>
          <w:tcPr>
            <w:tcW w:w="568" w:type="dxa"/>
            <w:vMerge w:val="restart"/>
            <w:shd w:val="clear" w:color="000000" w:fill="FFFFFF"/>
            <w:vAlign w:val="center"/>
          </w:tcPr>
          <w:p w:rsidR="009B7377" w:rsidRPr="00AB2CF4" w:rsidRDefault="009B7377" w:rsidP="000D1B02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vMerge w:val="restart"/>
            <w:shd w:val="clear" w:color="000000" w:fill="FFFFFF"/>
            <w:vAlign w:val="center"/>
          </w:tcPr>
          <w:p w:rsidR="009B7377" w:rsidRPr="00AB2CF4" w:rsidRDefault="009B7377" w:rsidP="009B7377">
            <w:pPr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г. Александровск,</w:t>
            </w:r>
          </w:p>
          <w:p w:rsidR="009B7377" w:rsidRPr="00AB2CF4" w:rsidRDefault="009B7377" w:rsidP="009B7377">
            <w:pPr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ул. Ленина, д. 36</w:t>
            </w:r>
          </w:p>
        </w:tc>
        <w:tc>
          <w:tcPr>
            <w:tcW w:w="2977" w:type="dxa"/>
            <w:vMerge w:val="restart"/>
            <w:noWrap/>
            <w:vAlign w:val="center"/>
          </w:tcPr>
          <w:p w:rsidR="009B7377" w:rsidRPr="00AB2CF4" w:rsidRDefault="009B7377" w:rsidP="009B7377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21 319 590,91</w:t>
            </w:r>
          </w:p>
          <w:p w:rsidR="009B7377" w:rsidRPr="00AB2CF4" w:rsidRDefault="009B7377" w:rsidP="009115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4" w:type="dxa"/>
            <w:noWrap/>
            <w:vAlign w:val="center"/>
          </w:tcPr>
          <w:p w:rsidR="009B7377" w:rsidRPr="00AB2CF4" w:rsidRDefault="009B7377" w:rsidP="00E9492A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внутридомовых инженерных систем – электроснабжение</w:t>
            </w:r>
          </w:p>
        </w:tc>
        <w:tc>
          <w:tcPr>
            <w:tcW w:w="3119" w:type="dxa"/>
            <w:noWrap/>
            <w:vAlign w:val="center"/>
          </w:tcPr>
          <w:p w:rsidR="009B7377" w:rsidRPr="00AB2CF4" w:rsidRDefault="009B7377" w:rsidP="009B7377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749 450,54</w:t>
            </w:r>
          </w:p>
          <w:p w:rsidR="009B7377" w:rsidRPr="00AB2CF4" w:rsidRDefault="009B7377" w:rsidP="009115B3">
            <w:pPr>
              <w:jc w:val="center"/>
              <w:rPr>
                <w:sz w:val="24"/>
                <w:szCs w:val="24"/>
              </w:rPr>
            </w:pPr>
          </w:p>
        </w:tc>
      </w:tr>
      <w:tr w:rsidR="009E0413" w:rsidRPr="00242AF7" w:rsidTr="00DE2966">
        <w:trPr>
          <w:trHeight w:val="510"/>
        </w:trPr>
        <w:tc>
          <w:tcPr>
            <w:tcW w:w="568" w:type="dxa"/>
            <w:vMerge/>
            <w:shd w:val="clear" w:color="000000" w:fill="FFFFFF"/>
            <w:vAlign w:val="center"/>
          </w:tcPr>
          <w:p w:rsidR="009E0413" w:rsidRPr="00AB2CF4" w:rsidRDefault="009E0413" w:rsidP="000D1B0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000000" w:fill="FFFFFF"/>
            <w:vAlign w:val="center"/>
          </w:tcPr>
          <w:p w:rsidR="009E0413" w:rsidRPr="00AB2CF4" w:rsidRDefault="009E0413" w:rsidP="000D1B0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noWrap/>
            <w:vAlign w:val="center"/>
          </w:tcPr>
          <w:p w:rsidR="009E0413" w:rsidRPr="00AB2CF4" w:rsidRDefault="009E0413" w:rsidP="000D1B0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noWrap/>
            <w:vAlign w:val="center"/>
          </w:tcPr>
          <w:p w:rsidR="009E0413" w:rsidRPr="00AB2CF4" w:rsidRDefault="00B56E67" w:rsidP="00E9492A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внутридомовых инженерных систем – теплоснабжение</w:t>
            </w:r>
          </w:p>
        </w:tc>
        <w:tc>
          <w:tcPr>
            <w:tcW w:w="3119" w:type="dxa"/>
            <w:noWrap/>
            <w:vAlign w:val="center"/>
          </w:tcPr>
          <w:p w:rsidR="009B7377" w:rsidRPr="00AB2CF4" w:rsidRDefault="009B7377" w:rsidP="009B7377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8 504 869,50</w:t>
            </w:r>
          </w:p>
          <w:p w:rsidR="009E0413" w:rsidRPr="00AB2CF4" w:rsidRDefault="009E0413" w:rsidP="000D1B0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115B3" w:rsidRPr="00242AF7" w:rsidTr="00DE2966">
        <w:trPr>
          <w:trHeight w:val="510"/>
        </w:trPr>
        <w:tc>
          <w:tcPr>
            <w:tcW w:w="568" w:type="dxa"/>
            <w:vMerge/>
            <w:shd w:val="clear" w:color="000000" w:fill="FFFFFF"/>
            <w:vAlign w:val="center"/>
          </w:tcPr>
          <w:p w:rsidR="009115B3" w:rsidRPr="00AB2CF4" w:rsidRDefault="009115B3" w:rsidP="000D1B0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000000" w:fill="FFFFFF"/>
            <w:vAlign w:val="center"/>
          </w:tcPr>
          <w:p w:rsidR="009115B3" w:rsidRPr="00AB2CF4" w:rsidRDefault="009115B3" w:rsidP="000D1B0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noWrap/>
            <w:vAlign w:val="center"/>
          </w:tcPr>
          <w:p w:rsidR="009115B3" w:rsidRPr="00AB2CF4" w:rsidRDefault="009115B3" w:rsidP="000D1B0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noWrap/>
            <w:vAlign w:val="center"/>
          </w:tcPr>
          <w:p w:rsidR="009115B3" w:rsidRPr="00AB2CF4" w:rsidRDefault="009B7377" w:rsidP="009B7377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внутридомовых инженерных систем – газоснабжение</w:t>
            </w:r>
          </w:p>
        </w:tc>
        <w:tc>
          <w:tcPr>
            <w:tcW w:w="3119" w:type="dxa"/>
            <w:noWrap/>
            <w:vAlign w:val="center"/>
          </w:tcPr>
          <w:p w:rsidR="009B7377" w:rsidRPr="00AB2CF4" w:rsidRDefault="009B7377" w:rsidP="009B7377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1 353 459,77</w:t>
            </w:r>
          </w:p>
          <w:p w:rsidR="009115B3" w:rsidRPr="00AB2CF4" w:rsidRDefault="009115B3" w:rsidP="009115B3">
            <w:pPr>
              <w:jc w:val="center"/>
              <w:rPr>
                <w:sz w:val="24"/>
                <w:szCs w:val="24"/>
              </w:rPr>
            </w:pPr>
          </w:p>
        </w:tc>
      </w:tr>
      <w:tr w:rsidR="009115B3" w:rsidRPr="00242AF7" w:rsidTr="00DE2966">
        <w:trPr>
          <w:trHeight w:val="510"/>
        </w:trPr>
        <w:tc>
          <w:tcPr>
            <w:tcW w:w="568" w:type="dxa"/>
            <w:vMerge/>
            <w:shd w:val="clear" w:color="000000" w:fill="FFFFFF"/>
            <w:vAlign w:val="center"/>
          </w:tcPr>
          <w:p w:rsidR="009115B3" w:rsidRPr="00AB2CF4" w:rsidRDefault="009115B3" w:rsidP="000D1B0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000000" w:fill="FFFFFF"/>
            <w:vAlign w:val="center"/>
          </w:tcPr>
          <w:p w:rsidR="009115B3" w:rsidRPr="00AB2CF4" w:rsidRDefault="009115B3" w:rsidP="000D1B0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noWrap/>
            <w:vAlign w:val="center"/>
          </w:tcPr>
          <w:p w:rsidR="009115B3" w:rsidRPr="00AB2CF4" w:rsidRDefault="009115B3" w:rsidP="000D1B0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noWrap/>
            <w:vAlign w:val="center"/>
          </w:tcPr>
          <w:p w:rsidR="009115B3" w:rsidRPr="00AB2CF4" w:rsidRDefault="009B7377" w:rsidP="00E9492A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внутридомовых инженерных систем – холодное водоснабжение</w:t>
            </w:r>
          </w:p>
        </w:tc>
        <w:tc>
          <w:tcPr>
            <w:tcW w:w="3119" w:type="dxa"/>
            <w:noWrap/>
            <w:vAlign w:val="center"/>
          </w:tcPr>
          <w:p w:rsidR="009B7377" w:rsidRPr="00AB2CF4" w:rsidRDefault="009B7377" w:rsidP="009B7377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382 521,29</w:t>
            </w:r>
          </w:p>
          <w:p w:rsidR="009115B3" w:rsidRPr="00AB2CF4" w:rsidRDefault="009115B3" w:rsidP="009115B3">
            <w:pPr>
              <w:jc w:val="center"/>
              <w:rPr>
                <w:sz w:val="24"/>
                <w:szCs w:val="24"/>
              </w:rPr>
            </w:pPr>
          </w:p>
        </w:tc>
      </w:tr>
      <w:tr w:rsidR="009B7377" w:rsidRPr="00242AF7" w:rsidTr="00DE2966">
        <w:trPr>
          <w:trHeight w:val="510"/>
        </w:trPr>
        <w:tc>
          <w:tcPr>
            <w:tcW w:w="568" w:type="dxa"/>
            <w:vMerge/>
            <w:shd w:val="clear" w:color="000000" w:fill="FFFFFF"/>
            <w:vAlign w:val="center"/>
          </w:tcPr>
          <w:p w:rsidR="009B7377" w:rsidRPr="00AB2CF4" w:rsidRDefault="009B7377" w:rsidP="000D1B0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000000" w:fill="FFFFFF"/>
            <w:vAlign w:val="center"/>
          </w:tcPr>
          <w:p w:rsidR="009B7377" w:rsidRPr="00AB2CF4" w:rsidRDefault="009B7377" w:rsidP="000D1B0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noWrap/>
            <w:vAlign w:val="center"/>
          </w:tcPr>
          <w:p w:rsidR="009B7377" w:rsidRPr="00AB2CF4" w:rsidRDefault="009B7377" w:rsidP="000D1B0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noWrap/>
            <w:vAlign w:val="center"/>
          </w:tcPr>
          <w:p w:rsidR="009B7377" w:rsidRPr="00AB2CF4" w:rsidRDefault="009B7377" w:rsidP="00E9492A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внутридомовых инженерных систем – водоотведение</w:t>
            </w:r>
          </w:p>
        </w:tc>
        <w:tc>
          <w:tcPr>
            <w:tcW w:w="3119" w:type="dxa"/>
            <w:noWrap/>
            <w:vAlign w:val="center"/>
          </w:tcPr>
          <w:p w:rsidR="009B7377" w:rsidRPr="00AB2CF4" w:rsidRDefault="009B7377" w:rsidP="009B7377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652 719,16</w:t>
            </w:r>
          </w:p>
          <w:p w:rsidR="009B7377" w:rsidRPr="00AB2CF4" w:rsidRDefault="009B7377" w:rsidP="009B7377">
            <w:pPr>
              <w:jc w:val="center"/>
              <w:rPr>
                <w:sz w:val="24"/>
                <w:szCs w:val="24"/>
              </w:rPr>
            </w:pPr>
          </w:p>
        </w:tc>
      </w:tr>
      <w:tr w:rsidR="00357A1A" w:rsidRPr="00242AF7" w:rsidTr="00AB2CF4">
        <w:trPr>
          <w:trHeight w:val="602"/>
        </w:trPr>
        <w:tc>
          <w:tcPr>
            <w:tcW w:w="568" w:type="dxa"/>
            <w:vMerge/>
            <w:shd w:val="clear" w:color="000000" w:fill="FFFFFF"/>
            <w:vAlign w:val="center"/>
          </w:tcPr>
          <w:p w:rsidR="00357A1A" w:rsidRPr="00AB2CF4" w:rsidRDefault="00357A1A" w:rsidP="000D1B0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000000" w:fill="FFFFFF"/>
            <w:vAlign w:val="center"/>
          </w:tcPr>
          <w:p w:rsidR="00357A1A" w:rsidRPr="00AB2CF4" w:rsidRDefault="00357A1A" w:rsidP="000D1B0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noWrap/>
            <w:vAlign w:val="center"/>
          </w:tcPr>
          <w:p w:rsidR="00357A1A" w:rsidRPr="00AB2CF4" w:rsidRDefault="00357A1A" w:rsidP="000D1B0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noWrap/>
            <w:vAlign w:val="center"/>
          </w:tcPr>
          <w:p w:rsidR="00357A1A" w:rsidRPr="00AB2CF4" w:rsidRDefault="00357A1A" w:rsidP="000D1B02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крыши</w:t>
            </w:r>
          </w:p>
        </w:tc>
        <w:tc>
          <w:tcPr>
            <w:tcW w:w="3119" w:type="dxa"/>
            <w:noWrap/>
            <w:vAlign w:val="center"/>
          </w:tcPr>
          <w:p w:rsidR="00357A1A" w:rsidRPr="00AB2CF4" w:rsidRDefault="00357A1A" w:rsidP="009B7377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9 676 570,65</w:t>
            </w:r>
          </w:p>
          <w:p w:rsidR="00357A1A" w:rsidRPr="00AB2CF4" w:rsidRDefault="00357A1A" w:rsidP="000D1B0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57A1A" w:rsidRPr="00242AF7" w:rsidTr="00DE2966">
        <w:trPr>
          <w:trHeight w:val="510"/>
        </w:trPr>
        <w:tc>
          <w:tcPr>
            <w:tcW w:w="568" w:type="dxa"/>
            <w:shd w:val="clear" w:color="000000" w:fill="FFFFFF"/>
            <w:vAlign w:val="center"/>
          </w:tcPr>
          <w:p w:rsidR="00357A1A" w:rsidRPr="00AB2CF4" w:rsidRDefault="00357A1A" w:rsidP="00357A1A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6</w:t>
            </w:r>
          </w:p>
          <w:p w:rsidR="00357A1A" w:rsidRPr="00AB2CF4" w:rsidRDefault="00357A1A" w:rsidP="00357A1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000000" w:fill="FFFFFF"/>
            <w:vAlign w:val="center"/>
          </w:tcPr>
          <w:p w:rsidR="000E3C4B" w:rsidRDefault="000E3C4B" w:rsidP="00357A1A">
            <w:pPr>
              <w:rPr>
                <w:color w:val="000000"/>
                <w:sz w:val="24"/>
                <w:szCs w:val="24"/>
              </w:rPr>
            </w:pPr>
          </w:p>
          <w:p w:rsidR="00357A1A" w:rsidRPr="00AB2CF4" w:rsidRDefault="00357A1A" w:rsidP="00357A1A">
            <w:pPr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г. Александровск,</w:t>
            </w:r>
          </w:p>
          <w:p w:rsidR="00357A1A" w:rsidRDefault="00357A1A" w:rsidP="00357A1A">
            <w:pPr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ул. Чернышевского, д. 5</w:t>
            </w:r>
          </w:p>
          <w:p w:rsidR="000E3C4B" w:rsidRDefault="000E3C4B" w:rsidP="00357A1A">
            <w:pPr>
              <w:rPr>
                <w:color w:val="000000"/>
                <w:sz w:val="24"/>
                <w:szCs w:val="24"/>
              </w:rPr>
            </w:pPr>
          </w:p>
          <w:p w:rsidR="000E3C4B" w:rsidRPr="00AB2CF4" w:rsidRDefault="000E3C4B" w:rsidP="00357A1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center"/>
          </w:tcPr>
          <w:p w:rsidR="00357A1A" w:rsidRPr="00AB2CF4" w:rsidRDefault="00357A1A" w:rsidP="00357A1A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5 584 740,56</w:t>
            </w:r>
          </w:p>
          <w:p w:rsidR="00357A1A" w:rsidRPr="00AB2CF4" w:rsidRDefault="00357A1A" w:rsidP="00357A1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noWrap/>
            <w:vAlign w:val="center"/>
          </w:tcPr>
          <w:p w:rsidR="00357A1A" w:rsidRPr="00AB2CF4" w:rsidRDefault="00357A1A" w:rsidP="00357A1A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фасада –</w:t>
            </w:r>
          </w:p>
          <w:p w:rsidR="00357A1A" w:rsidRPr="00AB2CF4" w:rsidRDefault="00357A1A" w:rsidP="00357A1A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не требующий утепления</w:t>
            </w:r>
          </w:p>
        </w:tc>
        <w:tc>
          <w:tcPr>
            <w:tcW w:w="3119" w:type="dxa"/>
            <w:noWrap/>
            <w:vAlign w:val="center"/>
          </w:tcPr>
          <w:p w:rsidR="00357A1A" w:rsidRPr="00AB2CF4" w:rsidRDefault="00357A1A" w:rsidP="00357A1A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5 584 740,56</w:t>
            </w:r>
          </w:p>
          <w:p w:rsidR="00357A1A" w:rsidRPr="00AB2CF4" w:rsidRDefault="00357A1A" w:rsidP="00357A1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57A1A" w:rsidRPr="00242AF7" w:rsidTr="00DE2966">
        <w:trPr>
          <w:trHeight w:val="510"/>
        </w:trPr>
        <w:tc>
          <w:tcPr>
            <w:tcW w:w="568" w:type="dxa"/>
            <w:vMerge w:val="restart"/>
            <w:shd w:val="clear" w:color="000000" w:fill="FFFFFF"/>
            <w:vAlign w:val="center"/>
          </w:tcPr>
          <w:p w:rsidR="00357A1A" w:rsidRPr="00AB2CF4" w:rsidRDefault="00357A1A" w:rsidP="00DE2966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260" w:type="dxa"/>
            <w:vMerge w:val="restart"/>
            <w:shd w:val="clear" w:color="000000" w:fill="FFFFFF"/>
            <w:vAlign w:val="center"/>
          </w:tcPr>
          <w:p w:rsidR="00357A1A" w:rsidRPr="00AB2CF4" w:rsidRDefault="00357A1A" w:rsidP="00357A1A">
            <w:pPr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 xml:space="preserve">г. Александровск, п. Яйва </w:t>
            </w:r>
          </w:p>
          <w:p w:rsidR="00357A1A" w:rsidRPr="00AB2CF4" w:rsidRDefault="00357A1A" w:rsidP="00357A1A">
            <w:pPr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 xml:space="preserve"> ул. 6-ой Пятилетки, д. 7</w:t>
            </w:r>
          </w:p>
          <w:p w:rsidR="00357A1A" w:rsidRPr="00AB2CF4" w:rsidRDefault="00357A1A" w:rsidP="00DE296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noWrap/>
            <w:vAlign w:val="center"/>
          </w:tcPr>
          <w:p w:rsidR="00357A1A" w:rsidRPr="00AB2CF4" w:rsidRDefault="00357A1A" w:rsidP="00357A1A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11 543 230,59</w:t>
            </w:r>
          </w:p>
          <w:p w:rsidR="00357A1A" w:rsidRPr="00AB2CF4" w:rsidRDefault="00357A1A" w:rsidP="00DE29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noWrap/>
            <w:vAlign w:val="center"/>
          </w:tcPr>
          <w:p w:rsidR="00357A1A" w:rsidRPr="00AB2CF4" w:rsidRDefault="00357A1A" w:rsidP="00DE2966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внутридомовых инженерных систем – электроснабжение</w:t>
            </w:r>
          </w:p>
        </w:tc>
        <w:tc>
          <w:tcPr>
            <w:tcW w:w="3119" w:type="dxa"/>
            <w:noWrap/>
            <w:vAlign w:val="center"/>
          </w:tcPr>
          <w:p w:rsidR="00357A1A" w:rsidRPr="00AB2CF4" w:rsidRDefault="00357A1A" w:rsidP="00357A1A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456 982,22</w:t>
            </w:r>
          </w:p>
          <w:p w:rsidR="00357A1A" w:rsidRPr="00AB2CF4" w:rsidRDefault="00357A1A" w:rsidP="00DE29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57A1A" w:rsidRPr="00242AF7" w:rsidTr="00DE2966">
        <w:trPr>
          <w:trHeight w:val="510"/>
        </w:trPr>
        <w:tc>
          <w:tcPr>
            <w:tcW w:w="568" w:type="dxa"/>
            <w:vMerge/>
            <w:shd w:val="clear" w:color="000000" w:fill="FFFFFF"/>
            <w:vAlign w:val="center"/>
          </w:tcPr>
          <w:p w:rsidR="00357A1A" w:rsidRPr="00AB2CF4" w:rsidRDefault="00357A1A" w:rsidP="00DE29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000000" w:fill="FFFFFF"/>
            <w:vAlign w:val="center"/>
          </w:tcPr>
          <w:p w:rsidR="00357A1A" w:rsidRPr="00AB2CF4" w:rsidRDefault="00357A1A" w:rsidP="00DE296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noWrap/>
            <w:vAlign w:val="center"/>
          </w:tcPr>
          <w:p w:rsidR="00357A1A" w:rsidRPr="00AB2CF4" w:rsidRDefault="00357A1A" w:rsidP="00DE29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noWrap/>
            <w:vAlign w:val="center"/>
          </w:tcPr>
          <w:p w:rsidR="00357A1A" w:rsidRPr="00AB2CF4" w:rsidRDefault="00357A1A" w:rsidP="00DE2966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внутридомовых инженерных систем – теплоснабжение</w:t>
            </w:r>
          </w:p>
        </w:tc>
        <w:tc>
          <w:tcPr>
            <w:tcW w:w="3119" w:type="dxa"/>
            <w:noWrap/>
            <w:vAlign w:val="center"/>
          </w:tcPr>
          <w:p w:rsidR="00357A1A" w:rsidRPr="00AB2CF4" w:rsidRDefault="00357A1A" w:rsidP="00357A1A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5 185 898,08</w:t>
            </w:r>
          </w:p>
          <w:p w:rsidR="00357A1A" w:rsidRPr="00AB2CF4" w:rsidRDefault="00357A1A" w:rsidP="00DE29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57A1A" w:rsidRPr="00242AF7" w:rsidTr="00DE2966">
        <w:trPr>
          <w:trHeight w:val="510"/>
        </w:trPr>
        <w:tc>
          <w:tcPr>
            <w:tcW w:w="568" w:type="dxa"/>
            <w:vMerge/>
            <w:shd w:val="clear" w:color="000000" w:fill="FFFFFF"/>
            <w:vAlign w:val="center"/>
          </w:tcPr>
          <w:p w:rsidR="00357A1A" w:rsidRPr="00AB2CF4" w:rsidRDefault="00357A1A" w:rsidP="00DE29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000000" w:fill="FFFFFF"/>
            <w:vAlign w:val="center"/>
          </w:tcPr>
          <w:p w:rsidR="00357A1A" w:rsidRPr="00AB2CF4" w:rsidRDefault="00357A1A" w:rsidP="00DE296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noWrap/>
            <w:vAlign w:val="center"/>
          </w:tcPr>
          <w:p w:rsidR="00357A1A" w:rsidRPr="00AB2CF4" w:rsidRDefault="00357A1A" w:rsidP="00DE29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noWrap/>
            <w:vAlign w:val="center"/>
          </w:tcPr>
          <w:p w:rsidR="00357A1A" w:rsidRPr="00AB2CF4" w:rsidRDefault="00357A1A" w:rsidP="00DE2966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крыши</w:t>
            </w:r>
          </w:p>
        </w:tc>
        <w:tc>
          <w:tcPr>
            <w:tcW w:w="3119" w:type="dxa"/>
            <w:noWrap/>
            <w:vAlign w:val="center"/>
          </w:tcPr>
          <w:p w:rsidR="00357A1A" w:rsidRPr="00AB2CF4" w:rsidRDefault="00357A1A" w:rsidP="00357A1A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5 900 350,29</w:t>
            </w:r>
          </w:p>
          <w:p w:rsidR="00357A1A" w:rsidRPr="00AB2CF4" w:rsidRDefault="00357A1A" w:rsidP="00DE29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57A1A" w:rsidRPr="00242AF7" w:rsidTr="00DE2966">
        <w:trPr>
          <w:trHeight w:val="510"/>
        </w:trPr>
        <w:tc>
          <w:tcPr>
            <w:tcW w:w="568" w:type="dxa"/>
            <w:shd w:val="clear" w:color="000000" w:fill="FFFFFF"/>
            <w:vAlign w:val="center"/>
          </w:tcPr>
          <w:p w:rsidR="00357A1A" w:rsidRPr="00AB2CF4" w:rsidRDefault="00357A1A" w:rsidP="00DE2966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shd w:val="clear" w:color="000000" w:fill="FFFFFF"/>
            <w:vAlign w:val="center"/>
          </w:tcPr>
          <w:p w:rsidR="00357A1A" w:rsidRPr="00AB2CF4" w:rsidRDefault="00357A1A" w:rsidP="00357A1A">
            <w:pPr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 xml:space="preserve">г. Александровск, п. Яйва </w:t>
            </w:r>
          </w:p>
          <w:p w:rsidR="00357A1A" w:rsidRPr="00AB2CF4" w:rsidRDefault="00357A1A" w:rsidP="00357A1A">
            <w:pPr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 xml:space="preserve"> ул. 6-ой Пятилетки, д.</w:t>
            </w:r>
            <w:r w:rsidR="000E3C4B">
              <w:rPr>
                <w:sz w:val="24"/>
                <w:szCs w:val="24"/>
              </w:rPr>
              <w:t xml:space="preserve"> </w:t>
            </w:r>
            <w:r w:rsidRPr="00AB2CF4">
              <w:rPr>
                <w:sz w:val="24"/>
                <w:szCs w:val="24"/>
              </w:rPr>
              <w:t>13</w:t>
            </w:r>
          </w:p>
          <w:p w:rsidR="00357A1A" w:rsidRPr="00AB2CF4" w:rsidRDefault="00357A1A" w:rsidP="00DE296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center"/>
          </w:tcPr>
          <w:p w:rsidR="00357A1A" w:rsidRPr="00AB2CF4" w:rsidRDefault="00357A1A" w:rsidP="00357A1A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5 119 453,13</w:t>
            </w:r>
          </w:p>
          <w:p w:rsidR="00357A1A" w:rsidRPr="00AB2CF4" w:rsidRDefault="00357A1A" w:rsidP="00DE29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noWrap/>
            <w:vAlign w:val="center"/>
          </w:tcPr>
          <w:p w:rsidR="00357A1A" w:rsidRPr="00AB2CF4" w:rsidRDefault="00357A1A" w:rsidP="00DE2966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внутридомовых инженерных систем – теплоснабжение</w:t>
            </w:r>
          </w:p>
        </w:tc>
        <w:tc>
          <w:tcPr>
            <w:tcW w:w="3119" w:type="dxa"/>
            <w:noWrap/>
            <w:vAlign w:val="center"/>
          </w:tcPr>
          <w:p w:rsidR="00357A1A" w:rsidRPr="00AB2CF4" w:rsidRDefault="00357A1A" w:rsidP="00357A1A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5 119 453,13</w:t>
            </w:r>
          </w:p>
          <w:p w:rsidR="00357A1A" w:rsidRPr="00AB2CF4" w:rsidRDefault="00357A1A" w:rsidP="00DE29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14A20" w:rsidRPr="00242AF7" w:rsidTr="00DE2966">
        <w:trPr>
          <w:trHeight w:val="510"/>
        </w:trPr>
        <w:tc>
          <w:tcPr>
            <w:tcW w:w="568" w:type="dxa"/>
            <w:vMerge w:val="restart"/>
            <w:shd w:val="clear" w:color="000000" w:fill="FFFFFF"/>
            <w:vAlign w:val="center"/>
          </w:tcPr>
          <w:p w:rsidR="00014A20" w:rsidRPr="00AB2CF4" w:rsidRDefault="00014A20" w:rsidP="00DE2966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vMerge w:val="restart"/>
            <w:shd w:val="clear" w:color="000000" w:fill="FFFFFF"/>
            <w:vAlign w:val="center"/>
          </w:tcPr>
          <w:p w:rsidR="00014A20" w:rsidRPr="00AB2CF4" w:rsidRDefault="00014A20" w:rsidP="00014A20">
            <w:pPr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 xml:space="preserve">г. Александровск, п. Яйва </w:t>
            </w:r>
          </w:p>
          <w:p w:rsidR="00014A20" w:rsidRPr="00AB2CF4" w:rsidRDefault="00014A20" w:rsidP="00014A20">
            <w:pPr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 xml:space="preserve"> ул. 6-ой Пятилетки, д.</w:t>
            </w:r>
            <w:r w:rsidR="000E3C4B">
              <w:rPr>
                <w:sz w:val="24"/>
                <w:szCs w:val="24"/>
              </w:rPr>
              <w:t xml:space="preserve"> </w:t>
            </w:r>
            <w:r w:rsidRPr="00AB2CF4">
              <w:rPr>
                <w:sz w:val="24"/>
                <w:szCs w:val="24"/>
              </w:rPr>
              <w:t>14</w:t>
            </w:r>
          </w:p>
          <w:p w:rsidR="00014A20" w:rsidRPr="00AB2CF4" w:rsidRDefault="00014A20" w:rsidP="00357A1A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noWrap/>
            <w:vAlign w:val="center"/>
          </w:tcPr>
          <w:p w:rsidR="00014A20" w:rsidRPr="00AB2CF4" w:rsidRDefault="00014A20" w:rsidP="00014A20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3 975 680,86</w:t>
            </w:r>
          </w:p>
          <w:p w:rsidR="00014A20" w:rsidRPr="00AB2CF4" w:rsidRDefault="00014A20" w:rsidP="00357A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4" w:type="dxa"/>
            <w:noWrap/>
            <w:vAlign w:val="center"/>
          </w:tcPr>
          <w:p w:rsidR="00014A20" w:rsidRPr="00AB2CF4" w:rsidRDefault="00014A20" w:rsidP="00DE2966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внутридомовых инженерных систем – теплоснабжение</w:t>
            </w:r>
          </w:p>
        </w:tc>
        <w:tc>
          <w:tcPr>
            <w:tcW w:w="3119" w:type="dxa"/>
            <w:noWrap/>
            <w:vAlign w:val="center"/>
          </w:tcPr>
          <w:p w:rsidR="00014A20" w:rsidRPr="00AB2CF4" w:rsidRDefault="00014A20" w:rsidP="00014A20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3 026 288,69</w:t>
            </w:r>
          </w:p>
          <w:p w:rsidR="00014A20" w:rsidRPr="00AB2CF4" w:rsidRDefault="00014A20" w:rsidP="00357A1A">
            <w:pPr>
              <w:jc w:val="center"/>
              <w:rPr>
                <w:sz w:val="24"/>
                <w:szCs w:val="24"/>
              </w:rPr>
            </w:pPr>
          </w:p>
        </w:tc>
      </w:tr>
      <w:tr w:rsidR="00014A20" w:rsidRPr="00242AF7" w:rsidTr="00DE2966">
        <w:trPr>
          <w:trHeight w:val="510"/>
        </w:trPr>
        <w:tc>
          <w:tcPr>
            <w:tcW w:w="568" w:type="dxa"/>
            <w:vMerge/>
            <w:shd w:val="clear" w:color="000000" w:fill="FFFFFF"/>
            <w:vAlign w:val="center"/>
          </w:tcPr>
          <w:p w:rsidR="00014A20" w:rsidRPr="00AB2CF4" w:rsidRDefault="00014A20" w:rsidP="00DE29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000000" w:fill="FFFFFF"/>
            <w:vAlign w:val="center"/>
          </w:tcPr>
          <w:p w:rsidR="00014A20" w:rsidRPr="00AB2CF4" w:rsidRDefault="00014A20" w:rsidP="00357A1A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noWrap/>
            <w:vAlign w:val="center"/>
          </w:tcPr>
          <w:p w:rsidR="00014A20" w:rsidRPr="00AB2CF4" w:rsidRDefault="00014A20" w:rsidP="00357A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4" w:type="dxa"/>
            <w:noWrap/>
            <w:vAlign w:val="center"/>
          </w:tcPr>
          <w:p w:rsidR="00014A20" w:rsidRPr="00AB2CF4" w:rsidRDefault="00014A20" w:rsidP="00014A20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внутридомовых инженерных систем – холодное водоснабжение</w:t>
            </w:r>
          </w:p>
        </w:tc>
        <w:tc>
          <w:tcPr>
            <w:tcW w:w="3119" w:type="dxa"/>
            <w:noWrap/>
            <w:vAlign w:val="center"/>
          </w:tcPr>
          <w:p w:rsidR="00014A20" w:rsidRPr="00AB2CF4" w:rsidRDefault="00014A20" w:rsidP="00014A20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395 493,90</w:t>
            </w:r>
          </w:p>
          <w:p w:rsidR="00014A20" w:rsidRPr="00AB2CF4" w:rsidRDefault="00014A20" w:rsidP="00357A1A">
            <w:pPr>
              <w:jc w:val="center"/>
              <w:rPr>
                <w:sz w:val="24"/>
                <w:szCs w:val="24"/>
              </w:rPr>
            </w:pPr>
          </w:p>
        </w:tc>
      </w:tr>
      <w:tr w:rsidR="00014A20" w:rsidRPr="00242AF7" w:rsidTr="00DE2966">
        <w:trPr>
          <w:trHeight w:val="510"/>
        </w:trPr>
        <w:tc>
          <w:tcPr>
            <w:tcW w:w="568" w:type="dxa"/>
            <w:vMerge/>
            <w:shd w:val="clear" w:color="000000" w:fill="FFFFFF"/>
            <w:vAlign w:val="center"/>
          </w:tcPr>
          <w:p w:rsidR="00014A20" w:rsidRPr="00AB2CF4" w:rsidRDefault="00014A20" w:rsidP="00DE29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000000" w:fill="FFFFFF"/>
            <w:vAlign w:val="center"/>
          </w:tcPr>
          <w:p w:rsidR="00014A20" w:rsidRPr="00AB2CF4" w:rsidRDefault="00014A20" w:rsidP="00357A1A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noWrap/>
            <w:vAlign w:val="center"/>
          </w:tcPr>
          <w:p w:rsidR="00014A20" w:rsidRPr="00AB2CF4" w:rsidRDefault="00014A20" w:rsidP="00357A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4" w:type="dxa"/>
            <w:noWrap/>
            <w:vAlign w:val="center"/>
          </w:tcPr>
          <w:p w:rsidR="00014A20" w:rsidRPr="00AB2CF4" w:rsidRDefault="00014A20" w:rsidP="00014A20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внутридомовых инженерных систем – водоотведение</w:t>
            </w:r>
          </w:p>
        </w:tc>
        <w:tc>
          <w:tcPr>
            <w:tcW w:w="3119" w:type="dxa"/>
            <w:noWrap/>
            <w:vAlign w:val="center"/>
          </w:tcPr>
          <w:p w:rsidR="00014A20" w:rsidRPr="00AB2CF4" w:rsidRDefault="00014A20" w:rsidP="00014A20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553 898,27</w:t>
            </w:r>
          </w:p>
          <w:p w:rsidR="00014A20" w:rsidRPr="00AB2CF4" w:rsidRDefault="00014A20" w:rsidP="00357A1A">
            <w:pPr>
              <w:jc w:val="center"/>
              <w:rPr>
                <w:sz w:val="24"/>
                <w:szCs w:val="24"/>
              </w:rPr>
            </w:pPr>
          </w:p>
        </w:tc>
      </w:tr>
      <w:tr w:rsidR="007E6D76" w:rsidRPr="00242AF7" w:rsidTr="00DE2966">
        <w:trPr>
          <w:trHeight w:val="510"/>
        </w:trPr>
        <w:tc>
          <w:tcPr>
            <w:tcW w:w="568" w:type="dxa"/>
            <w:vMerge w:val="restart"/>
            <w:shd w:val="clear" w:color="000000" w:fill="FFFFFF"/>
            <w:vAlign w:val="center"/>
          </w:tcPr>
          <w:p w:rsidR="007E6D76" w:rsidRPr="00AB2CF4" w:rsidRDefault="007E6D76" w:rsidP="00DE2966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260" w:type="dxa"/>
            <w:vMerge w:val="restart"/>
            <w:shd w:val="clear" w:color="000000" w:fill="FFFFFF"/>
            <w:vAlign w:val="center"/>
          </w:tcPr>
          <w:p w:rsidR="007E6D76" w:rsidRPr="00AB2CF4" w:rsidRDefault="007E6D76" w:rsidP="007E6D76">
            <w:pPr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 xml:space="preserve">г. Александровск, п. Яйва </w:t>
            </w:r>
          </w:p>
          <w:p w:rsidR="007E6D76" w:rsidRPr="00AB2CF4" w:rsidRDefault="007E6D76" w:rsidP="007E6D76">
            <w:pPr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 xml:space="preserve"> ул. 6-ой Пятилетки, д.</w:t>
            </w:r>
            <w:r w:rsidR="000E3C4B">
              <w:rPr>
                <w:sz w:val="24"/>
                <w:szCs w:val="24"/>
              </w:rPr>
              <w:t xml:space="preserve"> </w:t>
            </w:r>
            <w:r w:rsidRPr="00AB2CF4">
              <w:rPr>
                <w:sz w:val="24"/>
                <w:szCs w:val="24"/>
              </w:rPr>
              <w:t>21</w:t>
            </w:r>
          </w:p>
          <w:p w:rsidR="007E6D76" w:rsidRPr="00AB2CF4" w:rsidRDefault="007E6D76" w:rsidP="00DE2966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noWrap/>
            <w:vAlign w:val="center"/>
          </w:tcPr>
          <w:p w:rsidR="007E6D76" w:rsidRPr="00AB2CF4" w:rsidRDefault="007E6D76" w:rsidP="007E6D76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30 246 173,29</w:t>
            </w:r>
          </w:p>
          <w:p w:rsidR="007E6D76" w:rsidRPr="00AB2CF4" w:rsidRDefault="007E6D76" w:rsidP="00DE29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4" w:type="dxa"/>
            <w:noWrap/>
            <w:vAlign w:val="center"/>
          </w:tcPr>
          <w:p w:rsidR="007E6D76" w:rsidRPr="00AB2CF4" w:rsidRDefault="007E6D76" w:rsidP="007E6D76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внутридомовых инженерных систем – теплоснабжение</w:t>
            </w:r>
          </w:p>
        </w:tc>
        <w:tc>
          <w:tcPr>
            <w:tcW w:w="3119" w:type="dxa"/>
            <w:noWrap/>
            <w:vAlign w:val="center"/>
          </w:tcPr>
          <w:p w:rsidR="007E6D76" w:rsidRPr="00AB2CF4" w:rsidRDefault="007E6D76" w:rsidP="007E6D76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9 681 646,12</w:t>
            </w:r>
          </w:p>
          <w:p w:rsidR="007E6D76" w:rsidRPr="00AB2CF4" w:rsidRDefault="007E6D76" w:rsidP="00014A20">
            <w:pPr>
              <w:jc w:val="center"/>
              <w:rPr>
                <w:sz w:val="24"/>
                <w:szCs w:val="24"/>
              </w:rPr>
            </w:pPr>
          </w:p>
        </w:tc>
      </w:tr>
      <w:tr w:rsidR="007E6D76" w:rsidRPr="00242AF7" w:rsidTr="00DE2966">
        <w:trPr>
          <w:trHeight w:val="510"/>
        </w:trPr>
        <w:tc>
          <w:tcPr>
            <w:tcW w:w="568" w:type="dxa"/>
            <w:vMerge/>
            <w:shd w:val="clear" w:color="000000" w:fill="FFFFFF"/>
            <w:vAlign w:val="center"/>
          </w:tcPr>
          <w:p w:rsidR="007E6D76" w:rsidRPr="00AB2CF4" w:rsidRDefault="007E6D76" w:rsidP="00DE29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000000" w:fill="FFFFFF"/>
            <w:vAlign w:val="center"/>
          </w:tcPr>
          <w:p w:rsidR="007E6D76" w:rsidRPr="00AB2CF4" w:rsidRDefault="007E6D76" w:rsidP="00DE2966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noWrap/>
            <w:vAlign w:val="center"/>
          </w:tcPr>
          <w:p w:rsidR="007E6D76" w:rsidRPr="00AB2CF4" w:rsidRDefault="007E6D76" w:rsidP="00DE29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4" w:type="dxa"/>
            <w:noWrap/>
            <w:vAlign w:val="center"/>
          </w:tcPr>
          <w:p w:rsidR="007E6D76" w:rsidRPr="00AB2CF4" w:rsidRDefault="007E6D76" w:rsidP="007E6D76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внутридомовых инженерных систем – холодное водоснабжение</w:t>
            </w:r>
          </w:p>
        </w:tc>
        <w:tc>
          <w:tcPr>
            <w:tcW w:w="3119" w:type="dxa"/>
            <w:noWrap/>
            <w:vAlign w:val="center"/>
          </w:tcPr>
          <w:p w:rsidR="007E6D76" w:rsidRPr="00AB2CF4" w:rsidRDefault="007E6D76" w:rsidP="007E6D76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1 265 256,69</w:t>
            </w:r>
          </w:p>
          <w:p w:rsidR="007E6D76" w:rsidRPr="00AB2CF4" w:rsidRDefault="007E6D76" w:rsidP="00014A20">
            <w:pPr>
              <w:jc w:val="center"/>
              <w:rPr>
                <w:sz w:val="24"/>
                <w:szCs w:val="24"/>
              </w:rPr>
            </w:pPr>
          </w:p>
        </w:tc>
      </w:tr>
      <w:tr w:rsidR="007E6D76" w:rsidRPr="00242AF7" w:rsidTr="00DE2966">
        <w:trPr>
          <w:trHeight w:val="510"/>
        </w:trPr>
        <w:tc>
          <w:tcPr>
            <w:tcW w:w="568" w:type="dxa"/>
            <w:vMerge/>
            <w:shd w:val="clear" w:color="000000" w:fill="FFFFFF"/>
            <w:vAlign w:val="center"/>
          </w:tcPr>
          <w:p w:rsidR="007E6D76" w:rsidRPr="00AB2CF4" w:rsidRDefault="007E6D76" w:rsidP="00DE29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000000" w:fill="FFFFFF"/>
            <w:vAlign w:val="center"/>
          </w:tcPr>
          <w:p w:rsidR="007E6D76" w:rsidRPr="00AB2CF4" w:rsidRDefault="007E6D76" w:rsidP="00DE2966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noWrap/>
            <w:vAlign w:val="center"/>
          </w:tcPr>
          <w:p w:rsidR="007E6D76" w:rsidRPr="00AB2CF4" w:rsidRDefault="007E6D76" w:rsidP="00DE29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4" w:type="dxa"/>
            <w:noWrap/>
            <w:vAlign w:val="center"/>
          </w:tcPr>
          <w:p w:rsidR="007E6D76" w:rsidRPr="00AB2CF4" w:rsidRDefault="007E6D76" w:rsidP="007E6D76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внутридомовых инженерных систем – водоотведение</w:t>
            </w:r>
          </w:p>
        </w:tc>
        <w:tc>
          <w:tcPr>
            <w:tcW w:w="3119" w:type="dxa"/>
            <w:noWrap/>
            <w:vAlign w:val="center"/>
          </w:tcPr>
          <w:p w:rsidR="007E6D76" w:rsidRPr="00AB2CF4" w:rsidRDefault="007E6D76" w:rsidP="007E6D76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1 772 020,99</w:t>
            </w:r>
          </w:p>
          <w:p w:rsidR="007E6D76" w:rsidRPr="00AB2CF4" w:rsidRDefault="007E6D76" w:rsidP="00014A20">
            <w:pPr>
              <w:jc w:val="center"/>
              <w:rPr>
                <w:sz w:val="24"/>
                <w:szCs w:val="24"/>
              </w:rPr>
            </w:pPr>
          </w:p>
        </w:tc>
      </w:tr>
      <w:tr w:rsidR="007E6D76" w:rsidRPr="00242AF7" w:rsidTr="00DE2966">
        <w:trPr>
          <w:trHeight w:val="510"/>
        </w:trPr>
        <w:tc>
          <w:tcPr>
            <w:tcW w:w="568" w:type="dxa"/>
            <w:vMerge/>
            <w:shd w:val="clear" w:color="000000" w:fill="FFFFFF"/>
            <w:vAlign w:val="center"/>
          </w:tcPr>
          <w:p w:rsidR="007E6D76" w:rsidRPr="00AB2CF4" w:rsidRDefault="007E6D76" w:rsidP="00DE29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000000" w:fill="FFFFFF"/>
            <w:vAlign w:val="center"/>
          </w:tcPr>
          <w:p w:rsidR="007E6D76" w:rsidRPr="00AB2CF4" w:rsidRDefault="007E6D76" w:rsidP="00DE296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noWrap/>
            <w:vAlign w:val="center"/>
          </w:tcPr>
          <w:p w:rsidR="007E6D76" w:rsidRPr="00AB2CF4" w:rsidRDefault="007E6D76" w:rsidP="00DE29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noWrap/>
            <w:vAlign w:val="center"/>
          </w:tcPr>
          <w:p w:rsidR="007E6D76" w:rsidRPr="00AB2CF4" w:rsidRDefault="007E6D76" w:rsidP="00DE2966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крыши</w:t>
            </w:r>
          </w:p>
        </w:tc>
        <w:tc>
          <w:tcPr>
            <w:tcW w:w="3119" w:type="dxa"/>
            <w:noWrap/>
            <w:vAlign w:val="center"/>
          </w:tcPr>
          <w:p w:rsidR="007E6D76" w:rsidRPr="00AB2CF4" w:rsidRDefault="007E6D76" w:rsidP="007E6D76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17 527 249,49</w:t>
            </w:r>
          </w:p>
          <w:p w:rsidR="007E6D76" w:rsidRPr="00AB2CF4" w:rsidRDefault="007E6D76" w:rsidP="00DE29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E6D76" w:rsidRPr="00242AF7" w:rsidTr="00AB2CF4">
        <w:trPr>
          <w:trHeight w:val="460"/>
        </w:trPr>
        <w:tc>
          <w:tcPr>
            <w:tcW w:w="568" w:type="dxa"/>
            <w:shd w:val="clear" w:color="000000" w:fill="FFFFFF"/>
            <w:vAlign w:val="center"/>
          </w:tcPr>
          <w:p w:rsidR="007E6D76" w:rsidRPr="00AB2CF4" w:rsidRDefault="007E6D76" w:rsidP="00DE2966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shd w:val="clear" w:color="000000" w:fill="FFFFFF"/>
            <w:vAlign w:val="center"/>
          </w:tcPr>
          <w:p w:rsidR="007E6D76" w:rsidRPr="00AB2CF4" w:rsidRDefault="007E6D76" w:rsidP="007E6D76">
            <w:pPr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 xml:space="preserve">г. Александровск, п. Яйва </w:t>
            </w:r>
          </w:p>
          <w:p w:rsidR="007E6D76" w:rsidRPr="00AB2CF4" w:rsidRDefault="007E6D76" w:rsidP="007E6D76">
            <w:pPr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 xml:space="preserve"> ул. Коммунистическая, д. 4</w:t>
            </w:r>
          </w:p>
          <w:p w:rsidR="007E6D76" w:rsidRPr="00AB2CF4" w:rsidRDefault="007E6D76" w:rsidP="00DE296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center"/>
          </w:tcPr>
          <w:p w:rsidR="007E6D76" w:rsidRPr="00AB2CF4" w:rsidRDefault="007E6D76" w:rsidP="007E6D76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6 845 002,72</w:t>
            </w:r>
          </w:p>
          <w:p w:rsidR="007E6D76" w:rsidRPr="00AB2CF4" w:rsidRDefault="007E6D76" w:rsidP="00DE29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noWrap/>
            <w:vAlign w:val="center"/>
          </w:tcPr>
          <w:p w:rsidR="007E6D76" w:rsidRPr="00AB2CF4" w:rsidRDefault="007E6D76" w:rsidP="00DE2966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крыши</w:t>
            </w:r>
          </w:p>
        </w:tc>
        <w:tc>
          <w:tcPr>
            <w:tcW w:w="3119" w:type="dxa"/>
            <w:noWrap/>
            <w:vAlign w:val="center"/>
          </w:tcPr>
          <w:p w:rsidR="007E6D76" w:rsidRPr="00AB2CF4" w:rsidRDefault="007E6D76" w:rsidP="007E6D76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6 845 002,72</w:t>
            </w:r>
          </w:p>
          <w:p w:rsidR="007E6D76" w:rsidRPr="00AB2CF4" w:rsidRDefault="007E6D76" w:rsidP="00DE29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E6D76" w:rsidRPr="00242AF7" w:rsidTr="00DE2966">
        <w:trPr>
          <w:trHeight w:val="510"/>
        </w:trPr>
        <w:tc>
          <w:tcPr>
            <w:tcW w:w="568" w:type="dxa"/>
            <w:vMerge w:val="restart"/>
            <w:shd w:val="clear" w:color="000000" w:fill="FFFFFF"/>
            <w:vAlign w:val="center"/>
          </w:tcPr>
          <w:p w:rsidR="007E6D76" w:rsidRPr="00AB2CF4" w:rsidRDefault="007E6D76" w:rsidP="00DE2966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3260" w:type="dxa"/>
            <w:vMerge w:val="restart"/>
            <w:shd w:val="clear" w:color="000000" w:fill="FFFFFF"/>
            <w:vAlign w:val="center"/>
          </w:tcPr>
          <w:p w:rsidR="007E6D76" w:rsidRPr="00AB2CF4" w:rsidRDefault="007E6D76" w:rsidP="007E6D76">
            <w:pPr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 xml:space="preserve">г. Александровск, п. Яйва </w:t>
            </w:r>
          </w:p>
          <w:p w:rsidR="007E6D76" w:rsidRPr="00AB2CF4" w:rsidRDefault="007E6D76" w:rsidP="007E6D76">
            <w:pPr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 xml:space="preserve"> ул. Коммунистическая, д. 14</w:t>
            </w:r>
          </w:p>
          <w:p w:rsidR="007E6D76" w:rsidRPr="00AB2CF4" w:rsidRDefault="007E6D76" w:rsidP="00DE296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noWrap/>
            <w:vAlign w:val="center"/>
          </w:tcPr>
          <w:p w:rsidR="007E6D76" w:rsidRPr="00AB2CF4" w:rsidRDefault="007E6D76" w:rsidP="007E6D76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27 585 488,95</w:t>
            </w:r>
          </w:p>
          <w:p w:rsidR="007E6D76" w:rsidRPr="00AB2CF4" w:rsidRDefault="007E6D76" w:rsidP="00DE29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noWrap/>
            <w:vAlign w:val="center"/>
          </w:tcPr>
          <w:p w:rsidR="007E6D76" w:rsidRPr="00AB2CF4" w:rsidRDefault="007E6D76" w:rsidP="007E6D76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внутридомовых инженерных систем – теплоснабжение</w:t>
            </w:r>
          </w:p>
        </w:tc>
        <w:tc>
          <w:tcPr>
            <w:tcW w:w="3119" w:type="dxa"/>
            <w:noWrap/>
            <w:vAlign w:val="center"/>
          </w:tcPr>
          <w:p w:rsidR="007E6D76" w:rsidRPr="00AB2CF4" w:rsidRDefault="007E6D76" w:rsidP="007E6D76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12 637 980,54</w:t>
            </w:r>
          </w:p>
          <w:p w:rsidR="007E6D76" w:rsidRPr="00AB2CF4" w:rsidRDefault="007E6D76" w:rsidP="00DE29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E6D76" w:rsidRPr="00242AF7" w:rsidTr="00DE2966">
        <w:trPr>
          <w:trHeight w:val="510"/>
        </w:trPr>
        <w:tc>
          <w:tcPr>
            <w:tcW w:w="568" w:type="dxa"/>
            <w:vMerge/>
            <w:shd w:val="clear" w:color="000000" w:fill="FFFFFF"/>
            <w:vAlign w:val="center"/>
          </w:tcPr>
          <w:p w:rsidR="007E6D76" w:rsidRPr="00AB2CF4" w:rsidRDefault="007E6D76" w:rsidP="00DE29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000000" w:fill="FFFFFF"/>
            <w:vAlign w:val="center"/>
          </w:tcPr>
          <w:p w:rsidR="007E6D76" w:rsidRPr="00AB2CF4" w:rsidRDefault="007E6D76" w:rsidP="007E6D76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noWrap/>
            <w:vAlign w:val="center"/>
          </w:tcPr>
          <w:p w:rsidR="007E6D76" w:rsidRPr="00AB2CF4" w:rsidRDefault="007E6D76" w:rsidP="00DE29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noWrap/>
            <w:vAlign w:val="center"/>
          </w:tcPr>
          <w:p w:rsidR="007E6D76" w:rsidRPr="00AB2CF4" w:rsidRDefault="007E6D76" w:rsidP="007E6D76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внутридомовых инженерных систем – холодное водоснабжение</w:t>
            </w:r>
          </w:p>
        </w:tc>
        <w:tc>
          <w:tcPr>
            <w:tcW w:w="3119" w:type="dxa"/>
            <w:noWrap/>
            <w:vAlign w:val="center"/>
          </w:tcPr>
          <w:p w:rsidR="007E6D76" w:rsidRPr="00AB2CF4" w:rsidRDefault="007E6D76" w:rsidP="007E6D76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568 415,15</w:t>
            </w:r>
          </w:p>
          <w:p w:rsidR="007E6D76" w:rsidRPr="00AB2CF4" w:rsidRDefault="007E6D76" w:rsidP="00DE29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E6D76" w:rsidRPr="00242AF7" w:rsidTr="00DE2966">
        <w:trPr>
          <w:trHeight w:val="510"/>
        </w:trPr>
        <w:tc>
          <w:tcPr>
            <w:tcW w:w="568" w:type="dxa"/>
            <w:vMerge/>
            <w:shd w:val="clear" w:color="000000" w:fill="FFFFFF"/>
            <w:vAlign w:val="center"/>
          </w:tcPr>
          <w:p w:rsidR="007E6D76" w:rsidRPr="00AB2CF4" w:rsidRDefault="007E6D76" w:rsidP="00DE29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000000" w:fill="FFFFFF"/>
            <w:vAlign w:val="center"/>
          </w:tcPr>
          <w:p w:rsidR="007E6D76" w:rsidRPr="00AB2CF4" w:rsidRDefault="007E6D76" w:rsidP="007E6D7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noWrap/>
            <w:vAlign w:val="center"/>
          </w:tcPr>
          <w:p w:rsidR="007E6D76" w:rsidRPr="00AB2CF4" w:rsidRDefault="007E6D76" w:rsidP="00DE29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noWrap/>
            <w:vAlign w:val="center"/>
          </w:tcPr>
          <w:p w:rsidR="007E6D76" w:rsidRPr="00AB2CF4" w:rsidRDefault="007E6D76" w:rsidP="00DE2966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крыши</w:t>
            </w:r>
          </w:p>
        </w:tc>
        <w:tc>
          <w:tcPr>
            <w:tcW w:w="3119" w:type="dxa"/>
            <w:noWrap/>
            <w:vAlign w:val="center"/>
          </w:tcPr>
          <w:p w:rsidR="007E6D76" w:rsidRPr="00AB2CF4" w:rsidRDefault="007E6D76" w:rsidP="007E6D76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14 379 093,26</w:t>
            </w:r>
          </w:p>
          <w:p w:rsidR="007E6D76" w:rsidRPr="00AB2CF4" w:rsidRDefault="007E6D76" w:rsidP="00DE29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E6D76" w:rsidRPr="00242AF7" w:rsidTr="00AB2CF4">
        <w:trPr>
          <w:trHeight w:val="483"/>
        </w:trPr>
        <w:tc>
          <w:tcPr>
            <w:tcW w:w="568" w:type="dxa"/>
            <w:shd w:val="clear" w:color="000000" w:fill="FFFFFF"/>
            <w:vAlign w:val="center"/>
          </w:tcPr>
          <w:p w:rsidR="007E6D76" w:rsidRPr="00AB2CF4" w:rsidRDefault="007E6D76" w:rsidP="00DE2966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shd w:val="clear" w:color="000000" w:fill="FFFFFF"/>
            <w:vAlign w:val="center"/>
          </w:tcPr>
          <w:p w:rsidR="00AB2CF4" w:rsidRPr="00AB2CF4" w:rsidRDefault="00AB2CF4" w:rsidP="00AB2CF4">
            <w:pPr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 xml:space="preserve">г. Александровск, п. Яйва </w:t>
            </w:r>
          </w:p>
          <w:p w:rsidR="00AB2CF4" w:rsidRPr="00AB2CF4" w:rsidRDefault="00AB2CF4" w:rsidP="00AB2CF4">
            <w:pPr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 xml:space="preserve"> ул. Энергетиков, д. 3</w:t>
            </w:r>
          </w:p>
          <w:p w:rsidR="007E6D76" w:rsidRPr="00AB2CF4" w:rsidRDefault="007E6D76" w:rsidP="007E6D7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center"/>
          </w:tcPr>
          <w:p w:rsidR="00AB2CF4" w:rsidRPr="00AB2CF4" w:rsidRDefault="00AB2CF4" w:rsidP="00AB2CF4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12 534 516,99</w:t>
            </w:r>
          </w:p>
          <w:p w:rsidR="007E6D76" w:rsidRPr="00AB2CF4" w:rsidRDefault="007E6D76" w:rsidP="00DE29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noWrap/>
            <w:vAlign w:val="center"/>
          </w:tcPr>
          <w:p w:rsidR="007E6D76" w:rsidRPr="00AB2CF4" w:rsidRDefault="00AB2CF4" w:rsidP="00DE2966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крыши</w:t>
            </w:r>
          </w:p>
        </w:tc>
        <w:tc>
          <w:tcPr>
            <w:tcW w:w="3119" w:type="dxa"/>
            <w:noWrap/>
            <w:vAlign w:val="center"/>
          </w:tcPr>
          <w:p w:rsidR="00AB2CF4" w:rsidRPr="00AB2CF4" w:rsidRDefault="00AB2CF4" w:rsidP="00AB2CF4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12 534 516,99</w:t>
            </w:r>
          </w:p>
          <w:p w:rsidR="007E6D76" w:rsidRPr="00AB2CF4" w:rsidRDefault="007E6D76" w:rsidP="007E6D76">
            <w:pPr>
              <w:jc w:val="center"/>
              <w:rPr>
                <w:sz w:val="24"/>
                <w:szCs w:val="24"/>
              </w:rPr>
            </w:pPr>
          </w:p>
        </w:tc>
      </w:tr>
      <w:tr w:rsidR="007E6D76" w:rsidRPr="00242AF7" w:rsidTr="00DE2966">
        <w:trPr>
          <w:trHeight w:val="510"/>
        </w:trPr>
        <w:tc>
          <w:tcPr>
            <w:tcW w:w="568" w:type="dxa"/>
            <w:shd w:val="clear" w:color="000000" w:fill="FFFFFF"/>
            <w:vAlign w:val="center"/>
          </w:tcPr>
          <w:p w:rsidR="007E6D76" w:rsidRPr="00AB2CF4" w:rsidRDefault="00AB2CF4" w:rsidP="00DE2966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shd w:val="clear" w:color="000000" w:fill="FFFFFF"/>
            <w:vAlign w:val="center"/>
          </w:tcPr>
          <w:p w:rsidR="00AB2CF4" w:rsidRPr="00AB2CF4" w:rsidRDefault="00AB2CF4" w:rsidP="00AB2CF4">
            <w:pPr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 xml:space="preserve">г. Александровск, п. Яйва </w:t>
            </w:r>
          </w:p>
          <w:p w:rsidR="00AB2CF4" w:rsidRPr="00AB2CF4" w:rsidRDefault="00AB2CF4" w:rsidP="00AB2CF4">
            <w:pPr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 xml:space="preserve"> ул. Энергетиков, д. 5</w:t>
            </w:r>
          </w:p>
          <w:p w:rsidR="007E6D76" w:rsidRPr="00AB2CF4" w:rsidRDefault="007E6D76" w:rsidP="007E6D7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center"/>
          </w:tcPr>
          <w:p w:rsidR="00AB2CF4" w:rsidRPr="00AB2CF4" w:rsidRDefault="00AB2CF4" w:rsidP="00AB2CF4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11 172 588,91</w:t>
            </w:r>
          </w:p>
          <w:p w:rsidR="007E6D76" w:rsidRPr="00AB2CF4" w:rsidRDefault="007E6D76" w:rsidP="00DE29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noWrap/>
            <w:vAlign w:val="center"/>
          </w:tcPr>
          <w:p w:rsidR="007E6D76" w:rsidRPr="00AB2CF4" w:rsidRDefault="00AB2CF4" w:rsidP="00DE2966">
            <w:pPr>
              <w:jc w:val="center"/>
              <w:rPr>
                <w:color w:val="000000"/>
                <w:sz w:val="24"/>
                <w:szCs w:val="24"/>
              </w:rPr>
            </w:pPr>
            <w:r w:rsidRPr="00AB2CF4">
              <w:rPr>
                <w:color w:val="000000"/>
                <w:sz w:val="24"/>
                <w:szCs w:val="24"/>
              </w:rPr>
              <w:t>Ремонт крыши</w:t>
            </w:r>
          </w:p>
        </w:tc>
        <w:tc>
          <w:tcPr>
            <w:tcW w:w="3119" w:type="dxa"/>
            <w:noWrap/>
            <w:vAlign w:val="center"/>
          </w:tcPr>
          <w:p w:rsidR="00AB2CF4" w:rsidRPr="00AB2CF4" w:rsidRDefault="00AB2CF4" w:rsidP="00AB2CF4">
            <w:pPr>
              <w:jc w:val="center"/>
              <w:rPr>
                <w:sz w:val="24"/>
                <w:szCs w:val="24"/>
              </w:rPr>
            </w:pPr>
            <w:r w:rsidRPr="00AB2CF4">
              <w:rPr>
                <w:sz w:val="24"/>
                <w:szCs w:val="24"/>
              </w:rPr>
              <w:t>11 172 588,91</w:t>
            </w:r>
          </w:p>
          <w:p w:rsidR="007E6D76" w:rsidRPr="00AB2CF4" w:rsidRDefault="007E6D76" w:rsidP="007E6D76">
            <w:pPr>
              <w:jc w:val="center"/>
              <w:rPr>
                <w:sz w:val="24"/>
                <w:szCs w:val="24"/>
              </w:rPr>
            </w:pPr>
          </w:p>
        </w:tc>
      </w:tr>
    </w:tbl>
    <w:p w:rsidR="00B6310B" w:rsidRDefault="00B6310B" w:rsidP="00B6310B">
      <w:pPr>
        <w:sectPr w:rsidR="00B6310B" w:rsidSect="0021129F">
          <w:pgSz w:w="16840" w:h="11907" w:orient="landscape" w:code="9"/>
          <w:pgMar w:top="1418" w:right="1134" w:bottom="851" w:left="1134" w:header="567" w:footer="567" w:gutter="0"/>
          <w:pgNumType w:start="1"/>
          <w:cols w:space="720"/>
          <w:noEndnote/>
          <w:titlePg/>
        </w:sectPr>
      </w:pPr>
    </w:p>
    <w:p w:rsidR="006A1E4B" w:rsidRDefault="006A1E4B" w:rsidP="006A1E4B">
      <w:pPr>
        <w:spacing w:line="240" w:lineRule="exact"/>
        <w:jc w:val="both"/>
        <w:rPr>
          <w:szCs w:val="28"/>
        </w:rPr>
      </w:pPr>
      <w:r>
        <w:rPr>
          <w:szCs w:val="28"/>
        </w:rPr>
        <w:lastRenderedPageBreak/>
        <w:t>Рассылка: дело, прокуратура, Отдел ЖКХ, Отдел по жилищным отношениям, сайт</w:t>
      </w:r>
      <w:r w:rsidR="006676BE">
        <w:rPr>
          <w:szCs w:val="28"/>
        </w:rPr>
        <w:t xml:space="preserve"> АМО.</w:t>
      </w:r>
    </w:p>
    <w:p w:rsidR="008B0A40" w:rsidRDefault="008B0A40" w:rsidP="006A1E4B">
      <w:pPr>
        <w:spacing w:line="240" w:lineRule="exact"/>
        <w:jc w:val="both"/>
        <w:rPr>
          <w:szCs w:val="28"/>
        </w:rPr>
      </w:pPr>
    </w:p>
    <w:p w:rsidR="008B0A40" w:rsidRDefault="008B0A40" w:rsidP="006A1E4B">
      <w:pPr>
        <w:spacing w:line="240" w:lineRule="exact"/>
        <w:jc w:val="both"/>
        <w:rPr>
          <w:szCs w:val="28"/>
        </w:rPr>
      </w:pPr>
    </w:p>
    <w:sectPr w:rsidR="008B0A40" w:rsidSect="00B6310B"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0DAC" w:rsidRDefault="00720DAC">
      <w:r>
        <w:separator/>
      </w:r>
    </w:p>
  </w:endnote>
  <w:endnote w:type="continuationSeparator" w:id="0">
    <w:p w:rsidR="00720DAC" w:rsidRDefault="00720D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4AC" w:rsidRPr="000A04AC" w:rsidRDefault="000A04AC">
    <w:pPr>
      <w:pStyle w:val="aa"/>
      <w:rPr>
        <w:sz w:val="20"/>
      </w:rPr>
    </w:pPr>
    <w:r w:rsidRPr="000A04AC">
      <w:rPr>
        <w:sz w:val="20"/>
      </w:rPr>
      <w:t>11374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4AC" w:rsidRPr="000A04AC" w:rsidRDefault="000A04AC">
    <w:pPr>
      <w:pStyle w:val="aa"/>
      <w:rPr>
        <w:sz w:val="20"/>
      </w:rPr>
    </w:pPr>
    <w:r w:rsidRPr="000A04AC">
      <w:rPr>
        <w:sz w:val="20"/>
      </w:rPr>
      <w:t>11374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0DAC" w:rsidRDefault="00720DAC">
      <w:r>
        <w:separator/>
      </w:r>
    </w:p>
  </w:footnote>
  <w:footnote w:type="continuationSeparator" w:id="0">
    <w:p w:rsidR="00720DAC" w:rsidRDefault="00720D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E67" w:rsidRDefault="00B56E67" w:rsidP="00CA1D56">
    <w:pPr>
      <w:pStyle w:val="a9"/>
      <w:jc w:val="center"/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separate"/>
    </w:r>
    <w:r w:rsidR="00DD7422">
      <w:rPr>
        <w:rStyle w:val="ae"/>
        <w:noProof/>
      </w:rPr>
      <w:t>4</w:t>
    </w:r>
    <w:r>
      <w:rPr>
        <w:rStyle w:val="ae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E67" w:rsidRDefault="00B56E67" w:rsidP="0021129F">
    <w:pPr>
      <w:pStyle w:val="a9"/>
      <w:jc w:val="center"/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separate"/>
    </w:r>
    <w:r w:rsidR="00DD7422">
      <w:rPr>
        <w:rStyle w:val="ae"/>
        <w:noProof/>
      </w:rPr>
      <w:t>1</w:t>
    </w:r>
    <w:r>
      <w:rPr>
        <w:rStyle w:val="ae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215438"/>
    <w:multiLevelType w:val="hybridMultilevel"/>
    <w:tmpl w:val="59B05164"/>
    <w:lvl w:ilvl="0" w:tplc="120CC59A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35A24F4"/>
    <w:multiLevelType w:val="hybridMultilevel"/>
    <w:tmpl w:val="78D042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F25C56"/>
    <w:multiLevelType w:val="hybridMultilevel"/>
    <w:tmpl w:val="E67CB854"/>
    <w:lvl w:ilvl="0" w:tplc="DE448AAA">
      <w:start w:val="4"/>
      <w:numFmt w:val="decimal"/>
      <w:lvlText w:val="%1"/>
      <w:lvlJc w:val="left"/>
      <w:pPr>
        <w:ind w:left="1365" w:hanging="555"/>
      </w:pPr>
      <w:rPr>
        <w:rFonts w:cs="Times New Roman" w:hint="default"/>
      </w:rPr>
    </w:lvl>
    <w:lvl w:ilvl="1" w:tplc="04A8EF0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1A8DFCE">
      <w:numFmt w:val="bullet"/>
      <w:lvlText w:val="•"/>
      <w:lvlJc w:val="left"/>
      <w:pPr>
        <w:ind w:left="3408" w:hanging="555"/>
      </w:pPr>
      <w:rPr>
        <w:rFonts w:hint="default"/>
      </w:rPr>
    </w:lvl>
    <w:lvl w:ilvl="3" w:tplc="80885C68">
      <w:numFmt w:val="bullet"/>
      <w:lvlText w:val="•"/>
      <w:lvlJc w:val="left"/>
      <w:pPr>
        <w:ind w:left="4432" w:hanging="555"/>
      </w:pPr>
      <w:rPr>
        <w:rFonts w:hint="default"/>
      </w:rPr>
    </w:lvl>
    <w:lvl w:ilvl="4" w:tplc="6316CC92">
      <w:numFmt w:val="bullet"/>
      <w:lvlText w:val="•"/>
      <w:lvlJc w:val="left"/>
      <w:pPr>
        <w:ind w:left="5456" w:hanging="555"/>
      </w:pPr>
      <w:rPr>
        <w:rFonts w:hint="default"/>
      </w:rPr>
    </w:lvl>
    <w:lvl w:ilvl="5" w:tplc="AE5468C6">
      <w:numFmt w:val="bullet"/>
      <w:lvlText w:val="•"/>
      <w:lvlJc w:val="left"/>
      <w:pPr>
        <w:ind w:left="6480" w:hanging="555"/>
      </w:pPr>
      <w:rPr>
        <w:rFonts w:hint="default"/>
      </w:rPr>
    </w:lvl>
    <w:lvl w:ilvl="6" w:tplc="05C01490">
      <w:numFmt w:val="bullet"/>
      <w:lvlText w:val="•"/>
      <w:lvlJc w:val="left"/>
      <w:pPr>
        <w:ind w:left="7504" w:hanging="555"/>
      </w:pPr>
      <w:rPr>
        <w:rFonts w:hint="default"/>
      </w:rPr>
    </w:lvl>
    <w:lvl w:ilvl="7" w:tplc="567EBBEE">
      <w:numFmt w:val="bullet"/>
      <w:lvlText w:val="•"/>
      <w:lvlJc w:val="left"/>
      <w:pPr>
        <w:ind w:left="8528" w:hanging="555"/>
      </w:pPr>
      <w:rPr>
        <w:rFonts w:hint="default"/>
      </w:rPr>
    </w:lvl>
    <w:lvl w:ilvl="8" w:tplc="2F6248F4">
      <w:numFmt w:val="bullet"/>
      <w:lvlText w:val="•"/>
      <w:lvlJc w:val="left"/>
      <w:pPr>
        <w:ind w:left="9552" w:hanging="555"/>
      </w:pPr>
      <w:rPr>
        <w:rFonts w:hint="default"/>
      </w:rPr>
    </w:lvl>
  </w:abstractNum>
  <w:abstractNum w:abstractNumId="3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701"/>
    <w:rsid w:val="00001E31"/>
    <w:rsid w:val="00007DE0"/>
    <w:rsid w:val="00014A20"/>
    <w:rsid w:val="000534AA"/>
    <w:rsid w:val="00064595"/>
    <w:rsid w:val="00066153"/>
    <w:rsid w:val="0007188D"/>
    <w:rsid w:val="00097994"/>
    <w:rsid w:val="000A04AC"/>
    <w:rsid w:val="000A159F"/>
    <w:rsid w:val="000A7814"/>
    <w:rsid w:val="000C2D90"/>
    <w:rsid w:val="000D1B02"/>
    <w:rsid w:val="000E30DA"/>
    <w:rsid w:val="000E3C4B"/>
    <w:rsid w:val="00143108"/>
    <w:rsid w:val="00184AF3"/>
    <w:rsid w:val="00196632"/>
    <w:rsid w:val="001A0DF2"/>
    <w:rsid w:val="001B2E61"/>
    <w:rsid w:val="001D4BBD"/>
    <w:rsid w:val="001D66EE"/>
    <w:rsid w:val="001E7829"/>
    <w:rsid w:val="001F1708"/>
    <w:rsid w:val="001F7C0A"/>
    <w:rsid w:val="0021129F"/>
    <w:rsid w:val="00213532"/>
    <w:rsid w:val="002167E3"/>
    <w:rsid w:val="00226C9D"/>
    <w:rsid w:val="00232EC5"/>
    <w:rsid w:val="0024491C"/>
    <w:rsid w:val="00246E66"/>
    <w:rsid w:val="0025014E"/>
    <w:rsid w:val="00275446"/>
    <w:rsid w:val="002A64EF"/>
    <w:rsid w:val="002B75CE"/>
    <w:rsid w:val="002D0BAA"/>
    <w:rsid w:val="002E4546"/>
    <w:rsid w:val="00311DAC"/>
    <w:rsid w:val="003140E9"/>
    <w:rsid w:val="0032319C"/>
    <w:rsid w:val="00324851"/>
    <w:rsid w:val="00357A1A"/>
    <w:rsid w:val="0036013B"/>
    <w:rsid w:val="00367E03"/>
    <w:rsid w:val="0037578A"/>
    <w:rsid w:val="00384BE5"/>
    <w:rsid w:val="00397D89"/>
    <w:rsid w:val="003A2595"/>
    <w:rsid w:val="003B4B1F"/>
    <w:rsid w:val="003D7073"/>
    <w:rsid w:val="003F3108"/>
    <w:rsid w:val="0040063F"/>
    <w:rsid w:val="00412927"/>
    <w:rsid w:val="00422179"/>
    <w:rsid w:val="004357D4"/>
    <w:rsid w:val="004531C9"/>
    <w:rsid w:val="00460487"/>
    <w:rsid w:val="0047083E"/>
    <w:rsid w:val="00476E33"/>
    <w:rsid w:val="004818F0"/>
    <w:rsid w:val="00482A25"/>
    <w:rsid w:val="00494319"/>
    <w:rsid w:val="004E34AC"/>
    <w:rsid w:val="004F4D01"/>
    <w:rsid w:val="004F6BB4"/>
    <w:rsid w:val="00501440"/>
    <w:rsid w:val="0052205A"/>
    <w:rsid w:val="00542AF1"/>
    <w:rsid w:val="00550DFC"/>
    <w:rsid w:val="005840C7"/>
    <w:rsid w:val="005955BE"/>
    <w:rsid w:val="005A0C89"/>
    <w:rsid w:val="005A3105"/>
    <w:rsid w:val="005A7BDE"/>
    <w:rsid w:val="005B47F9"/>
    <w:rsid w:val="005D482A"/>
    <w:rsid w:val="00600ECD"/>
    <w:rsid w:val="00634F3D"/>
    <w:rsid w:val="00644337"/>
    <w:rsid w:val="00645210"/>
    <w:rsid w:val="00654DC1"/>
    <w:rsid w:val="006676BE"/>
    <w:rsid w:val="006725FE"/>
    <w:rsid w:val="006842A4"/>
    <w:rsid w:val="00684D38"/>
    <w:rsid w:val="00695D31"/>
    <w:rsid w:val="006A1E4B"/>
    <w:rsid w:val="006E1FE7"/>
    <w:rsid w:val="006F2B94"/>
    <w:rsid w:val="006F3090"/>
    <w:rsid w:val="006F342F"/>
    <w:rsid w:val="006F3FA1"/>
    <w:rsid w:val="006F546C"/>
    <w:rsid w:val="00715A69"/>
    <w:rsid w:val="00720DAC"/>
    <w:rsid w:val="0075291D"/>
    <w:rsid w:val="0076336E"/>
    <w:rsid w:val="00773B12"/>
    <w:rsid w:val="007A688D"/>
    <w:rsid w:val="007E4BA0"/>
    <w:rsid w:val="007E6D76"/>
    <w:rsid w:val="007F0454"/>
    <w:rsid w:val="00813769"/>
    <w:rsid w:val="00837074"/>
    <w:rsid w:val="008420D5"/>
    <w:rsid w:val="00852076"/>
    <w:rsid w:val="00871948"/>
    <w:rsid w:val="00872CED"/>
    <w:rsid w:val="008741B6"/>
    <w:rsid w:val="0089001D"/>
    <w:rsid w:val="008936EC"/>
    <w:rsid w:val="0089628E"/>
    <w:rsid w:val="008B0A40"/>
    <w:rsid w:val="008D3FCC"/>
    <w:rsid w:val="008D5F40"/>
    <w:rsid w:val="009115B3"/>
    <w:rsid w:val="00920A1F"/>
    <w:rsid w:val="009226C8"/>
    <w:rsid w:val="009515B1"/>
    <w:rsid w:val="00951A5F"/>
    <w:rsid w:val="00956B5F"/>
    <w:rsid w:val="00991E4E"/>
    <w:rsid w:val="009B4E52"/>
    <w:rsid w:val="009B7377"/>
    <w:rsid w:val="009C011A"/>
    <w:rsid w:val="009E0413"/>
    <w:rsid w:val="009F78BE"/>
    <w:rsid w:val="00A03631"/>
    <w:rsid w:val="00A16F73"/>
    <w:rsid w:val="00A368E0"/>
    <w:rsid w:val="00A44100"/>
    <w:rsid w:val="00A442D4"/>
    <w:rsid w:val="00A558D9"/>
    <w:rsid w:val="00A67C5D"/>
    <w:rsid w:val="00A701BA"/>
    <w:rsid w:val="00AB176C"/>
    <w:rsid w:val="00AB2CF4"/>
    <w:rsid w:val="00AD4CD5"/>
    <w:rsid w:val="00AE0B25"/>
    <w:rsid w:val="00B01DB0"/>
    <w:rsid w:val="00B07458"/>
    <w:rsid w:val="00B52788"/>
    <w:rsid w:val="00B55C2A"/>
    <w:rsid w:val="00B56E67"/>
    <w:rsid w:val="00B6310B"/>
    <w:rsid w:val="00B77BCC"/>
    <w:rsid w:val="00B921B5"/>
    <w:rsid w:val="00BD5796"/>
    <w:rsid w:val="00BE74E1"/>
    <w:rsid w:val="00BF4BDE"/>
    <w:rsid w:val="00BF610F"/>
    <w:rsid w:val="00C075BB"/>
    <w:rsid w:val="00C17F88"/>
    <w:rsid w:val="00C31A58"/>
    <w:rsid w:val="00C36BCC"/>
    <w:rsid w:val="00C45594"/>
    <w:rsid w:val="00C50F12"/>
    <w:rsid w:val="00C544CC"/>
    <w:rsid w:val="00C6063F"/>
    <w:rsid w:val="00C64AE0"/>
    <w:rsid w:val="00C835FE"/>
    <w:rsid w:val="00C86B4B"/>
    <w:rsid w:val="00C86E29"/>
    <w:rsid w:val="00C86FFD"/>
    <w:rsid w:val="00C878BC"/>
    <w:rsid w:val="00C93962"/>
    <w:rsid w:val="00C9752C"/>
    <w:rsid w:val="00CA0391"/>
    <w:rsid w:val="00CA1D56"/>
    <w:rsid w:val="00CC0A0B"/>
    <w:rsid w:val="00CD7FF1"/>
    <w:rsid w:val="00CE65A4"/>
    <w:rsid w:val="00CF29C7"/>
    <w:rsid w:val="00D104B7"/>
    <w:rsid w:val="00D13E1A"/>
    <w:rsid w:val="00D17FE0"/>
    <w:rsid w:val="00D22AD3"/>
    <w:rsid w:val="00D62264"/>
    <w:rsid w:val="00D660C3"/>
    <w:rsid w:val="00D85797"/>
    <w:rsid w:val="00DB17A3"/>
    <w:rsid w:val="00DD7422"/>
    <w:rsid w:val="00DD75C3"/>
    <w:rsid w:val="00DE2966"/>
    <w:rsid w:val="00DE7701"/>
    <w:rsid w:val="00DE776B"/>
    <w:rsid w:val="00DF2CBE"/>
    <w:rsid w:val="00DF3619"/>
    <w:rsid w:val="00E42A50"/>
    <w:rsid w:val="00E70C7E"/>
    <w:rsid w:val="00E928A3"/>
    <w:rsid w:val="00E9492A"/>
    <w:rsid w:val="00EA793A"/>
    <w:rsid w:val="00EA7A98"/>
    <w:rsid w:val="00EB3ECE"/>
    <w:rsid w:val="00EC4D40"/>
    <w:rsid w:val="00EE46F5"/>
    <w:rsid w:val="00EF5AC4"/>
    <w:rsid w:val="00F16D12"/>
    <w:rsid w:val="00F22F1F"/>
    <w:rsid w:val="00F31ED4"/>
    <w:rsid w:val="00F42E4D"/>
    <w:rsid w:val="00F54510"/>
    <w:rsid w:val="00F67332"/>
    <w:rsid w:val="00FA0E17"/>
    <w:rsid w:val="00FB0ADE"/>
    <w:rsid w:val="00FB0FF9"/>
    <w:rsid w:val="00FF58F2"/>
    <w:rsid w:val="00FF6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link w:val="10"/>
    <w:uiPriority w:val="9"/>
    <w:qFormat/>
    <w:rsid w:val="006A1E4B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rsid w:val="00AE0B25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rsid w:val="00AE0B25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d">
    <w:name w:val="Body Text Indent"/>
    <w:basedOn w:val="a"/>
    <w:rsid w:val="00EA7A98"/>
    <w:pPr>
      <w:spacing w:after="120"/>
      <w:ind w:left="283"/>
    </w:pPr>
  </w:style>
  <w:style w:type="character" w:styleId="ae">
    <w:name w:val="page number"/>
    <w:basedOn w:val="a0"/>
    <w:rsid w:val="00EA7A98"/>
  </w:style>
  <w:style w:type="character" w:styleId="af">
    <w:name w:val="Strong"/>
    <w:qFormat/>
    <w:rsid w:val="00213532"/>
    <w:rPr>
      <w:b/>
      <w:bCs/>
    </w:rPr>
  </w:style>
  <w:style w:type="paragraph" w:customStyle="1" w:styleId="ListParagraph">
    <w:name w:val="List Paragraph"/>
    <w:basedOn w:val="a"/>
    <w:rsid w:val="00D8579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locked/>
    <w:rsid w:val="00EF5AC4"/>
    <w:rPr>
      <w:sz w:val="28"/>
      <w:lang w:eastAsia="ar-SA"/>
    </w:rPr>
  </w:style>
  <w:style w:type="table" w:styleId="af0">
    <w:name w:val="Table Grid"/>
    <w:basedOn w:val="a1"/>
    <w:rsid w:val="00EF5AC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EF5A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No Spacing"/>
    <w:uiPriority w:val="1"/>
    <w:qFormat/>
    <w:rsid w:val="003B4B1F"/>
    <w:pPr>
      <w:suppressAutoHyphens/>
    </w:pPr>
    <w:rPr>
      <w:sz w:val="28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6A1E4B"/>
    <w:rPr>
      <w:b/>
      <w:bCs/>
      <w:kern w:val="36"/>
      <w:sz w:val="48"/>
      <w:szCs w:val="48"/>
    </w:rPr>
  </w:style>
  <w:style w:type="character" w:styleId="af2">
    <w:name w:val="Hyperlink"/>
    <w:basedOn w:val="a0"/>
    <w:rsid w:val="00C6063F"/>
    <w:rPr>
      <w:color w:val="0000FF"/>
      <w:u w:val="single"/>
    </w:rPr>
  </w:style>
  <w:style w:type="paragraph" w:styleId="2">
    <w:name w:val="Body Text 2"/>
    <w:basedOn w:val="a"/>
    <w:rsid w:val="008B0A40"/>
    <w:pPr>
      <w:suppressAutoHyphens w:val="0"/>
      <w:spacing w:after="120" w:line="480" w:lineRule="auto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1</TotalTime>
  <Pages>7</Pages>
  <Words>883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предоставлении субсидии</vt:lpstr>
    </vt:vector>
  </TitlesOfParts>
  <Company>XXXXX</Company>
  <LinksUpToDate>false</LinksUpToDate>
  <CharactersWithSpaces>5908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предоставлении субсидии</dc:title>
  <dc:creator>OVZIMINA</dc:creator>
  <cp:lastModifiedBy>Администратор</cp:lastModifiedBy>
  <cp:revision>2</cp:revision>
  <cp:lastPrinted>2022-02-09T06:49:00Z</cp:lastPrinted>
  <dcterms:created xsi:type="dcterms:W3CDTF">2025-07-23T08:28:00Z</dcterms:created>
  <dcterms:modified xsi:type="dcterms:W3CDTF">2025-07-23T08:28:00Z</dcterms:modified>
</cp:coreProperties>
</file>