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001D9" w:rsidRDefault="00582EB7" w:rsidP="00BD18DB">
      <w:pPr>
        <w:pStyle w:val="ab"/>
        <w:suppressAutoHyphens w:val="0"/>
        <w:spacing w:after="240"/>
        <w:ind w:right="5387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29.6pt;margin-top:166.2pt;width:96.9pt;height:11.4pt;z-index:251658240;mso-wrap-distance-left:9.05pt;mso-wrap-distance-right:9.05pt;mso-position-horizontal-relative:page;mso-position-vertical-relative:page" stroked="f">
            <v:fill opacity="0" color2="black"/>
            <v:textbox inset="0,0,0,0">
              <w:txbxContent>
                <w:p w:rsidR="00A86686" w:rsidRDefault="00C31EE6">
                  <w:pPr>
                    <w:pStyle w:val="ac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187</w:t>
                  </w:r>
                </w:p>
              </w:txbxContent>
            </v:textbox>
          </v:shape>
        </w:pict>
      </w:r>
      <w:r>
        <w:pict>
          <v:shape id="_x0000_s1027" type="#_x0000_t202" style="position:absolute;left:0;text-align:left;margin-left:128.5pt;margin-top:166.2pt;width:96.9pt;height:11.4pt;z-index:251657216;mso-wrap-distance-left:9.05pt;mso-wrap-distance-right:9.05pt;mso-position-horizontal-relative:page;mso-position-vertical-relative:page" stroked="f">
            <v:fill opacity="0" color2="black"/>
            <v:textbox inset="0,0,0,0">
              <w:txbxContent>
                <w:p w:rsidR="00A86686" w:rsidRDefault="00C31EE6">
                  <w:pPr>
                    <w:pStyle w:val="ac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18.02.2026</w:t>
                  </w:r>
                </w:p>
              </w:txbxContent>
            </v:textbox>
          </v:shape>
        </w:pict>
      </w:r>
      <w:r w:rsidR="001E6A84">
        <w:rPr>
          <w:noProof/>
          <w:lang w:eastAsia="ru-RU"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01D9">
        <w:t>О</w:t>
      </w:r>
      <w:r w:rsidR="005231CB">
        <w:rPr>
          <w:color w:val="000000"/>
        </w:rPr>
        <w:t xml:space="preserve"> мер</w:t>
      </w:r>
      <w:r w:rsidR="00F43039">
        <w:rPr>
          <w:color w:val="000000"/>
        </w:rPr>
        <w:t xml:space="preserve">ах </w:t>
      </w:r>
      <w:r w:rsidR="005231CB">
        <w:rPr>
          <w:color w:val="000000"/>
        </w:rPr>
        <w:t>по обеспечению без</w:t>
      </w:r>
      <w:r w:rsidR="005231CB">
        <w:rPr>
          <w:color w:val="000000"/>
        </w:rPr>
        <w:t>о</w:t>
      </w:r>
      <w:r w:rsidR="005231CB">
        <w:rPr>
          <w:color w:val="000000"/>
        </w:rPr>
        <w:t>пасности</w:t>
      </w:r>
      <w:r w:rsidR="00F43039">
        <w:rPr>
          <w:color w:val="000000"/>
        </w:rPr>
        <w:t xml:space="preserve"> </w:t>
      </w:r>
      <w:r w:rsidR="0060789B">
        <w:rPr>
          <w:color w:val="000000"/>
        </w:rPr>
        <w:t>людей на водных об</w:t>
      </w:r>
      <w:r w:rsidR="0060789B">
        <w:rPr>
          <w:color w:val="000000"/>
        </w:rPr>
        <w:t>ъ</w:t>
      </w:r>
      <w:r w:rsidR="0060789B">
        <w:rPr>
          <w:color w:val="000000"/>
        </w:rPr>
        <w:t xml:space="preserve">ектах в </w:t>
      </w:r>
      <w:r w:rsidR="00C3297F">
        <w:rPr>
          <w:color w:val="000000"/>
        </w:rPr>
        <w:t>весенн</w:t>
      </w:r>
      <w:r w:rsidR="00386FDB">
        <w:rPr>
          <w:color w:val="000000"/>
        </w:rPr>
        <w:t xml:space="preserve">ий </w:t>
      </w:r>
      <w:r w:rsidR="005231CB">
        <w:rPr>
          <w:color w:val="000000"/>
        </w:rPr>
        <w:t>период 202</w:t>
      </w:r>
      <w:r w:rsidR="001D1740">
        <w:rPr>
          <w:color w:val="000000"/>
        </w:rPr>
        <w:t>6</w:t>
      </w:r>
      <w:r>
        <w:rPr>
          <w:color w:val="000000"/>
        </w:rPr>
        <w:t> </w:t>
      </w:r>
      <w:r w:rsidR="00C3297F">
        <w:rPr>
          <w:color w:val="000000"/>
        </w:rPr>
        <w:t>года</w:t>
      </w:r>
      <w:r>
        <w:rPr>
          <w:color w:val="000000"/>
        </w:rPr>
        <w:t xml:space="preserve"> </w:t>
      </w:r>
      <w:r w:rsidR="005231CB">
        <w:rPr>
          <w:color w:val="000000"/>
        </w:rPr>
        <w:t>на территории</w:t>
      </w:r>
      <w:r w:rsidR="0060789B">
        <w:rPr>
          <w:color w:val="000000"/>
        </w:rPr>
        <w:t xml:space="preserve"> </w:t>
      </w:r>
      <w:r w:rsidR="005231CB">
        <w:rPr>
          <w:color w:val="000000"/>
        </w:rPr>
        <w:t>Але</w:t>
      </w:r>
      <w:r w:rsidR="005231CB">
        <w:rPr>
          <w:color w:val="000000"/>
        </w:rPr>
        <w:t>к</w:t>
      </w:r>
      <w:r w:rsidR="005231CB">
        <w:rPr>
          <w:color w:val="000000"/>
        </w:rPr>
        <w:t>сандро</w:t>
      </w:r>
      <w:r w:rsidR="005231CB">
        <w:rPr>
          <w:color w:val="000000"/>
        </w:rPr>
        <w:t>в</w:t>
      </w:r>
      <w:r w:rsidR="005231CB">
        <w:rPr>
          <w:color w:val="000000"/>
        </w:rPr>
        <w:t>ского</w:t>
      </w:r>
      <w:r w:rsidR="0060789B">
        <w:rPr>
          <w:color w:val="000000"/>
        </w:rPr>
        <w:t xml:space="preserve"> </w:t>
      </w:r>
      <w:r w:rsidR="005231CB">
        <w:rPr>
          <w:color w:val="000000"/>
        </w:rPr>
        <w:t>муниципального округа</w:t>
      </w:r>
    </w:p>
    <w:p w:rsidR="0018003A" w:rsidRDefault="00777B3B" w:rsidP="0018003A">
      <w:pPr>
        <w:spacing w:line="340" w:lineRule="exact"/>
        <w:ind w:firstLine="709"/>
        <w:jc w:val="both"/>
        <w:rPr>
          <w:rStyle w:val="a3"/>
          <w:rFonts w:eastAsia="SimSun"/>
          <w:color w:val="000000"/>
          <w:spacing w:val="-3"/>
          <w:szCs w:val="28"/>
        </w:rPr>
      </w:pPr>
      <w:r>
        <w:t xml:space="preserve">В </w:t>
      </w:r>
      <w:r w:rsidR="0018003A">
        <w:t xml:space="preserve">соответствии </w:t>
      </w:r>
      <w:r w:rsidR="0018003A" w:rsidRPr="008533BB">
        <w:rPr>
          <w:szCs w:val="28"/>
        </w:rPr>
        <w:t>со статьей 16 Федерального закона от 06 октября 2003 г. № 131-ФЗ «Об общих принципах организации местного самоуправления в Российской Федерации», Федеральным</w:t>
      </w:r>
      <w:r w:rsidR="0018003A">
        <w:rPr>
          <w:szCs w:val="28"/>
        </w:rPr>
        <w:t>и</w:t>
      </w:r>
      <w:r w:rsidR="0018003A" w:rsidRPr="008533BB">
        <w:rPr>
          <w:szCs w:val="28"/>
        </w:rPr>
        <w:t xml:space="preserve"> закон</w:t>
      </w:r>
      <w:r w:rsidR="0018003A">
        <w:rPr>
          <w:szCs w:val="28"/>
        </w:rPr>
        <w:t>ами</w:t>
      </w:r>
      <w:r w:rsidR="0018003A" w:rsidRPr="008533BB">
        <w:rPr>
          <w:szCs w:val="28"/>
        </w:rPr>
        <w:t xml:space="preserve"> от 20 марта 2025 г.</w:t>
      </w:r>
      <w:r w:rsidR="0018003A">
        <w:rPr>
          <w:szCs w:val="28"/>
        </w:rPr>
        <w:br/>
      </w:r>
      <w:r w:rsidR="0018003A" w:rsidRPr="008533BB">
        <w:rPr>
          <w:szCs w:val="28"/>
        </w:rPr>
        <w:t>№ 33-ФЗ «Об общих принципах организации местного самоуправления в единой системе публичной власти»,</w:t>
      </w:r>
      <w:r w:rsidR="0018003A">
        <w:rPr>
          <w:szCs w:val="28"/>
        </w:rPr>
        <w:t xml:space="preserve"> </w:t>
      </w:r>
      <w:r w:rsidR="0018003A" w:rsidRPr="00D0786A">
        <w:t>от 21</w:t>
      </w:r>
      <w:r w:rsidR="0018003A">
        <w:t xml:space="preserve"> декабря </w:t>
      </w:r>
      <w:r w:rsidR="0018003A" w:rsidRPr="00D0786A">
        <w:t>1994</w:t>
      </w:r>
      <w:r w:rsidR="0018003A">
        <w:t xml:space="preserve"> г. </w:t>
      </w:r>
      <w:r w:rsidR="0018003A" w:rsidRPr="00D0786A">
        <w:t>№</w:t>
      </w:r>
      <w:r w:rsidR="0018003A">
        <w:t> </w:t>
      </w:r>
      <w:r w:rsidR="0018003A" w:rsidRPr="00D0786A">
        <w:t xml:space="preserve">68-ФЗ «О защите населения и территорий от чрезвычайных ситуаций природного и техногенного характера», </w:t>
      </w:r>
      <w:r w:rsidR="0018003A">
        <w:t>от 3 июня 2006 г. № 74-ФЗ «О введении в действие Водного кодекса Российской Федерации», во исполнение постановления Правительства Пермского края от 10 августа 2006 г. № 22-п «Об утверждении Правил охраны жизни людей на территории Пермского края», а также в целях недопущения несчастных случаев на водных объектах на территории Александровского муниципального округа в весенний период 2026 года</w:t>
      </w:r>
      <w:r w:rsidR="0018003A">
        <w:rPr>
          <w:rStyle w:val="a3"/>
          <w:rFonts w:eastAsia="SimSun"/>
          <w:color w:val="000000"/>
          <w:spacing w:val="-3"/>
          <w:szCs w:val="28"/>
        </w:rPr>
        <w:t>,</w:t>
      </w:r>
    </w:p>
    <w:p w:rsidR="002001D9" w:rsidRPr="0060789B" w:rsidRDefault="002001D9" w:rsidP="001D1740">
      <w:pPr>
        <w:spacing w:line="340" w:lineRule="exact"/>
        <w:ind w:firstLine="709"/>
        <w:jc w:val="both"/>
        <w:rPr>
          <w:rFonts w:eastAsia="SimSun"/>
          <w:color w:val="000000"/>
          <w:spacing w:val="-3"/>
          <w:szCs w:val="28"/>
        </w:rPr>
      </w:pPr>
      <w:r>
        <w:rPr>
          <w:rStyle w:val="a3"/>
          <w:rFonts w:eastAsia="Calibri"/>
          <w:spacing w:val="0"/>
          <w:szCs w:val="28"/>
        </w:rPr>
        <w:t xml:space="preserve">администрация Александровского муниципального </w:t>
      </w:r>
      <w:r w:rsidR="00B02705">
        <w:rPr>
          <w:rStyle w:val="a3"/>
          <w:rFonts w:eastAsia="Calibri"/>
          <w:spacing w:val="0"/>
          <w:szCs w:val="28"/>
        </w:rPr>
        <w:t>округа</w:t>
      </w:r>
      <w:r w:rsidR="0060789B">
        <w:rPr>
          <w:rStyle w:val="a3"/>
          <w:rFonts w:eastAsia="Calibri"/>
          <w:spacing w:val="0"/>
          <w:szCs w:val="28"/>
        </w:rPr>
        <w:br/>
      </w:r>
      <w:r>
        <w:t>ПОСТАНОВЛЯЕТ:</w:t>
      </w:r>
    </w:p>
    <w:p w:rsidR="003B0C0A" w:rsidRDefault="001D1740" w:rsidP="001D1740">
      <w:pPr>
        <w:spacing w:line="340" w:lineRule="exact"/>
        <w:ind w:firstLine="709"/>
        <w:jc w:val="both"/>
        <w:rPr>
          <w:szCs w:val="28"/>
        </w:rPr>
      </w:pPr>
      <w:r>
        <w:rPr>
          <w:color w:val="000000"/>
          <w:shd w:val="clear" w:color="auto" w:fill="FFFFFF"/>
        </w:rPr>
        <w:t>1. </w:t>
      </w:r>
      <w:r w:rsidR="00777B3B">
        <w:rPr>
          <w:color w:val="000000"/>
          <w:shd w:val="clear" w:color="auto" w:fill="FFFFFF"/>
        </w:rPr>
        <w:t xml:space="preserve">Утвердить </w:t>
      </w:r>
      <w:r w:rsidR="00777B3B">
        <w:rPr>
          <w:color w:val="000000"/>
        </w:rPr>
        <w:t xml:space="preserve">План мероприятий по обеспечению безопасности людей на водных объектах в </w:t>
      </w:r>
      <w:r w:rsidR="00C3297F">
        <w:rPr>
          <w:color w:val="000000"/>
        </w:rPr>
        <w:t>весенн</w:t>
      </w:r>
      <w:r w:rsidR="00386FDB">
        <w:rPr>
          <w:color w:val="000000"/>
        </w:rPr>
        <w:t>и</w:t>
      </w:r>
      <w:r w:rsidR="00C3297F">
        <w:rPr>
          <w:color w:val="000000"/>
        </w:rPr>
        <w:t>й</w:t>
      </w:r>
      <w:r w:rsidR="00777B3B">
        <w:rPr>
          <w:color w:val="000000"/>
        </w:rPr>
        <w:t xml:space="preserve"> период 202</w:t>
      </w:r>
      <w:r w:rsidR="004C61E8">
        <w:rPr>
          <w:color w:val="000000"/>
        </w:rPr>
        <w:t>6</w:t>
      </w:r>
      <w:r w:rsidR="00582EB7">
        <w:rPr>
          <w:color w:val="000000"/>
        </w:rPr>
        <w:t> </w:t>
      </w:r>
      <w:r w:rsidR="00777B3B">
        <w:rPr>
          <w:color w:val="000000"/>
        </w:rPr>
        <w:t>г</w:t>
      </w:r>
      <w:r w:rsidR="00581023">
        <w:rPr>
          <w:color w:val="000000"/>
        </w:rPr>
        <w:t>ода</w:t>
      </w:r>
      <w:r w:rsidR="00777B3B">
        <w:rPr>
          <w:color w:val="000000"/>
        </w:rPr>
        <w:t xml:space="preserve"> на территории Александровского муниципального </w:t>
      </w:r>
      <w:r w:rsidR="00330BE3">
        <w:rPr>
          <w:color w:val="000000"/>
        </w:rPr>
        <w:t>округа</w:t>
      </w:r>
      <w:r w:rsidR="003B0C0A" w:rsidRPr="003B0C0A">
        <w:rPr>
          <w:szCs w:val="28"/>
        </w:rPr>
        <w:t xml:space="preserve"> </w:t>
      </w:r>
      <w:r w:rsidR="003B0C0A">
        <w:rPr>
          <w:szCs w:val="28"/>
        </w:rPr>
        <w:t>согласно приложению</w:t>
      </w:r>
      <w:r w:rsidR="003B0C0A" w:rsidRPr="007A0696">
        <w:rPr>
          <w:szCs w:val="28"/>
        </w:rPr>
        <w:t xml:space="preserve"> к настоящему постановлению.</w:t>
      </w:r>
    </w:p>
    <w:p w:rsidR="00A22801" w:rsidRDefault="001D1740" w:rsidP="001D1740">
      <w:pPr>
        <w:spacing w:line="340" w:lineRule="exact"/>
        <w:ind w:firstLine="709"/>
        <w:jc w:val="both"/>
        <w:rPr>
          <w:rStyle w:val="af2"/>
          <w:szCs w:val="28"/>
        </w:rPr>
      </w:pPr>
      <w:r>
        <w:rPr>
          <w:rStyle w:val="af2"/>
          <w:szCs w:val="28"/>
        </w:rPr>
        <w:t>2. </w:t>
      </w:r>
      <w:r w:rsidR="00581023">
        <w:rPr>
          <w:rStyle w:val="af2"/>
          <w:szCs w:val="28"/>
        </w:rPr>
        <w:t>О</w:t>
      </w:r>
      <w:r w:rsidR="00A22801" w:rsidRPr="001F6501">
        <w:rPr>
          <w:rStyle w:val="af2"/>
          <w:szCs w:val="28"/>
        </w:rPr>
        <w:t xml:space="preserve">публиковать настоящее постановление в </w:t>
      </w:r>
      <w:r w:rsidR="00B02705">
        <w:rPr>
          <w:rStyle w:val="af2"/>
          <w:szCs w:val="28"/>
        </w:rPr>
        <w:t>сетевом издании официальный сайт Александровского муниципального округа Пермского края (</w:t>
      </w:r>
      <w:r w:rsidR="00B02705">
        <w:rPr>
          <w:rStyle w:val="af2"/>
          <w:szCs w:val="28"/>
          <w:lang w:val="en-US"/>
        </w:rPr>
        <w:t>www</w:t>
      </w:r>
      <w:r w:rsidR="00B02705" w:rsidRPr="00B02705">
        <w:rPr>
          <w:rStyle w:val="af2"/>
          <w:szCs w:val="28"/>
        </w:rPr>
        <w:t>.</w:t>
      </w:r>
      <w:r w:rsidR="00B02705" w:rsidRPr="001F6501">
        <w:rPr>
          <w:rStyle w:val="af2"/>
          <w:szCs w:val="28"/>
        </w:rPr>
        <w:t>aleksraion.ru</w:t>
      </w:r>
      <w:r w:rsidR="00B02705" w:rsidRPr="00B02705">
        <w:rPr>
          <w:rStyle w:val="af2"/>
          <w:szCs w:val="28"/>
        </w:rPr>
        <w:t>)</w:t>
      </w:r>
      <w:r w:rsidR="00A22801" w:rsidRPr="001F6501">
        <w:rPr>
          <w:rStyle w:val="af2"/>
          <w:szCs w:val="28"/>
        </w:rPr>
        <w:t>.</w:t>
      </w:r>
    </w:p>
    <w:p w:rsidR="00A22801" w:rsidRDefault="001D1740" w:rsidP="001D1740">
      <w:pPr>
        <w:spacing w:line="340" w:lineRule="exact"/>
        <w:ind w:firstLine="709"/>
        <w:jc w:val="both"/>
      </w:pPr>
      <w:r>
        <w:t>3. </w:t>
      </w:r>
      <w:r w:rsidR="0060789B">
        <w:t>К</w:t>
      </w:r>
      <w:r w:rsidR="00A22801">
        <w:t>онтроль за исполнением настоящ</w:t>
      </w:r>
      <w:r w:rsidR="0060789B">
        <w:t xml:space="preserve">его постановления возложить на </w:t>
      </w:r>
      <w:r w:rsidR="00582EB7">
        <w:t xml:space="preserve">первого </w:t>
      </w:r>
      <w:r w:rsidR="00B02705">
        <w:t>заместителя главы администрации округа по жилищно-коммунальному хозяйству и благоустройству.</w:t>
      </w:r>
    </w:p>
    <w:p w:rsidR="002001D9" w:rsidRDefault="002001D9" w:rsidP="001D1740">
      <w:pPr>
        <w:pStyle w:val="a7"/>
        <w:spacing w:line="340" w:lineRule="exact"/>
        <w:ind w:firstLine="0"/>
      </w:pPr>
    </w:p>
    <w:p w:rsidR="0018003A" w:rsidRDefault="0018003A" w:rsidP="001D1740">
      <w:pPr>
        <w:pStyle w:val="a7"/>
        <w:spacing w:line="340" w:lineRule="exact"/>
        <w:ind w:firstLine="0"/>
      </w:pPr>
    </w:p>
    <w:p w:rsidR="002001D9" w:rsidRDefault="002001D9">
      <w:pPr>
        <w:pStyle w:val="a7"/>
        <w:spacing w:line="240" w:lineRule="exact"/>
        <w:ind w:firstLine="0"/>
        <w:jc w:val="left"/>
      </w:pPr>
      <w:r>
        <w:t xml:space="preserve">Глава муниципального </w:t>
      </w:r>
      <w:r w:rsidR="00B02705">
        <w:t>округа</w:t>
      </w:r>
      <w:r>
        <w:t xml:space="preserve"> -</w:t>
      </w:r>
    </w:p>
    <w:p w:rsidR="002001D9" w:rsidRDefault="002001D9">
      <w:pPr>
        <w:pStyle w:val="a7"/>
        <w:spacing w:line="240" w:lineRule="exact"/>
        <w:ind w:firstLine="0"/>
        <w:jc w:val="left"/>
      </w:pPr>
      <w:r>
        <w:t>глава администрации Александровского</w:t>
      </w:r>
      <w:r>
        <w:br/>
        <w:t xml:space="preserve">муниципального </w:t>
      </w:r>
      <w:r w:rsidR="00B02705">
        <w:t>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02705">
        <w:t>О.Э.</w:t>
      </w:r>
      <w:r w:rsidR="00582EB7">
        <w:t> </w:t>
      </w:r>
      <w:r w:rsidR="001B642D">
        <w:t>Белобаржевская</w:t>
      </w:r>
    </w:p>
    <w:p w:rsidR="001D1740" w:rsidRDefault="001D1740" w:rsidP="004D44A2">
      <w:pPr>
        <w:pStyle w:val="ConsPlusNormal"/>
        <w:widowControl/>
        <w:spacing w:line="240" w:lineRule="exact"/>
        <w:ind w:firstLine="5740"/>
        <w:rPr>
          <w:rFonts w:ascii="Times New Roman" w:hAnsi="Times New Roman" w:cs="Times New Roman"/>
          <w:sz w:val="28"/>
          <w:szCs w:val="28"/>
        </w:rPr>
        <w:sectPr w:rsidR="001D1740" w:rsidSect="00BD18DB">
          <w:headerReference w:type="default" r:id="rId8"/>
          <w:footerReference w:type="default" r:id="rId9"/>
          <w:pgSz w:w="11906" w:h="16838"/>
          <w:pgMar w:top="1134" w:right="851" w:bottom="851" w:left="1418" w:header="720" w:footer="445" w:gutter="0"/>
          <w:cols w:space="720"/>
          <w:docGrid w:linePitch="360"/>
        </w:sectPr>
      </w:pPr>
    </w:p>
    <w:p w:rsidR="001D1740" w:rsidRPr="001D1740" w:rsidRDefault="001D1740" w:rsidP="00BD18DB">
      <w:pPr>
        <w:spacing w:line="240" w:lineRule="exact"/>
        <w:ind w:left="6237"/>
        <w:jc w:val="both"/>
        <w:rPr>
          <w:lang w:eastAsia="ru-RU"/>
        </w:rPr>
      </w:pPr>
      <w:r w:rsidRPr="001D1740">
        <w:rPr>
          <w:lang w:eastAsia="ru-RU"/>
        </w:rPr>
        <w:lastRenderedPageBreak/>
        <w:t>УТВЕРЖДЕН</w:t>
      </w:r>
    </w:p>
    <w:p w:rsidR="001D1740" w:rsidRPr="001D1740" w:rsidRDefault="001D1740" w:rsidP="00BD18DB">
      <w:pPr>
        <w:spacing w:line="240" w:lineRule="exact"/>
        <w:ind w:left="6237"/>
        <w:jc w:val="both"/>
        <w:rPr>
          <w:lang w:eastAsia="ru-RU"/>
        </w:rPr>
      </w:pPr>
      <w:r w:rsidRPr="001D1740">
        <w:rPr>
          <w:lang w:eastAsia="ru-RU"/>
        </w:rPr>
        <w:t>постановлением</w:t>
      </w:r>
    </w:p>
    <w:p w:rsidR="001D1740" w:rsidRPr="001D1740" w:rsidRDefault="001D1740" w:rsidP="00BD18DB">
      <w:pPr>
        <w:spacing w:line="240" w:lineRule="exact"/>
        <w:ind w:left="6237"/>
        <w:jc w:val="both"/>
        <w:rPr>
          <w:lang w:eastAsia="ru-RU"/>
        </w:rPr>
      </w:pPr>
      <w:r w:rsidRPr="001D1740">
        <w:rPr>
          <w:lang w:eastAsia="ru-RU"/>
        </w:rPr>
        <w:t xml:space="preserve">администрации Александровского </w:t>
      </w:r>
    </w:p>
    <w:p w:rsidR="001D1740" w:rsidRPr="001D1740" w:rsidRDefault="001D1740" w:rsidP="00BD18DB">
      <w:pPr>
        <w:spacing w:line="240" w:lineRule="exact"/>
        <w:ind w:left="6237"/>
        <w:jc w:val="both"/>
        <w:rPr>
          <w:lang w:eastAsia="ru-RU"/>
        </w:rPr>
      </w:pPr>
      <w:r w:rsidRPr="001D1740">
        <w:rPr>
          <w:lang w:eastAsia="ru-RU"/>
        </w:rPr>
        <w:t>муниципального округа</w:t>
      </w:r>
    </w:p>
    <w:p w:rsidR="001D1740" w:rsidRPr="001D1740" w:rsidRDefault="00BD18DB" w:rsidP="00BD18DB">
      <w:pPr>
        <w:ind w:left="6237"/>
        <w:rPr>
          <w:b/>
          <w:szCs w:val="28"/>
          <w:lang w:eastAsia="ru-RU"/>
        </w:rPr>
      </w:pPr>
      <w:r>
        <w:rPr>
          <w:lang w:eastAsia="ru-RU"/>
        </w:rPr>
        <w:t xml:space="preserve">от </w:t>
      </w:r>
      <w:r w:rsidR="00C31EE6">
        <w:rPr>
          <w:lang w:eastAsia="ru-RU"/>
        </w:rPr>
        <w:t xml:space="preserve">18.02.2026 </w:t>
      </w:r>
      <w:r w:rsidR="001D1740" w:rsidRPr="001D1740">
        <w:rPr>
          <w:lang w:eastAsia="ru-RU"/>
        </w:rPr>
        <w:t>№</w:t>
      </w:r>
      <w:r>
        <w:rPr>
          <w:lang w:eastAsia="ru-RU"/>
        </w:rPr>
        <w:t xml:space="preserve"> </w:t>
      </w:r>
      <w:r w:rsidR="00C31EE6">
        <w:rPr>
          <w:lang w:eastAsia="ru-RU"/>
        </w:rPr>
        <w:t>187</w:t>
      </w:r>
    </w:p>
    <w:p w:rsidR="002001D9" w:rsidRDefault="002001D9">
      <w:pPr>
        <w:pStyle w:val="a7"/>
        <w:ind w:firstLine="0"/>
      </w:pPr>
    </w:p>
    <w:p w:rsidR="0056706A" w:rsidRDefault="0056706A" w:rsidP="00BD18DB">
      <w:pPr>
        <w:spacing w:line="240" w:lineRule="exact"/>
        <w:jc w:val="center"/>
        <w:rPr>
          <w:b/>
        </w:rPr>
      </w:pPr>
      <w:r>
        <w:rPr>
          <w:b/>
        </w:rPr>
        <w:t>П Л А Н</w:t>
      </w:r>
    </w:p>
    <w:p w:rsidR="0056706A" w:rsidRDefault="0056706A" w:rsidP="00BD18DB">
      <w:pPr>
        <w:spacing w:line="240" w:lineRule="exact"/>
        <w:jc w:val="center"/>
        <w:rPr>
          <w:b/>
        </w:rPr>
      </w:pPr>
      <w:r>
        <w:rPr>
          <w:b/>
        </w:rPr>
        <w:t>мероприятий по обеспечению безопасности людей на водных объектах</w:t>
      </w:r>
      <w:r w:rsidR="001B642D">
        <w:rPr>
          <w:b/>
        </w:rPr>
        <w:br/>
      </w:r>
      <w:r w:rsidR="00C3297F" w:rsidRPr="00C3297F">
        <w:rPr>
          <w:b/>
          <w:color w:val="000000"/>
        </w:rPr>
        <w:t>в весенний период 202</w:t>
      </w:r>
      <w:r w:rsidR="001D1740">
        <w:rPr>
          <w:b/>
          <w:color w:val="000000"/>
        </w:rPr>
        <w:t>6</w:t>
      </w:r>
      <w:r w:rsidR="003B4ECB">
        <w:rPr>
          <w:b/>
          <w:color w:val="000000"/>
        </w:rPr>
        <w:t> </w:t>
      </w:r>
      <w:r w:rsidR="00C3297F" w:rsidRPr="00C3297F">
        <w:rPr>
          <w:b/>
          <w:color w:val="000000"/>
        </w:rPr>
        <w:t>г.</w:t>
      </w:r>
      <w:r>
        <w:rPr>
          <w:b/>
        </w:rPr>
        <w:t xml:space="preserve"> на территории </w:t>
      </w:r>
    </w:p>
    <w:p w:rsidR="0056706A" w:rsidRDefault="0056706A" w:rsidP="00BD18DB">
      <w:pPr>
        <w:spacing w:line="240" w:lineRule="exact"/>
        <w:jc w:val="center"/>
        <w:rPr>
          <w:b/>
        </w:rPr>
      </w:pPr>
      <w:r>
        <w:rPr>
          <w:b/>
        </w:rPr>
        <w:t xml:space="preserve">Александровского муниципального </w:t>
      </w:r>
      <w:r w:rsidR="006B7C41">
        <w:rPr>
          <w:b/>
        </w:rPr>
        <w:t>округа</w:t>
      </w:r>
    </w:p>
    <w:p w:rsidR="00D36F62" w:rsidRDefault="00D36F62" w:rsidP="0056706A">
      <w:pPr>
        <w:jc w:val="center"/>
        <w:rPr>
          <w:b/>
        </w:rPr>
      </w:pPr>
    </w:p>
    <w:tbl>
      <w:tblPr>
        <w:tblW w:w="10039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7"/>
        <w:gridCol w:w="4177"/>
        <w:gridCol w:w="1843"/>
        <w:gridCol w:w="3402"/>
      </w:tblGrid>
      <w:tr w:rsidR="0056706A" w:rsidRPr="00BD18DB" w:rsidTr="009C55F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6706A" w:rsidRPr="00BD18DB" w:rsidRDefault="0056706A" w:rsidP="0088524A">
            <w:pPr>
              <w:jc w:val="center"/>
              <w:rPr>
                <w:bCs/>
                <w:sz w:val="26"/>
                <w:szCs w:val="26"/>
              </w:rPr>
            </w:pPr>
            <w:r w:rsidRPr="00BD18DB">
              <w:rPr>
                <w:bCs/>
                <w:sz w:val="26"/>
                <w:szCs w:val="26"/>
              </w:rPr>
              <w:t>№ п/п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6706A" w:rsidRPr="00BD18DB" w:rsidRDefault="0056706A" w:rsidP="0088524A">
            <w:pPr>
              <w:jc w:val="center"/>
              <w:rPr>
                <w:bCs/>
                <w:sz w:val="26"/>
                <w:szCs w:val="26"/>
              </w:rPr>
            </w:pPr>
            <w:r w:rsidRPr="00BD18DB">
              <w:rPr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6706A" w:rsidRPr="00BD18DB" w:rsidRDefault="0056706A" w:rsidP="0088524A">
            <w:pPr>
              <w:jc w:val="center"/>
              <w:rPr>
                <w:bCs/>
                <w:sz w:val="26"/>
                <w:szCs w:val="26"/>
              </w:rPr>
            </w:pPr>
            <w:r w:rsidRPr="00BD18DB">
              <w:rPr>
                <w:bCs/>
                <w:sz w:val="26"/>
                <w:szCs w:val="26"/>
              </w:rPr>
              <w:t>Сроки исполнения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6706A" w:rsidRPr="00BD18DB" w:rsidRDefault="0056706A" w:rsidP="0088524A">
            <w:pPr>
              <w:jc w:val="center"/>
              <w:rPr>
                <w:bCs/>
                <w:sz w:val="26"/>
                <w:szCs w:val="26"/>
              </w:rPr>
            </w:pPr>
            <w:r w:rsidRPr="00BD18DB">
              <w:rPr>
                <w:bCs/>
                <w:sz w:val="26"/>
                <w:szCs w:val="26"/>
              </w:rPr>
              <w:t>Исполнители</w:t>
            </w:r>
          </w:p>
        </w:tc>
      </w:tr>
      <w:tr w:rsidR="00D82015" w:rsidRPr="00BD18DB" w:rsidTr="009C55F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015" w:rsidRPr="00BD18DB" w:rsidRDefault="00D82015" w:rsidP="009C55F7">
            <w:pPr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1.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015" w:rsidRDefault="00D82015" w:rsidP="001E1FF8">
            <w:pPr>
              <w:suppressAutoHyphens w:val="0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 xml:space="preserve">Разместить </w:t>
            </w:r>
            <w:r w:rsidR="003B4ECB" w:rsidRPr="00BD18DB">
              <w:rPr>
                <w:rStyle w:val="af2"/>
                <w:sz w:val="26"/>
                <w:szCs w:val="26"/>
              </w:rPr>
              <w:t>в сетевом издании официальный сайт Александро</w:t>
            </w:r>
            <w:r w:rsidR="003B4ECB" w:rsidRPr="00BD18DB">
              <w:rPr>
                <w:rStyle w:val="af2"/>
                <w:sz w:val="26"/>
                <w:szCs w:val="26"/>
              </w:rPr>
              <w:t>в</w:t>
            </w:r>
            <w:r w:rsidR="003B4ECB" w:rsidRPr="00BD18DB">
              <w:rPr>
                <w:rStyle w:val="af2"/>
                <w:sz w:val="26"/>
                <w:szCs w:val="26"/>
              </w:rPr>
              <w:t>ского муниципального округа Пермского края (</w:t>
            </w:r>
            <w:hyperlink r:id="rId10" w:history="1">
              <w:r w:rsidR="003B4ECB" w:rsidRPr="00BD18DB">
                <w:rPr>
                  <w:rStyle w:val="af4"/>
                  <w:color w:val="auto"/>
                  <w:sz w:val="26"/>
                  <w:szCs w:val="26"/>
                  <w:u w:val="none"/>
                  <w:lang w:val="en-US"/>
                </w:rPr>
                <w:t>www</w:t>
              </w:r>
              <w:r w:rsidR="003B4ECB" w:rsidRPr="00BD18DB">
                <w:rPr>
                  <w:rStyle w:val="af4"/>
                  <w:color w:val="auto"/>
                  <w:sz w:val="26"/>
                  <w:szCs w:val="26"/>
                  <w:u w:val="none"/>
                </w:rPr>
                <w:t>.aleksraion.ru</w:t>
              </w:r>
            </w:hyperlink>
            <w:r w:rsidR="003B4ECB" w:rsidRPr="00BD18DB">
              <w:rPr>
                <w:rStyle w:val="af2"/>
                <w:sz w:val="26"/>
                <w:szCs w:val="26"/>
              </w:rPr>
              <w:t xml:space="preserve">) 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информацио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н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ные листовки, памятки, рекоме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н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дации для населения о мерах без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о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пасности на водо</w:t>
            </w:r>
            <w:r w:rsidR="003B4ECB" w:rsidRPr="00BD18DB">
              <w:rPr>
                <w:color w:val="000000"/>
                <w:sz w:val="26"/>
                <w:szCs w:val="26"/>
                <w:shd w:val="clear" w:color="auto" w:fill="FFFFFF"/>
              </w:rPr>
              <w:t>е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мах в в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е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сенний период</w:t>
            </w:r>
          </w:p>
          <w:p w:rsidR="00BD18DB" w:rsidRPr="00BD18DB" w:rsidRDefault="00BD18DB" w:rsidP="001E1FF8">
            <w:pPr>
              <w:suppressAutoHyphens w:val="0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015" w:rsidRPr="00BD18DB" w:rsidRDefault="003B4ECB" w:rsidP="001E1FF8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м</w:t>
            </w:r>
            <w:r w:rsidR="00D82015" w:rsidRPr="00BD18DB">
              <w:rPr>
                <w:sz w:val="26"/>
                <w:szCs w:val="26"/>
              </w:rPr>
              <w:t>арт-апрель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015" w:rsidRPr="00BD18DB" w:rsidRDefault="005F7F49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О</w:t>
            </w:r>
            <w:r w:rsidR="00B02705" w:rsidRPr="00BD18DB">
              <w:rPr>
                <w:sz w:val="26"/>
                <w:szCs w:val="26"/>
              </w:rPr>
              <w:t>тдел</w:t>
            </w:r>
            <w:r w:rsidR="00D82015" w:rsidRPr="00BD18DB">
              <w:rPr>
                <w:sz w:val="26"/>
                <w:szCs w:val="26"/>
              </w:rPr>
              <w:t xml:space="preserve"> по территориальной безопасности</w:t>
            </w:r>
            <w:r w:rsidR="00B02705" w:rsidRPr="00BD18DB">
              <w:rPr>
                <w:sz w:val="26"/>
                <w:szCs w:val="26"/>
              </w:rPr>
              <w:t>, по ГО и ЧС</w:t>
            </w:r>
          </w:p>
          <w:p w:rsidR="00D82015" w:rsidRPr="00BD18DB" w:rsidRDefault="003B4ECB" w:rsidP="001B642D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Руководитель аппарата администрации округа</w:t>
            </w:r>
          </w:p>
        </w:tc>
      </w:tr>
      <w:tr w:rsidR="00C074C2" w:rsidRPr="00BD18DB" w:rsidTr="009C55F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074C2" w:rsidRPr="00BD18DB" w:rsidRDefault="00C074C2" w:rsidP="009C55F7">
            <w:pPr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2.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074C2" w:rsidRPr="00BD18DB" w:rsidRDefault="00C074C2" w:rsidP="001E1FF8">
            <w:pPr>
              <w:suppressAutoHyphens w:val="0"/>
              <w:jc w:val="both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Проверить наличие упрежда</w:t>
            </w:r>
            <w:r w:rsidRPr="00BD18DB">
              <w:rPr>
                <w:sz w:val="26"/>
                <w:szCs w:val="26"/>
              </w:rPr>
              <w:t>ю</w:t>
            </w:r>
            <w:r w:rsidRPr="00BD18DB">
              <w:rPr>
                <w:sz w:val="26"/>
                <w:szCs w:val="26"/>
              </w:rPr>
              <w:t>щих и информационных знаков в ме</w:t>
            </w:r>
            <w:r w:rsidRPr="00BD18DB">
              <w:rPr>
                <w:sz w:val="26"/>
                <w:szCs w:val="26"/>
              </w:rPr>
              <w:t>с</w:t>
            </w:r>
            <w:r w:rsidRPr="00BD18DB">
              <w:rPr>
                <w:sz w:val="26"/>
                <w:szCs w:val="26"/>
              </w:rPr>
              <w:t>тах традиционного в</w:t>
            </w:r>
            <w:r w:rsidRPr="00BD18DB">
              <w:rPr>
                <w:sz w:val="26"/>
                <w:szCs w:val="26"/>
              </w:rPr>
              <w:t>ы</w:t>
            </w:r>
            <w:r w:rsidRPr="00BD18DB">
              <w:rPr>
                <w:sz w:val="26"/>
                <w:szCs w:val="26"/>
              </w:rPr>
              <w:t>хода людей на лед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074C2" w:rsidRPr="00BD18DB" w:rsidRDefault="00C074C2" w:rsidP="001E1FF8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 xml:space="preserve">до </w:t>
            </w:r>
            <w:r w:rsidR="00C7326F" w:rsidRPr="00BD18DB">
              <w:rPr>
                <w:sz w:val="26"/>
                <w:szCs w:val="26"/>
              </w:rPr>
              <w:t>31</w:t>
            </w:r>
            <w:r w:rsidRPr="00BD18DB">
              <w:rPr>
                <w:sz w:val="26"/>
                <w:szCs w:val="26"/>
              </w:rPr>
              <w:t>.03.</w:t>
            </w:r>
            <w:r w:rsidR="00AB04DC" w:rsidRPr="00BD18DB">
              <w:rPr>
                <w:sz w:val="26"/>
                <w:szCs w:val="26"/>
              </w:rPr>
              <w:t>202</w:t>
            </w:r>
            <w:r w:rsidR="001D1740" w:rsidRPr="00BD18DB">
              <w:rPr>
                <w:sz w:val="26"/>
                <w:szCs w:val="26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074C2" w:rsidRPr="00BD18DB" w:rsidRDefault="00C074C2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 xml:space="preserve">Начальник </w:t>
            </w:r>
            <w:r w:rsidR="00E20782" w:rsidRPr="00BD18DB">
              <w:rPr>
                <w:sz w:val="26"/>
                <w:szCs w:val="26"/>
              </w:rPr>
              <w:t xml:space="preserve">территориального </w:t>
            </w:r>
            <w:r w:rsidRPr="00BD18DB">
              <w:rPr>
                <w:sz w:val="26"/>
                <w:szCs w:val="26"/>
              </w:rPr>
              <w:t xml:space="preserve">управления </w:t>
            </w:r>
            <w:r w:rsidR="003B4ECB" w:rsidRPr="00BD18DB">
              <w:rPr>
                <w:sz w:val="26"/>
                <w:szCs w:val="26"/>
              </w:rPr>
              <w:t>р.п. </w:t>
            </w:r>
            <w:r w:rsidR="00E20782" w:rsidRPr="00BD18DB">
              <w:rPr>
                <w:sz w:val="26"/>
                <w:szCs w:val="26"/>
              </w:rPr>
              <w:t>Яйва</w:t>
            </w:r>
          </w:p>
          <w:p w:rsidR="00C074C2" w:rsidRDefault="003B4ECB" w:rsidP="00AB04DC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О</w:t>
            </w:r>
            <w:r w:rsidR="00E20782" w:rsidRPr="00BD18DB">
              <w:rPr>
                <w:sz w:val="26"/>
                <w:szCs w:val="26"/>
              </w:rPr>
              <w:t>тдел по территориальной безопасности, по ГО и ЧС</w:t>
            </w:r>
          </w:p>
          <w:p w:rsidR="00BD18DB" w:rsidRPr="00BD18DB" w:rsidRDefault="00BD18DB" w:rsidP="00AB04DC">
            <w:pPr>
              <w:jc w:val="center"/>
              <w:rPr>
                <w:sz w:val="26"/>
                <w:szCs w:val="26"/>
              </w:rPr>
            </w:pPr>
          </w:p>
        </w:tc>
      </w:tr>
      <w:tr w:rsidR="00421127" w:rsidRPr="00BD18DB" w:rsidTr="009C55F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1127" w:rsidRPr="00BD18DB" w:rsidRDefault="00421127" w:rsidP="009C55F7">
            <w:pPr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3.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1127" w:rsidRDefault="00421127" w:rsidP="001E1FF8">
            <w:pPr>
              <w:suppressAutoHyphens w:val="0"/>
              <w:jc w:val="both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Оборудовать в муниципальных у</w:t>
            </w:r>
            <w:r w:rsidRPr="00BD18DB">
              <w:rPr>
                <w:sz w:val="26"/>
                <w:szCs w:val="26"/>
              </w:rPr>
              <w:t>ч</w:t>
            </w:r>
            <w:r w:rsidRPr="00BD18DB">
              <w:rPr>
                <w:sz w:val="26"/>
                <w:szCs w:val="26"/>
              </w:rPr>
              <w:t xml:space="preserve">реждениях </w:t>
            </w:r>
            <w:r w:rsidR="006B7C41" w:rsidRPr="00BD18DB">
              <w:rPr>
                <w:sz w:val="26"/>
                <w:szCs w:val="26"/>
              </w:rPr>
              <w:t>образования, кул</w:t>
            </w:r>
            <w:r w:rsidR="006B7C41" w:rsidRPr="00BD18DB">
              <w:rPr>
                <w:sz w:val="26"/>
                <w:szCs w:val="26"/>
              </w:rPr>
              <w:t>ь</w:t>
            </w:r>
            <w:r w:rsidR="006B7C41" w:rsidRPr="00BD18DB">
              <w:rPr>
                <w:sz w:val="26"/>
                <w:szCs w:val="26"/>
              </w:rPr>
              <w:t xml:space="preserve">туры и спорта </w:t>
            </w:r>
            <w:r w:rsidRPr="00BD18DB">
              <w:rPr>
                <w:sz w:val="26"/>
                <w:szCs w:val="26"/>
              </w:rPr>
              <w:t>уголки, пропагандиру</w:t>
            </w:r>
            <w:r w:rsidRPr="00BD18DB">
              <w:rPr>
                <w:sz w:val="26"/>
                <w:szCs w:val="26"/>
              </w:rPr>
              <w:t>ю</w:t>
            </w:r>
            <w:r w:rsidRPr="00BD18DB">
              <w:rPr>
                <w:sz w:val="26"/>
                <w:szCs w:val="26"/>
              </w:rPr>
              <w:t xml:space="preserve">щие правила поведения и меры безопасности на водных объектах в </w:t>
            </w:r>
            <w:r w:rsidR="006F7C58" w:rsidRPr="00BD18DB">
              <w:rPr>
                <w:sz w:val="26"/>
                <w:szCs w:val="26"/>
              </w:rPr>
              <w:t>весенний</w:t>
            </w:r>
            <w:r w:rsidRPr="00BD18DB">
              <w:rPr>
                <w:sz w:val="26"/>
                <w:szCs w:val="26"/>
              </w:rPr>
              <w:t xml:space="preserve"> период</w:t>
            </w:r>
          </w:p>
          <w:p w:rsidR="00BD18DB" w:rsidRPr="00BD18DB" w:rsidRDefault="00BD18DB" w:rsidP="001E1FF8">
            <w:pPr>
              <w:suppressAutoHyphens w:val="0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1127" w:rsidRPr="00BD18DB" w:rsidRDefault="00421127" w:rsidP="001E1FF8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 xml:space="preserve">до </w:t>
            </w:r>
            <w:r w:rsidR="006F7C58" w:rsidRPr="00BD18DB">
              <w:rPr>
                <w:sz w:val="26"/>
                <w:szCs w:val="26"/>
              </w:rPr>
              <w:t>3</w:t>
            </w:r>
            <w:r w:rsidR="00C7326F" w:rsidRPr="00BD18DB">
              <w:rPr>
                <w:sz w:val="26"/>
                <w:szCs w:val="26"/>
              </w:rPr>
              <w:t>1</w:t>
            </w:r>
            <w:r w:rsidRPr="00BD18DB">
              <w:rPr>
                <w:sz w:val="26"/>
                <w:szCs w:val="26"/>
              </w:rPr>
              <w:t>.</w:t>
            </w:r>
            <w:r w:rsidR="006F7C58" w:rsidRPr="00BD18DB">
              <w:rPr>
                <w:sz w:val="26"/>
                <w:szCs w:val="26"/>
              </w:rPr>
              <w:t>03</w:t>
            </w:r>
            <w:r w:rsidRPr="00BD18DB">
              <w:rPr>
                <w:sz w:val="26"/>
                <w:szCs w:val="26"/>
              </w:rPr>
              <w:t>.</w:t>
            </w:r>
            <w:r w:rsidR="00AB04DC" w:rsidRPr="00BD18DB">
              <w:rPr>
                <w:sz w:val="26"/>
                <w:szCs w:val="26"/>
              </w:rPr>
              <w:t>202</w:t>
            </w:r>
            <w:r w:rsidR="001D1740" w:rsidRPr="00BD18DB">
              <w:rPr>
                <w:sz w:val="26"/>
                <w:szCs w:val="26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1127" w:rsidRPr="00BD18DB" w:rsidRDefault="00421127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Руководители</w:t>
            </w:r>
          </w:p>
          <w:p w:rsidR="00421127" w:rsidRPr="00BD18DB" w:rsidRDefault="00421127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учреждений</w:t>
            </w:r>
            <w:r w:rsidR="006F7C58" w:rsidRPr="00BD18DB">
              <w:rPr>
                <w:sz w:val="26"/>
                <w:szCs w:val="26"/>
              </w:rPr>
              <w:t xml:space="preserve"> образования</w:t>
            </w:r>
            <w:r w:rsidR="00E20782" w:rsidRPr="00BD18DB">
              <w:rPr>
                <w:sz w:val="26"/>
                <w:szCs w:val="26"/>
              </w:rPr>
              <w:t>,</w:t>
            </w:r>
            <w:r w:rsidR="006F7C58" w:rsidRPr="00BD18DB">
              <w:rPr>
                <w:sz w:val="26"/>
                <w:szCs w:val="26"/>
              </w:rPr>
              <w:t xml:space="preserve"> культуры и спорта</w:t>
            </w:r>
          </w:p>
        </w:tc>
      </w:tr>
      <w:tr w:rsidR="006F7C58" w:rsidRPr="00BD18DB" w:rsidTr="009C55F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7C58" w:rsidRPr="00BD18DB" w:rsidRDefault="006F7C58" w:rsidP="009C55F7">
            <w:pPr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4.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C02" w:rsidRDefault="006F7C58" w:rsidP="001E1FF8">
            <w:pPr>
              <w:suppressAutoHyphens w:val="0"/>
              <w:jc w:val="both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Рекомендовать руководителям школ и иных детских учрежд</w:t>
            </w:r>
            <w:r w:rsidRPr="00BD18DB">
              <w:rPr>
                <w:sz w:val="26"/>
                <w:szCs w:val="26"/>
              </w:rPr>
              <w:t>е</w:t>
            </w:r>
            <w:r w:rsidRPr="00BD18DB">
              <w:rPr>
                <w:sz w:val="26"/>
                <w:szCs w:val="26"/>
              </w:rPr>
              <w:t xml:space="preserve">ний, 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провести</w:t>
            </w:r>
            <w:r w:rsidRPr="00BD18DB">
              <w:rPr>
                <w:sz w:val="26"/>
                <w:szCs w:val="26"/>
              </w:rPr>
              <w:t xml:space="preserve"> уроки, конкурсы, викт</w:t>
            </w:r>
            <w:r w:rsidRPr="00BD18DB">
              <w:rPr>
                <w:sz w:val="26"/>
                <w:szCs w:val="26"/>
              </w:rPr>
              <w:t>о</w:t>
            </w:r>
            <w:r w:rsidRPr="00BD18DB">
              <w:rPr>
                <w:sz w:val="26"/>
                <w:szCs w:val="26"/>
              </w:rPr>
              <w:t>рины и другие мероприятия, н</w:t>
            </w:r>
            <w:r w:rsidRPr="00BD18DB">
              <w:rPr>
                <w:sz w:val="26"/>
                <w:szCs w:val="26"/>
              </w:rPr>
              <w:t>а</w:t>
            </w:r>
            <w:r w:rsidRPr="00BD18DB">
              <w:rPr>
                <w:sz w:val="26"/>
                <w:szCs w:val="26"/>
              </w:rPr>
              <w:t>правленные на ознакомление уч</w:t>
            </w:r>
            <w:r w:rsidRPr="00BD18DB">
              <w:rPr>
                <w:sz w:val="26"/>
                <w:szCs w:val="26"/>
              </w:rPr>
              <w:t>а</w:t>
            </w:r>
            <w:r w:rsidRPr="00BD18DB">
              <w:rPr>
                <w:sz w:val="26"/>
                <w:szCs w:val="26"/>
              </w:rPr>
              <w:t>щихся с правилами поведения и мер</w:t>
            </w:r>
            <w:r w:rsidR="007408EE" w:rsidRPr="00BD18DB">
              <w:rPr>
                <w:sz w:val="26"/>
                <w:szCs w:val="26"/>
              </w:rPr>
              <w:t>ами</w:t>
            </w:r>
            <w:r w:rsidRPr="00BD18DB">
              <w:rPr>
                <w:sz w:val="26"/>
                <w:szCs w:val="26"/>
              </w:rPr>
              <w:t xml:space="preserve"> безопасн</w:t>
            </w:r>
            <w:r w:rsidRPr="00BD18DB">
              <w:rPr>
                <w:sz w:val="26"/>
                <w:szCs w:val="26"/>
              </w:rPr>
              <w:t>о</w:t>
            </w:r>
            <w:r w:rsidRPr="00BD18DB">
              <w:rPr>
                <w:sz w:val="26"/>
                <w:szCs w:val="26"/>
              </w:rPr>
              <w:t>сти на водных объектах в весе</w:t>
            </w:r>
            <w:r w:rsidRPr="00BD18DB">
              <w:rPr>
                <w:sz w:val="26"/>
                <w:szCs w:val="26"/>
              </w:rPr>
              <w:t>н</w:t>
            </w:r>
            <w:r w:rsidRPr="00BD18DB">
              <w:rPr>
                <w:sz w:val="26"/>
                <w:szCs w:val="26"/>
              </w:rPr>
              <w:t>ний период</w:t>
            </w:r>
          </w:p>
          <w:p w:rsidR="00BD18DB" w:rsidRPr="00BD18DB" w:rsidRDefault="00BD18DB" w:rsidP="001E1FF8">
            <w:pPr>
              <w:suppressAutoHyphens w:val="0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7C58" w:rsidRPr="00BD18DB" w:rsidRDefault="006F7C58" w:rsidP="001E1FF8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до 15.04.</w:t>
            </w:r>
            <w:r w:rsidR="00AB04DC" w:rsidRPr="00BD18DB">
              <w:rPr>
                <w:sz w:val="26"/>
                <w:szCs w:val="26"/>
              </w:rPr>
              <w:t>202</w:t>
            </w:r>
            <w:r w:rsidR="001D1740" w:rsidRPr="00BD18DB">
              <w:rPr>
                <w:sz w:val="26"/>
                <w:szCs w:val="26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7C58" w:rsidRPr="00BD18DB" w:rsidRDefault="006F7C58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Руководители учреждений образования</w:t>
            </w:r>
          </w:p>
        </w:tc>
      </w:tr>
      <w:tr w:rsidR="007408EE" w:rsidRPr="00BD18DB" w:rsidTr="009C55F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408EE" w:rsidRPr="00BD18DB" w:rsidRDefault="007408EE" w:rsidP="009C55F7">
            <w:pPr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5.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408EE" w:rsidRDefault="007408EE" w:rsidP="001E1FF8">
            <w:pPr>
              <w:suppressAutoHyphens w:val="0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Рекомендовать председателю о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б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щества охотников и рыболовов провести работу с членами общ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е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ства по изучению правил повед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е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>ния и соблюдения мер безопасн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о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сти на водоемах в в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е</w:t>
            </w:r>
            <w:r w:rsidRPr="00BD18DB">
              <w:rPr>
                <w:color w:val="000000"/>
                <w:sz w:val="26"/>
                <w:szCs w:val="26"/>
                <w:shd w:val="clear" w:color="auto" w:fill="FFFFFF"/>
              </w:rPr>
              <w:t>сенний период</w:t>
            </w:r>
          </w:p>
          <w:p w:rsidR="00BD18DB" w:rsidRPr="00BD18DB" w:rsidRDefault="00BD18DB" w:rsidP="001E1FF8">
            <w:pPr>
              <w:suppressAutoHyphens w:val="0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408EE" w:rsidRPr="00BD18DB" w:rsidRDefault="003B4ECB" w:rsidP="001E1FF8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lastRenderedPageBreak/>
              <w:t>м</w:t>
            </w:r>
            <w:r w:rsidR="00BC0D13" w:rsidRPr="00BD18DB">
              <w:rPr>
                <w:sz w:val="26"/>
                <w:szCs w:val="26"/>
              </w:rPr>
              <w:t>арт-апрель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408EE" w:rsidRPr="00BD18DB" w:rsidRDefault="007408EE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Председатель общества охотников и рыболовов</w:t>
            </w:r>
          </w:p>
        </w:tc>
      </w:tr>
      <w:tr w:rsidR="006A5C2B" w:rsidRPr="00BD18DB" w:rsidTr="009C55F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C2B" w:rsidRPr="00BD18DB" w:rsidRDefault="006A5C2B" w:rsidP="009C55F7">
            <w:pPr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C2B" w:rsidRPr="00BD18DB" w:rsidRDefault="006A5C2B" w:rsidP="001E1FF8">
            <w:pPr>
              <w:suppressAutoHyphens w:val="0"/>
              <w:jc w:val="both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Организовать рейды и патрулир</w:t>
            </w:r>
            <w:r w:rsidRPr="00BD18DB">
              <w:rPr>
                <w:sz w:val="26"/>
                <w:szCs w:val="26"/>
              </w:rPr>
              <w:t>о</w:t>
            </w:r>
            <w:r w:rsidRPr="00BD18DB">
              <w:rPr>
                <w:sz w:val="26"/>
                <w:szCs w:val="26"/>
              </w:rPr>
              <w:t>вание с целью выявления несан</w:t>
            </w:r>
            <w:r w:rsidRPr="00BD18DB">
              <w:rPr>
                <w:sz w:val="26"/>
                <w:szCs w:val="26"/>
              </w:rPr>
              <w:t>к</w:t>
            </w:r>
            <w:r w:rsidRPr="00BD18DB">
              <w:rPr>
                <w:sz w:val="26"/>
                <w:szCs w:val="26"/>
              </w:rPr>
              <w:t xml:space="preserve">ционированных выходов </w:t>
            </w:r>
            <w:r w:rsidR="00581023" w:rsidRPr="00BD18DB">
              <w:rPr>
                <w:sz w:val="26"/>
                <w:szCs w:val="26"/>
              </w:rPr>
              <w:t xml:space="preserve">людей </w:t>
            </w:r>
            <w:r w:rsidRPr="00BD18DB">
              <w:rPr>
                <w:sz w:val="26"/>
                <w:szCs w:val="26"/>
              </w:rPr>
              <w:t>на лед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C2B" w:rsidRPr="00BD18DB" w:rsidRDefault="003B4ECB" w:rsidP="001E1FF8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м</w:t>
            </w:r>
            <w:r w:rsidR="00D25B84" w:rsidRPr="00BD18DB">
              <w:rPr>
                <w:sz w:val="26"/>
                <w:szCs w:val="26"/>
              </w:rPr>
              <w:t>арт-апрель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6686" w:rsidRPr="00BD18DB" w:rsidRDefault="00E20782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Отдел по территориальной безопасности, по ГО и ЧС</w:t>
            </w:r>
          </w:p>
          <w:p w:rsidR="006A5C2B" w:rsidRPr="00BD18DB" w:rsidRDefault="006A5C2B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 xml:space="preserve">Отделение МВД России по Александровскому </w:t>
            </w:r>
            <w:r w:rsidR="00A53C02" w:rsidRPr="00BD18DB">
              <w:rPr>
                <w:sz w:val="26"/>
                <w:szCs w:val="26"/>
              </w:rPr>
              <w:t xml:space="preserve">муниципальному </w:t>
            </w:r>
            <w:r w:rsidR="00E20782" w:rsidRPr="00BD18DB">
              <w:rPr>
                <w:sz w:val="26"/>
                <w:szCs w:val="26"/>
              </w:rPr>
              <w:t>округу</w:t>
            </w:r>
          </w:p>
          <w:p w:rsidR="00A86686" w:rsidRPr="00BD18DB" w:rsidRDefault="00A86686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93</w:t>
            </w:r>
            <w:r w:rsidR="00AB04DC" w:rsidRPr="00BD18DB">
              <w:rPr>
                <w:sz w:val="26"/>
                <w:szCs w:val="26"/>
              </w:rPr>
              <w:t> </w:t>
            </w:r>
            <w:r w:rsidRPr="00BD18DB">
              <w:rPr>
                <w:sz w:val="26"/>
                <w:szCs w:val="26"/>
              </w:rPr>
              <w:t>ПСЧ</w:t>
            </w:r>
          </w:p>
          <w:p w:rsidR="00A86686" w:rsidRPr="00BD18DB" w:rsidRDefault="00AB04DC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8 </w:t>
            </w:r>
            <w:r w:rsidR="00A86686" w:rsidRPr="00BD18DB">
              <w:rPr>
                <w:sz w:val="26"/>
                <w:szCs w:val="26"/>
              </w:rPr>
              <w:t>ОНПР</w:t>
            </w:r>
          </w:p>
          <w:p w:rsidR="00581023" w:rsidRDefault="00581023" w:rsidP="00210489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Члены добровольной народной дружины г.</w:t>
            </w:r>
            <w:r w:rsidR="00210489" w:rsidRPr="00BD18DB">
              <w:rPr>
                <w:sz w:val="26"/>
                <w:szCs w:val="26"/>
              </w:rPr>
              <w:t> </w:t>
            </w:r>
            <w:r w:rsidRPr="00BD18DB">
              <w:rPr>
                <w:sz w:val="26"/>
                <w:szCs w:val="26"/>
              </w:rPr>
              <w:t>Александровска</w:t>
            </w:r>
          </w:p>
          <w:p w:rsidR="00BD18DB" w:rsidRPr="00BD18DB" w:rsidRDefault="00BD18DB" w:rsidP="00210489">
            <w:pPr>
              <w:jc w:val="center"/>
              <w:rPr>
                <w:sz w:val="26"/>
                <w:szCs w:val="26"/>
              </w:rPr>
            </w:pPr>
          </w:p>
        </w:tc>
      </w:tr>
      <w:tr w:rsidR="006A5C2B" w:rsidRPr="00BD18DB" w:rsidTr="009C55F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C2B" w:rsidRPr="00BD18DB" w:rsidRDefault="006A5C2B" w:rsidP="009C55F7">
            <w:pPr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7.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C2B" w:rsidRPr="00BD18DB" w:rsidRDefault="00C8172F" w:rsidP="001E1FF8">
            <w:pPr>
              <w:suppressAutoHyphens w:val="0"/>
              <w:jc w:val="both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  <w:shd w:val="clear" w:color="auto" w:fill="FFFFFF"/>
              </w:rPr>
              <w:t>Распространить среди населения памят</w:t>
            </w:r>
            <w:r w:rsidR="0066546D" w:rsidRPr="00BD18DB">
              <w:rPr>
                <w:sz w:val="26"/>
                <w:szCs w:val="26"/>
                <w:shd w:val="clear" w:color="auto" w:fill="FFFFFF"/>
              </w:rPr>
              <w:t>ки</w:t>
            </w:r>
            <w:r w:rsidRPr="00BD18DB">
              <w:rPr>
                <w:sz w:val="26"/>
                <w:szCs w:val="26"/>
                <w:shd w:val="clear" w:color="auto" w:fill="FFFFFF"/>
              </w:rPr>
              <w:t xml:space="preserve"> о мерах по обеспеч</w:t>
            </w:r>
            <w:r w:rsidRPr="00BD18DB">
              <w:rPr>
                <w:sz w:val="26"/>
                <w:szCs w:val="26"/>
                <w:shd w:val="clear" w:color="auto" w:fill="FFFFFF"/>
              </w:rPr>
              <w:t>е</w:t>
            </w:r>
            <w:r w:rsidRPr="00BD18DB">
              <w:rPr>
                <w:sz w:val="26"/>
                <w:szCs w:val="26"/>
                <w:shd w:val="clear" w:color="auto" w:fill="FFFFFF"/>
              </w:rPr>
              <w:t>нию безопасности на водных объектах</w:t>
            </w:r>
            <w:r w:rsidR="00581023" w:rsidRPr="00BD18DB">
              <w:rPr>
                <w:sz w:val="26"/>
                <w:szCs w:val="26"/>
              </w:rPr>
              <w:t xml:space="preserve"> в весенний период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C2B" w:rsidRPr="00BD18DB" w:rsidRDefault="00210489" w:rsidP="001E1FF8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м</w:t>
            </w:r>
            <w:r w:rsidR="0066546D" w:rsidRPr="00BD18DB">
              <w:rPr>
                <w:sz w:val="26"/>
                <w:szCs w:val="26"/>
              </w:rPr>
              <w:t>арт-апрель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3E34" w:rsidRPr="00BD18DB" w:rsidRDefault="00E20782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Отдел по территориальной безопасности, по ГО и ЧС</w:t>
            </w:r>
          </w:p>
          <w:p w:rsidR="006F307F" w:rsidRPr="00BD18DB" w:rsidRDefault="00210489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Н</w:t>
            </w:r>
            <w:r w:rsidR="006F307F" w:rsidRPr="00BD18DB">
              <w:rPr>
                <w:sz w:val="26"/>
                <w:szCs w:val="26"/>
              </w:rPr>
              <w:t>ачальник территориальн</w:t>
            </w:r>
            <w:r w:rsidRPr="00BD18DB">
              <w:rPr>
                <w:sz w:val="26"/>
                <w:szCs w:val="26"/>
              </w:rPr>
              <w:t>ого управления р.п. </w:t>
            </w:r>
            <w:r w:rsidR="006F307F" w:rsidRPr="00BD18DB">
              <w:rPr>
                <w:sz w:val="26"/>
                <w:szCs w:val="26"/>
              </w:rPr>
              <w:t>Яйва</w:t>
            </w:r>
          </w:p>
          <w:p w:rsidR="001B642D" w:rsidRPr="00BD18DB" w:rsidRDefault="001B642D" w:rsidP="001B642D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Начальник территориального отдела р.п. Всеволодо-Вильва</w:t>
            </w:r>
          </w:p>
          <w:p w:rsidR="0066546D" w:rsidRDefault="00210489" w:rsidP="003B4ECB">
            <w:pPr>
              <w:jc w:val="center"/>
              <w:rPr>
                <w:sz w:val="26"/>
                <w:szCs w:val="26"/>
              </w:rPr>
            </w:pPr>
            <w:r w:rsidRPr="00BD18DB">
              <w:rPr>
                <w:sz w:val="26"/>
                <w:szCs w:val="26"/>
              </w:rPr>
              <w:t>П</w:t>
            </w:r>
            <w:r w:rsidR="006F307F" w:rsidRPr="00BD18DB">
              <w:rPr>
                <w:sz w:val="26"/>
                <w:szCs w:val="26"/>
              </w:rPr>
              <w:t>редседатель</w:t>
            </w:r>
            <w:r w:rsidR="000C3E34" w:rsidRPr="00BD18DB">
              <w:rPr>
                <w:sz w:val="26"/>
                <w:szCs w:val="26"/>
              </w:rPr>
              <w:t xml:space="preserve"> КДН и ЗП</w:t>
            </w:r>
          </w:p>
          <w:p w:rsidR="00BD18DB" w:rsidRPr="00BD18DB" w:rsidRDefault="00BD18DB" w:rsidP="003B4ECB">
            <w:pPr>
              <w:jc w:val="center"/>
              <w:rPr>
                <w:sz w:val="26"/>
                <w:szCs w:val="26"/>
              </w:rPr>
            </w:pPr>
          </w:p>
        </w:tc>
      </w:tr>
    </w:tbl>
    <w:p w:rsidR="00C46F90" w:rsidRDefault="00C46F90">
      <w:pPr>
        <w:pStyle w:val="a7"/>
        <w:ind w:firstLine="0"/>
      </w:pPr>
    </w:p>
    <w:p w:rsidR="00C46F90" w:rsidRDefault="00C46F90">
      <w:pPr>
        <w:pStyle w:val="a7"/>
        <w:ind w:firstLine="0"/>
      </w:pPr>
    </w:p>
    <w:p w:rsidR="0060789B" w:rsidRDefault="0060789B">
      <w:pPr>
        <w:pStyle w:val="a7"/>
        <w:ind w:firstLine="0"/>
        <w:sectPr w:rsidR="0060789B" w:rsidSect="00BD18DB">
          <w:pgSz w:w="11906" w:h="16838"/>
          <w:pgMar w:top="1134" w:right="567" w:bottom="899" w:left="1418" w:header="720" w:footer="720" w:gutter="0"/>
          <w:pgNumType w:start="1"/>
          <w:cols w:space="720"/>
          <w:docGrid w:linePitch="360"/>
        </w:sectPr>
      </w:pPr>
    </w:p>
    <w:p w:rsidR="00A2315F" w:rsidRDefault="00BD18DB" w:rsidP="00BD18DB">
      <w:pPr>
        <w:spacing w:line="240" w:lineRule="exact"/>
        <w:jc w:val="both"/>
      </w:pPr>
      <w:r>
        <w:rPr>
          <w:noProof/>
          <w:lang w:eastAsia="ru-RU"/>
        </w:rPr>
        <w:lastRenderedPageBreak/>
        <w:pict>
          <v:roundrect id="_x0000_s1030" style="position:absolute;left:0;text-align:left;margin-left:230.6pt;margin-top:-20.7pt;width:52.5pt;height:18.75pt;z-index:251659264" arcsize="10923f" stroked="f"/>
        </w:pict>
      </w:r>
      <w:r w:rsidR="002001D9">
        <w:t>Рассылается: дело</w:t>
      </w:r>
      <w:r w:rsidR="006F307F">
        <w:t>;</w:t>
      </w:r>
      <w:r w:rsidR="002001D9">
        <w:t xml:space="preserve"> </w:t>
      </w:r>
      <w:r w:rsidR="00A53C02">
        <w:t>Захаровой Е.В.</w:t>
      </w:r>
      <w:r w:rsidR="006F307F">
        <w:t>;</w:t>
      </w:r>
      <w:r w:rsidR="002001D9">
        <w:t xml:space="preserve"> </w:t>
      </w:r>
      <w:r w:rsidR="00406F4D">
        <w:t xml:space="preserve">Отдел по </w:t>
      </w:r>
      <w:r w:rsidR="006F307F">
        <w:t>территориальной безопасности, по ГО и ЧС;</w:t>
      </w:r>
      <w:r w:rsidR="00406F4D">
        <w:t xml:space="preserve"> </w:t>
      </w:r>
      <w:r w:rsidR="00B2493F">
        <w:t xml:space="preserve">управление образования, </w:t>
      </w:r>
      <w:r w:rsidR="00210489">
        <w:rPr>
          <w:szCs w:val="28"/>
        </w:rPr>
        <w:t>террит</w:t>
      </w:r>
      <w:r>
        <w:rPr>
          <w:szCs w:val="28"/>
        </w:rPr>
        <w:t>ориальное управление р</w:t>
      </w:r>
      <w:r w:rsidR="00210489">
        <w:rPr>
          <w:szCs w:val="28"/>
        </w:rPr>
        <w:t>п. </w:t>
      </w:r>
      <w:r w:rsidR="006F307F">
        <w:rPr>
          <w:szCs w:val="28"/>
        </w:rPr>
        <w:t>Яйва;</w:t>
      </w:r>
      <w:r w:rsidR="00B2493F">
        <w:rPr>
          <w:szCs w:val="28"/>
        </w:rPr>
        <w:t xml:space="preserve"> </w:t>
      </w:r>
      <w:r w:rsidR="001B642D" w:rsidRPr="00E20782">
        <w:rPr>
          <w:szCs w:val="28"/>
        </w:rPr>
        <w:t>территориальн</w:t>
      </w:r>
      <w:r w:rsidR="001B642D">
        <w:rPr>
          <w:szCs w:val="28"/>
        </w:rPr>
        <w:t>ый отдел</w:t>
      </w:r>
      <w:r>
        <w:rPr>
          <w:szCs w:val="28"/>
        </w:rPr>
        <w:t xml:space="preserve"> р</w:t>
      </w:r>
      <w:r w:rsidR="001B642D">
        <w:rPr>
          <w:szCs w:val="28"/>
        </w:rPr>
        <w:t xml:space="preserve">п. Всеволодо-Вильва, </w:t>
      </w:r>
      <w:r w:rsidR="00B2493F">
        <w:rPr>
          <w:szCs w:val="28"/>
        </w:rPr>
        <w:t>КДН</w:t>
      </w:r>
      <w:r w:rsidR="001B642D">
        <w:rPr>
          <w:szCs w:val="28"/>
        </w:rPr>
        <w:t> </w:t>
      </w:r>
      <w:r w:rsidR="00B2493F">
        <w:rPr>
          <w:szCs w:val="28"/>
        </w:rPr>
        <w:t>и</w:t>
      </w:r>
      <w:r w:rsidR="001B642D">
        <w:rPr>
          <w:szCs w:val="28"/>
        </w:rPr>
        <w:t> </w:t>
      </w:r>
      <w:r w:rsidR="00B2493F">
        <w:rPr>
          <w:szCs w:val="28"/>
        </w:rPr>
        <w:t xml:space="preserve">ЗП, </w:t>
      </w:r>
      <w:r w:rsidR="00406F4D">
        <w:t>руководителям учреждений</w:t>
      </w:r>
      <w:r w:rsidR="00ED3CBF">
        <w:t xml:space="preserve"> </w:t>
      </w:r>
      <w:r w:rsidR="00B2493F">
        <w:t xml:space="preserve">образования, </w:t>
      </w:r>
      <w:r w:rsidR="00ED3CBF">
        <w:t>культуры и спорта</w:t>
      </w:r>
      <w:r w:rsidR="00406F4D">
        <w:t>,</w:t>
      </w:r>
      <w:r w:rsidR="00ED3CBF">
        <w:t xml:space="preserve"> общество охотников и рыболовов, командиру ДНД Нов</w:t>
      </w:r>
      <w:r w:rsidR="00B2493F">
        <w:t>и</w:t>
      </w:r>
      <w:r w:rsidR="00210489">
        <w:t>кову </w:t>
      </w:r>
      <w:r w:rsidR="00ED3CBF">
        <w:t xml:space="preserve">Д.Б., </w:t>
      </w:r>
      <w:r w:rsidR="00210489">
        <w:t>газета </w:t>
      </w:r>
      <w:r w:rsidR="00A27124">
        <w:t xml:space="preserve">«Боевой путь», </w:t>
      </w:r>
      <w:r w:rsidR="002001D9">
        <w:t>сайт АМ</w:t>
      </w:r>
      <w:r w:rsidR="006F307F">
        <w:t>О</w:t>
      </w:r>
      <w:r w:rsidR="002001D9">
        <w:t>, прокуратура.</w:t>
      </w:r>
    </w:p>
    <w:p w:rsidR="00BD18DB" w:rsidRDefault="00BD18DB" w:rsidP="00BD18DB">
      <w:pPr>
        <w:spacing w:line="240" w:lineRule="exact"/>
        <w:jc w:val="both"/>
      </w:pPr>
    </w:p>
    <w:p w:rsidR="00BD18DB" w:rsidRDefault="00BD18DB" w:rsidP="00BD18DB">
      <w:pPr>
        <w:spacing w:line="240" w:lineRule="exact"/>
        <w:jc w:val="both"/>
      </w:pPr>
    </w:p>
    <w:p w:rsidR="00BD18DB" w:rsidRPr="00406F4D" w:rsidRDefault="00BD18DB" w:rsidP="00BD18DB">
      <w:pPr>
        <w:spacing w:line="240" w:lineRule="exact"/>
        <w:jc w:val="both"/>
      </w:pPr>
    </w:p>
    <w:sectPr w:rsidR="00BD18DB" w:rsidRPr="00406F4D">
      <w:pgSz w:w="11906" w:h="16838"/>
      <w:pgMar w:top="1134" w:right="567" w:bottom="899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F6" w:rsidRDefault="00853DF6" w:rsidP="002001D9">
      <w:r>
        <w:separator/>
      </w:r>
    </w:p>
  </w:endnote>
  <w:endnote w:type="continuationSeparator" w:id="0">
    <w:p w:rsidR="00853DF6" w:rsidRDefault="00853DF6" w:rsidP="00200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DB" w:rsidRPr="00BD18DB" w:rsidRDefault="00BD18DB">
    <w:pPr>
      <w:pStyle w:val="af"/>
      <w:rPr>
        <w:sz w:val="20"/>
      </w:rPr>
    </w:pPr>
    <w:r w:rsidRPr="00BD18DB">
      <w:rPr>
        <w:sz w:val="20"/>
      </w:rPr>
      <w:t>13405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F6" w:rsidRDefault="00853DF6" w:rsidP="002001D9">
      <w:r>
        <w:separator/>
      </w:r>
    </w:p>
  </w:footnote>
  <w:footnote w:type="continuationSeparator" w:id="0">
    <w:p w:rsidR="00853DF6" w:rsidRDefault="00853DF6" w:rsidP="00200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DB" w:rsidRDefault="00BD18DB" w:rsidP="00BD18DB">
    <w:pPr>
      <w:pStyle w:val="ad"/>
      <w:jc w:val="center"/>
    </w:pPr>
    <w:fldSimple w:instr=" PAGE   \* MERGEFORMAT ">
      <w:r w:rsidR="001E6A84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43462"/>
    <w:multiLevelType w:val="multilevel"/>
    <w:tmpl w:val="5204C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924003"/>
    <w:multiLevelType w:val="multilevel"/>
    <w:tmpl w:val="8362DD9C"/>
    <w:lvl w:ilvl="0">
      <w:start w:val="1"/>
      <w:numFmt w:val="decimal"/>
      <w:lvlText w:val="%1."/>
      <w:lvlJc w:val="left"/>
      <w:pPr>
        <w:ind w:left="1729" w:hanging="102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attachedTemplate r:id="rId1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7F1A"/>
    <w:rsid w:val="00001602"/>
    <w:rsid w:val="000143A2"/>
    <w:rsid w:val="00047B80"/>
    <w:rsid w:val="000B5AA9"/>
    <w:rsid w:val="000C3E34"/>
    <w:rsid w:val="000E7F1A"/>
    <w:rsid w:val="00126562"/>
    <w:rsid w:val="00175319"/>
    <w:rsid w:val="0018003A"/>
    <w:rsid w:val="001835D3"/>
    <w:rsid w:val="001B642D"/>
    <w:rsid w:val="001D1740"/>
    <w:rsid w:val="001E1FF8"/>
    <w:rsid w:val="001E6A84"/>
    <w:rsid w:val="001F5735"/>
    <w:rsid w:val="002001D9"/>
    <w:rsid w:val="00210048"/>
    <w:rsid w:val="00210489"/>
    <w:rsid w:val="002311BA"/>
    <w:rsid w:val="002421D2"/>
    <w:rsid w:val="002528AC"/>
    <w:rsid w:val="0025748A"/>
    <w:rsid w:val="002A3875"/>
    <w:rsid w:val="002F28D6"/>
    <w:rsid w:val="00321214"/>
    <w:rsid w:val="00330BE3"/>
    <w:rsid w:val="003354E2"/>
    <w:rsid w:val="003634FC"/>
    <w:rsid w:val="00386FDB"/>
    <w:rsid w:val="00397F37"/>
    <w:rsid w:val="003B0C0A"/>
    <w:rsid w:val="003B4ECB"/>
    <w:rsid w:val="003C6976"/>
    <w:rsid w:val="003E3D6E"/>
    <w:rsid w:val="00406F4D"/>
    <w:rsid w:val="00421127"/>
    <w:rsid w:val="00446689"/>
    <w:rsid w:val="0046042B"/>
    <w:rsid w:val="00481B19"/>
    <w:rsid w:val="004A615D"/>
    <w:rsid w:val="004C61E8"/>
    <w:rsid w:val="004D44A2"/>
    <w:rsid w:val="00510C37"/>
    <w:rsid w:val="005231CB"/>
    <w:rsid w:val="00540710"/>
    <w:rsid w:val="0056198E"/>
    <w:rsid w:val="0056706A"/>
    <w:rsid w:val="005713C9"/>
    <w:rsid w:val="00581023"/>
    <w:rsid w:val="00582EB7"/>
    <w:rsid w:val="005F7F49"/>
    <w:rsid w:val="00603A58"/>
    <w:rsid w:val="0060789B"/>
    <w:rsid w:val="0066546D"/>
    <w:rsid w:val="006A5C2B"/>
    <w:rsid w:val="006B7C41"/>
    <w:rsid w:val="006F307F"/>
    <w:rsid w:val="006F7C58"/>
    <w:rsid w:val="00704EAE"/>
    <w:rsid w:val="00707CF8"/>
    <w:rsid w:val="00731B3F"/>
    <w:rsid w:val="007408EE"/>
    <w:rsid w:val="00776120"/>
    <w:rsid w:val="00777B28"/>
    <w:rsid w:val="00777B3B"/>
    <w:rsid w:val="007C1510"/>
    <w:rsid w:val="007F6356"/>
    <w:rsid w:val="00813BB1"/>
    <w:rsid w:val="00821491"/>
    <w:rsid w:val="00845832"/>
    <w:rsid w:val="00853DF6"/>
    <w:rsid w:val="0088524A"/>
    <w:rsid w:val="008C7559"/>
    <w:rsid w:val="00971F93"/>
    <w:rsid w:val="00977DA1"/>
    <w:rsid w:val="009C55F7"/>
    <w:rsid w:val="009E6E74"/>
    <w:rsid w:val="00A07994"/>
    <w:rsid w:val="00A13CE6"/>
    <w:rsid w:val="00A22801"/>
    <w:rsid w:val="00A2315F"/>
    <w:rsid w:val="00A2320B"/>
    <w:rsid w:val="00A27124"/>
    <w:rsid w:val="00A34E3E"/>
    <w:rsid w:val="00A53C02"/>
    <w:rsid w:val="00A86686"/>
    <w:rsid w:val="00AA41FF"/>
    <w:rsid w:val="00AB04DC"/>
    <w:rsid w:val="00AC5BF0"/>
    <w:rsid w:val="00AD7878"/>
    <w:rsid w:val="00B00BBE"/>
    <w:rsid w:val="00B02705"/>
    <w:rsid w:val="00B2493F"/>
    <w:rsid w:val="00B70F0B"/>
    <w:rsid w:val="00B94DE4"/>
    <w:rsid w:val="00B95986"/>
    <w:rsid w:val="00BA4FE4"/>
    <w:rsid w:val="00BB576A"/>
    <w:rsid w:val="00BB7551"/>
    <w:rsid w:val="00BC0D13"/>
    <w:rsid w:val="00BD18DB"/>
    <w:rsid w:val="00BD1D08"/>
    <w:rsid w:val="00BE522B"/>
    <w:rsid w:val="00BF1DAC"/>
    <w:rsid w:val="00C0126D"/>
    <w:rsid w:val="00C074C2"/>
    <w:rsid w:val="00C10A7B"/>
    <w:rsid w:val="00C11864"/>
    <w:rsid w:val="00C31EE6"/>
    <w:rsid w:val="00C3297F"/>
    <w:rsid w:val="00C46F90"/>
    <w:rsid w:val="00C7326F"/>
    <w:rsid w:val="00C8172F"/>
    <w:rsid w:val="00CA39DB"/>
    <w:rsid w:val="00CB5F00"/>
    <w:rsid w:val="00CD2649"/>
    <w:rsid w:val="00D0408A"/>
    <w:rsid w:val="00D21A19"/>
    <w:rsid w:val="00D25B84"/>
    <w:rsid w:val="00D36F62"/>
    <w:rsid w:val="00D60AF5"/>
    <w:rsid w:val="00D82015"/>
    <w:rsid w:val="00D93399"/>
    <w:rsid w:val="00DB7D7D"/>
    <w:rsid w:val="00E20658"/>
    <w:rsid w:val="00E20782"/>
    <w:rsid w:val="00E2749D"/>
    <w:rsid w:val="00ED3CBF"/>
    <w:rsid w:val="00F02E7D"/>
    <w:rsid w:val="00F04137"/>
    <w:rsid w:val="00F43039"/>
    <w:rsid w:val="00F44844"/>
    <w:rsid w:val="00F451D9"/>
    <w:rsid w:val="00F8406D"/>
    <w:rsid w:val="00FF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BD18DB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11">
    <w:name w:val="Основной шрифт абзаца1"/>
  </w:style>
  <w:style w:type="character" w:customStyle="1" w:styleId="a3">
    <w:name w:val="Основной текст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character" w:customStyle="1" w:styleId="a4">
    <w:name w:val="Символ нумерации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7">
    <w:name w:val="Body Text"/>
    <w:basedOn w:val="a"/>
    <w:pPr>
      <w:spacing w:line="360" w:lineRule="exact"/>
      <w:ind w:firstLine="720"/>
      <w:jc w:val="both"/>
    </w:pPr>
    <w:rPr>
      <w:rFonts w:eastAsia="Calibri"/>
      <w:szCs w:val="22"/>
    </w:rPr>
  </w:style>
  <w:style w:type="paragraph" w:styleId="a8">
    <w:name w:val="List"/>
    <w:basedOn w:val="a7"/>
    <w:rPr>
      <w:rFonts w:ascii="Arial" w:hAnsi="Arial"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a9">
    <w:name w:val="Адресат"/>
    <w:basedOn w:val="a"/>
    <w:pPr>
      <w:spacing w:after="120" w:line="240" w:lineRule="exact"/>
    </w:pPr>
  </w:style>
  <w:style w:type="paragraph" w:customStyle="1" w:styleId="aa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b">
    <w:name w:val="Заголовок к тексту"/>
    <w:basedOn w:val="a"/>
    <w:next w:val="a7"/>
    <w:pPr>
      <w:spacing w:after="480" w:line="240" w:lineRule="exact"/>
    </w:pPr>
    <w:rPr>
      <w:b/>
    </w:rPr>
  </w:style>
  <w:style w:type="paragraph" w:customStyle="1" w:styleId="ac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ConsPlusDocList">
    <w:name w:val="ConsPlusDocList"/>
    <w:next w:val="a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7"/>
  </w:style>
  <w:style w:type="paragraph" w:customStyle="1" w:styleId="af1">
    <w:name w:val="Исполнитель"/>
    <w:basedOn w:val="a7"/>
    <w:next w:val="a7"/>
    <w:pPr>
      <w:spacing w:line="240" w:lineRule="exact"/>
      <w:ind w:firstLine="0"/>
      <w:jc w:val="left"/>
    </w:pPr>
    <w:rPr>
      <w:sz w:val="24"/>
    </w:rPr>
  </w:style>
  <w:style w:type="character" w:customStyle="1" w:styleId="af2">
    <w:name w:val="Основной текст Знак"/>
    <w:rsid w:val="00A22801"/>
    <w:rPr>
      <w:sz w:val="28"/>
      <w:szCs w:val="24"/>
    </w:rPr>
  </w:style>
  <w:style w:type="paragraph" w:styleId="af3">
    <w:name w:val="Normal (Web)"/>
    <w:basedOn w:val="a"/>
    <w:rsid w:val="00A2315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4D44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4">
    <w:name w:val="Hyperlink"/>
    <w:rsid w:val="003B4EC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D18DB"/>
    <w:rPr>
      <w:rFonts w:ascii="Arial" w:hAnsi="Arial" w:cs="Arial"/>
      <w:b/>
      <w:bCs/>
      <w:kern w:val="32"/>
      <w:sz w:val="32"/>
      <w:szCs w:val="32"/>
    </w:rPr>
  </w:style>
  <w:style w:type="paragraph" w:styleId="22">
    <w:name w:val="Body Text 2"/>
    <w:basedOn w:val="a"/>
    <w:link w:val="23"/>
    <w:rsid w:val="00BD18DB"/>
    <w:pPr>
      <w:suppressAutoHyphens w:val="0"/>
      <w:spacing w:after="120" w:line="480" w:lineRule="auto"/>
    </w:pPr>
    <w:rPr>
      <w:lang w:eastAsia="ru-RU"/>
    </w:rPr>
  </w:style>
  <w:style w:type="character" w:customStyle="1" w:styleId="23">
    <w:name w:val="Основной текст 2 Знак"/>
    <w:basedOn w:val="a0"/>
    <w:link w:val="22"/>
    <w:rsid w:val="00BD18DB"/>
    <w:rPr>
      <w:sz w:val="28"/>
    </w:rPr>
  </w:style>
  <w:style w:type="character" w:customStyle="1" w:styleId="ae">
    <w:name w:val="Верхний колонтитул Знак"/>
    <w:basedOn w:val="a0"/>
    <w:link w:val="ad"/>
    <w:uiPriority w:val="99"/>
    <w:rsid w:val="00BD18DB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leksraion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BLANK\1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146</Template>
  <TotalTime>1</TotalTime>
  <Pages>4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расходного</vt:lpstr>
    </vt:vector>
  </TitlesOfParts>
  <Company>MoBIL GROUP</Company>
  <LinksUpToDate>false</LinksUpToDate>
  <CharactersWithSpaces>4334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расходного</dc:title>
  <dc:creator>user</dc:creator>
  <cp:lastModifiedBy>Администратор</cp:lastModifiedBy>
  <cp:revision>2</cp:revision>
  <cp:lastPrinted>2026-02-18T10:21:00Z</cp:lastPrinted>
  <dcterms:created xsi:type="dcterms:W3CDTF">2026-02-18T11:33:00Z</dcterms:created>
  <dcterms:modified xsi:type="dcterms:W3CDTF">2026-02-18T11:33:00Z</dcterms:modified>
</cp:coreProperties>
</file>