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B3C2593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971800" cy="13430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32FAE" w14:textId="4D5A8E9E" w:rsidR="007D73CE" w:rsidRPr="009832A6" w:rsidRDefault="009470A3" w:rsidP="007D73CE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Об утверждении председателя </w:t>
                            </w:r>
                            <w:r w:rsidR="007D73CE" w:rsidRPr="00353D1E">
                              <w:rPr>
                                <w:b/>
                                <w:szCs w:val="28"/>
                              </w:rPr>
                              <w:t xml:space="preserve">комитета </w:t>
                            </w:r>
                            <w:r w:rsidR="00FA303A" w:rsidRPr="001161CD">
                              <w:rPr>
                                <w:b/>
                                <w:szCs w:val="28"/>
                              </w:rPr>
                              <w:t xml:space="preserve">по вопросам ЖКХ и муниципальной собственности </w:t>
                            </w:r>
                            <w:r w:rsidR="007D73CE" w:rsidRPr="00353D1E">
                              <w:rPr>
                                <w:b/>
                                <w:szCs w:val="28"/>
                              </w:rPr>
                              <w:t>Думы Александровского муниципального округа</w:t>
                            </w:r>
                          </w:p>
                          <w:p w14:paraId="1A2A8DD8" w14:textId="7BAA2751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4pt;height:105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" filled="f" stroked="f">
                <v:textbox inset="0,0,0,0">
                  <w:txbxContent>
                    <w:p w14:paraId="6A132FAE" w14:textId="4D5A8E9E" w:rsidR="007D73CE" w:rsidRPr="009832A6" w:rsidRDefault="009470A3" w:rsidP="007D73CE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Об утверждении председателя </w:t>
                      </w:r>
                      <w:r w:rsidR="007D73CE" w:rsidRPr="00353D1E">
                        <w:rPr>
                          <w:b/>
                          <w:szCs w:val="28"/>
                        </w:rPr>
                        <w:t xml:space="preserve">комитета </w:t>
                      </w:r>
                      <w:r w:rsidR="00FA303A" w:rsidRPr="001161CD">
                        <w:rPr>
                          <w:b/>
                          <w:szCs w:val="28"/>
                        </w:rPr>
                        <w:t xml:space="preserve">по вопросам ЖКХ и муниципальной собственности </w:t>
                      </w:r>
                      <w:r w:rsidR="007D73CE" w:rsidRPr="00353D1E">
                        <w:rPr>
                          <w:b/>
                          <w:szCs w:val="28"/>
                        </w:rPr>
                        <w:t>Думы Александровского муниципального округа</w:t>
                      </w:r>
                    </w:p>
                    <w:p w14:paraId="1A2A8DD8" w14:textId="7BAA2751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2105DB8" w:rsidR="008E0D07" w:rsidRPr="009101E3" w:rsidRDefault="007D73CE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A303A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2105DB8" w:rsidR="008E0D07" w:rsidRPr="009101E3" w:rsidRDefault="007D73CE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A303A">
                        <w:rPr>
                          <w:b/>
                          <w:bCs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E610DA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E610DA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7447DBB" w:rsidR="002E3BE0" w:rsidRPr="009112C6" w:rsidRDefault="007D73C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353D1E">
        <w:rPr>
          <w:szCs w:val="28"/>
        </w:rPr>
        <w:t xml:space="preserve">На основании статьи </w:t>
      </w:r>
      <w:r>
        <w:rPr>
          <w:szCs w:val="28"/>
        </w:rPr>
        <w:t>7</w:t>
      </w:r>
      <w:r w:rsidRPr="00353D1E">
        <w:rPr>
          <w:szCs w:val="28"/>
        </w:rPr>
        <w:t xml:space="preserve"> Положения о </w:t>
      </w:r>
      <w:r>
        <w:rPr>
          <w:szCs w:val="28"/>
        </w:rPr>
        <w:t>Думе</w:t>
      </w:r>
      <w:r w:rsidRPr="00353D1E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353D1E">
        <w:rPr>
          <w:szCs w:val="28"/>
        </w:rPr>
        <w:t xml:space="preserve">, статьи 11 Положения о постоянных комитетах </w:t>
      </w:r>
      <w:r>
        <w:rPr>
          <w:szCs w:val="28"/>
        </w:rPr>
        <w:t>Думы</w:t>
      </w:r>
      <w:r w:rsidRPr="00353D1E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</w:t>
      </w:r>
      <w:r w:rsidRPr="00353D1E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D7F73B7" w14:textId="21A52874" w:rsidR="007D73CE" w:rsidRPr="00CB4848" w:rsidRDefault="00432C98" w:rsidP="007D73CE">
      <w:pPr>
        <w:ind w:firstLine="709"/>
        <w:jc w:val="both"/>
        <w:rPr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7D73CE" w:rsidRPr="00353D1E">
        <w:rPr>
          <w:szCs w:val="28"/>
        </w:rPr>
        <w:t xml:space="preserve">Утвердить председателем </w:t>
      </w:r>
      <w:r w:rsidR="009470A3" w:rsidRPr="00CB3A8A">
        <w:rPr>
          <w:szCs w:val="28"/>
        </w:rPr>
        <w:t xml:space="preserve">комитета по </w:t>
      </w:r>
      <w:r w:rsidR="00FA303A" w:rsidRPr="001161CD">
        <w:rPr>
          <w:szCs w:val="28"/>
        </w:rPr>
        <w:t>вопросам ЖКХ и муниципальной собственности</w:t>
      </w:r>
      <w:r w:rsidR="00FA303A">
        <w:rPr>
          <w:szCs w:val="28"/>
        </w:rPr>
        <w:t xml:space="preserve"> Виль Олесю Михайловну</w:t>
      </w:r>
      <w:r w:rsidR="007D73CE" w:rsidRPr="00353D1E">
        <w:rPr>
          <w:szCs w:val="28"/>
        </w:rPr>
        <w:t xml:space="preserve">, депутата Думы Александровского </w:t>
      </w:r>
      <w:r w:rsidR="007D73CE" w:rsidRPr="00CB4848">
        <w:rPr>
          <w:szCs w:val="28"/>
        </w:rPr>
        <w:t xml:space="preserve">муниципального округа по избирательному округу № </w:t>
      </w:r>
      <w:r w:rsidR="00FA303A">
        <w:rPr>
          <w:szCs w:val="28"/>
        </w:rPr>
        <w:t>6</w:t>
      </w:r>
      <w:r w:rsidR="007D73CE" w:rsidRPr="00CB4848">
        <w:rPr>
          <w:szCs w:val="28"/>
        </w:rPr>
        <w:t>.</w:t>
      </w:r>
    </w:p>
    <w:p w14:paraId="4F8B8100" w14:textId="1BD9C344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EBB87B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</w:t>
      </w:r>
      <w:r w:rsidR="001B015B">
        <w:rPr>
          <w:szCs w:val="28"/>
        </w:rPr>
        <w:t>вского муниципального округа</w:t>
      </w:r>
      <w:r w:rsidR="001B015B">
        <w:rPr>
          <w:szCs w:val="28"/>
        </w:rPr>
        <w:tab/>
      </w:r>
      <w:r w:rsidR="001B015B">
        <w:rPr>
          <w:szCs w:val="28"/>
        </w:rPr>
        <w:tab/>
      </w:r>
      <w:r w:rsidR="001B015B">
        <w:rPr>
          <w:szCs w:val="28"/>
        </w:rPr>
        <w:tab/>
      </w:r>
      <w:r w:rsidR="00C55E10">
        <w:rPr>
          <w:szCs w:val="28"/>
        </w:rPr>
        <w:tab/>
      </w:r>
      <w:r>
        <w:rPr>
          <w:szCs w:val="28"/>
        </w:rPr>
        <w:t>В.И. Косожихин</w:t>
      </w:r>
    </w:p>
    <w:sectPr w:rsidR="00472DEA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689991" w14:textId="77777777" w:rsidR="000A3239" w:rsidRDefault="000A3239">
      <w:r>
        <w:separator/>
      </w:r>
    </w:p>
    <w:p w14:paraId="3BD80267" w14:textId="77777777" w:rsidR="000A3239" w:rsidRDefault="000A3239"/>
  </w:endnote>
  <w:endnote w:type="continuationSeparator" w:id="0">
    <w:p w14:paraId="1B1BAE97" w14:textId="77777777" w:rsidR="000A3239" w:rsidRDefault="000A3239">
      <w:r>
        <w:continuationSeparator/>
      </w:r>
    </w:p>
    <w:p w14:paraId="1005A156" w14:textId="77777777" w:rsidR="000A3239" w:rsidRDefault="000A32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CAC0C" w14:textId="77777777" w:rsidR="000A3239" w:rsidRDefault="000A3239">
      <w:r>
        <w:separator/>
      </w:r>
    </w:p>
    <w:p w14:paraId="719146D6" w14:textId="77777777" w:rsidR="000A3239" w:rsidRDefault="000A3239"/>
  </w:footnote>
  <w:footnote w:type="continuationSeparator" w:id="0">
    <w:p w14:paraId="4E955287" w14:textId="77777777" w:rsidR="000A3239" w:rsidRDefault="000A3239">
      <w:r>
        <w:continuationSeparator/>
      </w:r>
    </w:p>
    <w:p w14:paraId="518BD1B2" w14:textId="77777777" w:rsidR="000A3239" w:rsidRDefault="000A32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359D" w:rsidRPr="009B359D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23566476">
    <w:abstractNumId w:val="3"/>
  </w:num>
  <w:num w:numId="2" w16cid:durableId="1346441733">
    <w:abstractNumId w:val="1"/>
  </w:num>
  <w:num w:numId="3" w16cid:durableId="714351378">
    <w:abstractNumId w:val="4"/>
  </w:num>
  <w:num w:numId="4" w16cid:durableId="1180897315">
    <w:abstractNumId w:val="2"/>
  </w:num>
  <w:num w:numId="5" w16cid:durableId="1879470410">
    <w:abstractNumId w:val="0"/>
  </w:num>
  <w:num w:numId="6" w16cid:durableId="744056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47F93"/>
    <w:rsid w:val="00060DF4"/>
    <w:rsid w:val="0007358C"/>
    <w:rsid w:val="000878C9"/>
    <w:rsid w:val="0009595A"/>
    <w:rsid w:val="000A1018"/>
    <w:rsid w:val="000A1249"/>
    <w:rsid w:val="000A3239"/>
    <w:rsid w:val="000B2323"/>
    <w:rsid w:val="000E4171"/>
    <w:rsid w:val="000F1526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B015B"/>
    <w:rsid w:val="001D1569"/>
    <w:rsid w:val="001D6203"/>
    <w:rsid w:val="00210DC9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10E5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254E0"/>
    <w:rsid w:val="00432C98"/>
    <w:rsid w:val="004448E6"/>
    <w:rsid w:val="004627A2"/>
    <w:rsid w:val="0047054C"/>
    <w:rsid w:val="00472DEA"/>
    <w:rsid w:val="00482187"/>
    <w:rsid w:val="0048252D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D73CE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0A3"/>
    <w:rsid w:val="009475F3"/>
    <w:rsid w:val="00973EE1"/>
    <w:rsid w:val="009815B2"/>
    <w:rsid w:val="00981A15"/>
    <w:rsid w:val="00983927"/>
    <w:rsid w:val="009871F7"/>
    <w:rsid w:val="009B359D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55E10"/>
    <w:rsid w:val="00C76D98"/>
    <w:rsid w:val="00C82217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A303A"/>
    <w:rsid w:val="00FC0FBD"/>
    <w:rsid w:val="00FC185F"/>
    <w:rsid w:val="00FC233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159FE0EF-F91B-4203-B120-B819CC90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7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2023-08-24T08:10:00Z</cp:lastPrinted>
  <dcterms:created xsi:type="dcterms:W3CDTF">2024-11-27T08:33:00Z</dcterms:created>
  <dcterms:modified xsi:type="dcterms:W3CDTF">2024-11-27T11:18:00Z</dcterms:modified>
</cp:coreProperties>
</file>