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315" w:rsidRPr="00AD2937" w:rsidRDefault="002C1795" w:rsidP="00EB085F">
      <w:pPr>
        <w:spacing w:after="0" w:line="240" w:lineRule="exact"/>
        <w:ind w:right="5335"/>
        <w:jc w:val="both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6in;margin-top:165.6pt;width:95.25pt;height:18pt;z-index:251658240;mso-position-horizontal-relative:page;mso-position-vertical-relative:page" filled="f" stroked="f">
            <v:textbox style="mso-next-textbox:#_x0000_s1078" inset="0,0,0,0">
              <w:txbxContent>
                <w:p w:rsidR="000D1CE9" w:rsidRPr="0057115A" w:rsidRDefault="002B4EB2" w:rsidP="003976A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1545</w:t>
                  </w:r>
                </w:p>
              </w:txbxContent>
            </v:textbox>
            <w10:wrap anchorx="page" anchory="page"/>
          </v:shape>
        </w:pict>
      </w:r>
      <w:r w:rsidRPr="00BD4AD6">
        <w:rPr>
          <w:rFonts w:ascii="Times New Roman" w:hAnsi="Times New Roman"/>
          <w:b/>
          <w:noProof/>
          <w:sz w:val="28"/>
          <w:szCs w:val="28"/>
        </w:rPr>
        <w:pict>
          <v:shape id="_x0000_s1077" type="#_x0000_t202" style="position:absolute;left:0;text-align:left;margin-left:127.85pt;margin-top:165.6pt;width:101.25pt;height:18pt;z-index:251657216;mso-position-horizontal-relative:page;mso-position-vertical-relative:page" filled="f" stroked="f">
            <v:textbox style="mso-next-textbox:#_x0000_s1077" inset="0,0,0,0">
              <w:txbxContent>
                <w:p w:rsidR="000D1CE9" w:rsidRPr="0057115A" w:rsidRDefault="002B4EB2" w:rsidP="0057115A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19.12.2025</w:t>
                  </w:r>
                </w:p>
              </w:txbxContent>
            </v:textbox>
            <w10:wrap anchorx="page" anchory="page"/>
          </v:shape>
        </w:pict>
      </w:r>
      <w:r w:rsidR="006566E6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6192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148590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FA2292" w:rsidRPr="00AD2937">
        <w:rPr>
          <w:rFonts w:ascii="Times New Roman" w:hAnsi="Times New Roman"/>
          <w:b/>
          <w:noProof/>
          <w:sz w:val="28"/>
          <w:szCs w:val="28"/>
        </w:rPr>
        <w:t>Об утверждении межведомствен</w:t>
      </w:r>
      <w:r w:rsidR="00B92044" w:rsidRPr="00AD2937">
        <w:rPr>
          <w:rFonts w:ascii="Times New Roman" w:hAnsi="Times New Roman"/>
          <w:b/>
          <w:noProof/>
          <w:sz w:val="28"/>
          <w:szCs w:val="28"/>
        </w:rPr>
        <w:t>-</w:t>
      </w:r>
      <w:r w:rsidR="00FA2292" w:rsidRPr="00AD2937">
        <w:rPr>
          <w:rFonts w:ascii="Times New Roman" w:hAnsi="Times New Roman"/>
          <w:b/>
          <w:noProof/>
          <w:sz w:val="28"/>
          <w:szCs w:val="28"/>
        </w:rPr>
        <w:t xml:space="preserve">ной программы </w:t>
      </w:r>
      <w:r w:rsidR="0073454F" w:rsidRPr="00AD2937">
        <w:rPr>
          <w:rFonts w:ascii="Times New Roman" w:hAnsi="Times New Roman"/>
          <w:b/>
          <w:noProof/>
          <w:sz w:val="28"/>
          <w:szCs w:val="28"/>
        </w:rPr>
        <w:t>Алекса</w:t>
      </w:r>
      <w:r w:rsidR="00B92044" w:rsidRPr="00AD2937">
        <w:rPr>
          <w:rFonts w:ascii="Times New Roman" w:hAnsi="Times New Roman"/>
          <w:b/>
          <w:noProof/>
          <w:sz w:val="28"/>
          <w:szCs w:val="28"/>
        </w:rPr>
        <w:t>ндровско-го муниципального округа</w:t>
      </w:r>
      <w:r w:rsidR="00FA2292" w:rsidRPr="00AD2937">
        <w:rPr>
          <w:rFonts w:ascii="Times New Roman" w:hAnsi="Times New Roman"/>
          <w:b/>
          <w:noProof/>
          <w:sz w:val="28"/>
          <w:szCs w:val="28"/>
        </w:rPr>
        <w:t xml:space="preserve"> «Пла</w:t>
      </w:r>
      <w:r w:rsidR="00B92044" w:rsidRPr="00AD2937">
        <w:rPr>
          <w:rFonts w:ascii="Times New Roman" w:hAnsi="Times New Roman"/>
          <w:b/>
          <w:noProof/>
          <w:sz w:val="28"/>
          <w:szCs w:val="28"/>
        </w:rPr>
        <w:t>-</w:t>
      </w:r>
      <w:r w:rsidR="00FA2292" w:rsidRPr="00AD2937">
        <w:rPr>
          <w:rFonts w:ascii="Times New Roman" w:hAnsi="Times New Roman"/>
          <w:b/>
          <w:noProof/>
          <w:sz w:val="28"/>
          <w:szCs w:val="28"/>
        </w:rPr>
        <w:t>вание для всех» до 2030 года</w:t>
      </w:r>
    </w:p>
    <w:p w:rsidR="00C6402B" w:rsidRPr="00BD4AD6" w:rsidRDefault="00C6402B" w:rsidP="00EB085F">
      <w:pPr>
        <w:pStyle w:val="a5"/>
        <w:spacing w:after="0" w:line="240" w:lineRule="auto"/>
        <w:ind w:firstLine="0"/>
        <w:rPr>
          <w:rFonts w:ascii="Times New Roman" w:hAnsi="Times New Roman"/>
          <w:sz w:val="28"/>
          <w:szCs w:val="28"/>
          <w:lang w:val="ru-RU"/>
        </w:rPr>
      </w:pPr>
    </w:p>
    <w:p w:rsidR="003538AC" w:rsidRPr="00FA2292" w:rsidRDefault="00FA2292" w:rsidP="000D1CE9">
      <w:pPr>
        <w:pStyle w:val="a5"/>
        <w:spacing w:after="0"/>
        <w:rPr>
          <w:rFonts w:ascii="Times New Roman" w:hAnsi="Times New Roman"/>
          <w:sz w:val="28"/>
          <w:szCs w:val="28"/>
        </w:rPr>
      </w:pPr>
      <w:r w:rsidRPr="00FA2292">
        <w:rPr>
          <w:rFonts w:ascii="Times New Roman" w:hAnsi="Times New Roman"/>
          <w:sz w:val="28"/>
          <w:szCs w:val="28"/>
        </w:rPr>
        <w:t>Во исполнение распоряжения Правительства Российской Федерации от 07 февраля 2024 г. № 263-р</w:t>
      </w:r>
      <w:r w:rsidR="006C3A3A">
        <w:rPr>
          <w:rFonts w:ascii="Times New Roman" w:hAnsi="Times New Roman"/>
          <w:sz w:val="28"/>
          <w:szCs w:val="28"/>
          <w:lang w:val="ru-RU"/>
        </w:rPr>
        <w:t xml:space="preserve"> «Об утверждении межведомственной программы Пермского края «Плавание для всех» до 2030 года», на основании Устава Александровского муниципального округа</w:t>
      </w:r>
      <w:r w:rsidR="008C126B" w:rsidRPr="00FA2292">
        <w:rPr>
          <w:rFonts w:ascii="Times New Roman" w:hAnsi="Times New Roman"/>
          <w:sz w:val="28"/>
          <w:szCs w:val="28"/>
        </w:rPr>
        <w:t>,</w:t>
      </w:r>
    </w:p>
    <w:p w:rsidR="00471EED" w:rsidRPr="00BD4AD6" w:rsidRDefault="00471EED" w:rsidP="000D1CE9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администрация Александровского муниципального округа</w:t>
      </w:r>
      <w:r w:rsidR="00576509" w:rsidRPr="00BD4AD6">
        <w:rPr>
          <w:rFonts w:ascii="Times New Roman" w:hAnsi="Times New Roman"/>
          <w:sz w:val="28"/>
          <w:szCs w:val="28"/>
        </w:rPr>
        <w:t xml:space="preserve"> </w:t>
      </w:r>
      <w:r w:rsidRPr="00BD4AD6">
        <w:rPr>
          <w:rFonts w:ascii="Times New Roman" w:hAnsi="Times New Roman"/>
          <w:sz w:val="28"/>
          <w:szCs w:val="28"/>
        </w:rPr>
        <w:t>ПОСТАНОВЛЯЕТ:</w:t>
      </w:r>
    </w:p>
    <w:p w:rsidR="006549A4" w:rsidRDefault="006C3A3A" w:rsidP="000D1CE9">
      <w:pPr>
        <w:pStyle w:val="a5"/>
        <w:numPr>
          <w:ilvl w:val="0"/>
          <w:numId w:val="47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Утвердить</w:t>
      </w:r>
      <w:r w:rsidR="006549A4">
        <w:rPr>
          <w:rFonts w:ascii="Times New Roman" w:hAnsi="Times New Roman"/>
          <w:sz w:val="28"/>
          <w:szCs w:val="28"/>
          <w:lang w:val="ru-RU"/>
        </w:rPr>
        <w:t xml:space="preserve"> прилагаемые:</w:t>
      </w:r>
    </w:p>
    <w:p w:rsidR="00471EED" w:rsidRPr="006549A4" w:rsidRDefault="006C3A3A" w:rsidP="000D1CE9">
      <w:pPr>
        <w:pStyle w:val="a5"/>
        <w:numPr>
          <w:ilvl w:val="1"/>
          <w:numId w:val="47"/>
        </w:numPr>
        <w:tabs>
          <w:tab w:val="left" w:pos="1276"/>
        </w:tabs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межведомственную программу Александровского муниципального округа «Плавание для всех» до 2030 года (далее – Программа) согласно приложению</w:t>
      </w:r>
      <w:r w:rsidR="006549A4">
        <w:rPr>
          <w:rFonts w:ascii="Times New Roman" w:hAnsi="Times New Roman"/>
          <w:sz w:val="28"/>
          <w:szCs w:val="28"/>
          <w:lang w:val="ru-RU"/>
        </w:rPr>
        <w:t xml:space="preserve"> 1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6549A4" w:rsidRPr="00BD4AD6" w:rsidRDefault="006549A4" w:rsidP="000D1CE9">
      <w:pPr>
        <w:pStyle w:val="a5"/>
        <w:numPr>
          <w:ilvl w:val="1"/>
          <w:numId w:val="47"/>
        </w:numPr>
        <w:tabs>
          <w:tab w:val="left" w:pos="1276"/>
        </w:tabs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План мероприятий по реализации межведомственной программы Александровского муниципального округа «Плавание для всех» до 2030 года (далее – План) согласно приложению 2.</w:t>
      </w:r>
    </w:p>
    <w:p w:rsidR="00471EED" w:rsidRPr="00AD2937" w:rsidRDefault="00365D5C" w:rsidP="000D1CE9">
      <w:pPr>
        <w:pStyle w:val="af4"/>
        <w:tabs>
          <w:tab w:val="left" w:pos="993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2</w:t>
      </w:r>
      <w:r w:rsidR="000D1CE9">
        <w:rPr>
          <w:rFonts w:ascii="Times New Roman" w:hAnsi="Times New Roman"/>
          <w:sz w:val="28"/>
          <w:szCs w:val="28"/>
        </w:rPr>
        <w:t>. </w:t>
      </w:r>
      <w:r w:rsidR="00471EED" w:rsidRPr="00AD2937">
        <w:rPr>
          <w:rFonts w:ascii="Times New Roman" w:hAnsi="Times New Roman"/>
          <w:sz w:val="28"/>
          <w:szCs w:val="28"/>
        </w:rPr>
        <w:t xml:space="preserve">Опубликовать настоящее постановление в сетевом издании официальный сайт Александровского муниципального округа Пермского края (www.aleksraion.ru). </w:t>
      </w:r>
    </w:p>
    <w:p w:rsidR="00C6402B" w:rsidRPr="00AD2937" w:rsidRDefault="00C6402B" w:rsidP="000D1CE9">
      <w:pPr>
        <w:pStyle w:val="a5"/>
        <w:tabs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 xml:space="preserve">3. Настоящее постановление вступает в силу </w:t>
      </w:r>
      <w:r w:rsidRPr="00AD2937">
        <w:rPr>
          <w:rFonts w:ascii="Times New Roman" w:hAnsi="Times New Roman"/>
          <w:sz w:val="28"/>
          <w:szCs w:val="28"/>
          <w:lang w:val="ru-RU"/>
        </w:rPr>
        <w:t>1 января 202</w:t>
      </w:r>
      <w:r w:rsidR="006549A4" w:rsidRPr="00AD2937">
        <w:rPr>
          <w:rFonts w:ascii="Times New Roman" w:hAnsi="Times New Roman"/>
          <w:sz w:val="28"/>
          <w:szCs w:val="28"/>
          <w:lang w:val="ru-RU"/>
        </w:rPr>
        <w:t>6</w:t>
      </w:r>
      <w:r w:rsidRPr="00AD2937">
        <w:rPr>
          <w:rFonts w:ascii="Times New Roman" w:hAnsi="Times New Roman"/>
          <w:sz w:val="28"/>
          <w:szCs w:val="28"/>
          <w:lang w:val="ru-RU"/>
        </w:rPr>
        <w:t xml:space="preserve"> года</w:t>
      </w:r>
      <w:r w:rsidRPr="00AD2937">
        <w:rPr>
          <w:rFonts w:ascii="Times New Roman" w:hAnsi="Times New Roman"/>
          <w:sz w:val="28"/>
          <w:szCs w:val="28"/>
        </w:rPr>
        <w:t>.</w:t>
      </w:r>
    </w:p>
    <w:p w:rsidR="00471EED" w:rsidRPr="00AD2937" w:rsidRDefault="00C6402B" w:rsidP="000D1CE9">
      <w:pPr>
        <w:pStyle w:val="af4"/>
        <w:tabs>
          <w:tab w:val="left" w:pos="993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4</w:t>
      </w:r>
      <w:r w:rsidR="00471EED" w:rsidRPr="00AD2937">
        <w:rPr>
          <w:rFonts w:ascii="Times New Roman" w:hAnsi="Times New Roman"/>
          <w:sz w:val="28"/>
          <w:szCs w:val="28"/>
        </w:rPr>
        <w:t xml:space="preserve">. Контроль за исполнением постановления возложить </w:t>
      </w:r>
      <w:r w:rsidR="00920351" w:rsidRPr="00AD2937">
        <w:rPr>
          <w:rFonts w:ascii="Times New Roman" w:hAnsi="Times New Roman"/>
          <w:sz w:val="28"/>
          <w:szCs w:val="28"/>
        </w:rPr>
        <w:t>на заместителя главы администрации округа по социальной политике.</w:t>
      </w:r>
    </w:p>
    <w:p w:rsidR="00EB085F" w:rsidRPr="00AD2937" w:rsidRDefault="00EB085F" w:rsidP="00EB085F">
      <w:pPr>
        <w:pStyle w:val="af4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B085F" w:rsidRPr="00AD2937" w:rsidRDefault="00EB085F" w:rsidP="00EB085F">
      <w:pPr>
        <w:pStyle w:val="af4"/>
        <w:spacing w:after="0" w:line="34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71EED" w:rsidRPr="00AD2937" w:rsidRDefault="00471EED" w:rsidP="00EB085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 xml:space="preserve">Глава муниципального округа – </w:t>
      </w:r>
    </w:p>
    <w:p w:rsidR="00B75564" w:rsidRPr="00AD2937" w:rsidRDefault="00471EED" w:rsidP="00EB085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глава администрации</w:t>
      </w:r>
      <w:r w:rsidR="00B75564" w:rsidRPr="00AD2937">
        <w:rPr>
          <w:rFonts w:ascii="Times New Roman" w:hAnsi="Times New Roman"/>
          <w:sz w:val="28"/>
          <w:szCs w:val="28"/>
        </w:rPr>
        <w:t xml:space="preserve"> </w:t>
      </w:r>
      <w:r w:rsidRPr="00AD2937">
        <w:rPr>
          <w:rFonts w:ascii="Times New Roman" w:hAnsi="Times New Roman"/>
          <w:sz w:val="28"/>
          <w:szCs w:val="28"/>
        </w:rPr>
        <w:t xml:space="preserve">Александровского </w:t>
      </w:r>
    </w:p>
    <w:p w:rsidR="006269E1" w:rsidRPr="00AD2937" w:rsidRDefault="00471EED" w:rsidP="00EB085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муниципального округа</w:t>
      </w:r>
      <w:r w:rsidR="00B76307" w:rsidRPr="00AD2937">
        <w:rPr>
          <w:rFonts w:ascii="Times New Roman" w:hAnsi="Times New Roman"/>
          <w:sz w:val="28"/>
          <w:szCs w:val="28"/>
        </w:rPr>
        <w:tab/>
      </w:r>
      <w:r w:rsidR="00B76307" w:rsidRPr="00AD2937">
        <w:rPr>
          <w:rFonts w:ascii="Times New Roman" w:hAnsi="Times New Roman"/>
          <w:sz w:val="28"/>
          <w:szCs w:val="28"/>
        </w:rPr>
        <w:tab/>
      </w:r>
      <w:r w:rsidR="00B76307" w:rsidRPr="00AD2937">
        <w:rPr>
          <w:rFonts w:ascii="Times New Roman" w:hAnsi="Times New Roman"/>
          <w:sz w:val="28"/>
          <w:szCs w:val="28"/>
        </w:rPr>
        <w:tab/>
      </w:r>
      <w:r w:rsidR="00B76307" w:rsidRPr="00AD2937">
        <w:rPr>
          <w:rFonts w:ascii="Times New Roman" w:hAnsi="Times New Roman"/>
          <w:sz w:val="28"/>
          <w:szCs w:val="28"/>
        </w:rPr>
        <w:tab/>
      </w:r>
      <w:r w:rsidR="00B76307" w:rsidRPr="00AD2937">
        <w:rPr>
          <w:rFonts w:ascii="Times New Roman" w:hAnsi="Times New Roman"/>
          <w:sz w:val="28"/>
          <w:szCs w:val="28"/>
        </w:rPr>
        <w:tab/>
      </w:r>
      <w:r w:rsidR="00B76307" w:rsidRPr="00AD2937">
        <w:rPr>
          <w:rFonts w:ascii="Times New Roman" w:hAnsi="Times New Roman"/>
          <w:sz w:val="28"/>
          <w:szCs w:val="28"/>
        </w:rPr>
        <w:tab/>
      </w:r>
      <w:r w:rsidRPr="00AD2937">
        <w:rPr>
          <w:rFonts w:ascii="Times New Roman" w:hAnsi="Times New Roman"/>
          <w:sz w:val="28"/>
          <w:szCs w:val="28"/>
        </w:rPr>
        <w:t xml:space="preserve">О.Э. </w:t>
      </w:r>
      <w:r w:rsidR="00B76307" w:rsidRPr="00AD2937">
        <w:rPr>
          <w:rFonts w:ascii="Times New Roman" w:hAnsi="Times New Roman"/>
          <w:sz w:val="28"/>
          <w:szCs w:val="28"/>
        </w:rPr>
        <w:t>Белобаржевская</w:t>
      </w:r>
    </w:p>
    <w:p w:rsidR="00E42EA3" w:rsidRPr="00AD2937" w:rsidRDefault="00E42EA3" w:rsidP="00EB085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E42EA3" w:rsidRPr="00AD2937" w:rsidRDefault="00E42EA3" w:rsidP="00EB085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E42EA3" w:rsidRPr="00AD2937" w:rsidRDefault="00E42EA3" w:rsidP="00EB085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E42EA3" w:rsidRPr="00AD2937" w:rsidRDefault="00E42EA3" w:rsidP="00EB085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E42EA3" w:rsidRPr="00AD2937" w:rsidRDefault="00E42EA3" w:rsidP="00EB085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E42EA3" w:rsidRPr="00AD2937" w:rsidRDefault="00E42EA3" w:rsidP="00EB085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F2278" w:rsidRDefault="00BF2278" w:rsidP="00EB085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BF2278" w:rsidSect="000D1CE9">
          <w:headerReference w:type="default" r:id="rId8"/>
          <w:footerReference w:type="default" r:id="rId9"/>
          <w:pgSz w:w="11906" w:h="16838"/>
          <w:pgMar w:top="1134" w:right="851" w:bottom="794" w:left="1418" w:header="539" w:footer="431" w:gutter="0"/>
          <w:cols w:space="720"/>
        </w:sectPr>
      </w:pPr>
    </w:p>
    <w:p w:rsidR="00E42EA3" w:rsidRPr="00AD2937" w:rsidRDefault="000D1CE9" w:rsidP="00477639">
      <w:pPr>
        <w:spacing w:after="0" w:line="240" w:lineRule="exact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rect id="_x0000_s1081" style="position:absolute;left:0;text-align:left;margin-left:227.6pt;margin-top:-33.45pt;width:32.25pt;height:21.75pt;z-index:251659264" stroked="f"/>
        </w:pict>
      </w:r>
      <w:r w:rsidR="00477639" w:rsidRPr="00AD2937">
        <w:rPr>
          <w:rFonts w:ascii="Times New Roman" w:hAnsi="Times New Roman"/>
          <w:sz w:val="28"/>
          <w:szCs w:val="28"/>
        </w:rPr>
        <w:t xml:space="preserve">Приложение </w:t>
      </w:r>
      <w:r w:rsidR="006549A4" w:rsidRPr="00AD2937">
        <w:rPr>
          <w:rFonts w:ascii="Times New Roman" w:hAnsi="Times New Roman"/>
          <w:sz w:val="28"/>
          <w:szCs w:val="28"/>
        </w:rPr>
        <w:t>1</w:t>
      </w:r>
    </w:p>
    <w:p w:rsidR="000D1CE9" w:rsidRDefault="005D7169" w:rsidP="00477639">
      <w:pPr>
        <w:spacing w:after="0" w:line="240" w:lineRule="exact"/>
        <w:ind w:left="5245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0D1CE9" w:rsidRDefault="005D7169" w:rsidP="00477639">
      <w:pPr>
        <w:spacing w:after="0" w:line="240" w:lineRule="exact"/>
        <w:ind w:left="5245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0D1CE9" w:rsidRDefault="005D7169" w:rsidP="00477639">
      <w:pPr>
        <w:spacing w:after="0" w:line="240" w:lineRule="exact"/>
        <w:ind w:left="5245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 xml:space="preserve">Александровского </w:t>
      </w:r>
    </w:p>
    <w:p w:rsidR="005D7169" w:rsidRPr="00AD2937" w:rsidRDefault="005D7169" w:rsidP="00477639">
      <w:pPr>
        <w:spacing w:after="0" w:line="240" w:lineRule="exact"/>
        <w:ind w:left="5245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 xml:space="preserve">муниципального округа </w:t>
      </w:r>
    </w:p>
    <w:p w:rsidR="005D7169" w:rsidRPr="00AD2937" w:rsidRDefault="000D1CE9" w:rsidP="00477639">
      <w:pPr>
        <w:spacing w:after="0" w:line="240" w:lineRule="exact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2B4EB2">
        <w:rPr>
          <w:rFonts w:ascii="Times New Roman" w:hAnsi="Times New Roman"/>
          <w:sz w:val="28"/>
          <w:szCs w:val="28"/>
        </w:rPr>
        <w:t>19.12.2025</w:t>
      </w:r>
      <w:r>
        <w:rPr>
          <w:rFonts w:ascii="Times New Roman" w:hAnsi="Times New Roman"/>
          <w:sz w:val="28"/>
          <w:szCs w:val="28"/>
        </w:rPr>
        <w:t xml:space="preserve"> </w:t>
      </w:r>
      <w:r w:rsidR="005D7169" w:rsidRPr="00AD2937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2B4EB2">
        <w:rPr>
          <w:rFonts w:ascii="Times New Roman" w:hAnsi="Times New Roman"/>
          <w:sz w:val="28"/>
          <w:szCs w:val="28"/>
        </w:rPr>
        <w:t>1545</w:t>
      </w:r>
    </w:p>
    <w:p w:rsidR="00E42EA3" w:rsidRPr="00AD2937" w:rsidRDefault="00E42EA3" w:rsidP="00EB085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77639" w:rsidRPr="00AD2937" w:rsidRDefault="00477639" w:rsidP="00E42EA3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E42EA3" w:rsidRPr="00AD2937" w:rsidRDefault="00E42EA3" w:rsidP="000D1CE9">
      <w:pPr>
        <w:spacing w:after="0" w:line="28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AD2937">
        <w:rPr>
          <w:rFonts w:ascii="Times New Roman" w:hAnsi="Times New Roman"/>
          <w:b/>
          <w:bCs/>
          <w:sz w:val="28"/>
          <w:szCs w:val="28"/>
        </w:rPr>
        <w:t>Межведомственная программа Александровского муниципального округа Пермского края «Плавание для всех</w:t>
      </w:r>
      <w:r w:rsidR="00477639" w:rsidRPr="00AD2937">
        <w:rPr>
          <w:rFonts w:ascii="Times New Roman" w:hAnsi="Times New Roman"/>
          <w:b/>
          <w:bCs/>
          <w:sz w:val="28"/>
          <w:szCs w:val="28"/>
        </w:rPr>
        <w:t>» до 2030 года</w:t>
      </w:r>
    </w:p>
    <w:p w:rsidR="00477639" w:rsidRPr="00AD2937" w:rsidRDefault="00477639" w:rsidP="00477639">
      <w:pPr>
        <w:spacing w:after="0" w:line="360" w:lineRule="exact"/>
        <w:jc w:val="center"/>
        <w:rPr>
          <w:rFonts w:ascii="Times New Roman" w:hAnsi="Times New Roman"/>
          <w:sz w:val="28"/>
          <w:szCs w:val="28"/>
        </w:rPr>
      </w:pPr>
    </w:p>
    <w:p w:rsidR="00477639" w:rsidRPr="00AD2937" w:rsidRDefault="00477639" w:rsidP="00477639">
      <w:pPr>
        <w:widowControl w:val="0"/>
        <w:spacing w:after="12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AD2937">
        <w:rPr>
          <w:rFonts w:ascii="Times New Roman" w:hAnsi="Times New Roman"/>
          <w:b/>
          <w:sz w:val="28"/>
          <w:szCs w:val="28"/>
        </w:rPr>
        <w:t>П</w:t>
      </w:r>
      <w:r w:rsidR="005D7169" w:rsidRPr="00AD2937">
        <w:rPr>
          <w:rFonts w:ascii="Times New Roman" w:hAnsi="Times New Roman"/>
          <w:b/>
          <w:sz w:val="28"/>
          <w:szCs w:val="28"/>
        </w:rPr>
        <w:t>аспорт программы</w:t>
      </w:r>
    </w:p>
    <w:tbl>
      <w:tblPr>
        <w:tblW w:w="9804" w:type="dxa"/>
        <w:tblInd w:w="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000"/>
        <w:gridCol w:w="6804"/>
      </w:tblGrid>
      <w:tr w:rsidR="00AD2937" w:rsidRPr="00AD2937" w:rsidTr="00B92044">
        <w:trPr>
          <w:trHeight w:val="70"/>
        </w:trPr>
        <w:tc>
          <w:tcPr>
            <w:tcW w:w="3000" w:type="dxa"/>
            <w:shd w:val="clear" w:color="auto" w:fill="FFFFFF"/>
          </w:tcPr>
          <w:p w:rsidR="00477639" w:rsidRPr="00AD2937" w:rsidRDefault="00477639" w:rsidP="00FE0A8F">
            <w:pPr>
              <w:pStyle w:val="afc"/>
              <w:widowControl w:val="0"/>
              <w:spacing w:before="20" w:after="20" w:line="240" w:lineRule="exact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804" w:type="dxa"/>
            <w:shd w:val="clear" w:color="auto" w:fill="FFFFFF"/>
          </w:tcPr>
          <w:p w:rsidR="00477639" w:rsidRPr="00AD2937" w:rsidRDefault="005D7169" w:rsidP="00B92044">
            <w:pPr>
              <w:pStyle w:val="afc"/>
              <w:widowControl w:val="0"/>
              <w:spacing w:before="20" w:after="20" w:line="240" w:lineRule="exact"/>
              <w:jc w:val="both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>Отдел культуры, спорта, туризма и молодежной политики администрации Александровского муниципального округа</w:t>
            </w:r>
          </w:p>
        </w:tc>
      </w:tr>
      <w:tr w:rsidR="00AD2937" w:rsidRPr="00AD2937" w:rsidTr="00B92044">
        <w:trPr>
          <w:trHeight w:val="965"/>
        </w:trPr>
        <w:tc>
          <w:tcPr>
            <w:tcW w:w="3000" w:type="dxa"/>
            <w:shd w:val="clear" w:color="auto" w:fill="FFFFFF"/>
          </w:tcPr>
          <w:p w:rsidR="00477639" w:rsidRPr="00AD2937" w:rsidRDefault="00477639" w:rsidP="00FE0A8F">
            <w:pPr>
              <w:pStyle w:val="afc"/>
              <w:widowControl w:val="0"/>
              <w:spacing w:before="20" w:after="20" w:line="240" w:lineRule="exact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 xml:space="preserve">Участники Программы </w:t>
            </w:r>
          </w:p>
        </w:tc>
        <w:tc>
          <w:tcPr>
            <w:tcW w:w="6804" w:type="dxa"/>
            <w:shd w:val="clear" w:color="auto" w:fill="FFFFFF"/>
          </w:tcPr>
          <w:p w:rsidR="005D7169" w:rsidRPr="00AD2937" w:rsidRDefault="005D7169" w:rsidP="00B92044">
            <w:pPr>
              <w:pStyle w:val="TableParagraph"/>
              <w:spacing w:before="21"/>
              <w:ind w:left="25" w:right="141"/>
              <w:jc w:val="both"/>
              <w:rPr>
                <w:rFonts w:eastAsia="Calibri"/>
                <w:sz w:val="24"/>
                <w:szCs w:val="24"/>
              </w:rPr>
            </w:pPr>
            <w:r w:rsidRPr="00AD2937">
              <w:rPr>
                <w:rFonts w:eastAsia="Calibri"/>
                <w:sz w:val="24"/>
                <w:szCs w:val="24"/>
              </w:rPr>
              <w:t>Отдел культуры, спорта, туризма и молодежной политики администрации Александровского муниципального округа</w:t>
            </w:r>
          </w:p>
          <w:p w:rsidR="00A95B7E" w:rsidRPr="00AD2937" w:rsidRDefault="00A95B7E" w:rsidP="00B92044">
            <w:pPr>
              <w:pStyle w:val="TableParagraph"/>
              <w:spacing w:before="21"/>
              <w:ind w:left="25" w:right="141"/>
              <w:jc w:val="both"/>
              <w:rPr>
                <w:rFonts w:eastAsia="Calibri"/>
                <w:sz w:val="24"/>
                <w:szCs w:val="24"/>
              </w:rPr>
            </w:pPr>
            <w:r w:rsidRPr="00AD2937">
              <w:rPr>
                <w:rFonts w:eastAsia="Calibri"/>
                <w:sz w:val="24"/>
                <w:szCs w:val="24"/>
              </w:rPr>
              <w:t>Управление образования администрации Александровского муниципального округа</w:t>
            </w:r>
          </w:p>
          <w:p w:rsidR="00477639" w:rsidRPr="00AD2937" w:rsidRDefault="005D7169" w:rsidP="00B92044">
            <w:pPr>
              <w:pStyle w:val="TableParagraph"/>
              <w:ind w:left="25" w:right="141"/>
              <w:jc w:val="both"/>
              <w:rPr>
                <w:rFonts w:eastAsia="Calibri"/>
                <w:sz w:val="24"/>
                <w:szCs w:val="24"/>
              </w:rPr>
            </w:pPr>
            <w:r w:rsidRPr="00AD2937">
              <w:rPr>
                <w:rFonts w:eastAsia="Calibri"/>
                <w:sz w:val="24"/>
                <w:szCs w:val="24"/>
              </w:rPr>
              <w:t xml:space="preserve">Муниципальное </w:t>
            </w:r>
            <w:r w:rsidR="00B34A5C" w:rsidRPr="00AD2937">
              <w:rPr>
                <w:rFonts w:eastAsia="Calibri"/>
                <w:sz w:val="24"/>
                <w:szCs w:val="24"/>
              </w:rPr>
              <w:t>бюджетное</w:t>
            </w:r>
            <w:r w:rsidRPr="00AD2937">
              <w:rPr>
                <w:rFonts w:eastAsia="Calibri"/>
                <w:sz w:val="24"/>
                <w:szCs w:val="24"/>
              </w:rPr>
              <w:t xml:space="preserve"> учреждение «Спорткомплекс «Зевс»</w:t>
            </w:r>
            <w:r w:rsidR="0073454F" w:rsidRPr="00AD2937">
              <w:rPr>
                <w:rFonts w:eastAsia="Calibri"/>
                <w:sz w:val="24"/>
                <w:szCs w:val="24"/>
              </w:rPr>
              <w:t xml:space="preserve"> рп.</w:t>
            </w:r>
            <w:r w:rsidR="000D1CE9">
              <w:rPr>
                <w:rFonts w:eastAsia="Calibri"/>
                <w:sz w:val="24"/>
                <w:szCs w:val="24"/>
              </w:rPr>
              <w:t xml:space="preserve"> </w:t>
            </w:r>
            <w:r w:rsidR="0073454F" w:rsidRPr="00AD2937">
              <w:rPr>
                <w:rFonts w:eastAsia="Calibri"/>
                <w:sz w:val="24"/>
                <w:szCs w:val="24"/>
              </w:rPr>
              <w:t>Яйва</w:t>
            </w:r>
          </w:p>
          <w:p w:rsidR="00B92044" w:rsidRPr="00AD2937" w:rsidRDefault="00B92044" w:rsidP="00B92044">
            <w:pPr>
              <w:pStyle w:val="TableParagraph"/>
              <w:ind w:left="25" w:right="141"/>
              <w:jc w:val="both"/>
              <w:rPr>
                <w:sz w:val="24"/>
                <w:szCs w:val="24"/>
              </w:rPr>
            </w:pPr>
            <w:r w:rsidRPr="00AD2937">
              <w:rPr>
                <w:rFonts w:eastAsia="Calibri"/>
                <w:sz w:val="24"/>
                <w:szCs w:val="24"/>
              </w:rPr>
              <w:t>Муниципальные образовательные учреждения Александровского муниципального округа</w:t>
            </w:r>
          </w:p>
        </w:tc>
      </w:tr>
      <w:tr w:rsidR="00AD2937" w:rsidRPr="00AD2937" w:rsidTr="00B92044">
        <w:trPr>
          <w:trHeight w:val="965"/>
        </w:trPr>
        <w:tc>
          <w:tcPr>
            <w:tcW w:w="3000" w:type="dxa"/>
            <w:shd w:val="clear" w:color="auto" w:fill="FFFFFF"/>
          </w:tcPr>
          <w:p w:rsidR="00477639" w:rsidRPr="00AD2937" w:rsidRDefault="00477639" w:rsidP="00FE0A8F">
            <w:pPr>
              <w:pStyle w:val="afc"/>
              <w:widowControl w:val="0"/>
              <w:spacing w:before="20" w:after="20" w:line="240" w:lineRule="exact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>Цель Программы</w:t>
            </w:r>
          </w:p>
        </w:tc>
        <w:tc>
          <w:tcPr>
            <w:tcW w:w="6804" w:type="dxa"/>
            <w:shd w:val="clear" w:color="auto" w:fill="FFFFFF"/>
          </w:tcPr>
          <w:p w:rsidR="00477639" w:rsidRPr="00AD2937" w:rsidRDefault="005D7169" w:rsidP="00B92044">
            <w:pPr>
              <w:pStyle w:val="afc"/>
              <w:widowControl w:val="0"/>
              <w:spacing w:before="20" w:after="20" w:line="240" w:lineRule="exact"/>
              <w:jc w:val="both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>О</w:t>
            </w:r>
            <w:r w:rsidR="00477639" w:rsidRPr="00AD2937">
              <w:rPr>
                <w:sz w:val="24"/>
                <w:szCs w:val="24"/>
              </w:rPr>
              <w:t>бучение детей</w:t>
            </w:r>
            <w:r w:rsidR="00AF787E" w:rsidRPr="00AD2937">
              <w:rPr>
                <w:sz w:val="24"/>
                <w:szCs w:val="24"/>
              </w:rPr>
              <w:t xml:space="preserve"> и взрослых</w:t>
            </w:r>
            <w:r w:rsidR="00477639" w:rsidRPr="00AD2937">
              <w:rPr>
                <w:sz w:val="24"/>
                <w:szCs w:val="24"/>
              </w:rPr>
              <w:t xml:space="preserve"> плаванию как базовому жизнеобеспечивающему навыку, создание условий </w:t>
            </w:r>
            <w:r w:rsidR="00477639" w:rsidRPr="00AD2937">
              <w:rPr>
                <w:sz w:val="24"/>
                <w:szCs w:val="24"/>
              </w:rPr>
              <w:br/>
              <w:t xml:space="preserve">для занятий плаванием различных возрастных </w:t>
            </w:r>
            <w:r w:rsidR="00477639" w:rsidRPr="00AD2937">
              <w:rPr>
                <w:sz w:val="24"/>
                <w:szCs w:val="24"/>
              </w:rPr>
              <w:br/>
              <w:t xml:space="preserve">и социальных групп населения в </w:t>
            </w:r>
            <w:r w:rsidRPr="00AD2937">
              <w:rPr>
                <w:sz w:val="24"/>
                <w:szCs w:val="24"/>
              </w:rPr>
              <w:t>Александровском муниципальном округе</w:t>
            </w:r>
          </w:p>
        </w:tc>
      </w:tr>
      <w:tr w:rsidR="00AD2937" w:rsidRPr="00AD2937" w:rsidTr="00B92044">
        <w:trPr>
          <w:trHeight w:val="965"/>
        </w:trPr>
        <w:tc>
          <w:tcPr>
            <w:tcW w:w="3000" w:type="dxa"/>
            <w:shd w:val="clear" w:color="auto" w:fill="FFFFFF"/>
          </w:tcPr>
          <w:p w:rsidR="00477639" w:rsidRPr="00AD2937" w:rsidRDefault="00477639" w:rsidP="00FE0A8F">
            <w:pPr>
              <w:pStyle w:val="afc"/>
              <w:widowControl w:val="0"/>
              <w:spacing w:before="20" w:after="20" w:line="240" w:lineRule="exact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804" w:type="dxa"/>
            <w:shd w:val="clear" w:color="auto" w:fill="FFFFFF"/>
          </w:tcPr>
          <w:p w:rsidR="00477639" w:rsidRPr="00AD2937" w:rsidRDefault="00477639" w:rsidP="00B92044">
            <w:pPr>
              <w:pStyle w:val="afc"/>
              <w:widowControl w:val="0"/>
              <w:spacing w:before="20" w:after="20" w:line="240" w:lineRule="exact"/>
              <w:jc w:val="both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>Создание условий для обучения детей</w:t>
            </w:r>
            <w:r w:rsidR="00AF787E" w:rsidRPr="00AD2937">
              <w:rPr>
                <w:sz w:val="24"/>
                <w:szCs w:val="24"/>
              </w:rPr>
              <w:t xml:space="preserve"> и взрослых</w:t>
            </w:r>
            <w:r w:rsidRPr="00AD2937">
              <w:rPr>
                <w:sz w:val="24"/>
                <w:szCs w:val="24"/>
              </w:rPr>
              <w:t xml:space="preserve"> плаванию как базовому жизнеобеспечивающему навыку</w:t>
            </w:r>
            <w:r w:rsidR="00B548A6" w:rsidRPr="00AD2937">
              <w:rPr>
                <w:sz w:val="24"/>
                <w:szCs w:val="24"/>
              </w:rPr>
              <w:t xml:space="preserve"> </w:t>
            </w:r>
            <w:r w:rsidRPr="00AD2937">
              <w:rPr>
                <w:sz w:val="24"/>
                <w:szCs w:val="24"/>
              </w:rPr>
              <w:t xml:space="preserve">с учетом имеющихся условий (материально-технических, кадровых и иных); </w:t>
            </w:r>
          </w:p>
          <w:p w:rsidR="00477639" w:rsidRPr="00AD2937" w:rsidRDefault="00477639" w:rsidP="00B92044">
            <w:pPr>
              <w:pStyle w:val="afc"/>
              <w:widowControl w:val="0"/>
              <w:spacing w:before="20" w:after="20" w:line="240" w:lineRule="exact"/>
              <w:jc w:val="both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 xml:space="preserve">создание условий для систематических занятий плаванием населения; </w:t>
            </w:r>
          </w:p>
          <w:p w:rsidR="00477639" w:rsidRPr="00AD2937" w:rsidRDefault="00477639" w:rsidP="00B92044">
            <w:pPr>
              <w:pStyle w:val="afc"/>
              <w:widowControl w:val="0"/>
              <w:spacing w:before="20" w:after="20" w:line="240" w:lineRule="exact"/>
              <w:jc w:val="both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 xml:space="preserve">повышение интереса населения к занятиям плаванием </w:t>
            </w:r>
            <w:r w:rsidRPr="00AD2937">
              <w:rPr>
                <w:sz w:val="24"/>
                <w:szCs w:val="24"/>
              </w:rPr>
              <w:br/>
              <w:t>как к средству сохранения и укрепления здоровья</w:t>
            </w:r>
          </w:p>
        </w:tc>
      </w:tr>
      <w:tr w:rsidR="00AD2937" w:rsidRPr="00AD2937" w:rsidTr="00B92044">
        <w:trPr>
          <w:trHeight w:val="965"/>
        </w:trPr>
        <w:tc>
          <w:tcPr>
            <w:tcW w:w="3000" w:type="dxa"/>
            <w:shd w:val="clear" w:color="auto" w:fill="FFFFFF"/>
          </w:tcPr>
          <w:p w:rsidR="00477639" w:rsidRPr="00AD2937" w:rsidRDefault="00477639" w:rsidP="00FE0A8F">
            <w:pPr>
              <w:pStyle w:val="afc"/>
              <w:widowControl w:val="0"/>
              <w:spacing w:before="20" w:after="20" w:line="240" w:lineRule="exact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>Показатели (индикаторы) Программы</w:t>
            </w:r>
          </w:p>
        </w:tc>
        <w:tc>
          <w:tcPr>
            <w:tcW w:w="6804" w:type="dxa"/>
            <w:shd w:val="clear" w:color="auto" w:fill="FFFFFF"/>
          </w:tcPr>
          <w:p w:rsidR="00477639" w:rsidRPr="00AD2937" w:rsidRDefault="00477639" w:rsidP="00B92044">
            <w:pPr>
              <w:pStyle w:val="afc"/>
              <w:widowControl w:val="0"/>
              <w:spacing w:before="20" w:after="20" w:line="240" w:lineRule="exact"/>
              <w:jc w:val="both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 xml:space="preserve">численность детей, прошедших обучение плаванию </w:t>
            </w:r>
            <w:r w:rsidRPr="00AD2937">
              <w:rPr>
                <w:sz w:val="24"/>
                <w:szCs w:val="24"/>
              </w:rPr>
              <w:br/>
            </w:r>
            <w:r w:rsidR="00B34A5C" w:rsidRPr="00AD2937">
              <w:rPr>
                <w:sz w:val="24"/>
                <w:szCs w:val="24"/>
              </w:rPr>
              <w:t>на базе плавательного бассейна</w:t>
            </w:r>
            <w:r w:rsidRPr="00AD2937">
              <w:rPr>
                <w:sz w:val="24"/>
                <w:szCs w:val="24"/>
              </w:rPr>
              <w:t xml:space="preserve">; </w:t>
            </w:r>
          </w:p>
          <w:p w:rsidR="00AF787E" w:rsidRPr="00AD2937" w:rsidRDefault="00AF787E" w:rsidP="00B92044">
            <w:pPr>
              <w:pStyle w:val="afc"/>
              <w:widowControl w:val="0"/>
              <w:spacing w:before="20" w:after="20" w:line="240" w:lineRule="exact"/>
              <w:jc w:val="both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>численность взрослых, прошедших обучение плаванию на базе плавательного бассейна;</w:t>
            </w:r>
          </w:p>
          <w:p w:rsidR="00B92044" w:rsidRPr="00AD2937" w:rsidRDefault="00B92044" w:rsidP="00B92044">
            <w:pPr>
              <w:pStyle w:val="afc"/>
              <w:widowControl w:val="0"/>
              <w:spacing w:before="20" w:after="20" w:line="240" w:lineRule="exact"/>
              <w:jc w:val="both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>численность детей, посещающих секцию спортивной подготовки по плаванию в возрасте с 10 до 17 лет;</w:t>
            </w:r>
          </w:p>
          <w:p w:rsidR="00477639" w:rsidRPr="00AD2937" w:rsidRDefault="00717464" w:rsidP="00B92044">
            <w:pPr>
              <w:pStyle w:val="afc"/>
              <w:widowControl w:val="0"/>
              <w:spacing w:before="20" w:after="20" w:line="240" w:lineRule="exact"/>
              <w:jc w:val="both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>количество публикаций по осв</w:t>
            </w:r>
            <w:r w:rsidR="00AF787E" w:rsidRPr="00AD2937">
              <w:rPr>
                <w:sz w:val="24"/>
                <w:szCs w:val="24"/>
              </w:rPr>
              <w:t>е</w:t>
            </w:r>
            <w:r w:rsidRPr="00AD2937">
              <w:rPr>
                <w:sz w:val="24"/>
                <w:szCs w:val="24"/>
              </w:rPr>
              <w:t>щению реализации программы в средствах массовой информации.</w:t>
            </w:r>
          </w:p>
        </w:tc>
      </w:tr>
      <w:tr w:rsidR="00AD2937" w:rsidRPr="00AD2937" w:rsidTr="00B92044">
        <w:trPr>
          <w:trHeight w:val="70"/>
        </w:trPr>
        <w:tc>
          <w:tcPr>
            <w:tcW w:w="3000" w:type="dxa"/>
            <w:shd w:val="clear" w:color="auto" w:fill="FFFFFF"/>
          </w:tcPr>
          <w:p w:rsidR="00477639" w:rsidRPr="00AD2937" w:rsidRDefault="00477639" w:rsidP="00FE0A8F">
            <w:pPr>
              <w:pStyle w:val="afc"/>
              <w:widowControl w:val="0"/>
              <w:spacing w:before="20" w:after="20" w:line="240" w:lineRule="exact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804" w:type="dxa"/>
            <w:shd w:val="clear" w:color="auto" w:fill="FFFFFF"/>
          </w:tcPr>
          <w:p w:rsidR="00477639" w:rsidRPr="00AD2937" w:rsidRDefault="00C431B1" w:rsidP="00B92044">
            <w:pPr>
              <w:pStyle w:val="afc"/>
              <w:widowControl w:val="0"/>
              <w:spacing w:before="20" w:after="20" w:line="240" w:lineRule="exact"/>
              <w:jc w:val="both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>Межведомственная</w:t>
            </w:r>
            <w:r w:rsidR="00477639" w:rsidRPr="00AD2937">
              <w:rPr>
                <w:sz w:val="24"/>
                <w:szCs w:val="24"/>
              </w:rPr>
              <w:t xml:space="preserve"> программа реализуется с 202</w:t>
            </w:r>
            <w:r w:rsidR="00B34A5C" w:rsidRPr="00AD2937">
              <w:rPr>
                <w:sz w:val="24"/>
                <w:szCs w:val="24"/>
              </w:rPr>
              <w:t>6</w:t>
            </w:r>
            <w:r w:rsidR="00477639" w:rsidRPr="00AD2937">
              <w:rPr>
                <w:sz w:val="24"/>
                <w:szCs w:val="24"/>
              </w:rPr>
              <w:t xml:space="preserve"> по 2030 год</w:t>
            </w:r>
          </w:p>
        </w:tc>
      </w:tr>
      <w:tr w:rsidR="00AD2937" w:rsidRPr="00AD2937" w:rsidTr="00B92044">
        <w:trPr>
          <w:trHeight w:val="405"/>
        </w:trPr>
        <w:tc>
          <w:tcPr>
            <w:tcW w:w="3000" w:type="dxa"/>
            <w:shd w:val="clear" w:color="auto" w:fill="FFFFFF"/>
          </w:tcPr>
          <w:p w:rsidR="00477639" w:rsidRPr="00AD2937" w:rsidRDefault="00477639" w:rsidP="00FE0A8F">
            <w:pPr>
              <w:pStyle w:val="afc"/>
              <w:widowControl w:val="0"/>
              <w:spacing w:before="20" w:after="20" w:line="240" w:lineRule="exact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>Ожидаемые результаты Программы</w:t>
            </w:r>
          </w:p>
        </w:tc>
        <w:tc>
          <w:tcPr>
            <w:tcW w:w="6804" w:type="dxa"/>
            <w:shd w:val="clear" w:color="auto" w:fill="FFFFFF"/>
          </w:tcPr>
          <w:p w:rsidR="00477639" w:rsidRPr="00AD2937" w:rsidRDefault="00477639" w:rsidP="00B92044">
            <w:pPr>
              <w:pStyle w:val="afc"/>
              <w:widowControl w:val="0"/>
              <w:spacing w:before="20" w:after="20" w:line="240" w:lineRule="exact"/>
              <w:jc w:val="both"/>
              <w:rPr>
                <w:sz w:val="24"/>
                <w:szCs w:val="24"/>
                <w:shd w:val="clear" w:color="auto" w:fill="FF3838"/>
              </w:rPr>
            </w:pPr>
            <w:r w:rsidRPr="00AD2937">
              <w:rPr>
                <w:sz w:val="24"/>
                <w:szCs w:val="24"/>
              </w:rPr>
              <w:t xml:space="preserve">к 2030 году </w:t>
            </w:r>
            <w:r w:rsidR="00B34A5C" w:rsidRPr="00AD2937">
              <w:rPr>
                <w:sz w:val="24"/>
                <w:szCs w:val="24"/>
              </w:rPr>
              <w:t>численность детей</w:t>
            </w:r>
            <w:r w:rsidR="0098419B" w:rsidRPr="00AD2937">
              <w:rPr>
                <w:sz w:val="24"/>
                <w:szCs w:val="24"/>
              </w:rPr>
              <w:t xml:space="preserve"> и взрослых</w:t>
            </w:r>
            <w:r w:rsidR="00B34A5C" w:rsidRPr="00AD2937">
              <w:rPr>
                <w:sz w:val="24"/>
                <w:szCs w:val="24"/>
              </w:rPr>
              <w:t>, прошедших обучение плаванию на базе плавательного бассейна, составит 10</w:t>
            </w:r>
            <w:r w:rsidR="0098419B" w:rsidRPr="00AD2937">
              <w:rPr>
                <w:sz w:val="24"/>
                <w:szCs w:val="24"/>
              </w:rPr>
              <w:t>16</w:t>
            </w:r>
            <w:r w:rsidR="00B34A5C" w:rsidRPr="00AD2937">
              <w:rPr>
                <w:sz w:val="24"/>
                <w:szCs w:val="24"/>
              </w:rPr>
              <w:t xml:space="preserve"> человек</w:t>
            </w:r>
            <w:r w:rsidRPr="00AD2937">
              <w:rPr>
                <w:sz w:val="24"/>
                <w:szCs w:val="24"/>
              </w:rPr>
              <w:t>;</w:t>
            </w:r>
            <w:r w:rsidRPr="00AD2937">
              <w:rPr>
                <w:sz w:val="24"/>
                <w:szCs w:val="24"/>
                <w:shd w:val="clear" w:color="auto" w:fill="FF3838"/>
              </w:rPr>
              <w:t xml:space="preserve"> </w:t>
            </w:r>
          </w:p>
          <w:p w:rsidR="00C431B1" w:rsidRPr="00AD2937" w:rsidRDefault="00C431B1" w:rsidP="00B92044">
            <w:pPr>
              <w:pStyle w:val="afc"/>
              <w:widowControl w:val="0"/>
              <w:spacing w:before="20" w:after="20" w:line="240" w:lineRule="exact"/>
              <w:jc w:val="both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>к 2030 году численност</w:t>
            </w:r>
            <w:r w:rsidR="007334B3" w:rsidRPr="00AD2937">
              <w:rPr>
                <w:sz w:val="24"/>
                <w:szCs w:val="24"/>
              </w:rPr>
              <w:t>ь</w:t>
            </w:r>
            <w:r w:rsidRPr="00AD2937">
              <w:rPr>
                <w:sz w:val="24"/>
                <w:szCs w:val="24"/>
              </w:rPr>
              <w:t xml:space="preserve"> детей, посещающих секцию спортивной подготовки по плаванию в возрасте с 10 </w:t>
            </w:r>
            <w:r w:rsidR="00E7581F" w:rsidRPr="00AD2937">
              <w:rPr>
                <w:sz w:val="24"/>
                <w:szCs w:val="24"/>
              </w:rPr>
              <w:t>до 17 лет,</w:t>
            </w:r>
            <w:r w:rsidRPr="00AD2937">
              <w:rPr>
                <w:sz w:val="24"/>
                <w:szCs w:val="24"/>
              </w:rPr>
              <w:t xml:space="preserve"> </w:t>
            </w:r>
            <w:r w:rsidR="007334B3" w:rsidRPr="00AD2937">
              <w:rPr>
                <w:sz w:val="24"/>
                <w:szCs w:val="24"/>
              </w:rPr>
              <w:t>составит 70 человек</w:t>
            </w:r>
            <w:r w:rsidRPr="00AD2937">
              <w:rPr>
                <w:sz w:val="24"/>
                <w:szCs w:val="24"/>
              </w:rPr>
              <w:t>;</w:t>
            </w:r>
          </w:p>
          <w:p w:rsidR="00477639" w:rsidRPr="00AD2937" w:rsidRDefault="00477639" w:rsidP="00B92044">
            <w:pPr>
              <w:pStyle w:val="afc"/>
              <w:widowControl w:val="0"/>
              <w:spacing w:before="20" w:after="20" w:line="240" w:lineRule="exact"/>
              <w:jc w:val="both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 xml:space="preserve">к 2030 году </w:t>
            </w:r>
            <w:r w:rsidR="00B34A5C" w:rsidRPr="00AD2937">
              <w:rPr>
                <w:sz w:val="24"/>
                <w:szCs w:val="24"/>
              </w:rPr>
              <w:t>количество публикаций по осв</w:t>
            </w:r>
            <w:r w:rsidR="0098419B" w:rsidRPr="00AD2937">
              <w:rPr>
                <w:sz w:val="24"/>
                <w:szCs w:val="24"/>
              </w:rPr>
              <w:t>е</w:t>
            </w:r>
            <w:r w:rsidR="00B34A5C" w:rsidRPr="00AD2937">
              <w:rPr>
                <w:sz w:val="24"/>
                <w:szCs w:val="24"/>
              </w:rPr>
              <w:t xml:space="preserve">щению </w:t>
            </w:r>
            <w:r w:rsidR="0098419B" w:rsidRPr="00AD2937">
              <w:rPr>
                <w:sz w:val="24"/>
                <w:szCs w:val="24"/>
              </w:rPr>
              <w:t>р</w:t>
            </w:r>
            <w:r w:rsidR="00B34A5C" w:rsidRPr="00AD2937">
              <w:rPr>
                <w:sz w:val="24"/>
                <w:szCs w:val="24"/>
              </w:rPr>
              <w:t xml:space="preserve">еализации Программы в средствах массовой информации составит </w:t>
            </w:r>
            <w:r w:rsidR="00AC6337" w:rsidRPr="00AD2937">
              <w:rPr>
                <w:sz w:val="24"/>
                <w:szCs w:val="24"/>
              </w:rPr>
              <w:t>2</w:t>
            </w:r>
            <w:r w:rsidR="00B34A5C" w:rsidRPr="00AD2937">
              <w:rPr>
                <w:sz w:val="24"/>
                <w:szCs w:val="24"/>
              </w:rPr>
              <w:t>0.</w:t>
            </w:r>
          </w:p>
        </w:tc>
      </w:tr>
    </w:tbl>
    <w:p w:rsidR="00A95B7E" w:rsidRDefault="00A95B7E" w:rsidP="00E42EA3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0D1CE9" w:rsidRPr="00AD2937" w:rsidRDefault="000D1CE9" w:rsidP="00E42EA3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E42EA3" w:rsidRDefault="000D1CE9" w:rsidP="000D1CE9">
      <w:pPr>
        <w:spacing w:after="0" w:line="36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1</w:t>
      </w:r>
      <w:r w:rsidR="00E42EA3" w:rsidRPr="00AD2937">
        <w:rPr>
          <w:rFonts w:ascii="Times New Roman" w:hAnsi="Times New Roman"/>
          <w:b/>
          <w:bCs/>
          <w:sz w:val="28"/>
          <w:szCs w:val="28"/>
        </w:rPr>
        <w:t>. Общие положения</w:t>
      </w:r>
    </w:p>
    <w:p w:rsidR="000D1CE9" w:rsidRPr="000D1CE9" w:rsidRDefault="000D1CE9" w:rsidP="000D1CE9">
      <w:pPr>
        <w:spacing w:after="0" w:line="360" w:lineRule="exac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42EA3" w:rsidRPr="00AD2937" w:rsidRDefault="00E42EA3" w:rsidP="000D1CE9">
      <w:pPr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 xml:space="preserve">Программа разработана </w:t>
      </w:r>
      <w:r w:rsidR="00717464" w:rsidRPr="00AD2937">
        <w:rPr>
          <w:rFonts w:ascii="Times New Roman" w:hAnsi="Times New Roman"/>
          <w:sz w:val="28"/>
          <w:szCs w:val="28"/>
        </w:rPr>
        <w:t xml:space="preserve">в соответствии с поручениями Президента Российской Федерации по итогам заседания Совета при Президенте Российской Федерации по развитию физической культуры от 30 апреля 2019 г. № Пр-759, </w:t>
      </w:r>
      <w:r w:rsidRPr="00AD2937">
        <w:rPr>
          <w:rFonts w:ascii="Times New Roman" w:hAnsi="Times New Roman"/>
          <w:sz w:val="28"/>
          <w:szCs w:val="28"/>
        </w:rPr>
        <w:t>во исполнение плана мероприятий межведомственной программы Пермского края «Плавание для всех» до 2030 года, утвержденной распоряжением Правительства Пермского края от 13.08.2025 № 249-рп.</w:t>
      </w:r>
    </w:p>
    <w:p w:rsidR="00E42EA3" w:rsidRPr="00AD2937" w:rsidRDefault="002503C2" w:rsidP="000D1CE9">
      <w:pPr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hyperlink r:id="rId10">
        <w:r w:rsidRPr="00AD2937">
          <w:rPr>
            <w:rFonts w:ascii="Times New Roman" w:hAnsi="Times New Roman"/>
            <w:sz w:val="28"/>
            <w:szCs w:val="28"/>
          </w:rPr>
          <w:t>Указом</w:t>
        </w:r>
      </w:hyperlink>
      <w:r w:rsidRPr="00AD2937">
        <w:rPr>
          <w:rFonts w:ascii="Times New Roman" w:hAnsi="Times New Roman"/>
          <w:sz w:val="28"/>
          <w:szCs w:val="28"/>
        </w:rPr>
        <w:t xml:space="preserve"> Президента Российской Федерации от 07 мая 2024 г. № 309 «О национальных целях развития Российской Федерации на период </w:t>
      </w:r>
      <w:r w:rsidRPr="00AD2937">
        <w:rPr>
          <w:rFonts w:ascii="Times New Roman" w:hAnsi="Times New Roman"/>
          <w:sz w:val="28"/>
          <w:szCs w:val="28"/>
        </w:rPr>
        <w:br/>
        <w:t>до 2030 года и на перспективу до 2036 года»</w:t>
      </w:r>
      <w:r w:rsidR="00E42EA3" w:rsidRPr="00AD2937">
        <w:rPr>
          <w:rFonts w:ascii="Times New Roman" w:hAnsi="Times New Roman"/>
          <w:sz w:val="28"/>
          <w:szCs w:val="28"/>
        </w:rPr>
        <w:t xml:space="preserve"> определены национальные цели развития, а также целевые показатели, характеризующие их достижение. </w:t>
      </w:r>
      <w:r w:rsidR="00717464" w:rsidRPr="00AD2937">
        <w:rPr>
          <w:rFonts w:ascii="Times New Roman" w:hAnsi="Times New Roman"/>
          <w:sz w:val="28"/>
          <w:szCs w:val="28"/>
        </w:rPr>
        <w:t>Программа направлена на решение таких задач, как увеличение ожидаемой продолжительности жизни до 78 лет и рост доли граждан, регулярно занимающихся физической культурой и спортом, до 70% к 2030 году</w:t>
      </w:r>
      <w:r w:rsidR="00E42EA3" w:rsidRPr="00AD2937">
        <w:rPr>
          <w:rFonts w:ascii="Times New Roman" w:hAnsi="Times New Roman"/>
          <w:sz w:val="28"/>
          <w:szCs w:val="28"/>
        </w:rPr>
        <w:t>.</w:t>
      </w:r>
    </w:p>
    <w:p w:rsidR="00717464" w:rsidRPr="00AD2937" w:rsidRDefault="00717464" w:rsidP="000D1CE9">
      <w:pPr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Основным инструментом для достижения этих целей выбрано плавание, поскольку оно является:</w:t>
      </w:r>
    </w:p>
    <w:p w:rsidR="00717464" w:rsidRPr="00AD2937" w:rsidRDefault="00717464" w:rsidP="000D1CE9">
      <w:pPr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эффективным, доступным и безопасным видом физической активности для всех групп населения;</w:t>
      </w:r>
    </w:p>
    <w:p w:rsidR="00717464" w:rsidRPr="00AD2937" w:rsidRDefault="00717464" w:rsidP="000D1CE9">
      <w:pPr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жизненно необходимым навыком;</w:t>
      </w:r>
    </w:p>
    <w:p w:rsidR="00717464" w:rsidRPr="00AD2937" w:rsidRDefault="00717464" w:rsidP="000D1CE9">
      <w:pPr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ключевым средством физического воспитания;</w:t>
      </w:r>
    </w:p>
    <w:p w:rsidR="00717464" w:rsidRPr="00AD2937" w:rsidRDefault="00717464" w:rsidP="000D1CE9">
      <w:pPr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гарантией безопасности на воде.</w:t>
      </w:r>
    </w:p>
    <w:p w:rsidR="00E42EA3" w:rsidRPr="00AD2937" w:rsidRDefault="00E42EA3" w:rsidP="000D1CE9">
      <w:pPr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 xml:space="preserve">Реализация Программы позволит создать условия для обучения детей </w:t>
      </w:r>
      <w:r w:rsidR="00AC6337" w:rsidRPr="00AD2937">
        <w:rPr>
          <w:rFonts w:ascii="Times New Roman" w:hAnsi="Times New Roman"/>
          <w:sz w:val="28"/>
          <w:szCs w:val="28"/>
        </w:rPr>
        <w:t xml:space="preserve">и взрослых </w:t>
      </w:r>
      <w:r w:rsidRPr="00AD2937">
        <w:rPr>
          <w:rFonts w:ascii="Times New Roman" w:hAnsi="Times New Roman"/>
          <w:sz w:val="28"/>
          <w:szCs w:val="28"/>
        </w:rPr>
        <w:t>плаванию как базовому жизнеобеспечивающему навыку, расширить возможности для выявления перспективных спортсменов и повысить интерес населения Александровского муниципального округа к здоровому образу жизни. Реализация Программы рассчитана на период до 2030 года.</w:t>
      </w:r>
    </w:p>
    <w:p w:rsidR="00E42EA3" w:rsidRPr="00AD2937" w:rsidRDefault="00E42EA3" w:rsidP="00E42EA3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E42EA3" w:rsidRPr="000D1CE9" w:rsidRDefault="000D1CE9" w:rsidP="000D1CE9">
      <w:pPr>
        <w:spacing w:after="0" w:line="28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</w:t>
      </w:r>
      <w:r w:rsidR="00E42EA3" w:rsidRPr="00AD2937">
        <w:rPr>
          <w:rFonts w:ascii="Times New Roman" w:hAnsi="Times New Roman"/>
          <w:b/>
          <w:bCs/>
          <w:sz w:val="28"/>
          <w:szCs w:val="28"/>
        </w:rPr>
        <w:t>. Характеристика текущего состояния развития плавания среди различных возрастных и социальных групп населения</w:t>
      </w:r>
    </w:p>
    <w:p w:rsidR="000F5EB2" w:rsidRPr="00AD2937" w:rsidRDefault="000F5EB2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Отсутствие навыков плава</w:t>
      </w:r>
      <w:r w:rsidR="000D1CE9">
        <w:rPr>
          <w:rFonts w:ascii="Times New Roman" w:hAnsi="Times New Roman"/>
          <w:sz w:val="28"/>
          <w:szCs w:val="28"/>
        </w:rPr>
        <w:t xml:space="preserve">ния - </w:t>
      </w:r>
      <w:r w:rsidRPr="00AD2937">
        <w:rPr>
          <w:rFonts w:ascii="Times New Roman" w:hAnsi="Times New Roman"/>
          <w:sz w:val="28"/>
          <w:szCs w:val="28"/>
        </w:rPr>
        <w:t>значительный фактор риска несчастных случаев на воде. Поэтому обучение плаванию, особенно детей, является ключевым элементом обеспечения безопасности. Плавание развивается как массовый вид спорта и физкультурно-оздоровительная деятельность.</w:t>
      </w:r>
    </w:p>
    <w:p w:rsidR="000F5EB2" w:rsidRPr="00AD2937" w:rsidRDefault="000F5EB2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Основной площадкой для реализации соответствующих программ служит плавательный бассейн «Волна», входящий в структуру МБУ «Спорткомплекс «Зевс». Бассейн является основной базой для занятий плаванием и центром проведения массовых оздоровительных мероприятий для населения.</w:t>
      </w:r>
    </w:p>
    <w:p w:rsidR="000F5EB2" w:rsidRPr="00AD2937" w:rsidRDefault="000F5EB2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На базе бассейна «Волна» учреждение проводит секционные и оздоровительные занятия. В 2024 году в рамках деятельности комплекса плаванием регулярно занимались 444 человека.</w:t>
      </w:r>
    </w:p>
    <w:p w:rsidR="000F5EB2" w:rsidRPr="00AD2937" w:rsidRDefault="000F5EB2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lastRenderedPageBreak/>
        <w:t>На базе бассейна реализуется комплекс мер социальной поддержки, полностью отвечающий целям Программы. Предусмотрены льготы при посещении бассейна для:</w:t>
      </w:r>
    </w:p>
    <w:p w:rsidR="000F5EB2" w:rsidRPr="00AD2937" w:rsidRDefault="000F5EB2" w:rsidP="000D1CE9">
      <w:pPr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детей из многодетных и малообеспеченных семей, а также семей участников СВО;</w:t>
      </w:r>
    </w:p>
    <w:p w:rsidR="000F5EB2" w:rsidRPr="00AD2937" w:rsidRDefault="000F5EB2" w:rsidP="000D1CE9">
      <w:pPr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лиц с ограниченными возможностями здоровья и инвалидов;</w:t>
      </w:r>
    </w:p>
    <w:p w:rsidR="000F5EB2" w:rsidRPr="00AD2937" w:rsidRDefault="000F5EB2" w:rsidP="000D1CE9">
      <w:pPr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действующих спортсменов, имеющих спортивное звание или разряд не ниже первого взрослого;</w:t>
      </w:r>
    </w:p>
    <w:p w:rsidR="000F5EB2" w:rsidRPr="00AD2937" w:rsidRDefault="000F5EB2" w:rsidP="000D1CE9">
      <w:pPr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участников СВО;</w:t>
      </w:r>
    </w:p>
    <w:p w:rsidR="000F5EB2" w:rsidRPr="00AD2937" w:rsidRDefault="000F5EB2" w:rsidP="000D1CE9">
      <w:pPr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лиц старше 55 лет, выполнивших нормативы ВФСК ГТО на золотой знак отличия.</w:t>
      </w:r>
    </w:p>
    <w:p w:rsidR="000F5EB2" w:rsidRPr="00AD2937" w:rsidRDefault="000F5EB2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В целях развития и популяризации плавания в Пермском крае постановлением Правительства от 29 декабря 2021 г</w:t>
      </w:r>
      <w:r w:rsidR="000D1CE9">
        <w:rPr>
          <w:rFonts w:ascii="Times New Roman" w:hAnsi="Times New Roman"/>
          <w:sz w:val="28"/>
          <w:szCs w:val="28"/>
        </w:rPr>
        <w:t>.</w:t>
      </w:r>
      <w:r w:rsidRPr="00AD2937">
        <w:rPr>
          <w:rFonts w:ascii="Times New Roman" w:hAnsi="Times New Roman"/>
          <w:sz w:val="28"/>
          <w:szCs w:val="28"/>
        </w:rPr>
        <w:t xml:space="preserve"> № 1121-п утверждён порядок предоставления субсидий муниципальным образованиям на реализацию проекта «Умею плавать!». В его рамках учащихся третьих классов общеобразовательных школ обучают плаванию.</w:t>
      </w:r>
      <w:r w:rsidR="00F50EF5" w:rsidRPr="00AD2937">
        <w:rPr>
          <w:rFonts w:ascii="Times New Roman" w:hAnsi="Times New Roman"/>
          <w:sz w:val="28"/>
          <w:szCs w:val="28"/>
        </w:rPr>
        <w:t xml:space="preserve"> </w:t>
      </w:r>
      <w:r w:rsidR="007334B3" w:rsidRPr="00AD2937">
        <w:rPr>
          <w:rFonts w:ascii="Times New Roman" w:hAnsi="Times New Roman"/>
          <w:sz w:val="28"/>
          <w:szCs w:val="28"/>
        </w:rPr>
        <w:t>МБУ «Спорткомплекс «</w:t>
      </w:r>
      <w:r w:rsidR="00E7581F" w:rsidRPr="00AD2937">
        <w:rPr>
          <w:rFonts w:ascii="Times New Roman" w:hAnsi="Times New Roman"/>
          <w:sz w:val="28"/>
          <w:szCs w:val="28"/>
        </w:rPr>
        <w:t>Зевс» принимает</w:t>
      </w:r>
      <w:r w:rsidR="00F50EF5" w:rsidRPr="00AD2937">
        <w:rPr>
          <w:rFonts w:ascii="Times New Roman" w:hAnsi="Times New Roman"/>
          <w:sz w:val="28"/>
          <w:szCs w:val="28"/>
        </w:rPr>
        <w:t xml:space="preserve"> участие</w:t>
      </w:r>
      <w:r w:rsidR="007334B3" w:rsidRPr="00AD2937">
        <w:rPr>
          <w:rFonts w:ascii="Times New Roman" w:hAnsi="Times New Roman"/>
          <w:sz w:val="28"/>
          <w:szCs w:val="28"/>
        </w:rPr>
        <w:t xml:space="preserve"> в проекте </w:t>
      </w:r>
      <w:r w:rsidR="00F50EF5" w:rsidRPr="00AD2937">
        <w:rPr>
          <w:rFonts w:ascii="Times New Roman" w:hAnsi="Times New Roman"/>
          <w:sz w:val="28"/>
          <w:szCs w:val="28"/>
        </w:rPr>
        <w:t>ежегодно с 202</w:t>
      </w:r>
      <w:r w:rsidR="00E7581F" w:rsidRPr="00AD2937">
        <w:rPr>
          <w:rFonts w:ascii="Times New Roman" w:hAnsi="Times New Roman"/>
          <w:sz w:val="28"/>
          <w:szCs w:val="28"/>
        </w:rPr>
        <w:t>2</w:t>
      </w:r>
      <w:r w:rsidR="00F50EF5" w:rsidRPr="00AD2937">
        <w:rPr>
          <w:rFonts w:ascii="Times New Roman" w:hAnsi="Times New Roman"/>
          <w:sz w:val="28"/>
          <w:szCs w:val="28"/>
        </w:rPr>
        <w:t xml:space="preserve"> года,</w:t>
      </w:r>
      <w:r w:rsidR="007334B3" w:rsidRPr="00AD2937">
        <w:rPr>
          <w:rFonts w:ascii="Times New Roman" w:hAnsi="Times New Roman"/>
          <w:sz w:val="28"/>
          <w:szCs w:val="28"/>
        </w:rPr>
        <w:t xml:space="preserve"> за весь период</w:t>
      </w:r>
      <w:r w:rsidR="00F50EF5" w:rsidRPr="00AD2937">
        <w:rPr>
          <w:rFonts w:ascii="Times New Roman" w:hAnsi="Times New Roman"/>
          <w:sz w:val="28"/>
          <w:szCs w:val="28"/>
        </w:rPr>
        <w:t xml:space="preserve"> обучены плавать </w:t>
      </w:r>
      <w:r w:rsidR="00E7581F" w:rsidRPr="00AD2937">
        <w:rPr>
          <w:rFonts w:ascii="Times New Roman" w:hAnsi="Times New Roman"/>
          <w:sz w:val="28"/>
          <w:szCs w:val="28"/>
        </w:rPr>
        <w:t>714</w:t>
      </w:r>
      <w:r w:rsidR="00F50EF5" w:rsidRPr="00AD2937">
        <w:rPr>
          <w:rFonts w:ascii="Times New Roman" w:hAnsi="Times New Roman"/>
          <w:sz w:val="28"/>
          <w:szCs w:val="28"/>
        </w:rPr>
        <w:t xml:space="preserve"> детей.</w:t>
      </w:r>
    </w:p>
    <w:p w:rsidR="000F5EB2" w:rsidRPr="00AD2937" w:rsidRDefault="000F5EB2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 xml:space="preserve">В 2024 году в проекте «Умею плавать!» приняли участие 250 третьеклассников Александровского муниципального округа. Лучшие участники проекта от округа в 2025 году выступили на </w:t>
      </w:r>
      <w:r w:rsidR="00F50EF5" w:rsidRPr="00AD2937">
        <w:rPr>
          <w:rFonts w:ascii="Times New Roman" w:hAnsi="Times New Roman"/>
          <w:sz w:val="28"/>
          <w:szCs w:val="28"/>
        </w:rPr>
        <w:t xml:space="preserve">краевом </w:t>
      </w:r>
      <w:r w:rsidRPr="00AD2937">
        <w:rPr>
          <w:rFonts w:ascii="Times New Roman" w:hAnsi="Times New Roman"/>
          <w:sz w:val="28"/>
          <w:szCs w:val="28"/>
        </w:rPr>
        <w:t>фестивале</w:t>
      </w:r>
      <w:r w:rsidR="00F50EF5" w:rsidRPr="00AD2937">
        <w:rPr>
          <w:rFonts w:ascii="Times New Roman" w:hAnsi="Times New Roman"/>
          <w:sz w:val="28"/>
          <w:szCs w:val="28"/>
        </w:rPr>
        <w:t xml:space="preserve"> «Умею плавать!»</w:t>
      </w:r>
      <w:r w:rsidRPr="00AD2937">
        <w:rPr>
          <w:rFonts w:ascii="Times New Roman" w:hAnsi="Times New Roman"/>
          <w:sz w:val="28"/>
          <w:szCs w:val="28"/>
        </w:rPr>
        <w:t xml:space="preserve"> в г. Пермь, где команда Александровского муниципального округа одержала победу в смешанной эстафете.</w:t>
      </w:r>
    </w:p>
    <w:p w:rsidR="000F5EB2" w:rsidRPr="00AD2937" w:rsidRDefault="000F5EB2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На реализацию проекта «Умею плавать!» в 2024 году из бюджета округа было выделено 225 тыс. рублей. Дополнительно 768 тыс. рублей были предусмотрены на подвоз детей к бассейну для занятий в рамках этого проекта.</w:t>
      </w:r>
    </w:p>
    <w:p w:rsidR="000F5EB2" w:rsidRPr="00AD2937" w:rsidRDefault="00A95B7E" w:rsidP="000D1CE9">
      <w:pPr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ab/>
      </w:r>
      <w:r w:rsidR="000F5EB2" w:rsidRPr="00AD2937">
        <w:rPr>
          <w:rFonts w:ascii="Times New Roman" w:hAnsi="Times New Roman"/>
          <w:sz w:val="28"/>
          <w:szCs w:val="28"/>
        </w:rPr>
        <w:t>При МБУ «Спорткомплекс «Зевс»» также функционируют секции по плаванию и группы здоровья для воспитанников подготовительных групп детских садов и учащихся МКОУ «Яйвинская коррекционная школа».</w:t>
      </w:r>
    </w:p>
    <w:p w:rsidR="000F5EB2" w:rsidRPr="00AD2937" w:rsidRDefault="000F5EB2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Кроме того, в часы, отведённые для свободного плавания, бассейн систематически посещают организованные группы членов Совета ветеранов</w:t>
      </w:r>
      <w:r w:rsidR="00E7581F" w:rsidRPr="00AD2937">
        <w:rPr>
          <w:rFonts w:ascii="Times New Roman" w:hAnsi="Times New Roman"/>
          <w:sz w:val="28"/>
          <w:szCs w:val="28"/>
        </w:rPr>
        <w:t xml:space="preserve">, </w:t>
      </w:r>
      <w:r w:rsidRPr="00AD2937">
        <w:rPr>
          <w:rFonts w:ascii="Times New Roman" w:hAnsi="Times New Roman"/>
          <w:sz w:val="28"/>
          <w:szCs w:val="28"/>
        </w:rPr>
        <w:t>Совета инвалидов округа</w:t>
      </w:r>
      <w:r w:rsidR="00E7581F" w:rsidRPr="00AD2937">
        <w:rPr>
          <w:rFonts w:ascii="Times New Roman" w:hAnsi="Times New Roman"/>
          <w:sz w:val="28"/>
          <w:szCs w:val="28"/>
        </w:rPr>
        <w:t xml:space="preserve"> и работников филиала «Яйвинская ГРЭС» ПАО «Юнипро»</w:t>
      </w:r>
      <w:r w:rsidRPr="00AD2937">
        <w:rPr>
          <w:rFonts w:ascii="Times New Roman" w:hAnsi="Times New Roman"/>
          <w:sz w:val="28"/>
          <w:szCs w:val="28"/>
        </w:rPr>
        <w:t>.</w:t>
      </w:r>
    </w:p>
    <w:p w:rsidR="00E7581F" w:rsidRPr="00AD2937" w:rsidRDefault="00E7581F" w:rsidP="00E42EA3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E42EA3" w:rsidRDefault="000D1CE9" w:rsidP="000D1CE9">
      <w:pPr>
        <w:spacing w:after="0" w:line="3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</w:t>
      </w:r>
      <w:r w:rsidR="00E42EA3" w:rsidRPr="00AD2937">
        <w:rPr>
          <w:rFonts w:ascii="Times New Roman" w:hAnsi="Times New Roman"/>
          <w:b/>
          <w:bCs/>
          <w:sz w:val="28"/>
          <w:szCs w:val="28"/>
        </w:rPr>
        <w:t>. Цели, задачи, ожидаемые результаты</w:t>
      </w:r>
    </w:p>
    <w:p w:rsidR="000D1CE9" w:rsidRPr="000D1CE9" w:rsidRDefault="000D1CE9" w:rsidP="000D1CE9">
      <w:pPr>
        <w:spacing w:after="0" w:line="340" w:lineRule="exac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42EA3" w:rsidRPr="00AD2937" w:rsidRDefault="00E42EA3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Цел</w:t>
      </w:r>
      <w:r w:rsidR="00B34A5C" w:rsidRPr="00AD2937">
        <w:rPr>
          <w:rFonts w:ascii="Times New Roman" w:hAnsi="Times New Roman"/>
          <w:sz w:val="28"/>
          <w:szCs w:val="28"/>
        </w:rPr>
        <w:t>ями</w:t>
      </w:r>
      <w:r w:rsidRPr="00AD2937">
        <w:rPr>
          <w:rFonts w:ascii="Times New Roman" w:hAnsi="Times New Roman"/>
          <w:sz w:val="28"/>
          <w:szCs w:val="28"/>
        </w:rPr>
        <w:t xml:space="preserve"> Программы</w:t>
      </w:r>
      <w:r w:rsidR="00B34A5C" w:rsidRPr="00AD2937">
        <w:rPr>
          <w:rFonts w:ascii="Times New Roman" w:hAnsi="Times New Roman"/>
          <w:sz w:val="28"/>
          <w:szCs w:val="28"/>
        </w:rPr>
        <w:t xml:space="preserve"> являются</w:t>
      </w:r>
      <w:r w:rsidRPr="00AD2937">
        <w:rPr>
          <w:rFonts w:ascii="Times New Roman" w:hAnsi="Times New Roman"/>
          <w:sz w:val="28"/>
          <w:szCs w:val="28"/>
        </w:rPr>
        <w:t xml:space="preserve"> обучение детей Александровского муниципального округа плаванию как базовому жизнеобеспечивающему навыку</w:t>
      </w:r>
      <w:r w:rsidR="004A32C6" w:rsidRPr="00AD2937">
        <w:rPr>
          <w:rFonts w:ascii="Times New Roman" w:hAnsi="Times New Roman"/>
          <w:sz w:val="28"/>
          <w:szCs w:val="28"/>
        </w:rPr>
        <w:t>, с</w:t>
      </w:r>
      <w:r w:rsidRPr="00AD2937">
        <w:rPr>
          <w:rFonts w:ascii="Times New Roman" w:hAnsi="Times New Roman"/>
          <w:sz w:val="28"/>
          <w:szCs w:val="28"/>
        </w:rPr>
        <w:t>оздание условий для занятий плаванием различных возрастных и социальных групп населения.</w:t>
      </w:r>
    </w:p>
    <w:p w:rsidR="00E42EA3" w:rsidRPr="00AD2937" w:rsidRDefault="004A32C6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З</w:t>
      </w:r>
      <w:r w:rsidR="00E42EA3" w:rsidRPr="00AD2937">
        <w:rPr>
          <w:rFonts w:ascii="Times New Roman" w:hAnsi="Times New Roman"/>
          <w:sz w:val="28"/>
          <w:szCs w:val="28"/>
        </w:rPr>
        <w:t>адачи Программы:</w:t>
      </w:r>
    </w:p>
    <w:p w:rsidR="00AC4DDD" w:rsidRPr="00AD2937" w:rsidRDefault="00A95B7E" w:rsidP="000D1CE9">
      <w:pPr>
        <w:pStyle w:val="afc"/>
        <w:widowControl w:val="0"/>
        <w:spacing w:line="340" w:lineRule="exact"/>
        <w:ind w:firstLine="708"/>
        <w:jc w:val="both"/>
        <w:rPr>
          <w:sz w:val="28"/>
          <w:szCs w:val="28"/>
        </w:rPr>
      </w:pPr>
      <w:r w:rsidRPr="00AD2937">
        <w:rPr>
          <w:sz w:val="28"/>
          <w:szCs w:val="28"/>
        </w:rPr>
        <w:t>с</w:t>
      </w:r>
      <w:r w:rsidR="00AC4DDD" w:rsidRPr="00AD2937">
        <w:rPr>
          <w:sz w:val="28"/>
          <w:szCs w:val="28"/>
        </w:rPr>
        <w:t>оздание условий для обучения детей и взрослых плаванию как базовому жизнеобеспечивающему навыку с учетом имеющихся условий (материально-</w:t>
      </w:r>
      <w:r w:rsidR="00AC4DDD" w:rsidRPr="00AD2937">
        <w:rPr>
          <w:sz w:val="28"/>
          <w:szCs w:val="28"/>
        </w:rPr>
        <w:lastRenderedPageBreak/>
        <w:t xml:space="preserve">технических, кадровых и иных); </w:t>
      </w:r>
    </w:p>
    <w:p w:rsidR="00AC4DDD" w:rsidRPr="00AD2937" w:rsidRDefault="00AC4DDD" w:rsidP="000D1CE9">
      <w:pPr>
        <w:pStyle w:val="afc"/>
        <w:widowControl w:val="0"/>
        <w:spacing w:line="340" w:lineRule="exact"/>
        <w:ind w:firstLine="708"/>
        <w:jc w:val="both"/>
        <w:rPr>
          <w:sz w:val="28"/>
          <w:szCs w:val="28"/>
        </w:rPr>
      </w:pPr>
      <w:r w:rsidRPr="00AD2937">
        <w:rPr>
          <w:sz w:val="28"/>
          <w:szCs w:val="28"/>
        </w:rPr>
        <w:t xml:space="preserve">создание условий для систематических занятий плаванием населения; </w:t>
      </w:r>
    </w:p>
    <w:p w:rsidR="00AC4DDD" w:rsidRPr="00AD2937" w:rsidRDefault="00AC4DDD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 xml:space="preserve">повышение интереса населения к занятиям плаванием </w:t>
      </w:r>
      <w:r w:rsidRPr="00AD2937">
        <w:rPr>
          <w:rFonts w:ascii="Times New Roman" w:hAnsi="Times New Roman"/>
          <w:sz w:val="28"/>
          <w:szCs w:val="28"/>
        </w:rPr>
        <w:br/>
        <w:t>как к средству сохранения и укрепления здоровья</w:t>
      </w:r>
    </w:p>
    <w:p w:rsidR="00E42EA3" w:rsidRPr="00AD2937" w:rsidRDefault="00E42EA3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Программа реализуется с 202</w:t>
      </w:r>
      <w:r w:rsidR="004A32C6" w:rsidRPr="00AD2937">
        <w:rPr>
          <w:rFonts w:ascii="Times New Roman" w:hAnsi="Times New Roman"/>
          <w:sz w:val="28"/>
          <w:szCs w:val="28"/>
        </w:rPr>
        <w:t>6</w:t>
      </w:r>
      <w:r w:rsidRPr="00AD2937">
        <w:rPr>
          <w:rFonts w:ascii="Times New Roman" w:hAnsi="Times New Roman"/>
          <w:sz w:val="28"/>
          <w:szCs w:val="28"/>
        </w:rPr>
        <w:t xml:space="preserve"> по 2030 годы.</w:t>
      </w:r>
    </w:p>
    <w:p w:rsidR="00E42EA3" w:rsidRPr="00AD2937" w:rsidRDefault="00E42EA3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В период реализации Программы планируется обеспечить на базе действующего бассейна «Волна»:</w:t>
      </w:r>
    </w:p>
    <w:p w:rsidR="002153AE" w:rsidRPr="00AD2937" w:rsidRDefault="00A95B7E" w:rsidP="000D1CE9">
      <w:pPr>
        <w:pStyle w:val="afc"/>
        <w:widowControl w:val="0"/>
        <w:spacing w:line="340" w:lineRule="exact"/>
        <w:ind w:firstLine="708"/>
        <w:jc w:val="both"/>
        <w:rPr>
          <w:sz w:val="28"/>
          <w:szCs w:val="28"/>
        </w:rPr>
      </w:pPr>
      <w:r w:rsidRPr="00AD2937">
        <w:rPr>
          <w:sz w:val="28"/>
          <w:szCs w:val="28"/>
        </w:rPr>
        <w:t>п</w:t>
      </w:r>
      <w:r w:rsidR="002153AE" w:rsidRPr="00AD2937">
        <w:rPr>
          <w:sz w:val="28"/>
          <w:szCs w:val="28"/>
        </w:rPr>
        <w:t>роведение информационно-коммуникационной кампании направленной на повышение информированности населения о пользе плавания в сохранении и укреплении здоровья;</w:t>
      </w:r>
    </w:p>
    <w:p w:rsidR="0098419B" w:rsidRPr="00AD2937" w:rsidRDefault="002153AE" w:rsidP="000D1CE9">
      <w:pPr>
        <w:pStyle w:val="afc"/>
        <w:widowControl w:val="0"/>
        <w:spacing w:line="340" w:lineRule="exact"/>
        <w:ind w:firstLine="708"/>
        <w:jc w:val="both"/>
        <w:rPr>
          <w:sz w:val="28"/>
          <w:szCs w:val="28"/>
        </w:rPr>
      </w:pPr>
      <w:r w:rsidRPr="00AD2937">
        <w:rPr>
          <w:sz w:val="28"/>
          <w:szCs w:val="28"/>
        </w:rPr>
        <w:t>обучение плаванию к 2030 году 1016 человек;</w:t>
      </w:r>
    </w:p>
    <w:p w:rsidR="00E42EA3" w:rsidRPr="00AD2937" w:rsidRDefault="00E42EA3" w:rsidP="000D1CE9">
      <w:pPr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Сведения о показателях Программы приведены в приложении.</w:t>
      </w:r>
    </w:p>
    <w:p w:rsidR="00E42EA3" w:rsidRPr="00AD2937" w:rsidRDefault="00E42EA3" w:rsidP="000D1CE9">
      <w:pPr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</w:p>
    <w:p w:rsidR="00E42EA3" w:rsidRDefault="000D1CE9" w:rsidP="000D1CE9">
      <w:pPr>
        <w:spacing w:after="0" w:line="3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="00E42EA3" w:rsidRPr="00AD2937">
        <w:rPr>
          <w:rFonts w:ascii="Times New Roman" w:hAnsi="Times New Roman"/>
          <w:b/>
          <w:bCs/>
          <w:sz w:val="28"/>
          <w:szCs w:val="28"/>
        </w:rPr>
        <w:t>. Приоритетные направления Программы</w:t>
      </w:r>
    </w:p>
    <w:p w:rsidR="000D1CE9" w:rsidRPr="000D1CE9" w:rsidRDefault="000D1CE9" w:rsidP="000D1CE9">
      <w:pPr>
        <w:spacing w:after="0" w:line="340" w:lineRule="exac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42EA3" w:rsidRPr="00AD2937" w:rsidRDefault="002153AE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Учитывая цели и задачи Программы, а также характеристику текущего состояния развития плавания</w:t>
      </w:r>
      <w:r w:rsidR="00141218" w:rsidRPr="00AD2937">
        <w:rPr>
          <w:rFonts w:ascii="Times New Roman" w:hAnsi="Times New Roman"/>
          <w:sz w:val="28"/>
          <w:szCs w:val="28"/>
        </w:rPr>
        <w:t xml:space="preserve"> в </w:t>
      </w:r>
      <w:r w:rsidR="00E7581F" w:rsidRPr="00AD2937">
        <w:rPr>
          <w:rFonts w:ascii="Times New Roman" w:hAnsi="Times New Roman"/>
          <w:sz w:val="28"/>
          <w:szCs w:val="28"/>
        </w:rPr>
        <w:t>Александровском муниципальном округе</w:t>
      </w:r>
      <w:r w:rsidRPr="00AD2937">
        <w:rPr>
          <w:rFonts w:ascii="Times New Roman" w:hAnsi="Times New Roman"/>
          <w:sz w:val="28"/>
          <w:szCs w:val="28"/>
        </w:rPr>
        <w:t>, определены следующие приоритетные направления реализации Программы:</w:t>
      </w:r>
      <w:r w:rsidR="002B0E78" w:rsidRPr="00AD2937">
        <w:rPr>
          <w:rFonts w:ascii="Times New Roman" w:hAnsi="Times New Roman"/>
          <w:sz w:val="28"/>
          <w:szCs w:val="28"/>
        </w:rPr>
        <w:t xml:space="preserve"> </w:t>
      </w:r>
    </w:p>
    <w:p w:rsidR="002B0E78" w:rsidRPr="00AD2937" w:rsidRDefault="002B0E78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создание условий для обучения детей и взрослых плаванию как базовому жизнеобеспечивающему навыку, с учетом имеющихся условий (материально-технических, кадровых и иных);</w:t>
      </w:r>
    </w:p>
    <w:p w:rsidR="002B0E78" w:rsidRPr="00AD2937" w:rsidRDefault="002B0E78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организация повышения квалификации специалистов по дополнительным профессиональным программам, направленным на организацию процесса обучения детей плаванию;</w:t>
      </w:r>
    </w:p>
    <w:p w:rsidR="002B0E78" w:rsidRPr="00AD2937" w:rsidRDefault="002B0E78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привлечение к систематическим занятиям плаванием в целях оздоровления различных категорий граждан;</w:t>
      </w:r>
    </w:p>
    <w:p w:rsidR="00E42EA3" w:rsidRPr="00AD2937" w:rsidRDefault="00A95B7E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у</w:t>
      </w:r>
      <w:r w:rsidR="00E42EA3" w:rsidRPr="00AD2937">
        <w:rPr>
          <w:rFonts w:ascii="Times New Roman" w:hAnsi="Times New Roman"/>
          <w:sz w:val="28"/>
          <w:szCs w:val="28"/>
        </w:rPr>
        <w:t>частие в реализации регионального проекта «Умею плавать!»</w:t>
      </w:r>
      <w:r w:rsidR="002B0E78" w:rsidRPr="00AD2937">
        <w:rPr>
          <w:rFonts w:ascii="Times New Roman" w:hAnsi="Times New Roman"/>
          <w:sz w:val="28"/>
          <w:szCs w:val="28"/>
        </w:rPr>
        <w:t>;</w:t>
      </w:r>
    </w:p>
    <w:p w:rsidR="00E42EA3" w:rsidRPr="00AD2937" w:rsidRDefault="002B0E78" w:rsidP="000D1CE9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привлечение участников Программы, прошедших обучение плаванию, к выполнению нормативов испытаний (тестов) «Готов к труду и обороне» по плаванию</w:t>
      </w:r>
      <w:r w:rsidR="00E42EA3" w:rsidRPr="00AD2937">
        <w:rPr>
          <w:rFonts w:ascii="Times New Roman" w:hAnsi="Times New Roman"/>
          <w:sz w:val="28"/>
          <w:szCs w:val="28"/>
        </w:rPr>
        <w:t>.</w:t>
      </w:r>
    </w:p>
    <w:p w:rsidR="00E7581F" w:rsidRPr="00AD2937" w:rsidRDefault="00E7581F" w:rsidP="000D1CE9">
      <w:pPr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</w:p>
    <w:p w:rsidR="00E42EA3" w:rsidRDefault="000D1CE9" w:rsidP="000D1CE9">
      <w:pPr>
        <w:spacing w:after="0" w:line="3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</w:t>
      </w:r>
      <w:r w:rsidR="00E42EA3" w:rsidRPr="00AD2937">
        <w:rPr>
          <w:rFonts w:ascii="Times New Roman" w:hAnsi="Times New Roman"/>
          <w:b/>
          <w:bCs/>
          <w:sz w:val="28"/>
          <w:szCs w:val="28"/>
        </w:rPr>
        <w:t>. Финансовое обеспечение реализации Программы</w:t>
      </w:r>
    </w:p>
    <w:p w:rsidR="000D1CE9" w:rsidRPr="000D1CE9" w:rsidRDefault="000D1CE9" w:rsidP="000D1CE9">
      <w:pPr>
        <w:spacing w:after="0" w:line="340" w:lineRule="exac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42EA3" w:rsidRPr="00AD2937" w:rsidRDefault="00E42EA3" w:rsidP="000D1CE9">
      <w:pPr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Финансовое обеспечение реализации Программы</w:t>
      </w:r>
      <w:r w:rsidR="002B0E78" w:rsidRPr="00AD2937">
        <w:rPr>
          <w:rFonts w:ascii="Times New Roman" w:hAnsi="Times New Roman"/>
          <w:sz w:val="28"/>
          <w:szCs w:val="28"/>
        </w:rPr>
        <w:t xml:space="preserve"> и плана мероприятий по ее реализации </w:t>
      </w:r>
      <w:r w:rsidRPr="00AD2937">
        <w:rPr>
          <w:rFonts w:ascii="Times New Roman" w:hAnsi="Times New Roman"/>
          <w:sz w:val="28"/>
          <w:szCs w:val="28"/>
        </w:rPr>
        <w:t>осуществляется</w:t>
      </w:r>
      <w:r w:rsidR="002B0E78" w:rsidRPr="00AD2937">
        <w:rPr>
          <w:rFonts w:ascii="Times New Roman" w:hAnsi="Times New Roman"/>
          <w:sz w:val="28"/>
          <w:szCs w:val="28"/>
        </w:rPr>
        <w:t xml:space="preserve"> с 2026 года в пределах бюджетных ассигнований, предусмотренных в </w:t>
      </w:r>
      <w:r w:rsidRPr="00AD2937">
        <w:rPr>
          <w:rFonts w:ascii="Times New Roman" w:hAnsi="Times New Roman"/>
          <w:sz w:val="28"/>
          <w:szCs w:val="28"/>
        </w:rPr>
        <w:t>бюджет</w:t>
      </w:r>
      <w:r w:rsidR="002B0E78" w:rsidRPr="00AD2937">
        <w:rPr>
          <w:rFonts w:ascii="Times New Roman" w:hAnsi="Times New Roman"/>
          <w:sz w:val="28"/>
          <w:szCs w:val="28"/>
        </w:rPr>
        <w:t>е</w:t>
      </w:r>
      <w:r w:rsidRPr="00AD2937">
        <w:rPr>
          <w:rFonts w:ascii="Times New Roman" w:hAnsi="Times New Roman"/>
          <w:sz w:val="28"/>
          <w:szCs w:val="28"/>
        </w:rPr>
        <w:t xml:space="preserve"> Александровского муниципального округа Пермского края</w:t>
      </w:r>
      <w:r w:rsidR="008B0A39" w:rsidRPr="00AD2937">
        <w:rPr>
          <w:rFonts w:ascii="Times New Roman" w:hAnsi="Times New Roman"/>
          <w:sz w:val="28"/>
          <w:szCs w:val="28"/>
        </w:rPr>
        <w:t xml:space="preserve"> на соответствующий финансовый год и плановый период, а также внебюджетных источников финансирования</w:t>
      </w:r>
      <w:r w:rsidRPr="00AD2937">
        <w:rPr>
          <w:rFonts w:ascii="Times New Roman" w:hAnsi="Times New Roman"/>
          <w:sz w:val="28"/>
          <w:szCs w:val="28"/>
        </w:rPr>
        <w:t>.</w:t>
      </w:r>
    </w:p>
    <w:p w:rsidR="00E42EA3" w:rsidRPr="00AD2937" w:rsidRDefault="00E42EA3" w:rsidP="000D1CE9">
      <w:pPr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</w:p>
    <w:p w:rsidR="000D1CE9" w:rsidRDefault="000D1CE9" w:rsidP="000D1CE9">
      <w:pPr>
        <w:spacing w:after="0" w:line="340" w:lineRule="exac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47DFC" w:rsidRDefault="00047DFC" w:rsidP="000D1CE9">
      <w:pPr>
        <w:spacing w:after="0" w:line="340" w:lineRule="exac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47DFC" w:rsidRDefault="00047DFC" w:rsidP="000D1CE9">
      <w:pPr>
        <w:spacing w:after="0" w:line="340" w:lineRule="exac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47DFC" w:rsidRDefault="00047DFC" w:rsidP="000D1CE9">
      <w:pPr>
        <w:spacing w:after="0" w:line="340" w:lineRule="exac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42EA3" w:rsidRDefault="000D1CE9" w:rsidP="000D1CE9">
      <w:pPr>
        <w:spacing w:after="0" w:line="3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6</w:t>
      </w:r>
      <w:r w:rsidR="00E42EA3" w:rsidRPr="00AD2937">
        <w:rPr>
          <w:rFonts w:ascii="Times New Roman" w:hAnsi="Times New Roman"/>
          <w:b/>
          <w:bCs/>
          <w:sz w:val="28"/>
          <w:szCs w:val="28"/>
        </w:rPr>
        <w:t>. Механизм реализации Программы</w:t>
      </w:r>
    </w:p>
    <w:p w:rsidR="000D1CE9" w:rsidRPr="00AD2937" w:rsidRDefault="000D1CE9" w:rsidP="000D1CE9">
      <w:pPr>
        <w:spacing w:after="0" w:line="340" w:lineRule="exac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42EA3" w:rsidRPr="00AD2937" w:rsidRDefault="00E42EA3" w:rsidP="00047DFC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Механизм реализации Программы является инструментом организации эффективного выполнения мероприятий и контроля достижения показателей</w:t>
      </w:r>
      <w:r w:rsidR="008B0A39" w:rsidRPr="00AD2937">
        <w:rPr>
          <w:rFonts w:ascii="Times New Roman" w:hAnsi="Times New Roman"/>
          <w:sz w:val="28"/>
          <w:szCs w:val="28"/>
        </w:rPr>
        <w:t xml:space="preserve"> Программы</w:t>
      </w:r>
      <w:r w:rsidRPr="00AD2937">
        <w:rPr>
          <w:rFonts w:ascii="Times New Roman" w:hAnsi="Times New Roman"/>
          <w:sz w:val="28"/>
          <w:szCs w:val="28"/>
        </w:rPr>
        <w:t>.</w:t>
      </w:r>
    </w:p>
    <w:p w:rsidR="00E42EA3" w:rsidRPr="00AD2937" w:rsidRDefault="00E42EA3" w:rsidP="00047DFC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 xml:space="preserve">Ответственным исполнителем программных мероприятий является </w:t>
      </w:r>
      <w:r w:rsidR="008B0A39" w:rsidRPr="00AD2937">
        <w:rPr>
          <w:rFonts w:ascii="Times New Roman" w:hAnsi="Times New Roman"/>
          <w:sz w:val="28"/>
          <w:szCs w:val="28"/>
        </w:rPr>
        <w:t xml:space="preserve">Отдел по </w:t>
      </w:r>
      <w:r w:rsidRPr="00AD2937">
        <w:rPr>
          <w:rFonts w:ascii="Times New Roman" w:hAnsi="Times New Roman"/>
          <w:sz w:val="28"/>
          <w:szCs w:val="28"/>
        </w:rPr>
        <w:t>культуре, спорту</w:t>
      </w:r>
      <w:r w:rsidR="00A87089">
        <w:rPr>
          <w:rFonts w:ascii="Times New Roman" w:hAnsi="Times New Roman"/>
          <w:sz w:val="28"/>
          <w:szCs w:val="28"/>
        </w:rPr>
        <w:t>, туризму</w:t>
      </w:r>
      <w:r w:rsidRPr="00AD2937">
        <w:rPr>
          <w:rFonts w:ascii="Times New Roman" w:hAnsi="Times New Roman"/>
          <w:sz w:val="28"/>
          <w:szCs w:val="28"/>
        </w:rPr>
        <w:t xml:space="preserve"> и молодежной политике администрации Александровского муниципального округа Пермского края.</w:t>
      </w:r>
    </w:p>
    <w:p w:rsidR="00E42EA3" w:rsidRPr="00AD2937" w:rsidRDefault="008B0A39" w:rsidP="00047DFC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>У</w:t>
      </w:r>
      <w:r w:rsidR="00E42EA3" w:rsidRPr="00AD2937">
        <w:rPr>
          <w:rFonts w:ascii="Times New Roman" w:hAnsi="Times New Roman"/>
          <w:sz w:val="28"/>
          <w:szCs w:val="28"/>
        </w:rPr>
        <w:t>частник</w:t>
      </w:r>
      <w:r w:rsidRPr="00AD2937">
        <w:rPr>
          <w:rFonts w:ascii="Times New Roman" w:hAnsi="Times New Roman"/>
          <w:sz w:val="28"/>
          <w:szCs w:val="28"/>
        </w:rPr>
        <w:t>ами</w:t>
      </w:r>
      <w:r w:rsidR="00E42EA3" w:rsidRPr="00AD2937">
        <w:rPr>
          <w:rFonts w:ascii="Times New Roman" w:hAnsi="Times New Roman"/>
          <w:sz w:val="28"/>
          <w:szCs w:val="28"/>
        </w:rPr>
        <w:t xml:space="preserve"> Программы являются Управление образования администрации округа, </w:t>
      </w:r>
      <w:r w:rsidRPr="00AD2937">
        <w:rPr>
          <w:rFonts w:ascii="Times New Roman" w:hAnsi="Times New Roman"/>
          <w:sz w:val="28"/>
          <w:szCs w:val="28"/>
        </w:rPr>
        <w:t>МБУ «Спорткомплекс «Зевс»»,</w:t>
      </w:r>
      <w:r w:rsidR="00E42EA3" w:rsidRPr="00AD2937">
        <w:rPr>
          <w:rFonts w:ascii="Times New Roman" w:hAnsi="Times New Roman"/>
          <w:sz w:val="28"/>
          <w:szCs w:val="28"/>
        </w:rPr>
        <w:t xml:space="preserve"> а также иные организации.</w:t>
      </w:r>
    </w:p>
    <w:p w:rsidR="00B665FC" w:rsidRPr="00AD2937" w:rsidRDefault="00E42EA3" w:rsidP="00047DFC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  <w:sectPr w:rsidR="00B665FC" w:rsidRPr="00AD2937" w:rsidSect="000D1CE9">
          <w:pgSz w:w="11906" w:h="16838"/>
          <w:pgMar w:top="1134" w:right="851" w:bottom="794" w:left="1418" w:header="539" w:footer="431" w:gutter="0"/>
          <w:cols w:space="720"/>
        </w:sectPr>
      </w:pPr>
      <w:r w:rsidRPr="00AD2937">
        <w:rPr>
          <w:rFonts w:ascii="Times New Roman" w:hAnsi="Times New Roman"/>
          <w:sz w:val="28"/>
          <w:szCs w:val="28"/>
        </w:rPr>
        <w:t>Программа сформирована на основе межведомственного взаимодействия всех участников при исполнении</w:t>
      </w:r>
      <w:r w:rsidR="008B0A39" w:rsidRPr="00AD2937">
        <w:rPr>
          <w:rFonts w:ascii="Times New Roman" w:hAnsi="Times New Roman"/>
          <w:sz w:val="28"/>
          <w:szCs w:val="28"/>
        </w:rPr>
        <w:t xml:space="preserve"> программных</w:t>
      </w:r>
      <w:r w:rsidRPr="00AD2937">
        <w:rPr>
          <w:rFonts w:ascii="Times New Roman" w:hAnsi="Times New Roman"/>
          <w:sz w:val="28"/>
          <w:szCs w:val="28"/>
        </w:rPr>
        <w:t xml:space="preserve"> мероприятий в рамках своих полномочий.</w:t>
      </w:r>
    </w:p>
    <w:p w:rsidR="00B665FC" w:rsidRPr="00AD2937" w:rsidRDefault="00B665FC" w:rsidP="00AD7EDB">
      <w:pPr>
        <w:widowControl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  <w:r w:rsidRPr="00AD2937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B665FC" w:rsidRPr="00AD2937" w:rsidRDefault="00B665FC" w:rsidP="00AD7EDB">
      <w:pPr>
        <w:widowControl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  <w:r w:rsidRPr="00AD2937">
        <w:rPr>
          <w:rFonts w:ascii="Times New Roman" w:hAnsi="Times New Roman"/>
          <w:sz w:val="24"/>
          <w:szCs w:val="24"/>
        </w:rPr>
        <w:t xml:space="preserve">к межведомственной программе </w:t>
      </w:r>
      <w:r w:rsidR="00AD7EDB" w:rsidRPr="00AD2937">
        <w:rPr>
          <w:rFonts w:ascii="Times New Roman" w:hAnsi="Times New Roman"/>
          <w:sz w:val="24"/>
          <w:szCs w:val="24"/>
        </w:rPr>
        <w:t>Александровского муниципального округа «Плавание для всех» до 2030 года</w:t>
      </w:r>
    </w:p>
    <w:p w:rsidR="00B665FC" w:rsidRPr="00AD2937" w:rsidRDefault="00B665FC" w:rsidP="00B665FC">
      <w:pPr>
        <w:widowControl w:val="0"/>
        <w:spacing w:line="360" w:lineRule="exact"/>
        <w:ind w:firstLine="709"/>
        <w:jc w:val="both"/>
        <w:rPr>
          <w:sz w:val="28"/>
          <w:szCs w:val="28"/>
        </w:rPr>
      </w:pPr>
    </w:p>
    <w:p w:rsidR="00B665FC" w:rsidRPr="00AD2937" w:rsidRDefault="00B665FC" w:rsidP="00B665FC">
      <w:pPr>
        <w:pStyle w:val="ConsPlusTitle"/>
        <w:spacing w:after="12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D2937">
        <w:rPr>
          <w:rFonts w:ascii="Times New Roman" w:hAnsi="Times New Roman" w:cs="Times New Roman"/>
          <w:sz w:val="28"/>
          <w:szCs w:val="28"/>
        </w:rPr>
        <w:t>СВЕДЕНИЯ</w:t>
      </w:r>
    </w:p>
    <w:p w:rsidR="00B665FC" w:rsidRPr="00AD2937" w:rsidRDefault="00B665FC" w:rsidP="00B665F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D2937">
        <w:rPr>
          <w:rFonts w:ascii="Times New Roman" w:hAnsi="Times New Roman" w:cs="Times New Roman"/>
          <w:sz w:val="28"/>
          <w:szCs w:val="28"/>
        </w:rPr>
        <w:t xml:space="preserve">о показателях (индикаторах) межведомственной программы </w:t>
      </w:r>
      <w:r w:rsidR="00AD7EDB" w:rsidRPr="00AD2937">
        <w:rPr>
          <w:rFonts w:ascii="Times New Roman" w:hAnsi="Times New Roman"/>
          <w:sz w:val="28"/>
          <w:szCs w:val="28"/>
        </w:rPr>
        <w:t>Александровского муниципального округа Пермского края «Плавание для всех» до 2030 года</w:t>
      </w:r>
    </w:p>
    <w:p w:rsidR="00B665FC" w:rsidRPr="00AD2937" w:rsidRDefault="00B665FC" w:rsidP="00B665FC">
      <w:pPr>
        <w:widowControl w:val="0"/>
        <w:spacing w:line="360" w:lineRule="exact"/>
        <w:ind w:firstLine="709"/>
        <w:jc w:val="both"/>
        <w:rPr>
          <w:sz w:val="28"/>
          <w:szCs w:val="28"/>
        </w:rPr>
      </w:pPr>
    </w:p>
    <w:tbl>
      <w:tblPr>
        <w:tblW w:w="1547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560"/>
        <w:gridCol w:w="9958"/>
        <w:gridCol w:w="1417"/>
        <w:gridCol w:w="709"/>
        <w:gridCol w:w="709"/>
        <w:gridCol w:w="709"/>
        <w:gridCol w:w="708"/>
        <w:gridCol w:w="709"/>
      </w:tblGrid>
      <w:tr w:rsidR="00AD2937" w:rsidRPr="00AD2937" w:rsidTr="00AD7EDB">
        <w:trPr>
          <w:trHeight w:val="47"/>
        </w:trPr>
        <w:tc>
          <w:tcPr>
            <w:tcW w:w="560" w:type="dxa"/>
            <w:vAlign w:val="center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9958" w:type="dxa"/>
            <w:vAlign w:val="center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Наименование показателей (индикаторов)</w:t>
            </w:r>
          </w:p>
        </w:tc>
        <w:tc>
          <w:tcPr>
            <w:tcW w:w="1417" w:type="dxa"/>
            <w:vAlign w:val="center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9" w:type="dxa"/>
            <w:vAlign w:val="center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709" w:type="dxa"/>
            <w:vAlign w:val="center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709" w:type="dxa"/>
            <w:vAlign w:val="center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  <w:tc>
          <w:tcPr>
            <w:tcW w:w="708" w:type="dxa"/>
            <w:vAlign w:val="center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709" w:type="dxa"/>
            <w:vAlign w:val="center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</w:tbl>
    <w:p w:rsidR="00B665FC" w:rsidRPr="00AD2937" w:rsidRDefault="00B665FC" w:rsidP="00B665FC">
      <w:pPr>
        <w:rPr>
          <w:rFonts w:ascii="Times New Roman" w:hAnsi="Times New Roman"/>
          <w:sz w:val="24"/>
          <w:szCs w:val="24"/>
        </w:rPr>
      </w:pPr>
    </w:p>
    <w:tbl>
      <w:tblPr>
        <w:tblW w:w="1548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560"/>
        <w:gridCol w:w="9958"/>
        <w:gridCol w:w="1418"/>
        <w:gridCol w:w="709"/>
        <w:gridCol w:w="709"/>
        <w:gridCol w:w="709"/>
        <w:gridCol w:w="708"/>
        <w:gridCol w:w="709"/>
      </w:tblGrid>
      <w:tr w:rsidR="00AD2937" w:rsidRPr="00AD2937" w:rsidTr="00AD7EDB">
        <w:trPr>
          <w:trHeight w:val="47"/>
          <w:tblHeader/>
        </w:trPr>
        <w:tc>
          <w:tcPr>
            <w:tcW w:w="560" w:type="dxa"/>
            <w:vAlign w:val="center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58" w:type="dxa"/>
            <w:vAlign w:val="center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AD2937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18" w:type="dxa"/>
            <w:vAlign w:val="center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vAlign w:val="center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D2937" w:rsidRPr="00AD2937" w:rsidTr="00AD7EDB">
        <w:tc>
          <w:tcPr>
            <w:tcW w:w="560" w:type="dxa"/>
            <w:shd w:val="clear" w:color="auto" w:fill="FFFFFF"/>
          </w:tcPr>
          <w:p w:rsidR="00AD7EDB" w:rsidRPr="00AD2937" w:rsidRDefault="00B92044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58" w:type="dxa"/>
            <w:shd w:val="clear" w:color="auto" w:fill="FFFFFF"/>
          </w:tcPr>
          <w:p w:rsidR="00AD7EDB" w:rsidRPr="00AD2937" w:rsidRDefault="00AD7EDB" w:rsidP="0098419B">
            <w:pPr>
              <w:pStyle w:val="afc"/>
              <w:widowControl w:val="0"/>
              <w:spacing w:before="20" w:after="20" w:line="240" w:lineRule="exact"/>
              <w:rPr>
                <w:b/>
                <w:bCs/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>Численность детей, прошедших обучение плаванию на базе плавательного бассейна</w:t>
            </w:r>
          </w:p>
        </w:tc>
        <w:tc>
          <w:tcPr>
            <w:tcW w:w="1418" w:type="dxa"/>
            <w:shd w:val="clear" w:color="auto" w:fill="FFFFFF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709" w:type="dxa"/>
            <w:shd w:val="clear" w:color="auto" w:fill="FFFFFF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231</w:t>
            </w:r>
          </w:p>
        </w:tc>
        <w:tc>
          <w:tcPr>
            <w:tcW w:w="709" w:type="dxa"/>
            <w:shd w:val="clear" w:color="auto" w:fill="FFFFFF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  <w:tc>
          <w:tcPr>
            <w:tcW w:w="709" w:type="dxa"/>
            <w:shd w:val="clear" w:color="auto" w:fill="FFFFFF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708" w:type="dxa"/>
            <w:shd w:val="clear" w:color="auto" w:fill="FFFFFF"/>
          </w:tcPr>
          <w:p w:rsidR="00AD7EDB" w:rsidRPr="00AD2937" w:rsidRDefault="00AD7EDB" w:rsidP="0042569D">
            <w:pPr>
              <w:widowControl w:val="0"/>
              <w:tabs>
                <w:tab w:val="center" w:pos="388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709" w:type="dxa"/>
            <w:shd w:val="clear" w:color="auto" w:fill="FFFFFF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192</w:t>
            </w:r>
          </w:p>
        </w:tc>
      </w:tr>
      <w:tr w:rsidR="00AD2937" w:rsidRPr="00AD2937" w:rsidTr="00AD7EDB">
        <w:tc>
          <w:tcPr>
            <w:tcW w:w="560" w:type="dxa"/>
            <w:shd w:val="clear" w:color="auto" w:fill="FFFFFF"/>
          </w:tcPr>
          <w:p w:rsidR="00AD7EDB" w:rsidRPr="00AD2937" w:rsidRDefault="00B92044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58" w:type="dxa"/>
            <w:shd w:val="clear" w:color="auto" w:fill="FFFFFF"/>
          </w:tcPr>
          <w:p w:rsidR="00AD7EDB" w:rsidRPr="00AD2937" w:rsidRDefault="00AD7EDB" w:rsidP="0098419B">
            <w:pPr>
              <w:pStyle w:val="afc"/>
              <w:widowControl w:val="0"/>
              <w:spacing w:before="20" w:after="20" w:line="240" w:lineRule="exact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>Численность взрослых, прошедших обучение плаванию на базе плавательного бассейна</w:t>
            </w:r>
          </w:p>
        </w:tc>
        <w:tc>
          <w:tcPr>
            <w:tcW w:w="1418" w:type="dxa"/>
            <w:shd w:val="clear" w:color="auto" w:fill="FFFFFF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709" w:type="dxa"/>
            <w:shd w:val="clear" w:color="auto" w:fill="FFFFFF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FFFFFF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FFFFFF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FFFFFF"/>
          </w:tcPr>
          <w:p w:rsidR="00AD7EDB" w:rsidRPr="00AD2937" w:rsidRDefault="00AD7EDB" w:rsidP="0042569D">
            <w:pPr>
              <w:widowControl w:val="0"/>
              <w:tabs>
                <w:tab w:val="center" w:pos="388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FFFFFF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92044" w:rsidRPr="00AD2937" w:rsidTr="00AD7EDB">
        <w:tc>
          <w:tcPr>
            <w:tcW w:w="560" w:type="dxa"/>
            <w:shd w:val="clear" w:color="auto" w:fill="FFFFFF"/>
          </w:tcPr>
          <w:p w:rsidR="00B92044" w:rsidRPr="00AD2937" w:rsidRDefault="00B92044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58" w:type="dxa"/>
            <w:shd w:val="clear" w:color="auto" w:fill="FFFFFF"/>
          </w:tcPr>
          <w:p w:rsidR="00B92044" w:rsidRPr="00AD2937" w:rsidRDefault="00B92044" w:rsidP="0098419B">
            <w:pPr>
              <w:pStyle w:val="afc"/>
              <w:widowControl w:val="0"/>
              <w:spacing w:before="20" w:after="20" w:line="240" w:lineRule="exact"/>
              <w:rPr>
                <w:sz w:val="24"/>
                <w:szCs w:val="24"/>
              </w:rPr>
            </w:pPr>
            <w:r w:rsidRPr="00AD2937">
              <w:rPr>
                <w:sz w:val="24"/>
                <w:szCs w:val="24"/>
              </w:rPr>
              <w:t>Численность детей, посещающих секцию спортивной подготовки по плаванию в возрасте с 10 до 17 лет</w:t>
            </w:r>
          </w:p>
        </w:tc>
        <w:tc>
          <w:tcPr>
            <w:tcW w:w="1418" w:type="dxa"/>
            <w:shd w:val="clear" w:color="auto" w:fill="FFFFFF"/>
          </w:tcPr>
          <w:p w:rsidR="00B92044" w:rsidRPr="00AD2937" w:rsidRDefault="00B92044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709" w:type="dxa"/>
            <w:shd w:val="clear" w:color="auto" w:fill="FFFFFF"/>
          </w:tcPr>
          <w:p w:rsidR="00B92044" w:rsidRPr="00AD2937" w:rsidRDefault="00E7581F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709" w:type="dxa"/>
            <w:shd w:val="clear" w:color="auto" w:fill="FFFFFF"/>
          </w:tcPr>
          <w:p w:rsidR="00B92044" w:rsidRPr="00AD2937" w:rsidRDefault="00E7581F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709" w:type="dxa"/>
            <w:shd w:val="clear" w:color="auto" w:fill="FFFFFF"/>
          </w:tcPr>
          <w:p w:rsidR="00B92044" w:rsidRPr="00AD2937" w:rsidRDefault="00E7581F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708" w:type="dxa"/>
            <w:shd w:val="clear" w:color="auto" w:fill="FFFFFF"/>
          </w:tcPr>
          <w:p w:rsidR="00B92044" w:rsidRPr="00AD2937" w:rsidRDefault="00E7581F" w:rsidP="0042569D">
            <w:pPr>
              <w:widowControl w:val="0"/>
              <w:tabs>
                <w:tab w:val="center" w:pos="388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709" w:type="dxa"/>
            <w:shd w:val="clear" w:color="auto" w:fill="FFFFFF"/>
          </w:tcPr>
          <w:p w:rsidR="00B92044" w:rsidRPr="00AD2937" w:rsidRDefault="00E7581F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AD2937" w:rsidRPr="00AD2937" w:rsidTr="00AD7EDB">
        <w:tc>
          <w:tcPr>
            <w:tcW w:w="560" w:type="dxa"/>
            <w:shd w:val="clear" w:color="auto" w:fill="FFFFFF"/>
          </w:tcPr>
          <w:p w:rsidR="00AD7EDB" w:rsidRPr="00AD2937" w:rsidRDefault="00B92044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58" w:type="dxa"/>
            <w:shd w:val="clear" w:color="auto" w:fill="FFFFFF"/>
          </w:tcPr>
          <w:p w:rsidR="00AD7EDB" w:rsidRPr="00AD2937" w:rsidRDefault="00AD7EDB" w:rsidP="0042569D">
            <w:pPr>
              <w:widowControl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 xml:space="preserve">Количество публикаций по освещению реализации программы в средствах массовой информации </w:t>
            </w:r>
          </w:p>
        </w:tc>
        <w:tc>
          <w:tcPr>
            <w:tcW w:w="1418" w:type="dxa"/>
            <w:shd w:val="clear" w:color="auto" w:fill="FFFFFF"/>
          </w:tcPr>
          <w:p w:rsidR="00AD7EDB" w:rsidRPr="00AD2937" w:rsidRDefault="00AD7EDB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shd w:val="clear" w:color="auto" w:fill="FFFFFF"/>
          </w:tcPr>
          <w:p w:rsidR="00AD7EDB" w:rsidRPr="00AD2937" w:rsidRDefault="00CF1A44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FFFFFF"/>
          </w:tcPr>
          <w:p w:rsidR="00AD7EDB" w:rsidRPr="00AD2937" w:rsidRDefault="00CF1A44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FFFFFF"/>
          </w:tcPr>
          <w:p w:rsidR="00AD7EDB" w:rsidRPr="00AD2937" w:rsidRDefault="00CF1A44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FFFFFF"/>
          </w:tcPr>
          <w:p w:rsidR="00AD7EDB" w:rsidRPr="00AD2937" w:rsidRDefault="00CF1A44" w:rsidP="0042569D">
            <w:pPr>
              <w:widowControl w:val="0"/>
              <w:tabs>
                <w:tab w:val="center" w:pos="388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FFFFFF"/>
          </w:tcPr>
          <w:p w:rsidR="00AD7EDB" w:rsidRPr="00AD2937" w:rsidRDefault="00CF1A44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B665FC" w:rsidRPr="00AD2937" w:rsidRDefault="00B665FC" w:rsidP="00B665FC">
      <w:pPr>
        <w:widowControl w:val="0"/>
        <w:spacing w:line="360" w:lineRule="exact"/>
        <w:ind w:firstLine="709"/>
        <w:jc w:val="both"/>
        <w:rPr>
          <w:sz w:val="28"/>
          <w:szCs w:val="28"/>
        </w:rPr>
      </w:pPr>
    </w:p>
    <w:p w:rsidR="00DF6ABD" w:rsidRPr="00AD2937" w:rsidRDefault="00DF6ABD" w:rsidP="00E42EA3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  <w:bookmarkStart w:id="1" w:name="Par73"/>
      <w:bookmarkStart w:id="2" w:name="P243"/>
      <w:bookmarkEnd w:id="1"/>
      <w:bookmarkEnd w:id="2"/>
    </w:p>
    <w:p w:rsidR="00AD7EDB" w:rsidRPr="00AD2937" w:rsidRDefault="00AD7EDB" w:rsidP="00E42EA3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AD7EDB" w:rsidRPr="00AD2937" w:rsidRDefault="00AD7EDB" w:rsidP="00E42EA3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AD7EDB" w:rsidRPr="00AD2937" w:rsidRDefault="00AD7EDB" w:rsidP="00E42EA3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AD7EDB" w:rsidRPr="00AD2937" w:rsidRDefault="00AD7EDB" w:rsidP="00E42EA3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AD7EDB" w:rsidRPr="00AD2937" w:rsidRDefault="00AD7EDB" w:rsidP="00E42EA3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6549A4" w:rsidRPr="00AD2937" w:rsidRDefault="006549A4" w:rsidP="006549A4">
      <w:pPr>
        <w:spacing w:after="0" w:line="240" w:lineRule="exact"/>
        <w:ind w:left="10915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6549A4" w:rsidRPr="00AD2937" w:rsidRDefault="006549A4" w:rsidP="006549A4">
      <w:pPr>
        <w:spacing w:after="0" w:line="240" w:lineRule="exact"/>
        <w:ind w:left="10915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 xml:space="preserve">к постановлению администрации Александровского муниципального округа </w:t>
      </w:r>
    </w:p>
    <w:p w:rsidR="006549A4" w:rsidRPr="00AD2937" w:rsidRDefault="006549A4" w:rsidP="006549A4">
      <w:pPr>
        <w:spacing w:after="0" w:line="240" w:lineRule="exact"/>
        <w:ind w:left="10915"/>
        <w:jc w:val="both"/>
        <w:rPr>
          <w:rFonts w:ascii="Times New Roman" w:hAnsi="Times New Roman"/>
          <w:sz w:val="28"/>
          <w:szCs w:val="28"/>
        </w:rPr>
      </w:pPr>
      <w:r w:rsidRPr="00AD2937">
        <w:rPr>
          <w:rFonts w:ascii="Times New Roman" w:hAnsi="Times New Roman"/>
          <w:sz w:val="28"/>
          <w:szCs w:val="28"/>
        </w:rPr>
        <w:t xml:space="preserve">от </w:t>
      </w:r>
      <w:r w:rsidR="002B4EB2">
        <w:rPr>
          <w:rFonts w:ascii="Times New Roman" w:hAnsi="Times New Roman"/>
          <w:sz w:val="28"/>
          <w:szCs w:val="28"/>
        </w:rPr>
        <w:t xml:space="preserve">19.12.2025 </w:t>
      </w:r>
      <w:r w:rsidRPr="00AD2937">
        <w:rPr>
          <w:rFonts w:ascii="Times New Roman" w:hAnsi="Times New Roman"/>
          <w:sz w:val="28"/>
          <w:szCs w:val="28"/>
        </w:rPr>
        <w:t>№</w:t>
      </w:r>
      <w:r w:rsidR="002B4EB2">
        <w:rPr>
          <w:rFonts w:ascii="Times New Roman" w:hAnsi="Times New Roman"/>
          <w:sz w:val="28"/>
          <w:szCs w:val="28"/>
        </w:rPr>
        <w:t xml:space="preserve"> 1545</w:t>
      </w:r>
    </w:p>
    <w:p w:rsidR="006549A4" w:rsidRPr="00AD2937" w:rsidRDefault="006549A4" w:rsidP="006549A4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AD7EDB" w:rsidRPr="00AD2937" w:rsidRDefault="00AD7EDB" w:rsidP="00E42EA3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AD7EDB" w:rsidRPr="00AD2937" w:rsidRDefault="00AD7EDB" w:rsidP="00AD7EDB">
      <w:pPr>
        <w:pStyle w:val="ConsPlusTitle"/>
        <w:spacing w:before="120" w:after="12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D2937">
        <w:rPr>
          <w:rFonts w:ascii="Times New Roman" w:hAnsi="Times New Roman" w:cs="Times New Roman"/>
          <w:sz w:val="28"/>
          <w:szCs w:val="28"/>
        </w:rPr>
        <w:t>ПЛАН МЕРОПРИЯТИЙ</w:t>
      </w:r>
    </w:p>
    <w:p w:rsidR="006549A4" w:rsidRPr="00AD2937" w:rsidRDefault="00AD7EDB" w:rsidP="00AD7EDB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D2937">
        <w:rPr>
          <w:rFonts w:ascii="Times New Roman" w:hAnsi="Times New Roman" w:cs="Times New Roman"/>
          <w:sz w:val="28"/>
          <w:szCs w:val="28"/>
        </w:rPr>
        <w:t xml:space="preserve">по реализации межведомственной программы </w:t>
      </w:r>
      <w:r w:rsidR="006549A4" w:rsidRPr="00AD2937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  <w:r w:rsidRPr="00AD29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EDB" w:rsidRPr="00AD2937" w:rsidRDefault="00AD7EDB" w:rsidP="00AD7EDB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D2937">
        <w:rPr>
          <w:rFonts w:ascii="Times New Roman" w:hAnsi="Times New Roman" w:cs="Times New Roman"/>
          <w:sz w:val="28"/>
          <w:szCs w:val="28"/>
        </w:rPr>
        <w:t>«Плавание для всех» до 2030 года</w:t>
      </w:r>
    </w:p>
    <w:p w:rsidR="00AD7EDB" w:rsidRPr="00AD2937" w:rsidRDefault="00AD7EDB" w:rsidP="00AD7EDB">
      <w:pPr>
        <w:widowControl w:val="0"/>
        <w:spacing w:line="360" w:lineRule="exact"/>
        <w:ind w:firstLine="709"/>
        <w:jc w:val="both"/>
        <w:rPr>
          <w:sz w:val="28"/>
          <w:szCs w:val="28"/>
        </w:rPr>
      </w:pPr>
    </w:p>
    <w:tbl>
      <w:tblPr>
        <w:tblW w:w="1547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454"/>
        <w:gridCol w:w="5670"/>
        <w:gridCol w:w="3827"/>
        <w:gridCol w:w="1917"/>
        <w:gridCol w:w="3611"/>
      </w:tblGrid>
      <w:tr w:rsidR="00AD2937" w:rsidRPr="00AD2937" w:rsidTr="00954491">
        <w:tc>
          <w:tcPr>
            <w:tcW w:w="454" w:type="dxa"/>
            <w:vAlign w:val="center"/>
          </w:tcPr>
          <w:p w:rsidR="00954491" w:rsidRPr="00AD2937" w:rsidRDefault="00954491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670" w:type="dxa"/>
            <w:vAlign w:val="center"/>
          </w:tcPr>
          <w:p w:rsidR="00954491" w:rsidRPr="00AD2937" w:rsidRDefault="00954491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827" w:type="dxa"/>
            <w:vAlign w:val="center"/>
          </w:tcPr>
          <w:p w:rsidR="00954491" w:rsidRPr="00AD2937" w:rsidRDefault="00954491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Характеристика результата</w:t>
            </w:r>
          </w:p>
        </w:tc>
        <w:tc>
          <w:tcPr>
            <w:tcW w:w="1917" w:type="dxa"/>
            <w:vAlign w:val="center"/>
          </w:tcPr>
          <w:p w:rsidR="00954491" w:rsidRPr="00AD2937" w:rsidRDefault="00954491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611" w:type="dxa"/>
            <w:vAlign w:val="center"/>
          </w:tcPr>
          <w:p w:rsidR="00954491" w:rsidRPr="00AD2937" w:rsidRDefault="00954491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</w:tr>
    </w:tbl>
    <w:p w:rsidR="00AD7EDB" w:rsidRPr="00AD2937" w:rsidRDefault="00AD7EDB" w:rsidP="00AD7EDB">
      <w:pPr>
        <w:rPr>
          <w:rFonts w:ascii="Times New Roman" w:hAnsi="Times New Roman"/>
          <w:sz w:val="24"/>
          <w:szCs w:val="24"/>
        </w:rPr>
      </w:pPr>
    </w:p>
    <w:tbl>
      <w:tblPr>
        <w:tblW w:w="1547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454"/>
        <w:gridCol w:w="5670"/>
        <w:gridCol w:w="3685"/>
        <w:gridCol w:w="2059"/>
        <w:gridCol w:w="3611"/>
      </w:tblGrid>
      <w:tr w:rsidR="00AD2937" w:rsidRPr="00AD2937" w:rsidTr="008A4EEF">
        <w:trPr>
          <w:tblHeader/>
        </w:trPr>
        <w:tc>
          <w:tcPr>
            <w:tcW w:w="454" w:type="dxa"/>
            <w:vAlign w:val="center"/>
          </w:tcPr>
          <w:p w:rsidR="00954491" w:rsidRPr="00AD2937" w:rsidRDefault="00954491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vAlign w:val="center"/>
          </w:tcPr>
          <w:p w:rsidR="00954491" w:rsidRPr="00AD2937" w:rsidRDefault="00954491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:rsidR="00954491" w:rsidRPr="00AD2937" w:rsidRDefault="00954491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59" w:type="dxa"/>
            <w:vAlign w:val="center"/>
          </w:tcPr>
          <w:p w:rsidR="00954491" w:rsidRPr="00AD2937" w:rsidRDefault="00954491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11" w:type="dxa"/>
            <w:vAlign w:val="center"/>
          </w:tcPr>
          <w:p w:rsidR="00954491" w:rsidRPr="00AD2937" w:rsidRDefault="00954491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D2937" w:rsidRPr="00AD2937" w:rsidTr="008A4EEF">
        <w:trPr>
          <w:trHeight w:val="961"/>
        </w:trPr>
        <w:tc>
          <w:tcPr>
            <w:tcW w:w="454" w:type="dxa"/>
          </w:tcPr>
          <w:p w:rsidR="00E7581F" w:rsidRPr="00AD2937" w:rsidRDefault="002E469E" w:rsidP="00E7581F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vAlign w:val="center"/>
          </w:tcPr>
          <w:p w:rsidR="00E7581F" w:rsidRPr="00AD2937" w:rsidRDefault="00E7581F" w:rsidP="00E7581F">
            <w:pPr>
              <w:widowControl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Организация и проведение тренировочного процесса в секциях по плаванию МБУ «Спорткомплекс «Зевс»»</w:t>
            </w:r>
          </w:p>
        </w:tc>
        <w:tc>
          <w:tcPr>
            <w:tcW w:w="3685" w:type="dxa"/>
            <w:vAlign w:val="center"/>
          </w:tcPr>
          <w:p w:rsidR="00E7581F" w:rsidRPr="00AD2937" w:rsidRDefault="00E7581F" w:rsidP="00E7581F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Выполнение спортивных разрядов, участие в соревнованиях межмуниципального и регионального уровней</w:t>
            </w:r>
          </w:p>
        </w:tc>
        <w:tc>
          <w:tcPr>
            <w:tcW w:w="2059" w:type="dxa"/>
            <w:vAlign w:val="center"/>
          </w:tcPr>
          <w:p w:rsidR="00E7581F" w:rsidRPr="00AD2937" w:rsidRDefault="00E7581F" w:rsidP="00E7581F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2026-2030 годы</w:t>
            </w:r>
          </w:p>
        </w:tc>
        <w:tc>
          <w:tcPr>
            <w:tcW w:w="3611" w:type="dxa"/>
            <w:vAlign w:val="center"/>
          </w:tcPr>
          <w:p w:rsidR="00E7581F" w:rsidRPr="00AD2937" w:rsidRDefault="00E7581F" w:rsidP="00E7581F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МБУ «Спорткомплекс «Зевс»»</w:t>
            </w:r>
          </w:p>
        </w:tc>
      </w:tr>
      <w:tr w:rsidR="00AD2937" w:rsidRPr="00AD2937" w:rsidTr="008A4EEF">
        <w:tc>
          <w:tcPr>
            <w:tcW w:w="454" w:type="dxa"/>
          </w:tcPr>
          <w:p w:rsidR="00C844B9" w:rsidRPr="00AD2937" w:rsidRDefault="002E469E" w:rsidP="00C844B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vAlign w:val="center"/>
          </w:tcPr>
          <w:p w:rsidR="00C844B9" w:rsidRPr="00AD2937" w:rsidRDefault="00C844B9" w:rsidP="00C844B9">
            <w:pPr>
              <w:widowControl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Организация ежегодного обучения плаванию как базовому жизнеобеспечивающему навыку учащихся 3-х классов общеобразовательных организаций по 36-часовому обучению плаванию в рамках проекта «Умею плавать»</w:t>
            </w:r>
          </w:p>
        </w:tc>
        <w:tc>
          <w:tcPr>
            <w:tcW w:w="3685" w:type="dxa"/>
            <w:vAlign w:val="center"/>
          </w:tcPr>
          <w:p w:rsidR="00C844B9" w:rsidRPr="00AD2937" w:rsidRDefault="00C844B9" w:rsidP="00C844B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Обучение учащихся 3-х классов общеобразовательных организаций по 36-часовой программе обучения плаванию в рамках проекта «Умею плавать»</w:t>
            </w:r>
          </w:p>
        </w:tc>
        <w:tc>
          <w:tcPr>
            <w:tcW w:w="2059" w:type="dxa"/>
            <w:vAlign w:val="center"/>
          </w:tcPr>
          <w:p w:rsidR="00C844B9" w:rsidRPr="00AD2937" w:rsidRDefault="00C844B9" w:rsidP="00C844B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2026-2030 годы</w:t>
            </w:r>
          </w:p>
        </w:tc>
        <w:tc>
          <w:tcPr>
            <w:tcW w:w="3611" w:type="dxa"/>
            <w:vAlign w:val="center"/>
          </w:tcPr>
          <w:p w:rsidR="00C844B9" w:rsidRPr="00AD2937" w:rsidRDefault="00C844B9" w:rsidP="00C844B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 xml:space="preserve">Отдел культуры, спорта, туризма и молодежной политики администрации округа, </w:t>
            </w:r>
          </w:p>
          <w:p w:rsidR="00C844B9" w:rsidRPr="00AD2937" w:rsidRDefault="00C844B9" w:rsidP="00C844B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МБУ «Спорткомплекс «Зевс»»</w:t>
            </w:r>
          </w:p>
        </w:tc>
      </w:tr>
      <w:tr w:rsidR="00C844B9" w:rsidRPr="00AD2937" w:rsidTr="008A4EEF">
        <w:tc>
          <w:tcPr>
            <w:tcW w:w="454" w:type="dxa"/>
          </w:tcPr>
          <w:p w:rsidR="00C844B9" w:rsidRPr="00AD2937" w:rsidRDefault="002E469E" w:rsidP="00C844B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vAlign w:val="center"/>
          </w:tcPr>
          <w:p w:rsidR="00C844B9" w:rsidRPr="00AD2937" w:rsidRDefault="00C844B9" w:rsidP="00C844B9">
            <w:pPr>
              <w:widowControl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 xml:space="preserve">Организация ежегодного обучения плаванию как базовому жизнеобеспечивающему навыку </w:t>
            </w:r>
            <w:r w:rsidR="002036D4" w:rsidRPr="00AD2937">
              <w:rPr>
                <w:rFonts w:ascii="Times New Roman" w:hAnsi="Times New Roman"/>
                <w:sz w:val="24"/>
                <w:szCs w:val="24"/>
              </w:rPr>
              <w:t>детей</w:t>
            </w:r>
            <w:r w:rsidRPr="00AD2937">
              <w:rPr>
                <w:rFonts w:ascii="Times New Roman" w:hAnsi="Times New Roman"/>
                <w:sz w:val="24"/>
                <w:szCs w:val="24"/>
              </w:rPr>
              <w:t xml:space="preserve"> в возрасте</w:t>
            </w:r>
            <w:r w:rsidR="002036D4" w:rsidRPr="00AD2937">
              <w:rPr>
                <w:rFonts w:ascii="Times New Roman" w:hAnsi="Times New Roman"/>
                <w:sz w:val="24"/>
                <w:szCs w:val="24"/>
              </w:rPr>
              <w:t xml:space="preserve"> 6-8 лет</w:t>
            </w:r>
          </w:p>
        </w:tc>
        <w:tc>
          <w:tcPr>
            <w:tcW w:w="3685" w:type="dxa"/>
            <w:vAlign w:val="center"/>
          </w:tcPr>
          <w:p w:rsidR="00C844B9" w:rsidRPr="00AD2937" w:rsidRDefault="00C844B9" w:rsidP="00C844B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 xml:space="preserve">Обучение </w:t>
            </w:r>
            <w:r w:rsidR="00E7581F" w:rsidRPr="00AD2937">
              <w:rPr>
                <w:rFonts w:ascii="Times New Roman" w:hAnsi="Times New Roman"/>
                <w:sz w:val="24"/>
                <w:szCs w:val="24"/>
              </w:rPr>
              <w:t>детей в возрасте 6-8 лет</w:t>
            </w:r>
            <w:r w:rsidRPr="00AD29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59" w:type="dxa"/>
            <w:vAlign w:val="center"/>
          </w:tcPr>
          <w:p w:rsidR="00C844B9" w:rsidRPr="00AD2937" w:rsidRDefault="00C844B9" w:rsidP="00C844B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2026-2030 годы</w:t>
            </w:r>
          </w:p>
        </w:tc>
        <w:tc>
          <w:tcPr>
            <w:tcW w:w="3611" w:type="dxa"/>
            <w:vAlign w:val="center"/>
          </w:tcPr>
          <w:p w:rsidR="00C844B9" w:rsidRPr="00AD2937" w:rsidRDefault="00C844B9" w:rsidP="00C844B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МБУ «Спорткомплекс «Зевс»»</w:t>
            </w:r>
          </w:p>
        </w:tc>
      </w:tr>
      <w:tr w:rsidR="00E7581F" w:rsidRPr="00AD2937" w:rsidTr="008A4EEF">
        <w:tc>
          <w:tcPr>
            <w:tcW w:w="454" w:type="dxa"/>
          </w:tcPr>
          <w:p w:rsidR="00E7581F" w:rsidRPr="00AD2937" w:rsidRDefault="002E469E" w:rsidP="00E7581F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vAlign w:val="center"/>
          </w:tcPr>
          <w:p w:rsidR="00E7581F" w:rsidRPr="00AD2937" w:rsidRDefault="00E7581F" w:rsidP="00E7581F">
            <w:pPr>
              <w:widowControl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 xml:space="preserve">Организация ежегодного обучения плаванию как базовому жизнеобеспечивающему навыку детей в возрасте 11-17 лет </w:t>
            </w:r>
          </w:p>
        </w:tc>
        <w:tc>
          <w:tcPr>
            <w:tcW w:w="3685" w:type="dxa"/>
            <w:vAlign w:val="center"/>
          </w:tcPr>
          <w:p w:rsidR="00E7581F" w:rsidRPr="00AD2937" w:rsidRDefault="00E7581F" w:rsidP="00E7581F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Обучение детей в возрасте 11-17 лет</w:t>
            </w:r>
          </w:p>
        </w:tc>
        <w:tc>
          <w:tcPr>
            <w:tcW w:w="2059" w:type="dxa"/>
            <w:vAlign w:val="center"/>
          </w:tcPr>
          <w:p w:rsidR="00E7581F" w:rsidRPr="00AD2937" w:rsidRDefault="00E7581F" w:rsidP="00E7581F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2026-2030 годы</w:t>
            </w:r>
          </w:p>
        </w:tc>
        <w:tc>
          <w:tcPr>
            <w:tcW w:w="3611" w:type="dxa"/>
            <w:vAlign w:val="center"/>
          </w:tcPr>
          <w:p w:rsidR="00E7581F" w:rsidRPr="00AD2937" w:rsidRDefault="00E7581F" w:rsidP="00E7581F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МБУ «Спорткомплекс «Зевс»»</w:t>
            </w:r>
          </w:p>
        </w:tc>
      </w:tr>
      <w:tr w:rsidR="00C844B9" w:rsidRPr="00AD2937" w:rsidTr="008A4EEF">
        <w:tc>
          <w:tcPr>
            <w:tcW w:w="454" w:type="dxa"/>
          </w:tcPr>
          <w:p w:rsidR="00C844B9" w:rsidRPr="00AD2937" w:rsidRDefault="002E469E" w:rsidP="00C844B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670" w:type="dxa"/>
            <w:vAlign w:val="center"/>
          </w:tcPr>
          <w:p w:rsidR="00C844B9" w:rsidRPr="00AD2937" w:rsidRDefault="00C844B9" w:rsidP="00C844B9">
            <w:pPr>
              <w:widowControl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 xml:space="preserve">Организация ежегодного обучения плаванию как базовому жизнеобеспечивающему навыку взрослых </w:t>
            </w:r>
            <w:r w:rsidR="002036D4" w:rsidRPr="00AD2937">
              <w:rPr>
                <w:rFonts w:ascii="Times New Roman" w:hAnsi="Times New Roman"/>
                <w:sz w:val="24"/>
                <w:szCs w:val="24"/>
              </w:rPr>
              <w:t>с 18 лет</w:t>
            </w:r>
          </w:p>
        </w:tc>
        <w:tc>
          <w:tcPr>
            <w:tcW w:w="3685" w:type="dxa"/>
            <w:vAlign w:val="center"/>
          </w:tcPr>
          <w:p w:rsidR="00C844B9" w:rsidRPr="00AD2937" w:rsidRDefault="00C844B9" w:rsidP="00C844B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 xml:space="preserve">Обучение взрослых </w:t>
            </w:r>
            <w:r w:rsidR="00E7581F" w:rsidRPr="00AD2937">
              <w:rPr>
                <w:rFonts w:ascii="Times New Roman" w:hAnsi="Times New Roman"/>
                <w:sz w:val="24"/>
                <w:szCs w:val="24"/>
              </w:rPr>
              <w:t>с 18 лет</w:t>
            </w:r>
          </w:p>
        </w:tc>
        <w:tc>
          <w:tcPr>
            <w:tcW w:w="2059" w:type="dxa"/>
            <w:vAlign w:val="center"/>
          </w:tcPr>
          <w:p w:rsidR="00C844B9" w:rsidRPr="00AD2937" w:rsidRDefault="00C844B9" w:rsidP="00C844B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2026-2030 годы</w:t>
            </w:r>
          </w:p>
        </w:tc>
        <w:tc>
          <w:tcPr>
            <w:tcW w:w="3611" w:type="dxa"/>
            <w:vAlign w:val="center"/>
          </w:tcPr>
          <w:p w:rsidR="00C844B9" w:rsidRPr="00AD2937" w:rsidRDefault="00C844B9" w:rsidP="00C844B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МБУ «Спорткомплекс «Зевс»»</w:t>
            </w:r>
          </w:p>
        </w:tc>
      </w:tr>
      <w:tr w:rsidR="002036D4" w:rsidRPr="00AD2937" w:rsidTr="008A4EEF">
        <w:tc>
          <w:tcPr>
            <w:tcW w:w="454" w:type="dxa"/>
          </w:tcPr>
          <w:p w:rsidR="002036D4" w:rsidRPr="00AD2937" w:rsidRDefault="002E469E" w:rsidP="00C844B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  <w:vAlign w:val="center"/>
          </w:tcPr>
          <w:p w:rsidR="002036D4" w:rsidRPr="00AD2937" w:rsidRDefault="00511804" w:rsidP="00C844B9">
            <w:pPr>
              <w:widowControl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 xml:space="preserve">Создание условий для организованных занятий групп здоровья для инвалидов, </w:t>
            </w:r>
            <w:r w:rsidR="00E7581F" w:rsidRPr="00AD2937">
              <w:rPr>
                <w:rFonts w:ascii="Times New Roman" w:hAnsi="Times New Roman"/>
                <w:sz w:val="24"/>
                <w:szCs w:val="24"/>
              </w:rPr>
              <w:t>ветеранов</w:t>
            </w:r>
            <w:r w:rsidRPr="00AD2937">
              <w:rPr>
                <w:rFonts w:ascii="Times New Roman" w:hAnsi="Times New Roman"/>
                <w:sz w:val="24"/>
                <w:szCs w:val="24"/>
              </w:rPr>
              <w:t>, работников организаций, предприятий, учреждений</w:t>
            </w:r>
          </w:p>
        </w:tc>
        <w:tc>
          <w:tcPr>
            <w:tcW w:w="3685" w:type="dxa"/>
            <w:vAlign w:val="center"/>
          </w:tcPr>
          <w:p w:rsidR="002036D4" w:rsidRPr="00AD2937" w:rsidRDefault="00511804" w:rsidP="00C844B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Увеличение количества групп здоровья для различных групп населения</w:t>
            </w:r>
          </w:p>
        </w:tc>
        <w:tc>
          <w:tcPr>
            <w:tcW w:w="2059" w:type="dxa"/>
            <w:vAlign w:val="center"/>
          </w:tcPr>
          <w:p w:rsidR="002036D4" w:rsidRPr="00AD2937" w:rsidRDefault="00511804" w:rsidP="00C844B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2026-2030</w:t>
            </w:r>
            <w:r w:rsidR="004C0DDA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611" w:type="dxa"/>
            <w:vAlign w:val="center"/>
          </w:tcPr>
          <w:p w:rsidR="002036D4" w:rsidRPr="00AD2937" w:rsidRDefault="00AD2937" w:rsidP="00C844B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МБУ «Спорткомплекс «Зевс»»</w:t>
            </w:r>
          </w:p>
        </w:tc>
      </w:tr>
      <w:tr w:rsidR="00AD2937" w:rsidRPr="00AD2937" w:rsidTr="008A4EEF">
        <w:tc>
          <w:tcPr>
            <w:tcW w:w="454" w:type="dxa"/>
          </w:tcPr>
          <w:p w:rsidR="00954491" w:rsidRPr="00AD2937" w:rsidRDefault="002E469E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954491" w:rsidRPr="00AD2937" w:rsidRDefault="00954491" w:rsidP="0042569D">
            <w:pPr>
              <w:widowControl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мероприятий, направленных на повышение квалификации специалистов (тренер, тренер-преподаватель, инструктор), осуществляющих реализацию Программы в </w:t>
            </w:r>
            <w:r w:rsidR="00AD2937" w:rsidRPr="00AD2937">
              <w:rPr>
                <w:rFonts w:ascii="Times New Roman" w:hAnsi="Times New Roman"/>
                <w:sz w:val="24"/>
                <w:szCs w:val="24"/>
              </w:rPr>
              <w:t>Александровском муниципальном округе</w:t>
            </w:r>
          </w:p>
        </w:tc>
        <w:tc>
          <w:tcPr>
            <w:tcW w:w="3685" w:type="dxa"/>
          </w:tcPr>
          <w:p w:rsidR="00954491" w:rsidRPr="00AD2937" w:rsidRDefault="00954491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 xml:space="preserve">Специалисты, участвующие </w:t>
            </w:r>
            <w:r w:rsidRPr="00AD2937">
              <w:rPr>
                <w:rFonts w:ascii="Times New Roman" w:hAnsi="Times New Roman"/>
                <w:sz w:val="24"/>
                <w:szCs w:val="24"/>
              </w:rPr>
              <w:br/>
              <w:t xml:space="preserve">в реализации Программы, прошли повышение квалификации </w:t>
            </w:r>
          </w:p>
        </w:tc>
        <w:tc>
          <w:tcPr>
            <w:tcW w:w="2059" w:type="dxa"/>
          </w:tcPr>
          <w:p w:rsidR="00954491" w:rsidRPr="00AD2937" w:rsidRDefault="00954491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2026 – 2030 годы</w:t>
            </w:r>
          </w:p>
        </w:tc>
        <w:tc>
          <w:tcPr>
            <w:tcW w:w="3611" w:type="dxa"/>
          </w:tcPr>
          <w:p w:rsidR="00954491" w:rsidRPr="00AD2937" w:rsidRDefault="00954491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МБУ «Спорткомплекс «Зевс»»</w:t>
            </w:r>
          </w:p>
        </w:tc>
      </w:tr>
      <w:tr w:rsidR="00AD2937" w:rsidRPr="00AD2937" w:rsidTr="008A4EEF">
        <w:tc>
          <w:tcPr>
            <w:tcW w:w="454" w:type="dxa"/>
          </w:tcPr>
          <w:p w:rsidR="00954491" w:rsidRPr="00AD2937" w:rsidRDefault="002E469E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954491" w:rsidRPr="00AD2937" w:rsidRDefault="00954491" w:rsidP="0042569D">
            <w:pPr>
              <w:widowControl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Участие в фестивале в рамках проекта «Умею плавать!» (далее – фестиваль)</w:t>
            </w:r>
            <w:r w:rsidR="002036D4" w:rsidRPr="00AD2937">
              <w:rPr>
                <w:rFonts w:ascii="Times New Roman" w:hAnsi="Times New Roman"/>
                <w:sz w:val="24"/>
                <w:szCs w:val="24"/>
              </w:rPr>
              <w:t xml:space="preserve"> еж</w:t>
            </w:r>
            <w:r w:rsidR="00AD2937" w:rsidRPr="00AD2937">
              <w:rPr>
                <w:rFonts w:ascii="Times New Roman" w:hAnsi="Times New Roman"/>
                <w:sz w:val="24"/>
                <w:szCs w:val="24"/>
              </w:rPr>
              <w:t>егодно</w:t>
            </w:r>
          </w:p>
        </w:tc>
        <w:tc>
          <w:tcPr>
            <w:tcW w:w="3685" w:type="dxa"/>
          </w:tcPr>
          <w:p w:rsidR="00954491" w:rsidRPr="00AD2937" w:rsidRDefault="00954491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 xml:space="preserve">Проведение отборочных соревнований для направления лучших участников на фестиваль </w:t>
            </w:r>
          </w:p>
        </w:tc>
        <w:tc>
          <w:tcPr>
            <w:tcW w:w="2059" w:type="dxa"/>
          </w:tcPr>
          <w:p w:rsidR="00954491" w:rsidRPr="00AD2937" w:rsidRDefault="00954491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2026 – 2030 годы</w:t>
            </w:r>
          </w:p>
        </w:tc>
        <w:tc>
          <w:tcPr>
            <w:tcW w:w="3611" w:type="dxa"/>
          </w:tcPr>
          <w:p w:rsidR="00954491" w:rsidRPr="00AD2937" w:rsidRDefault="00954491" w:rsidP="00954491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 xml:space="preserve">Отдел культуры, спорта, туризма и молодежной политики администрации округа, </w:t>
            </w:r>
          </w:p>
          <w:p w:rsidR="00954491" w:rsidRPr="00AD2937" w:rsidRDefault="00954491" w:rsidP="00954491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МБУ «Спорткомплекс «Зевс»»</w:t>
            </w:r>
          </w:p>
        </w:tc>
      </w:tr>
      <w:tr w:rsidR="00511804" w:rsidRPr="00AD2937" w:rsidTr="008A4EEF">
        <w:tc>
          <w:tcPr>
            <w:tcW w:w="454" w:type="dxa"/>
          </w:tcPr>
          <w:p w:rsidR="00511804" w:rsidRPr="00AD2937" w:rsidRDefault="002E469E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:rsidR="00511804" w:rsidRPr="00AD2937" w:rsidRDefault="00AD2937" w:rsidP="0042569D">
            <w:pPr>
              <w:widowControl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="00511804" w:rsidRPr="00AD2937">
              <w:rPr>
                <w:rFonts w:ascii="Times New Roman" w:hAnsi="Times New Roman"/>
                <w:sz w:val="24"/>
                <w:szCs w:val="24"/>
              </w:rPr>
              <w:t xml:space="preserve"> физкультурно-спортивных </w:t>
            </w:r>
            <w:r w:rsidRPr="00AD2937">
              <w:rPr>
                <w:rFonts w:ascii="Times New Roman" w:hAnsi="Times New Roman"/>
                <w:sz w:val="24"/>
                <w:szCs w:val="24"/>
              </w:rPr>
              <w:t>мероприятий</w:t>
            </w:r>
            <w:r w:rsidR="00511804" w:rsidRPr="00AD2937">
              <w:rPr>
                <w:rFonts w:ascii="Times New Roman" w:hAnsi="Times New Roman"/>
                <w:sz w:val="24"/>
                <w:szCs w:val="24"/>
              </w:rPr>
              <w:t xml:space="preserve"> по плаванию для различных групп населения</w:t>
            </w:r>
          </w:p>
        </w:tc>
        <w:tc>
          <w:tcPr>
            <w:tcW w:w="3685" w:type="dxa"/>
          </w:tcPr>
          <w:p w:rsidR="00511804" w:rsidRPr="00AD2937" w:rsidRDefault="00511804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По</w:t>
            </w:r>
            <w:r w:rsidR="00AD2937" w:rsidRPr="00AD2937">
              <w:rPr>
                <w:rFonts w:ascii="Times New Roman" w:hAnsi="Times New Roman"/>
                <w:sz w:val="24"/>
                <w:szCs w:val="24"/>
              </w:rPr>
              <w:t>п</w:t>
            </w:r>
            <w:r w:rsidRPr="00AD2937">
              <w:rPr>
                <w:rFonts w:ascii="Times New Roman" w:hAnsi="Times New Roman"/>
                <w:sz w:val="24"/>
                <w:szCs w:val="24"/>
              </w:rPr>
              <w:t>уляризация плавания среди различных групп населения</w:t>
            </w:r>
          </w:p>
        </w:tc>
        <w:tc>
          <w:tcPr>
            <w:tcW w:w="2059" w:type="dxa"/>
          </w:tcPr>
          <w:p w:rsidR="00511804" w:rsidRPr="00AD2937" w:rsidRDefault="00AD2937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2026 – 2030 годы</w:t>
            </w:r>
          </w:p>
        </w:tc>
        <w:tc>
          <w:tcPr>
            <w:tcW w:w="3611" w:type="dxa"/>
          </w:tcPr>
          <w:p w:rsidR="00511804" w:rsidRPr="00AD2937" w:rsidRDefault="00AD2937" w:rsidP="00954491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МБУ «Спорткомплекс «Зевс»»</w:t>
            </w:r>
          </w:p>
        </w:tc>
      </w:tr>
      <w:tr w:rsidR="00AD2937" w:rsidRPr="00AD2937" w:rsidTr="008A4EEF">
        <w:tc>
          <w:tcPr>
            <w:tcW w:w="454" w:type="dxa"/>
          </w:tcPr>
          <w:p w:rsidR="00954491" w:rsidRPr="00AD2937" w:rsidRDefault="002E469E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0" w:type="dxa"/>
          </w:tcPr>
          <w:p w:rsidR="00954491" w:rsidRPr="00AD2937" w:rsidRDefault="00954491" w:rsidP="0042569D">
            <w:pPr>
              <w:widowControl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 xml:space="preserve">Предусмотреть бесплатное посещение 1 раз </w:t>
            </w:r>
            <w:r w:rsidRPr="00AD2937">
              <w:rPr>
                <w:rFonts w:ascii="Times New Roman" w:hAnsi="Times New Roman"/>
                <w:sz w:val="24"/>
                <w:szCs w:val="24"/>
              </w:rPr>
              <w:br/>
              <w:t>в неделю для граждан старше 55 лет, выполнивших нормативы испытаний (тестов) ВФСК ГТО на золотой знак отличия</w:t>
            </w:r>
          </w:p>
        </w:tc>
        <w:tc>
          <w:tcPr>
            <w:tcW w:w="3685" w:type="dxa"/>
          </w:tcPr>
          <w:p w:rsidR="00954491" w:rsidRPr="00AD2937" w:rsidRDefault="00954491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Предоставлена возможность гражданам старше 55 лет, выполнившим нормативы испытаний (тестов) ВФСК ГТО на золотой знак отличия, бесплатно посещать плавательны</w:t>
            </w:r>
            <w:r w:rsidR="00EE4A28" w:rsidRPr="00AD2937">
              <w:rPr>
                <w:rFonts w:ascii="Times New Roman" w:hAnsi="Times New Roman"/>
                <w:sz w:val="24"/>
                <w:szCs w:val="24"/>
              </w:rPr>
              <w:t>й</w:t>
            </w:r>
            <w:r w:rsidRPr="00AD2937">
              <w:rPr>
                <w:rFonts w:ascii="Times New Roman" w:hAnsi="Times New Roman"/>
                <w:sz w:val="24"/>
                <w:szCs w:val="24"/>
              </w:rPr>
              <w:t xml:space="preserve"> бассейн </w:t>
            </w:r>
          </w:p>
        </w:tc>
        <w:tc>
          <w:tcPr>
            <w:tcW w:w="2059" w:type="dxa"/>
          </w:tcPr>
          <w:p w:rsidR="00954491" w:rsidRPr="00AD2937" w:rsidRDefault="00954491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202</w:t>
            </w:r>
            <w:r w:rsidR="00EE4A28" w:rsidRPr="00AD2937">
              <w:rPr>
                <w:rFonts w:ascii="Times New Roman" w:hAnsi="Times New Roman"/>
                <w:sz w:val="24"/>
                <w:szCs w:val="24"/>
              </w:rPr>
              <w:t>6</w:t>
            </w:r>
            <w:r w:rsidRPr="00AD2937">
              <w:rPr>
                <w:rFonts w:ascii="Times New Roman" w:hAnsi="Times New Roman"/>
                <w:sz w:val="24"/>
                <w:szCs w:val="24"/>
              </w:rPr>
              <w:t xml:space="preserve"> – 2030 годы</w:t>
            </w:r>
          </w:p>
        </w:tc>
        <w:tc>
          <w:tcPr>
            <w:tcW w:w="3611" w:type="dxa"/>
          </w:tcPr>
          <w:p w:rsidR="00954491" w:rsidRPr="00AD2937" w:rsidRDefault="00EE4A28" w:rsidP="0042569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Отдел культуры, спорта, туризма и молодежной политики администрации округа</w:t>
            </w:r>
          </w:p>
        </w:tc>
      </w:tr>
      <w:tr w:rsidR="00AD2937" w:rsidRPr="00AD2937" w:rsidTr="008A4EEF">
        <w:tc>
          <w:tcPr>
            <w:tcW w:w="454" w:type="dxa"/>
          </w:tcPr>
          <w:p w:rsidR="00AC4DDD" w:rsidRPr="00AD2937" w:rsidRDefault="002E469E" w:rsidP="00AC4DD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0" w:type="dxa"/>
          </w:tcPr>
          <w:p w:rsidR="00AC4DDD" w:rsidRPr="00AD2937" w:rsidRDefault="00AC4DDD" w:rsidP="00AC4DDD">
            <w:pPr>
              <w:widowControl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Проведение информационно-коммуникационной кампании по формированию у населения культуры поведения на воде и популяризации плавания как жизненно необходимого навыка</w:t>
            </w:r>
          </w:p>
        </w:tc>
        <w:tc>
          <w:tcPr>
            <w:tcW w:w="3685" w:type="dxa"/>
          </w:tcPr>
          <w:p w:rsidR="00AC4DDD" w:rsidRPr="00AD2937" w:rsidRDefault="00AC4DDD" w:rsidP="00AC4DD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 xml:space="preserve">Организовано освещение реализации Программы </w:t>
            </w:r>
            <w:r w:rsidRPr="00AD2937">
              <w:rPr>
                <w:rFonts w:ascii="Times New Roman" w:hAnsi="Times New Roman"/>
                <w:sz w:val="24"/>
                <w:szCs w:val="24"/>
              </w:rPr>
              <w:br/>
              <w:t>в средствах массовой информации, подготовлены и опубликованы информационные статьи</w:t>
            </w:r>
          </w:p>
        </w:tc>
        <w:tc>
          <w:tcPr>
            <w:tcW w:w="2059" w:type="dxa"/>
          </w:tcPr>
          <w:p w:rsidR="00AC4DDD" w:rsidRPr="00AD2937" w:rsidRDefault="00AC4DDD" w:rsidP="00AC4DD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eastAsia="Liberation Serif" w:hAnsi="Times New Roman"/>
                <w:sz w:val="24"/>
                <w:szCs w:val="24"/>
              </w:rPr>
              <w:t>2026 – 2030 годы</w:t>
            </w:r>
          </w:p>
        </w:tc>
        <w:tc>
          <w:tcPr>
            <w:tcW w:w="3611" w:type="dxa"/>
          </w:tcPr>
          <w:p w:rsidR="00AC4DDD" w:rsidRPr="00AD2937" w:rsidRDefault="00AC4DDD" w:rsidP="00AC4DD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 xml:space="preserve">Отдел культуры, спорта, туризма и молодежной политики администрации округа, </w:t>
            </w:r>
          </w:p>
          <w:p w:rsidR="00AC4DDD" w:rsidRPr="00AD2937" w:rsidRDefault="00AC4DDD" w:rsidP="00AC4DD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937">
              <w:rPr>
                <w:rFonts w:ascii="Times New Roman" w:hAnsi="Times New Roman"/>
                <w:sz w:val="24"/>
                <w:szCs w:val="24"/>
              </w:rPr>
              <w:t>МБУ «Спорткомплекс «Зевс»»</w:t>
            </w:r>
          </w:p>
        </w:tc>
      </w:tr>
    </w:tbl>
    <w:p w:rsidR="00047DFC" w:rsidRDefault="00047DFC" w:rsidP="00AD2937">
      <w:pPr>
        <w:spacing w:after="0" w:line="360" w:lineRule="exact"/>
        <w:jc w:val="both"/>
        <w:rPr>
          <w:rFonts w:ascii="Times New Roman" w:hAnsi="Times New Roman"/>
          <w:sz w:val="24"/>
          <w:szCs w:val="24"/>
        </w:rPr>
        <w:sectPr w:rsidR="00047DFC" w:rsidSect="00AD7EDB">
          <w:pgSz w:w="16838" w:h="11906" w:orient="landscape"/>
          <w:pgMar w:top="1418" w:right="678" w:bottom="851" w:left="709" w:header="539" w:footer="431" w:gutter="0"/>
          <w:cols w:space="720"/>
        </w:sectPr>
      </w:pPr>
    </w:p>
    <w:p w:rsidR="00047DFC" w:rsidRDefault="00047DFC" w:rsidP="00BF227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047DFC">
        <w:rPr>
          <w:rFonts w:ascii="Times New Roman" w:hAnsi="Times New Roman"/>
          <w:sz w:val="28"/>
          <w:szCs w:val="28"/>
        </w:rPr>
        <w:lastRenderedPageBreak/>
        <w:t xml:space="preserve">Рассылается: </w:t>
      </w:r>
      <w:r w:rsidR="00BF2278">
        <w:rPr>
          <w:rFonts w:ascii="Times New Roman" w:hAnsi="Times New Roman"/>
          <w:sz w:val="28"/>
          <w:szCs w:val="28"/>
        </w:rPr>
        <w:t>д</w:t>
      </w:r>
      <w:r w:rsidR="00BF2278" w:rsidRPr="00BF2278">
        <w:rPr>
          <w:rFonts w:ascii="Times New Roman" w:hAnsi="Times New Roman"/>
          <w:sz w:val="28"/>
          <w:szCs w:val="28"/>
        </w:rPr>
        <w:t>ело, прокуратура, отдел культуры, спорта, туризма и молодежной политики, управление образования, Мерцалова Е.А., МБУ "Спорткомплекс "Зевс", сайт</w:t>
      </w:r>
      <w:r w:rsidR="00BF2278">
        <w:rPr>
          <w:rFonts w:ascii="Times New Roman" w:hAnsi="Times New Roman"/>
          <w:sz w:val="28"/>
          <w:szCs w:val="28"/>
        </w:rPr>
        <w:t xml:space="preserve"> АМО</w:t>
      </w:r>
    </w:p>
    <w:p w:rsidR="00BF2278" w:rsidRDefault="00BF2278" w:rsidP="00BF227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F2278" w:rsidRPr="00047DFC" w:rsidRDefault="00BF2278" w:rsidP="00BF227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sectPr w:rsidR="00BF2278" w:rsidRPr="00047DFC" w:rsidSect="00047DFC">
      <w:pgSz w:w="11906" w:h="16838"/>
      <w:pgMar w:top="678" w:right="851" w:bottom="709" w:left="1418" w:header="539" w:footer="431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9DD" w:rsidRDefault="00CA69DD">
      <w:r>
        <w:separator/>
      </w:r>
    </w:p>
  </w:endnote>
  <w:endnote w:type="continuationSeparator" w:id="0">
    <w:p w:rsidR="00CA69DD" w:rsidRDefault="00CA69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ndale Sans UI">
    <w:altName w:val="Calibri"/>
    <w:charset w:val="CC"/>
    <w:family w:val="auto"/>
    <w:pitch w:val="variable"/>
    <w:sig w:usb0="00000000" w:usb1="00000000" w:usb2="00000000" w:usb3="00000000" w:csb0="00000000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E9" w:rsidRPr="000D1CE9" w:rsidRDefault="000D1CE9" w:rsidP="006C3A3A">
    <w:pPr>
      <w:pStyle w:val="ab"/>
      <w:rPr>
        <w:rFonts w:ascii="Times New Roman" w:hAnsi="Times New Roman"/>
        <w:sz w:val="20"/>
        <w:szCs w:val="20"/>
      </w:rPr>
    </w:pPr>
    <w:r w:rsidRPr="000D1CE9">
      <w:rPr>
        <w:rFonts w:ascii="Times New Roman" w:hAnsi="Times New Roman"/>
        <w:sz w:val="20"/>
        <w:szCs w:val="20"/>
      </w:rPr>
      <w:t>12900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9DD" w:rsidRDefault="00CA69DD">
      <w:r>
        <w:separator/>
      </w:r>
    </w:p>
  </w:footnote>
  <w:footnote w:type="continuationSeparator" w:id="0">
    <w:p w:rsidR="00CA69DD" w:rsidRDefault="00CA69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E9" w:rsidRPr="000D1CE9" w:rsidRDefault="000D1CE9" w:rsidP="000D1CE9">
    <w:pPr>
      <w:pStyle w:val="a9"/>
      <w:jc w:val="center"/>
      <w:rPr>
        <w:rFonts w:ascii="Times New Roman" w:hAnsi="Times New Roman"/>
        <w:sz w:val="28"/>
        <w:szCs w:val="28"/>
      </w:rPr>
    </w:pPr>
    <w:r w:rsidRPr="000D1CE9">
      <w:rPr>
        <w:rFonts w:ascii="Times New Roman" w:hAnsi="Times New Roman"/>
        <w:sz w:val="28"/>
        <w:szCs w:val="28"/>
      </w:rPr>
      <w:fldChar w:fldCharType="begin"/>
    </w:r>
    <w:r w:rsidRPr="000D1CE9">
      <w:rPr>
        <w:rFonts w:ascii="Times New Roman" w:hAnsi="Times New Roman"/>
        <w:sz w:val="28"/>
        <w:szCs w:val="28"/>
      </w:rPr>
      <w:instrText xml:space="preserve"> PAGE   \* MERGEFORMAT </w:instrText>
    </w:r>
    <w:r w:rsidRPr="000D1CE9">
      <w:rPr>
        <w:rFonts w:ascii="Times New Roman" w:hAnsi="Times New Roman"/>
        <w:sz w:val="28"/>
        <w:szCs w:val="28"/>
      </w:rPr>
      <w:fldChar w:fldCharType="separate"/>
    </w:r>
    <w:r w:rsidR="006566E6">
      <w:rPr>
        <w:rFonts w:ascii="Times New Roman" w:hAnsi="Times New Roman"/>
        <w:noProof/>
        <w:sz w:val="28"/>
        <w:szCs w:val="28"/>
      </w:rPr>
      <w:t>1</w:t>
    </w:r>
    <w:r w:rsidRPr="000D1CE9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335B4"/>
    <w:multiLevelType w:val="multilevel"/>
    <w:tmpl w:val="7A2432D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DFA59D8"/>
    <w:multiLevelType w:val="multilevel"/>
    <w:tmpl w:val="E4EAA49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">
    <w:nsid w:val="0FE91E4D"/>
    <w:multiLevelType w:val="multilevel"/>
    <w:tmpl w:val="4EAEDD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10BA53A8"/>
    <w:multiLevelType w:val="hybridMultilevel"/>
    <w:tmpl w:val="2CF2C132"/>
    <w:lvl w:ilvl="0" w:tplc="AD5ACC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DF6CBB"/>
    <w:multiLevelType w:val="hybridMultilevel"/>
    <w:tmpl w:val="6944F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66299"/>
    <w:multiLevelType w:val="hybridMultilevel"/>
    <w:tmpl w:val="BAE2E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9E0DE3"/>
    <w:multiLevelType w:val="multilevel"/>
    <w:tmpl w:val="F726334A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13" w:hanging="17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62" w:hanging="17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11" w:hanging="170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0" w:hanging="170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9" w:hanging="170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>
    <w:nsid w:val="12946A28"/>
    <w:multiLevelType w:val="hybridMultilevel"/>
    <w:tmpl w:val="002E44CC"/>
    <w:lvl w:ilvl="0" w:tplc="968863E6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3706C73"/>
    <w:multiLevelType w:val="hybridMultilevel"/>
    <w:tmpl w:val="1E2CC53C"/>
    <w:lvl w:ilvl="0" w:tplc="5D40DA74">
      <w:start w:val="5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9BE4447"/>
    <w:multiLevelType w:val="hybridMultilevel"/>
    <w:tmpl w:val="BAE2E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EC6B18"/>
    <w:multiLevelType w:val="multilevel"/>
    <w:tmpl w:val="89224B20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11">
    <w:nsid w:val="1C941ED7"/>
    <w:multiLevelType w:val="multilevel"/>
    <w:tmpl w:val="9252F1B2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Arial" w:hint="default"/>
        <w:color w:val="auto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Arial" w:hint="default"/>
        <w:color w:val="auto"/>
        <w:sz w:val="2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Arial" w:hint="default"/>
        <w:color w:val="auto"/>
        <w:sz w:val="20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="Arial" w:hint="default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Arial" w:hint="default"/>
        <w:color w:val="auto"/>
        <w:sz w:val="2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Arial" w:hint="default"/>
        <w:color w:val="auto"/>
        <w:sz w:val="20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cs="Arial" w:hint="default"/>
        <w:color w:val="auto"/>
        <w:sz w:val="2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Arial" w:hint="default"/>
        <w:color w:val="auto"/>
        <w:sz w:val="20"/>
      </w:rPr>
    </w:lvl>
  </w:abstractNum>
  <w:abstractNum w:abstractNumId="12">
    <w:nsid w:val="1F1E7294"/>
    <w:multiLevelType w:val="multilevel"/>
    <w:tmpl w:val="7B54EC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  <w:b w:val="0"/>
      </w:rPr>
    </w:lvl>
  </w:abstractNum>
  <w:abstractNum w:abstractNumId="13">
    <w:nsid w:val="1F9432B5"/>
    <w:multiLevelType w:val="hybridMultilevel"/>
    <w:tmpl w:val="DA1639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20142DD"/>
    <w:multiLevelType w:val="multilevel"/>
    <w:tmpl w:val="B2FC25A2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27D00ABA"/>
    <w:multiLevelType w:val="multilevel"/>
    <w:tmpl w:val="F2E4CC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28A44815"/>
    <w:multiLevelType w:val="hybridMultilevel"/>
    <w:tmpl w:val="0E24EA76"/>
    <w:lvl w:ilvl="0" w:tplc="15BC44E2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2CAC7EC4"/>
    <w:multiLevelType w:val="multilevel"/>
    <w:tmpl w:val="0DBC2A54"/>
    <w:lvl w:ilvl="0">
      <w:start w:val="7"/>
      <w:numFmt w:val="decimal"/>
      <w:lvlText w:val="%1."/>
      <w:lvlJc w:val="left"/>
      <w:pPr>
        <w:ind w:left="4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9" w:hanging="2160"/>
      </w:pPr>
      <w:rPr>
        <w:rFonts w:hint="default"/>
      </w:rPr>
    </w:lvl>
  </w:abstractNum>
  <w:abstractNum w:abstractNumId="19">
    <w:nsid w:val="2D46162B"/>
    <w:multiLevelType w:val="multilevel"/>
    <w:tmpl w:val="3D123B8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2DE60036"/>
    <w:multiLevelType w:val="hybridMultilevel"/>
    <w:tmpl w:val="3B22192E"/>
    <w:lvl w:ilvl="0" w:tplc="27D2027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FF3A9F"/>
    <w:multiLevelType w:val="multilevel"/>
    <w:tmpl w:val="EB467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2">
    <w:nsid w:val="32CC0AC0"/>
    <w:multiLevelType w:val="hybridMultilevel"/>
    <w:tmpl w:val="18D044CE"/>
    <w:lvl w:ilvl="0" w:tplc="05BEB3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4030CA1"/>
    <w:multiLevelType w:val="hybridMultilevel"/>
    <w:tmpl w:val="43929888"/>
    <w:lvl w:ilvl="0" w:tplc="C978A97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45970C4"/>
    <w:multiLevelType w:val="multilevel"/>
    <w:tmpl w:val="BF54AA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 w:val="0"/>
      </w:rPr>
    </w:lvl>
  </w:abstractNum>
  <w:abstractNum w:abstractNumId="25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2CC4BCF"/>
    <w:multiLevelType w:val="hybridMultilevel"/>
    <w:tmpl w:val="5C92C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BC48FC"/>
    <w:multiLevelType w:val="multilevel"/>
    <w:tmpl w:val="56489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9">
    <w:nsid w:val="4D0860D1"/>
    <w:multiLevelType w:val="hybridMultilevel"/>
    <w:tmpl w:val="DC0AF88E"/>
    <w:lvl w:ilvl="0" w:tplc="FFFFFFFF">
      <w:start w:val="1"/>
      <w:numFmt w:val="decimal"/>
      <w:lvlText w:val="%1."/>
      <w:lvlJc w:val="left"/>
      <w:pPr>
        <w:ind w:left="1710" w:hanging="9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0382B3A"/>
    <w:multiLevelType w:val="hybridMultilevel"/>
    <w:tmpl w:val="AF5842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A57857"/>
    <w:multiLevelType w:val="hybridMultilevel"/>
    <w:tmpl w:val="ACE08548"/>
    <w:lvl w:ilvl="0" w:tplc="45DA1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4D66FD2"/>
    <w:multiLevelType w:val="hybridMultilevel"/>
    <w:tmpl w:val="ED22F8CA"/>
    <w:lvl w:ilvl="0" w:tplc="8CD074B6">
      <w:start w:val="1"/>
      <w:numFmt w:val="decimal"/>
      <w:lvlText w:val="3.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115A9E"/>
    <w:multiLevelType w:val="multilevel"/>
    <w:tmpl w:val="584A68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58E630C8"/>
    <w:multiLevelType w:val="hybridMultilevel"/>
    <w:tmpl w:val="420879DE"/>
    <w:lvl w:ilvl="0" w:tplc="9C48F5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5A5A7025"/>
    <w:multiLevelType w:val="multilevel"/>
    <w:tmpl w:val="BC5457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Calibri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eastAsia="Calibri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Calibri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eastAsia="Calibri" w:hint="default"/>
        <w:b w:val="0"/>
      </w:rPr>
    </w:lvl>
  </w:abstractNum>
  <w:abstractNum w:abstractNumId="36">
    <w:nsid w:val="643C0B47"/>
    <w:multiLevelType w:val="multilevel"/>
    <w:tmpl w:val="BDBAF81A"/>
    <w:lvl w:ilvl="0">
      <w:start w:val="11"/>
      <w:numFmt w:val="decimal"/>
      <w:lvlText w:val="%1."/>
      <w:lvlJc w:val="left"/>
      <w:pPr>
        <w:ind w:left="6554" w:hanging="600"/>
      </w:pPr>
    </w:lvl>
    <w:lvl w:ilvl="1">
      <w:start w:val="5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37">
    <w:nsid w:val="672C5222"/>
    <w:multiLevelType w:val="multilevel"/>
    <w:tmpl w:val="CB5863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sz w:val="28"/>
      </w:rPr>
    </w:lvl>
  </w:abstractNum>
  <w:abstractNum w:abstractNumId="38">
    <w:nsid w:val="688E4FB3"/>
    <w:multiLevelType w:val="hybridMultilevel"/>
    <w:tmpl w:val="57B091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6B9D38CD"/>
    <w:multiLevelType w:val="hybridMultilevel"/>
    <w:tmpl w:val="D834E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7660FB"/>
    <w:multiLevelType w:val="hybridMultilevel"/>
    <w:tmpl w:val="89A02968"/>
    <w:lvl w:ilvl="0" w:tplc="EB8C0F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53B37F6"/>
    <w:multiLevelType w:val="hybridMultilevel"/>
    <w:tmpl w:val="8B6AE058"/>
    <w:lvl w:ilvl="0" w:tplc="2390BA6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576353"/>
    <w:multiLevelType w:val="multilevel"/>
    <w:tmpl w:val="40F8C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AC61E7"/>
    <w:multiLevelType w:val="hybridMultilevel"/>
    <w:tmpl w:val="D2A47042"/>
    <w:lvl w:ilvl="0" w:tplc="37E81FC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2B4872"/>
    <w:multiLevelType w:val="multilevel"/>
    <w:tmpl w:val="39EEDE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5">
    <w:nsid w:val="7C2F5B18"/>
    <w:multiLevelType w:val="multilevel"/>
    <w:tmpl w:val="F6ACC08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5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5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0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272" w:hanging="2160"/>
      </w:pPr>
      <w:rPr>
        <w:rFonts w:hint="default"/>
      </w:rPr>
    </w:lvl>
  </w:abstractNum>
  <w:num w:numId="1">
    <w:abstractNumId w:val="26"/>
  </w:num>
  <w:num w:numId="2">
    <w:abstractNumId w:val="25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6"/>
  </w:num>
  <w:num w:numId="9">
    <w:abstractNumId w:val="36"/>
    <w:lvlOverride w:ilvl="0">
      <w:startOverride w:val="1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14"/>
  </w:num>
  <w:num w:numId="14">
    <w:abstractNumId w:val="16"/>
  </w:num>
  <w:num w:numId="15">
    <w:abstractNumId w:val="27"/>
  </w:num>
  <w:num w:numId="16">
    <w:abstractNumId w:val="37"/>
  </w:num>
  <w:num w:numId="17">
    <w:abstractNumId w:val="8"/>
  </w:num>
  <w:num w:numId="18">
    <w:abstractNumId w:val="44"/>
  </w:num>
  <w:num w:numId="19">
    <w:abstractNumId w:val="5"/>
  </w:num>
  <w:num w:numId="20">
    <w:abstractNumId w:val="9"/>
  </w:num>
  <w:num w:numId="21">
    <w:abstractNumId w:val="35"/>
  </w:num>
  <w:num w:numId="22">
    <w:abstractNumId w:val="3"/>
  </w:num>
  <w:num w:numId="23">
    <w:abstractNumId w:val="33"/>
  </w:num>
  <w:num w:numId="24">
    <w:abstractNumId w:val="18"/>
  </w:num>
  <w:num w:numId="25">
    <w:abstractNumId w:val="40"/>
  </w:num>
  <w:num w:numId="26">
    <w:abstractNumId w:val="39"/>
  </w:num>
  <w:num w:numId="27">
    <w:abstractNumId w:val="45"/>
  </w:num>
  <w:num w:numId="28">
    <w:abstractNumId w:val="4"/>
  </w:num>
  <w:num w:numId="29">
    <w:abstractNumId w:val="21"/>
  </w:num>
  <w:num w:numId="30">
    <w:abstractNumId w:val="34"/>
  </w:num>
  <w:num w:numId="31">
    <w:abstractNumId w:val="31"/>
  </w:num>
  <w:num w:numId="32">
    <w:abstractNumId w:val="7"/>
  </w:num>
  <w:num w:numId="33">
    <w:abstractNumId w:val="41"/>
  </w:num>
  <w:num w:numId="34">
    <w:abstractNumId w:val="22"/>
  </w:num>
  <w:num w:numId="35">
    <w:abstractNumId w:val="12"/>
  </w:num>
  <w:num w:numId="36">
    <w:abstractNumId w:val="15"/>
  </w:num>
  <w:num w:numId="37">
    <w:abstractNumId w:val="28"/>
  </w:num>
  <w:num w:numId="38">
    <w:abstractNumId w:val="2"/>
  </w:num>
  <w:num w:numId="39">
    <w:abstractNumId w:val="0"/>
  </w:num>
  <w:num w:numId="40">
    <w:abstractNumId w:val="23"/>
  </w:num>
  <w:num w:numId="41">
    <w:abstractNumId w:val="20"/>
  </w:num>
  <w:num w:numId="42">
    <w:abstractNumId w:val="43"/>
  </w:num>
  <w:num w:numId="43">
    <w:abstractNumId w:val="32"/>
  </w:num>
  <w:num w:numId="44">
    <w:abstractNumId w:val="11"/>
  </w:num>
  <w:num w:numId="45">
    <w:abstractNumId w:val="24"/>
  </w:num>
  <w:num w:numId="46">
    <w:abstractNumId w:val="42"/>
  </w:num>
  <w:num w:numId="4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390"/>
    <w:rsid w:val="00001E4E"/>
    <w:rsid w:val="000027E2"/>
    <w:rsid w:val="000033B2"/>
    <w:rsid w:val="00004604"/>
    <w:rsid w:val="000061C2"/>
    <w:rsid w:val="00007DE1"/>
    <w:rsid w:val="00012D9B"/>
    <w:rsid w:val="000134A8"/>
    <w:rsid w:val="00013605"/>
    <w:rsid w:val="00015E3F"/>
    <w:rsid w:val="00017C3D"/>
    <w:rsid w:val="0002104B"/>
    <w:rsid w:val="0002150C"/>
    <w:rsid w:val="000223D5"/>
    <w:rsid w:val="00022FD3"/>
    <w:rsid w:val="00023054"/>
    <w:rsid w:val="00023A0C"/>
    <w:rsid w:val="00026D1D"/>
    <w:rsid w:val="000307CF"/>
    <w:rsid w:val="000323BB"/>
    <w:rsid w:val="0003330F"/>
    <w:rsid w:val="0003379A"/>
    <w:rsid w:val="00035B45"/>
    <w:rsid w:val="00035FA0"/>
    <w:rsid w:val="00036CDA"/>
    <w:rsid w:val="00036F7C"/>
    <w:rsid w:val="00040868"/>
    <w:rsid w:val="00043B15"/>
    <w:rsid w:val="0004456F"/>
    <w:rsid w:val="000458B8"/>
    <w:rsid w:val="00047DFC"/>
    <w:rsid w:val="0005049D"/>
    <w:rsid w:val="00051F21"/>
    <w:rsid w:val="00053C91"/>
    <w:rsid w:val="00054309"/>
    <w:rsid w:val="00055658"/>
    <w:rsid w:val="00056370"/>
    <w:rsid w:val="00061623"/>
    <w:rsid w:val="000617EB"/>
    <w:rsid w:val="00061BA1"/>
    <w:rsid w:val="0006280C"/>
    <w:rsid w:val="00062909"/>
    <w:rsid w:val="000637A4"/>
    <w:rsid w:val="00064595"/>
    <w:rsid w:val="00064BDB"/>
    <w:rsid w:val="00064CA2"/>
    <w:rsid w:val="00066153"/>
    <w:rsid w:val="0007017C"/>
    <w:rsid w:val="0007188D"/>
    <w:rsid w:val="000720AA"/>
    <w:rsid w:val="0007529B"/>
    <w:rsid w:val="0007665B"/>
    <w:rsid w:val="00080C27"/>
    <w:rsid w:val="000820F3"/>
    <w:rsid w:val="000823E0"/>
    <w:rsid w:val="000835F1"/>
    <w:rsid w:val="00085101"/>
    <w:rsid w:val="00085C32"/>
    <w:rsid w:val="0008713E"/>
    <w:rsid w:val="00087991"/>
    <w:rsid w:val="00087ADC"/>
    <w:rsid w:val="00087D1B"/>
    <w:rsid w:val="00090C9B"/>
    <w:rsid w:val="00092AFA"/>
    <w:rsid w:val="0009624D"/>
    <w:rsid w:val="000964C5"/>
    <w:rsid w:val="00097994"/>
    <w:rsid w:val="000A29EA"/>
    <w:rsid w:val="000A35C8"/>
    <w:rsid w:val="000A4AEF"/>
    <w:rsid w:val="000A6DFB"/>
    <w:rsid w:val="000B22A3"/>
    <w:rsid w:val="000B44B0"/>
    <w:rsid w:val="000B46DF"/>
    <w:rsid w:val="000B5EB7"/>
    <w:rsid w:val="000B7234"/>
    <w:rsid w:val="000B7B6C"/>
    <w:rsid w:val="000C08FB"/>
    <w:rsid w:val="000C0B80"/>
    <w:rsid w:val="000C0BA5"/>
    <w:rsid w:val="000C1777"/>
    <w:rsid w:val="000C26D2"/>
    <w:rsid w:val="000C2D90"/>
    <w:rsid w:val="000C5EB3"/>
    <w:rsid w:val="000C6171"/>
    <w:rsid w:val="000C687F"/>
    <w:rsid w:val="000C77C6"/>
    <w:rsid w:val="000D052B"/>
    <w:rsid w:val="000D0D2A"/>
    <w:rsid w:val="000D1CE9"/>
    <w:rsid w:val="000D3332"/>
    <w:rsid w:val="000D53EA"/>
    <w:rsid w:val="000D6D67"/>
    <w:rsid w:val="000D7DE5"/>
    <w:rsid w:val="000E1437"/>
    <w:rsid w:val="000E1557"/>
    <w:rsid w:val="000E2223"/>
    <w:rsid w:val="000E225D"/>
    <w:rsid w:val="000E3C96"/>
    <w:rsid w:val="000E464A"/>
    <w:rsid w:val="000E4DDE"/>
    <w:rsid w:val="000E5BCD"/>
    <w:rsid w:val="000E78FF"/>
    <w:rsid w:val="000F050F"/>
    <w:rsid w:val="000F05AB"/>
    <w:rsid w:val="000F4683"/>
    <w:rsid w:val="000F5EB2"/>
    <w:rsid w:val="000F6068"/>
    <w:rsid w:val="0010647B"/>
    <w:rsid w:val="00111A90"/>
    <w:rsid w:val="00111B79"/>
    <w:rsid w:val="00112353"/>
    <w:rsid w:val="001134FF"/>
    <w:rsid w:val="001136A8"/>
    <w:rsid w:val="0011547C"/>
    <w:rsid w:val="001171C5"/>
    <w:rsid w:val="001175FA"/>
    <w:rsid w:val="00117DD1"/>
    <w:rsid w:val="00117DEF"/>
    <w:rsid w:val="001211B8"/>
    <w:rsid w:val="001239E2"/>
    <w:rsid w:val="00123CEF"/>
    <w:rsid w:val="00125DAD"/>
    <w:rsid w:val="0012614C"/>
    <w:rsid w:val="00126A68"/>
    <w:rsid w:val="00127EA3"/>
    <w:rsid w:val="00130F4A"/>
    <w:rsid w:val="00130FD4"/>
    <w:rsid w:val="00131C71"/>
    <w:rsid w:val="00132661"/>
    <w:rsid w:val="001345D6"/>
    <w:rsid w:val="001348E2"/>
    <w:rsid w:val="00137EA0"/>
    <w:rsid w:val="001406BD"/>
    <w:rsid w:val="00140E0A"/>
    <w:rsid w:val="00141218"/>
    <w:rsid w:val="00141E40"/>
    <w:rsid w:val="00142B83"/>
    <w:rsid w:val="00143108"/>
    <w:rsid w:val="00144693"/>
    <w:rsid w:val="00144C9D"/>
    <w:rsid w:val="001451A8"/>
    <w:rsid w:val="00145564"/>
    <w:rsid w:val="00145B2E"/>
    <w:rsid w:val="00151382"/>
    <w:rsid w:val="001521E5"/>
    <w:rsid w:val="00153BBA"/>
    <w:rsid w:val="001540E8"/>
    <w:rsid w:val="00154C8B"/>
    <w:rsid w:val="00156B70"/>
    <w:rsid w:val="001572B3"/>
    <w:rsid w:val="00157991"/>
    <w:rsid w:val="0016131A"/>
    <w:rsid w:val="001621B7"/>
    <w:rsid w:val="00162878"/>
    <w:rsid w:val="00166554"/>
    <w:rsid w:val="00170391"/>
    <w:rsid w:val="00171CA7"/>
    <w:rsid w:val="00172534"/>
    <w:rsid w:val="00172F0B"/>
    <w:rsid w:val="00176C16"/>
    <w:rsid w:val="00176C8A"/>
    <w:rsid w:val="00177FCC"/>
    <w:rsid w:val="001813D6"/>
    <w:rsid w:val="00183013"/>
    <w:rsid w:val="001846A4"/>
    <w:rsid w:val="00184AF3"/>
    <w:rsid w:val="00185916"/>
    <w:rsid w:val="001860FF"/>
    <w:rsid w:val="00187746"/>
    <w:rsid w:val="0019254C"/>
    <w:rsid w:val="00192FA4"/>
    <w:rsid w:val="00194301"/>
    <w:rsid w:val="00196527"/>
    <w:rsid w:val="00197160"/>
    <w:rsid w:val="00197510"/>
    <w:rsid w:val="001977B1"/>
    <w:rsid w:val="001A18C6"/>
    <w:rsid w:val="001A2BBD"/>
    <w:rsid w:val="001A3E06"/>
    <w:rsid w:val="001A44A2"/>
    <w:rsid w:val="001A54DA"/>
    <w:rsid w:val="001A56E2"/>
    <w:rsid w:val="001B1541"/>
    <w:rsid w:val="001B2E61"/>
    <w:rsid w:val="001B4125"/>
    <w:rsid w:val="001B4D77"/>
    <w:rsid w:val="001B58AE"/>
    <w:rsid w:val="001B7876"/>
    <w:rsid w:val="001C0038"/>
    <w:rsid w:val="001C1462"/>
    <w:rsid w:val="001C169D"/>
    <w:rsid w:val="001C370C"/>
    <w:rsid w:val="001C4A31"/>
    <w:rsid w:val="001C7448"/>
    <w:rsid w:val="001D0573"/>
    <w:rsid w:val="001D0C75"/>
    <w:rsid w:val="001D437A"/>
    <w:rsid w:val="001D4CAB"/>
    <w:rsid w:val="001D6B1E"/>
    <w:rsid w:val="001E0D67"/>
    <w:rsid w:val="001E167B"/>
    <w:rsid w:val="001E4CFA"/>
    <w:rsid w:val="001E61C3"/>
    <w:rsid w:val="001E7C34"/>
    <w:rsid w:val="001F00E8"/>
    <w:rsid w:val="001F0780"/>
    <w:rsid w:val="001F2252"/>
    <w:rsid w:val="001F3C3D"/>
    <w:rsid w:val="001F3F1B"/>
    <w:rsid w:val="00202E6B"/>
    <w:rsid w:val="002036D4"/>
    <w:rsid w:val="00203806"/>
    <w:rsid w:val="00210067"/>
    <w:rsid w:val="002153AE"/>
    <w:rsid w:val="0021560D"/>
    <w:rsid w:val="00215911"/>
    <w:rsid w:val="002164F7"/>
    <w:rsid w:val="002172A3"/>
    <w:rsid w:val="00222193"/>
    <w:rsid w:val="00222311"/>
    <w:rsid w:val="00222544"/>
    <w:rsid w:val="00222D89"/>
    <w:rsid w:val="00224C74"/>
    <w:rsid w:val="00224E1B"/>
    <w:rsid w:val="00225018"/>
    <w:rsid w:val="0022540B"/>
    <w:rsid w:val="00226C05"/>
    <w:rsid w:val="00226F46"/>
    <w:rsid w:val="00227640"/>
    <w:rsid w:val="00227B30"/>
    <w:rsid w:val="00227FCE"/>
    <w:rsid w:val="00230468"/>
    <w:rsid w:val="0024077F"/>
    <w:rsid w:val="00241B55"/>
    <w:rsid w:val="00242119"/>
    <w:rsid w:val="0024231B"/>
    <w:rsid w:val="002448DD"/>
    <w:rsid w:val="00244F10"/>
    <w:rsid w:val="00245EA2"/>
    <w:rsid w:val="002503C2"/>
    <w:rsid w:val="00250675"/>
    <w:rsid w:val="00250B85"/>
    <w:rsid w:val="00251B1F"/>
    <w:rsid w:val="00251FE3"/>
    <w:rsid w:val="002525CE"/>
    <w:rsid w:val="0025426A"/>
    <w:rsid w:val="00254D43"/>
    <w:rsid w:val="0025554C"/>
    <w:rsid w:val="002572E8"/>
    <w:rsid w:val="00257C49"/>
    <w:rsid w:val="002606FF"/>
    <w:rsid w:val="00261D55"/>
    <w:rsid w:val="002640D0"/>
    <w:rsid w:val="00267058"/>
    <w:rsid w:val="002673BB"/>
    <w:rsid w:val="002703F4"/>
    <w:rsid w:val="002713F0"/>
    <w:rsid w:val="002720A9"/>
    <w:rsid w:val="00272C74"/>
    <w:rsid w:val="00274146"/>
    <w:rsid w:val="00274C77"/>
    <w:rsid w:val="002751D2"/>
    <w:rsid w:val="0027585E"/>
    <w:rsid w:val="00276B83"/>
    <w:rsid w:val="00285786"/>
    <w:rsid w:val="00286C86"/>
    <w:rsid w:val="0029195D"/>
    <w:rsid w:val="00292705"/>
    <w:rsid w:val="00292A1F"/>
    <w:rsid w:val="00293168"/>
    <w:rsid w:val="00293B9B"/>
    <w:rsid w:val="00295E06"/>
    <w:rsid w:val="0029667F"/>
    <w:rsid w:val="00296ED5"/>
    <w:rsid w:val="00297C88"/>
    <w:rsid w:val="002A1B1D"/>
    <w:rsid w:val="002A4FFC"/>
    <w:rsid w:val="002A51B3"/>
    <w:rsid w:val="002B0CD9"/>
    <w:rsid w:val="002B0E78"/>
    <w:rsid w:val="002B1A90"/>
    <w:rsid w:val="002B22B7"/>
    <w:rsid w:val="002B4034"/>
    <w:rsid w:val="002B4194"/>
    <w:rsid w:val="002B4354"/>
    <w:rsid w:val="002B4EB2"/>
    <w:rsid w:val="002B7B3B"/>
    <w:rsid w:val="002C1795"/>
    <w:rsid w:val="002C5DEF"/>
    <w:rsid w:val="002C6B15"/>
    <w:rsid w:val="002C7C87"/>
    <w:rsid w:val="002C7FDB"/>
    <w:rsid w:val="002D037E"/>
    <w:rsid w:val="002D1056"/>
    <w:rsid w:val="002D1285"/>
    <w:rsid w:val="002D171B"/>
    <w:rsid w:val="002D1C27"/>
    <w:rsid w:val="002D2535"/>
    <w:rsid w:val="002D2805"/>
    <w:rsid w:val="002D327D"/>
    <w:rsid w:val="002D4BD5"/>
    <w:rsid w:val="002D62E9"/>
    <w:rsid w:val="002D72A5"/>
    <w:rsid w:val="002E15B7"/>
    <w:rsid w:val="002E235E"/>
    <w:rsid w:val="002E2BFF"/>
    <w:rsid w:val="002E41DD"/>
    <w:rsid w:val="002E469E"/>
    <w:rsid w:val="002E4DE0"/>
    <w:rsid w:val="002E57E6"/>
    <w:rsid w:val="002E5DD6"/>
    <w:rsid w:val="002F01F1"/>
    <w:rsid w:val="002F0983"/>
    <w:rsid w:val="002F0BC5"/>
    <w:rsid w:val="002F423C"/>
    <w:rsid w:val="002F7738"/>
    <w:rsid w:val="003033C7"/>
    <w:rsid w:val="00311DAC"/>
    <w:rsid w:val="0031424A"/>
    <w:rsid w:val="003152AB"/>
    <w:rsid w:val="003156F4"/>
    <w:rsid w:val="0031629C"/>
    <w:rsid w:val="0032265D"/>
    <w:rsid w:val="00322798"/>
    <w:rsid w:val="0032381A"/>
    <w:rsid w:val="00324D91"/>
    <w:rsid w:val="00325766"/>
    <w:rsid w:val="00326131"/>
    <w:rsid w:val="00326E0E"/>
    <w:rsid w:val="00330EFE"/>
    <w:rsid w:val="0033232C"/>
    <w:rsid w:val="00333D47"/>
    <w:rsid w:val="00335F60"/>
    <w:rsid w:val="00336302"/>
    <w:rsid w:val="003367A5"/>
    <w:rsid w:val="00336D3B"/>
    <w:rsid w:val="0034073E"/>
    <w:rsid w:val="003424CC"/>
    <w:rsid w:val="003430A9"/>
    <w:rsid w:val="00343905"/>
    <w:rsid w:val="0035022A"/>
    <w:rsid w:val="003535FF"/>
    <w:rsid w:val="003538AC"/>
    <w:rsid w:val="003545AD"/>
    <w:rsid w:val="0035485D"/>
    <w:rsid w:val="00355733"/>
    <w:rsid w:val="003559D9"/>
    <w:rsid w:val="0036013B"/>
    <w:rsid w:val="0036028A"/>
    <w:rsid w:val="003604ED"/>
    <w:rsid w:val="003608FD"/>
    <w:rsid w:val="003620B7"/>
    <w:rsid w:val="00362CF3"/>
    <w:rsid w:val="00363B05"/>
    <w:rsid w:val="00363BA6"/>
    <w:rsid w:val="00365D5C"/>
    <w:rsid w:val="00367A1C"/>
    <w:rsid w:val="00372FC5"/>
    <w:rsid w:val="0037347C"/>
    <w:rsid w:val="00373EF1"/>
    <w:rsid w:val="0037592E"/>
    <w:rsid w:val="00375ACA"/>
    <w:rsid w:val="00376B8D"/>
    <w:rsid w:val="003778F5"/>
    <w:rsid w:val="00380B85"/>
    <w:rsid w:val="003816A3"/>
    <w:rsid w:val="00383881"/>
    <w:rsid w:val="00384C0A"/>
    <w:rsid w:val="00384C91"/>
    <w:rsid w:val="00385053"/>
    <w:rsid w:val="00386C7E"/>
    <w:rsid w:val="00390E3A"/>
    <w:rsid w:val="00390F1B"/>
    <w:rsid w:val="00392A14"/>
    <w:rsid w:val="00394D0D"/>
    <w:rsid w:val="00395813"/>
    <w:rsid w:val="003976A8"/>
    <w:rsid w:val="003A1C51"/>
    <w:rsid w:val="003A2444"/>
    <w:rsid w:val="003A2A04"/>
    <w:rsid w:val="003A373A"/>
    <w:rsid w:val="003A3A5F"/>
    <w:rsid w:val="003A523A"/>
    <w:rsid w:val="003A61ED"/>
    <w:rsid w:val="003A6B43"/>
    <w:rsid w:val="003B0910"/>
    <w:rsid w:val="003B1290"/>
    <w:rsid w:val="003B257D"/>
    <w:rsid w:val="003B3938"/>
    <w:rsid w:val="003B41C8"/>
    <w:rsid w:val="003B4F73"/>
    <w:rsid w:val="003C0F5C"/>
    <w:rsid w:val="003C2438"/>
    <w:rsid w:val="003C25A6"/>
    <w:rsid w:val="003C2B2E"/>
    <w:rsid w:val="003C41C0"/>
    <w:rsid w:val="003D03BE"/>
    <w:rsid w:val="003D078F"/>
    <w:rsid w:val="003D5B72"/>
    <w:rsid w:val="003D6D60"/>
    <w:rsid w:val="003E1EAC"/>
    <w:rsid w:val="003E486C"/>
    <w:rsid w:val="003E7DE8"/>
    <w:rsid w:val="003F018C"/>
    <w:rsid w:val="003F0465"/>
    <w:rsid w:val="003F251E"/>
    <w:rsid w:val="003F3A06"/>
    <w:rsid w:val="003F4C94"/>
    <w:rsid w:val="003F7AC6"/>
    <w:rsid w:val="004009F8"/>
    <w:rsid w:val="004011CD"/>
    <w:rsid w:val="0040141D"/>
    <w:rsid w:val="00401B75"/>
    <w:rsid w:val="00401E5D"/>
    <w:rsid w:val="0040323D"/>
    <w:rsid w:val="00403628"/>
    <w:rsid w:val="004036EF"/>
    <w:rsid w:val="00404044"/>
    <w:rsid w:val="0040430C"/>
    <w:rsid w:val="00405C8F"/>
    <w:rsid w:val="00407C9E"/>
    <w:rsid w:val="00410D4A"/>
    <w:rsid w:val="00410DE5"/>
    <w:rsid w:val="00412BA9"/>
    <w:rsid w:val="004145FC"/>
    <w:rsid w:val="00415F00"/>
    <w:rsid w:val="00416DEE"/>
    <w:rsid w:val="0042109C"/>
    <w:rsid w:val="00421C8F"/>
    <w:rsid w:val="004221CE"/>
    <w:rsid w:val="00422A04"/>
    <w:rsid w:val="00423AE5"/>
    <w:rsid w:val="0042569D"/>
    <w:rsid w:val="00425CAB"/>
    <w:rsid w:val="00427A50"/>
    <w:rsid w:val="004318C2"/>
    <w:rsid w:val="00434C42"/>
    <w:rsid w:val="00435409"/>
    <w:rsid w:val="00437AF2"/>
    <w:rsid w:val="004409BB"/>
    <w:rsid w:val="00440B5A"/>
    <w:rsid w:val="0044375C"/>
    <w:rsid w:val="00443E45"/>
    <w:rsid w:val="004455B5"/>
    <w:rsid w:val="00446D10"/>
    <w:rsid w:val="00447044"/>
    <w:rsid w:val="004476F5"/>
    <w:rsid w:val="004502A6"/>
    <w:rsid w:val="0045035F"/>
    <w:rsid w:val="0045131F"/>
    <w:rsid w:val="0045292A"/>
    <w:rsid w:val="00452AC8"/>
    <w:rsid w:val="004538AD"/>
    <w:rsid w:val="00453D1B"/>
    <w:rsid w:val="00454CA0"/>
    <w:rsid w:val="00456F18"/>
    <w:rsid w:val="00457430"/>
    <w:rsid w:val="00457AE1"/>
    <w:rsid w:val="004610F5"/>
    <w:rsid w:val="00461265"/>
    <w:rsid w:val="00461512"/>
    <w:rsid w:val="00462728"/>
    <w:rsid w:val="00462E10"/>
    <w:rsid w:val="004635A3"/>
    <w:rsid w:val="00464CEA"/>
    <w:rsid w:val="00464E32"/>
    <w:rsid w:val="00465389"/>
    <w:rsid w:val="00466DD9"/>
    <w:rsid w:val="00467941"/>
    <w:rsid w:val="0047083E"/>
    <w:rsid w:val="00470F34"/>
    <w:rsid w:val="00471EED"/>
    <w:rsid w:val="00472860"/>
    <w:rsid w:val="00473CF9"/>
    <w:rsid w:val="00477639"/>
    <w:rsid w:val="004801C4"/>
    <w:rsid w:val="00481A1A"/>
    <w:rsid w:val="00482A25"/>
    <w:rsid w:val="00483082"/>
    <w:rsid w:val="00483D04"/>
    <w:rsid w:val="004859AC"/>
    <w:rsid w:val="00490A5A"/>
    <w:rsid w:val="00495C2C"/>
    <w:rsid w:val="004A071F"/>
    <w:rsid w:val="004A13F8"/>
    <w:rsid w:val="004A32C6"/>
    <w:rsid w:val="004A383C"/>
    <w:rsid w:val="004A3FC8"/>
    <w:rsid w:val="004A453C"/>
    <w:rsid w:val="004A5061"/>
    <w:rsid w:val="004A5A15"/>
    <w:rsid w:val="004A5FC3"/>
    <w:rsid w:val="004A68D0"/>
    <w:rsid w:val="004A693C"/>
    <w:rsid w:val="004B1081"/>
    <w:rsid w:val="004B10FB"/>
    <w:rsid w:val="004B2E63"/>
    <w:rsid w:val="004B34AB"/>
    <w:rsid w:val="004B7590"/>
    <w:rsid w:val="004C0D9B"/>
    <w:rsid w:val="004C0DDA"/>
    <w:rsid w:val="004C200F"/>
    <w:rsid w:val="004C50A7"/>
    <w:rsid w:val="004C53EB"/>
    <w:rsid w:val="004C762C"/>
    <w:rsid w:val="004C7DE6"/>
    <w:rsid w:val="004D2CB1"/>
    <w:rsid w:val="004D45B4"/>
    <w:rsid w:val="004D6364"/>
    <w:rsid w:val="004E0DC6"/>
    <w:rsid w:val="004E20CA"/>
    <w:rsid w:val="004E4B11"/>
    <w:rsid w:val="004E4FF6"/>
    <w:rsid w:val="004E5FCD"/>
    <w:rsid w:val="004E7249"/>
    <w:rsid w:val="004F09B4"/>
    <w:rsid w:val="004F0CB2"/>
    <w:rsid w:val="004F2A27"/>
    <w:rsid w:val="004F37FA"/>
    <w:rsid w:val="004F3CAF"/>
    <w:rsid w:val="004F48CA"/>
    <w:rsid w:val="004F6BB4"/>
    <w:rsid w:val="004F7A92"/>
    <w:rsid w:val="005002EF"/>
    <w:rsid w:val="005015AD"/>
    <w:rsid w:val="0050200B"/>
    <w:rsid w:val="0050247C"/>
    <w:rsid w:val="005035BA"/>
    <w:rsid w:val="00504FBA"/>
    <w:rsid w:val="0050636D"/>
    <w:rsid w:val="005068D5"/>
    <w:rsid w:val="00507962"/>
    <w:rsid w:val="00511804"/>
    <w:rsid w:val="00511ED1"/>
    <w:rsid w:val="00513F45"/>
    <w:rsid w:val="0051425C"/>
    <w:rsid w:val="0051679A"/>
    <w:rsid w:val="00517548"/>
    <w:rsid w:val="00520A8C"/>
    <w:rsid w:val="00520DD7"/>
    <w:rsid w:val="00521881"/>
    <w:rsid w:val="0052315D"/>
    <w:rsid w:val="005242D9"/>
    <w:rsid w:val="005248D1"/>
    <w:rsid w:val="005258AC"/>
    <w:rsid w:val="0052607C"/>
    <w:rsid w:val="00526FC6"/>
    <w:rsid w:val="0052789B"/>
    <w:rsid w:val="005278E2"/>
    <w:rsid w:val="00533219"/>
    <w:rsid w:val="00535407"/>
    <w:rsid w:val="00537E6E"/>
    <w:rsid w:val="00540667"/>
    <w:rsid w:val="005413CB"/>
    <w:rsid w:val="00544D70"/>
    <w:rsid w:val="00546C3D"/>
    <w:rsid w:val="005517EC"/>
    <w:rsid w:val="00555C58"/>
    <w:rsid w:val="00556CD2"/>
    <w:rsid w:val="0055714F"/>
    <w:rsid w:val="005577DA"/>
    <w:rsid w:val="005603B2"/>
    <w:rsid w:val="00560A65"/>
    <w:rsid w:val="005618CF"/>
    <w:rsid w:val="00561F26"/>
    <w:rsid w:val="00567EC3"/>
    <w:rsid w:val="0057115A"/>
    <w:rsid w:val="00571C2C"/>
    <w:rsid w:val="00572FA8"/>
    <w:rsid w:val="00573C0D"/>
    <w:rsid w:val="00573FCE"/>
    <w:rsid w:val="00574308"/>
    <w:rsid w:val="0057435B"/>
    <w:rsid w:val="0057483D"/>
    <w:rsid w:val="00574E88"/>
    <w:rsid w:val="00576509"/>
    <w:rsid w:val="00577E8F"/>
    <w:rsid w:val="00581709"/>
    <w:rsid w:val="00582F16"/>
    <w:rsid w:val="005840C7"/>
    <w:rsid w:val="0058483E"/>
    <w:rsid w:val="00584C2E"/>
    <w:rsid w:val="00590726"/>
    <w:rsid w:val="0059109A"/>
    <w:rsid w:val="00593D1E"/>
    <w:rsid w:val="00594AEA"/>
    <w:rsid w:val="005950D5"/>
    <w:rsid w:val="005955BE"/>
    <w:rsid w:val="00597ABB"/>
    <w:rsid w:val="00597C87"/>
    <w:rsid w:val="00597F1D"/>
    <w:rsid w:val="005A1234"/>
    <w:rsid w:val="005A12F5"/>
    <w:rsid w:val="005A50B4"/>
    <w:rsid w:val="005A6CEB"/>
    <w:rsid w:val="005A7312"/>
    <w:rsid w:val="005A7C00"/>
    <w:rsid w:val="005B103E"/>
    <w:rsid w:val="005B3C0B"/>
    <w:rsid w:val="005B4E3C"/>
    <w:rsid w:val="005C0F8F"/>
    <w:rsid w:val="005C25C7"/>
    <w:rsid w:val="005C57BD"/>
    <w:rsid w:val="005C6B1A"/>
    <w:rsid w:val="005C7C11"/>
    <w:rsid w:val="005D0E18"/>
    <w:rsid w:val="005D1FF9"/>
    <w:rsid w:val="005D296D"/>
    <w:rsid w:val="005D3A66"/>
    <w:rsid w:val="005D41B9"/>
    <w:rsid w:val="005D4703"/>
    <w:rsid w:val="005D57B4"/>
    <w:rsid w:val="005D5967"/>
    <w:rsid w:val="005D69EF"/>
    <w:rsid w:val="005D7169"/>
    <w:rsid w:val="005E0112"/>
    <w:rsid w:val="005E243E"/>
    <w:rsid w:val="005E4AE6"/>
    <w:rsid w:val="005E5CFE"/>
    <w:rsid w:val="005E5F00"/>
    <w:rsid w:val="005E690C"/>
    <w:rsid w:val="005E6CE4"/>
    <w:rsid w:val="005E6E54"/>
    <w:rsid w:val="005F0071"/>
    <w:rsid w:val="005F0B6E"/>
    <w:rsid w:val="005F1386"/>
    <w:rsid w:val="005F18D6"/>
    <w:rsid w:val="005F1EC7"/>
    <w:rsid w:val="005F477E"/>
    <w:rsid w:val="005F4D03"/>
    <w:rsid w:val="005F533B"/>
    <w:rsid w:val="005F5A19"/>
    <w:rsid w:val="005F5DDC"/>
    <w:rsid w:val="005F5E0D"/>
    <w:rsid w:val="005F7BE6"/>
    <w:rsid w:val="006022FB"/>
    <w:rsid w:val="00602B08"/>
    <w:rsid w:val="00604D88"/>
    <w:rsid w:val="00606DE1"/>
    <w:rsid w:val="006116ED"/>
    <w:rsid w:val="00613993"/>
    <w:rsid w:val="00615557"/>
    <w:rsid w:val="006163E7"/>
    <w:rsid w:val="00616410"/>
    <w:rsid w:val="00617105"/>
    <w:rsid w:val="00617D47"/>
    <w:rsid w:val="00622E08"/>
    <w:rsid w:val="006236E1"/>
    <w:rsid w:val="0062422E"/>
    <w:rsid w:val="00624981"/>
    <w:rsid w:val="00624B83"/>
    <w:rsid w:val="00626650"/>
    <w:rsid w:val="006269E1"/>
    <w:rsid w:val="0062724B"/>
    <w:rsid w:val="00627F91"/>
    <w:rsid w:val="00630B6B"/>
    <w:rsid w:val="00631408"/>
    <w:rsid w:val="00631694"/>
    <w:rsid w:val="0063310F"/>
    <w:rsid w:val="00635162"/>
    <w:rsid w:val="006358C9"/>
    <w:rsid w:val="00636CCD"/>
    <w:rsid w:val="0063754A"/>
    <w:rsid w:val="006402B6"/>
    <w:rsid w:val="00642A7E"/>
    <w:rsid w:val="00644864"/>
    <w:rsid w:val="00646DF6"/>
    <w:rsid w:val="0064798C"/>
    <w:rsid w:val="00650BC8"/>
    <w:rsid w:val="00650EEF"/>
    <w:rsid w:val="006549A4"/>
    <w:rsid w:val="006566E6"/>
    <w:rsid w:val="006573B4"/>
    <w:rsid w:val="00657CCC"/>
    <w:rsid w:val="00657D21"/>
    <w:rsid w:val="00661991"/>
    <w:rsid w:val="0066315D"/>
    <w:rsid w:val="00663957"/>
    <w:rsid w:val="00663E58"/>
    <w:rsid w:val="0066473E"/>
    <w:rsid w:val="006653AB"/>
    <w:rsid w:val="0066605A"/>
    <w:rsid w:val="00666B02"/>
    <w:rsid w:val="0067227D"/>
    <w:rsid w:val="00672337"/>
    <w:rsid w:val="00673253"/>
    <w:rsid w:val="00673B5D"/>
    <w:rsid w:val="00673C09"/>
    <w:rsid w:val="006761C9"/>
    <w:rsid w:val="006778C9"/>
    <w:rsid w:val="00677A42"/>
    <w:rsid w:val="00682E79"/>
    <w:rsid w:val="00687A73"/>
    <w:rsid w:val="006918EA"/>
    <w:rsid w:val="006928D5"/>
    <w:rsid w:val="006929AF"/>
    <w:rsid w:val="00692F3A"/>
    <w:rsid w:val="006961C9"/>
    <w:rsid w:val="00697D4C"/>
    <w:rsid w:val="006A04FD"/>
    <w:rsid w:val="006A11D3"/>
    <w:rsid w:val="006A51D5"/>
    <w:rsid w:val="006A6D2C"/>
    <w:rsid w:val="006A781F"/>
    <w:rsid w:val="006A78C4"/>
    <w:rsid w:val="006B07D2"/>
    <w:rsid w:val="006B12EA"/>
    <w:rsid w:val="006B282D"/>
    <w:rsid w:val="006B33F0"/>
    <w:rsid w:val="006B519D"/>
    <w:rsid w:val="006B6139"/>
    <w:rsid w:val="006B7A0D"/>
    <w:rsid w:val="006C171F"/>
    <w:rsid w:val="006C1AAE"/>
    <w:rsid w:val="006C3702"/>
    <w:rsid w:val="006C3A3A"/>
    <w:rsid w:val="006C475B"/>
    <w:rsid w:val="006C4AE3"/>
    <w:rsid w:val="006C590C"/>
    <w:rsid w:val="006C68A1"/>
    <w:rsid w:val="006D05B6"/>
    <w:rsid w:val="006D15FF"/>
    <w:rsid w:val="006E02BA"/>
    <w:rsid w:val="006E12F1"/>
    <w:rsid w:val="006E13AD"/>
    <w:rsid w:val="006E2FC2"/>
    <w:rsid w:val="006E3D10"/>
    <w:rsid w:val="006E42ED"/>
    <w:rsid w:val="006E4AE6"/>
    <w:rsid w:val="006E4C0F"/>
    <w:rsid w:val="006E612D"/>
    <w:rsid w:val="006E6825"/>
    <w:rsid w:val="006E6A23"/>
    <w:rsid w:val="006E7A7D"/>
    <w:rsid w:val="006F00E2"/>
    <w:rsid w:val="006F0414"/>
    <w:rsid w:val="006F0CF8"/>
    <w:rsid w:val="006F14DF"/>
    <w:rsid w:val="006F1D7D"/>
    <w:rsid w:val="006F1E68"/>
    <w:rsid w:val="006F2648"/>
    <w:rsid w:val="006F2B94"/>
    <w:rsid w:val="006F4273"/>
    <w:rsid w:val="006F45FA"/>
    <w:rsid w:val="006F5B83"/>
    <w:rsid w:val="006F6106"/>
    <w:rsid w:val="006F62B8"/>
    <w:rsid w:val="00701AD4"/>
    <w:rsid w:val="00703C05"/>
    <w:rsid w:val="00704D5F"/>
    <w:rsid w:val="007056E5"/>
    <w:rsid w:val="00706297"/>
    <w:rsid w:val="00706C86"/>
    <w:rsid w:val="007115E0"/>
    <w:rsid w:val="00715A69"/>
    <w:rsid w:val="00715B0A"/>
    <w:rsid w:val="00717464"/>
    <w:rsid w:val="007220F7"/>
    <w:rsid w:val="00722FE2"/>
    <w:rsid w:val="00723B38"/>
    <w:rsid w:val="00725305"/>
    <w:rsid w:val="00725BF8"/>
    <w:rsid w:val="007262C1"/>
    <w:rsid w:val="00730608"/>
    <w:rsid w:val="007325D4"/>
    <w:rsid w:val="0073348B"/>
    <w:rsid w:val="007334B3"/>
    <w:rsid w:val="0073454F"/>
    <w:rsid w:val="00735B88"/>
    <w:rsid w:val="00735F22"/>
    <w:rsid w:val="00737211"/>
    <w:rsid w:val="00742A4E"/>
    <w:rsid w:val="00742D53"/>
    <w:rsid w:val="007434DD"/>
    <w:rsid w:val="00743C0C"/>
    <w:rsid w:val="00744BD6"/>
    <w:rsid w:val="007453EA"/>
    <w:rsid w:val="007502CC"/>
    <w:rsid w:val="0075046D"/>
    <w:rsid w:val="0075159E"/>
    <w:rsid w:val="007522FE"/>
    <w:rsid w:val="0075291D"/>
    <w:rsid w:val="00752FB3"/>
    <w:rsid w:val="00754E3B"/>
    <w:rsid w:val="00755D3D"/>
    <w:rsid w:val="007566DB"/>
    <w:rsid w:val="00760B4C"/>
    <w:rsid w:val="00761937"/>
    <w:rsid w:val="00761CFA"/>
    <w:rsid w:val="00763E8D"/>
    <w:rsid w:val="007657DF"/>
    <w:rsid w:val="00766828"/>
    <w:rsid w:val="00767836"/>
    <w:rsid w:val="0077172D"/>
    <w:rsid w:val="00773DC6"/>
    <w:rsid w:val="00773DD1"/>
    <w:rsid w:val="0077533F"/>
    <w:rsid w:val="00776824"/>
    <w:rsid w:val="00776B6E"/>
    <w:rsid w:val="0077752C"/>
    <w:rsid w:val="00780557"/>
    <w:rsid w:val="00781CF1"/>
    <w:rsid w:val="00781FCF"/>
    <w:rsid w:val="007832DB"/>
    <w:rsid w:val="00785593"/>
    <w:rsid w:val="00786254"/>
    <w:rsid w:val="00786D22"/>
    <w:rsid w:val="00790025"/>
    <w:rsid w:val="00793601"/>
    <w:rsid w:val="00793DBF"/>
    <w:rsid w:val="00794271"/>
    <w:rsid w:val="0079428E"/>
    <w:rsid w:val="00794976"/>
    <w:rsid w:val="00794D6E"/>
    <w:rsid w:val="00794DBD"/>
    <w:rsid w:val="007954CE"/>
    <w:rsid w:val="00795E06"/>
    <w:rsid w:val="00797820"/>
    <w:rsid w:val="00797AC7"/>
    <w:rsid w:val="007A1514"/>
    <w:rsid w:val="007A1CCD"/>
    <w:rsid w:val="007A2E57"/>
    <w:rsid w:val="007A5A6B"/>
    <w:rsid w:val="007B3278"/>
    <w:rsid w:val="007B4780"/>
    <w:rsid w:val="007B4B97"/>
    <w:rsid w:val="007B4F55"/>
    <w:rsid w:val="007B57C2"/>
    <w:rsid w:val="007B7342"/>
    <w:rsid w:val="007C2721"/>
    <w:rsid w:val="007C32D6"/>
    <w:rsid w:val="007C4816"/>
    <w:rsid w:val="007C685B"/>
    <w:rsid w:val="007C72DF"/>
    <w:rsid w:val="007D01F0"/>
    <w:rsid w:val="007D0231"/>
    <w:rsid w:val="007D24C9"/>
    <w:rsid w:val="007D2F10"/>
    <w:rsid w:val="007D30B5"/>
    <w:rsid w:val="007D42B2"/>
    <w:rsid w:val="007D4D49"/>
    <w:rsid w:val="007D6F44"/>
    <w:rsid w:val="007E36A4"/>
    <w:rsid w:val="007E6235"/>
    <w:rsid w:val="007E68D7"/>
    <w:rsid w:val="007E6E16"/>
    <w:rsid w:val="007E71C0"/>
    <w:rsid w:val="007F1C2F"/>
    <w:rsid w:val="007F2F7D"/>
    <w:rsid w:val="007F6678"/>
    <w:rsid w:val="007F67EA"/>
    <w:rsid w:val="007F7AB0"/>
    <w:rsid w:val="007F7D2C"/>
    <w:rsid w:val="00800914"/>
    <w:rsid w:val="008011CF"/>
    <w:rsid w:val="0080485C"/>
    <w:rsid w:val="00804C4A"/>
    <w:rsid w:val="00805A0E"/>
    <w:rsid w:val="008066FA"/>
    <w:rsid w:val="00810315"/>
    <w:rsid w:val="008116FE"/>
    <w:rsid w:val="008127B5"/>
    <w:rsid w:val="00812C90"/>
    <w:rsid w:val="0081369E"/>
    <w:rsid w:val="008176A3"/>
    <w:rsid w:val="00824700"/>
    <w:rsid w:val="00826BFE"/>
    <w:rsid w:val="00827774"/>
    <w:rsid w:val="00827F12"/>
    <w:rsid w:val="00831981"/>
    <w:rsid w:val="0083313A"/>
    <w:rsid w:val="0083337B"/>
    <w:rsid w:val="00840299"/>
    <w:rsid w:val="00841B5F"/>
    <w:rsid w:val="008461E1"/>
    <w:rsid w:val="00846AD9"/>
    <w:rsid w:val="0084780D"/>
    <w:rsid w:val="00851BB2"/>
    <w:rsid w:val="00856A60"/>
    <w:rsid w:val="00857429"/>
    <w:rsid w:val="008631D6"/>
    <w:rsid w:val="0086428B"/>
    <w:rsid w:val="008647B5"/>
    <w:rsid w:val="00871BCA"/>
    <w:rsid w:val="00871CCD"/>
    <w:rsid w:val="008720AF"/>
    <w:rsid w:val="0087417E"/>
    <w:rsid w:val="008741B6"/>
    <w:rsid w:val="008743D9"/>
    <w:rsid w:val="00874805"/>
    <w:rsid w:val="00875C5F"/>
    <w:rsid w:val="0087666D"/>
    <w:rsid w:val="00877480"/>
    <w:rsid w:val="008802C2"/>
    <w:rsid w:val="008811B9"/>
    <w:rsid w:val="0088383E"/>
    <w:rsid w:val="008842A1"/>
    <w:rsid w:val="0088695E"/>
    <w:rsid w:val="008936EC"/>
    <w:rsid w:val="00894178"/>
    <w:rsid w:val="0089447C"/>
    <w:rsid w:val="00894900"/>
    <w:rsid w:val="008968EE"/>
    <w:rsid w:val="00896E06"/>
    <w:rsid w:val="008A02DE"/>
    <w:rsid w:val="008A3FF4"/>
    <w:rsid w:val="008A4EEF"/>
    <w:rsid w:val="008A4FC2"/>
    <w:rsid w:val="008A5F4A"/>
    <w:rsid w:val="008A6022"/>
    <w:rsid w:val="008A738D"/>
    <w:rsid w:val="008B04CB"/>
    <w:rsid w:val="008B0A39"/>
    <w:rsid w:val="008B2FE7"/>
    <w:rsid w:val="008B56D0"/>
    <w:rsid w:val="008C01E9"/>
    <w:rsid w:val="008C0C1B"/>
    <w:rsid w:val="008C126B"/>
    <w:rsid w:val="008C32A2"/>
    <w:rsid w:val="008C54EC"/>
    <w:rsid w:val="008C6E20"/>
    <w:rsid w:val="008D064C"/>
    <w:rsid w:val="008D0D6B"/>
    <w:rsid w:val="008D183B"/>
    <w:rsid w:val="008D1B96"/>
    <w:rsid w:val="008D326C"/>
    <w:rsid w:val="008D3A8D"/>
    <w:rsid w:val="008D4B49"/>
    <w:rsid w:val="008D7BC9"/>
    <w:rsid w:val="008D7CAF"/>
    <w:rsid w:val="008D7E36"/>
    <w:rsid w:val="008E020F"/>
    <w:rsid w:val="008E0821"/>
    <w:rsid w:val="008E0A4D"/>
    <w:rsid w:val="008E2F06"/>
    <w:rsid w:val="008E54D3"/>
    <w:rsid w:val="008E6BF0"/>
    <w:rsid w:val="008E6C10"/>
    <w:rsid w:val="008E7336"/>
    <w:rsid w:val="008F1F15"/>
    <w:rsid w:val="008F21C0"/>
    <w:rsid w:val="008F2FB6"/>
    <w:rsid w:val="008F3D39"/>
    <w:rsid w:val="008F4D6F"/>
    <w:rsid w:val="008F53B8"/>
    <w:rsid w:val="008F60AB"/>
    <w:rsid w:val="008F6D9C"/>
    <w:rsid w:val="00901DF3"/>
    <w:rsid w:val="00903862"/>
    <w:rsid w:val="00903A8B"/>
    <w:rsid w:val="00904A83"/>
    <w:rsid w:val="00906DD3"/>
    <w:rsid w:val="00906E60"/>
    <w:rsid w:val="009119D2"/>
    <w:rsid w:val="00913106"/>
    <w:rsid w:val="009171EA"/>
    <w:rsid w:val="0091753A"/>
    <w:rsid w:val="00917981"/>
    <w:rsid w:val="00920351"/>
    <w:rsid w:val="00920A1F"/>
    <w:rsid w:val="00921052"/>
    <w:rsid w:val="0092235C"/>
    <w:rsid w:val="009231EA"/>
    <w:rsid w:val="009238A8"/>
    <w:rsid w:val="00923CCF"/>
    <w:rsid w:val="00924BEB"/>
    <w:rsid w:val="00926463"/>
    <w:rsid w:val="009264BF"/>
    <w:rsid w:val="0092681B"/>
    <w:rsid w:val="00930A87"/>
    <w:rsid w:val="00932720"/>
    <w:rsid w:val="009330CD"/>
    <w:rsid w:val="00934780"/>
    <w:rsid w:val="0093531B"/>
    <w:rsid w:val="009359A7"/>
    <w:rsid w:val="0093623B"/>
    <w:rsid w:val="009370D9"/>
    <w:rsid w:val="00937561"/>
    <w:rsid w:val="00940A11"/>
    <w:rsid w:val="009410BE"/>
    <w:rsid w:val="00942712"/>
    <w:rsid w:val="00947102"/>
    <w:rsid w:val="009471D1"/>
    <w:rsid w:val="00950AAB"/>
    <w:rsid w:val="00951A5F"/>
    <w:rsid w:val="00951B84"/>
    <w:rsid w:val="00951EB5"/>
    <w:rsid w:val="0095244F"/>
    <w:rsid w:val="0095253B"/>
    <w:rsid w:val="009541CF"/>
    <w:rsid w:val="00954491"/>
    <w:rsid w:val="00962398"/>
    <w:rsid w:val="009624CF"/>
    <w:rsid w:val="00966A67"/>
    <w:rsid w:val="00970357"/>
    <w:rsid w:val="00970EBD"/>
    <w:rsid w:val="00972560"/>
    <w:rsid w:val="00972E93"/>
    <w:rsid w:val="009775EE"/>
    <w:rsid w:val="0097793D"/>
    <w:rsid w:val="00980AF7"/>
    <w:rsid w:val="00982885"/>
    <w:rsid w:val="0098419B"/>
    <w:rsid w:val="0098466C"/>
    <w:rsid w:val="00985751"/>
    <w:rsid w:val="00986813"/>
    <w:rsid w:val="00990B4C"/>
    <w:rsid w:val="00992F1C"/>
    <w:rsid w:val="00994816"/>
    <w:rsid w:val="009952A5"/>
    <w:rsid w:val="009967CE"/>
    <w:rsid w:val="009A0136"/>
    <w:rsid w:val="009A0B9A"/>
    <w:rsid w:val="009A140B"/>
    <w:rsid w:val="009A21CC"/>
    <w:rsid w:val="009A28D5"/>
    <w:rsid w:val="009A41D6"/>
    <w:rsid w:val="009A75F5"/>
    <w:rsid w:val="009B10C5"/>
    <w:rsid w:val="009B3634"/>
    <w:rsid w:val="009B4121"/>
    <w:rsid w:val="009B54B4"/>
    <w:rsid w:val="009B5C62"/>
    <w:rsid w:val="009B6237"/>
    <w:rsid w:val="009B6F42"/>
    <w:rsid w:val="009C011A"/>
    <w:rsid w:val="009C10A9"/>
    <w:rsid w:val="009C2448"/>
    <w:rsid w:val="009C257A"/>
    <w:rsid w:val="009C2B6A"/>
    <w:rsid w:val="009D199F"/>
    <w:rsid w:val="009D3443"/>
    <w:rsid w:val="009D4C97"/>
    <w:rsid w:val="009D6565"/>
    <w:rsid w:val="009D6AA7"/>
    <w:rsid w:val="009E441D"/>
    <w:rsid w:val="009E5221"/>
    <w:rsid w:val="009E52C2"/>
    <w:rsid w:val="009E600E"/>
    <w:rsid w:val="009F0168"/>
    <w:rsid w:val="009F1F70"/>
    <w:rsid w:val="009F23A6"/>
    <w:rsid w:val="009F5505"/>
    <w:rsid w:val="009F65A0"/>
    <w:rsid w:val="00A02240"/>
    <w:rsid w:val="00A06528"/>
    <w:rsid w:val="00A076ED"/>
    <w:rsid w:val="00A16F73"/>
    <w:rsid w:val="00A20B97"/>
    <w:rsid w:val="00A21C27"/>
    <w:rsid w:val="00A22336"/>
    <w:rsid w:val="00A242BA"/>
    <w:rsid w:val="00A24561"/>
    <w:rsid w:val="00A24899"/>
    <w:rsid w:val="00A25BCF"/>
    <w:rsid w:val="00A26699"/>
    <w:rsid w:val="00A31070"/>
    <w:rsid w:val="00A32247"/>
    <w:rsid w:val="00A33D7F"/>
    <w:rsid w:val="00A3469D"/>
    <w:rsid w:val="00A400AD"/>
    <w:rsid w:val="00A410F0"/>
    <w:rsid w:val="00A41425"/>
    <w:rsid w:val="00A4307E"/>
    <w:rsid w:val="00A442D4"/>
    <w:rsid w:val="00A44577"/>
    <w:rsid w:val="00A448D7"/>
    <w:rsid w:val="00A44CCF"/>
    <w:rsid w:val="00A44F65"/>
    <w:rsid w:val="00A450C4"/>
    <w:rsid w:val="00A456CE"/>
    <w:rsid w:val="00A47121"/>
    <w:rsid w:val="00A504BC"/>
    <w:rsid w:val="00A55AD2"/>
    <w:rsid w:val="00A55CDF"/>
    <w:rsid w:val="00A56BC4"/>
    <w:rsid w:val="00A57658"/>
    <w:rsid w:val="00A61696"/>
    <w:rsid w:val="00A61DC4"/>
    <w:rsid w:val="00A62289"/>
    <w:rsid w:val="00A62B6A"/>
    <w:rsid w:val="00A62BC3"/>
    <w:rsid w:val="00A6317C"/>
    <w:rsid w:val="00A63647"/>
    <w:rsid w:val="00A65C02"/>
    <w:rsid w:val="00A6606C"/>
    <w:rsid w:val="00A6661A"/>
    <w:rsid w:val="00A701BA"/>
    <w:rsid w:val="00A71DBB"/>
    <w:rsid w:val="00A729D9"/>
    <w:rsid w:val="00A72A5E"/>
    <w:rsid w:val="00A74328"/>
    <w:rsid w:val="00A748BF"/>
    <w:rsid w:val="00A7584C"/>
    <w:rsid w:val="00A75D0C"/>
    <w:rsid w:val="00A76232"/>
    <w:rsid w:val="00A77E62"/>
    <w:rsid w:val="00A77F0B"/>
    <w:rsid w:val="00A80A6C"/>
    <w:rsid w:val="00A8113E"/>
    <w:rsid w:val="00A820DC"/>
    <w:rsid w:val="00A82704"/>
    <w:rsid w:val="00A83618"/>
    <w:rsid w:val="00A85A3C"/>
    <w:rsid w:val="00A85B42"/>
    <w:rsid w:val="00A86884"/>
    <w:rsid w:val="00A87089"/>
    <w:rsid w:val="00A874F7"/>
    <w:rsid w:val="00A91AFF"/>
    <w:rsid w:val="00A93BB4"/>
    <w:rsid w:val="00A940CE"/>
    <w:rsid w:val="00A94865"/>
    <w:rsid w:val="00A94D62"/>
    <w:rsid w:val="00A95471"/>
    <w:rsid w:val="00A95B7E"/>
    <w:rsid w:val="00A95D7A"/>
    <w:rsid w:val="00A97819"/>
    <w:rsid w:val="00AA0395"/>
    <w:rsid w:val="00AA153E"/>
    <w:rsid w:val="00AA22CC"/>
    <w:rsid w:val="00AA2808"/>
    <w:rsid w:val="00AA5597"/>
    <w:rsid w:val="00AA6247"/>
    <w:rsid w:val="00AB0AD4"/>
    <w:rsid w:val="00AB10D7"/>
    <w:rsid w:val="00AB176C"/>
    <w:rsid w:val="00AB1B61"/>
    <w:rsid w:val="00AB2CC1"/>
    <w:rsid w:val="00AB2D6C"/>
    <w:rsid w:val="00AB382B"/>
    <w:rsid w:val="00AB764C"/>
    <w:rsid w:val="00AC0CB2"/>
    <w:rsid w:val="00AC18B9"/>
    <w:rsid w:val="00AC2213"/>
    <w:rsid w:val="00AC2408"/>
    <w:rsid w:val="00AC2F3E"/>
    <w:rsid w:val="00AC4DDD"/>
    <w:rsid w:val="00AC6337"/>
    <w:rsid w:val="00AC71EC"/>
    <w:rsid w:val="00AD2937"/>
    <w:rsid w:val="00AD3FA1"/>
    <w:rsid w:val="00AD45AD"/>
    <w:rsid w:val="00AD532E"/>
    <w:rsid w:val="00AD6A38"/>
    <w:rsid w:val="00AD72A0"/>
    <w:rsid w:val="00AD7EDB"/>
    <w:rsid w:val="00AD7F39"/>
    <w:rsid w:val="00AE063C"/>
    <w:rsid w:val="00AE0741"/>
    <w:rsid w:val="00AE0B25"/>
    <w:rsid w:val="00AE2334"/>
    <w:rsid w:val="00AE24E8"/>
    <w:rsid w:val="00AE5303"/>
    <w:rsid w:val="00AE5AA6"/>
    <w:rsid w:val="00AE70BE"/>
    <w:rsid w:val="00AE75BE"/>
    <w:rsid w:val="00AE7C74"/>
    <w:rsid w:val="00AF2BB5"/>
    <w:rsid w:val="00AF44BE"/>
    <w:rsid w:val="00AF56C5"/>
    <w:rsid w:val="00AF7014"/>
    <w:rsid w:val="00AF787E"/>
    <w:rsid w:val="00AF7EA0"/>
    <w:rsid w:val="00B00505"/>
    <w:rsid w:val="00B00D6A"/>
    <w:rsid w:val="00B017F0"/>
    <w:rsid w:val="00B01DB0"/>
    <w:rsid w:val="00B02AEF"/>
    <w:rsid w:val="00B03143"/>
    <w:rsid w:val="00B037F6"/>
    <w:rsid w:val="00B040F0"/>
    <w:rsid w:val="00B05777"/>
    <w:rsid w:val="00B05954"/>
    <w:rsid w:val="00B071B7"/>
    <w:rsid w:val="00B11743"/>
    <w:rsid w:val="00B13067"/>
    <w:rsid w:val="00B13E11"/>
    <w:rsid w:val="00B1749A"/>
    <w:rsid w:val="00B1758A"/>
    <w:rsid w:val="00B2057E"/>
    <w:rsid w:val="00B21477"/>
    <w:rsid w:val="00B24DA3"/>
    <w:rsid w:val="00B25D61"/>
    <w:rsid w:val="00B27B9F"/>
    <w:rsid w:val="00B33A7D"/>
    <w:rsid w:val="00B34A5C"/>
    <w:rsid w:val="00B378E8"/>
    <w:rsid w:val="00B41E42"/>
    <w:rsid w:val="00B44A47"/>
    <w:rsid w:val="00B44A86"/>
    <w:rsid w:val="00B44C9A"/>
    <w:rsid w:val="00B44D2D"/>
    <w:rsid w:val="00B5161C"/>
    <w:rsid w:val="00B5367E"/>
    <w:rsid w:val="00B548A6"/>
    <w:rsid w:val="00B55706"/>
    <w:rsid w:val="00B559CC"/>
    <w:rsid w:val="00B56B40"/>
    <w:rsid w:val="00B56BCB"/>
    <w:rsid w:val="00B6015B"/>
    <w:rsid w:val="00B665FC"/>
    <w:rsid w:val="00B66811"/>
    <w:rsid w:val="00B6731A"/>
    <w:rsid w:val="00B70069"/>
    <w:rsid w:val="00B74906"/>
    <w:rsid w:val="00B75564"/>
    <w:rsid w:val="00B76307"/>
    <w:rsid w:val="00B76AFD"/>
    <w:rsid w:val="00B773B7"/>
    <w:rsid w:val="00B80755"/>
    <w:rsid w:val="00B81B27"/>
    <w:rsid w:val="00B81B95"/>
    <w:rsid w:val="00B827FB"/>
    <w:rsid w:val="00B85CE2"/>
    <w:rsid w:val="00B865DF"/>
    <w:rsid w:val="00B87196"/>
    <w:rsid w:val="00B904BB"/>
    <w:rsid w:val="00B90EE1"/>
    <w:rsid w:val="00B91405"/>
    <w:rsid w:val="00B92044"/>
    <w:rsid w:val="00B921B5"/>
    <w:rsid w:val="00B92FB7"/>
    <w:rsid w:val="00B9393A"/>
    <w:rsid w:val="00B93E1B"/>
    <w:rsid w:val="00B948A2"/>
    <w:rsid w:val="00B94AFD"/>
    <w:rsid w:val="00B94D35"/>
    <w:rsid w:val="00B95245"/>
    <w:rsid w:val="00B957C3"/>
    <w:rsid w:val="00B95B56"/>
    <w:rsid w:val="00BA0810"/>
    <w:rsid w:val="00BA15D4"/>
    <w:rsid w:val="00BA1FA4"/>
    <w:rsid w:val="00BA52EF"/>
    <w:rsid w:val="00BA5463"/>
    <w:rsid w:val="00BA5FCC"/>
    <w:rsid w:val="00BB013F"/>
    <w:rsid w:val="00BB780D"/>
    <w:rsid w:val="00BC1921"/>
    <w:rsid w:val="00BC237E"/>
    <w:rsid w:val="00BC3597"/>
    <w:rsid w:val="00BC3B03"/>
    <w:rsid w:val="00BC3D6C"/>
    <w:rsid w:val="00BC53BF"/>
    <w:rsid w:val="00BC6E44"/>
    <w:rsid w:val="00BC7BFE"/>
    <w:rsid w:val="00BC7D2E"/>
    <w:rsid w:val="00BD222B"/>
    <w:rsid w:val="00BD2ABD"/>
    <w:rsid w:val="00BD3C5C"/>
    <w:rsid w:val="00BD4AD6"/>
    <w:rsid w:val="00BD6131"/>
    <w:rsid w:val="00BD78C4"/>
    <w:rsid w:val="00BE0AB0"/>
    <w:rsid w:val="00BE2375"/>
    <w:rsid w:val="00BE28BF"/>
    <w:rsid w:val="00BE309F"/>
    <w:rsid w:val="00BE7539"/>
    <w:rsid w:val="00BE7D9A"/>
    <w:rsid w:val="00BF0255"/>
    <w:rsid w:val="00BF04B6"/>
    <w:rsid w:val="00BF0AB3"/>
    <w:rsid w:val="00BF1B69"/>
    <w:rsid w:val="00BF2278"/>
    <w:rsid w:val="00BF2670"/>
    <w:rsid w:val="00BF2766"/>
    <w:rsid w:val="00BF3E90"/>
    <w:rsid w:val="00BF6D0D"/>
    <w:rsid w:val="00C029C8"/>
    <w:rsid w:val="00C030B2"/>
    <w:rsid w:val="00C11C59"/>
    <w:rsid w:val="00C12944"/>
    <w:rsid w:val="00C16A43"/>
    <w:rsid w:val="00C17251"/>
    <w:rsid w:val="00C17F88"/>
    <w:rsid w:val="00C20C04"/>
    <w:rsid w:val="00C20F3E"/>
    <w:rsid w:val="00C21350"/>
    <w:rsid w:val="00C22EA7"/>
    <w:rsid w:val="00C240FF"/>
    <w:rsid w:val="00C2636A"/>
    <w:rsid w:val="00C26FE3"/>
    <w:rsid w:val="00C3221D"/>
    <w:rsid w:val="00C33371"/>
    <w:rsid w:val="00C33E9C"/>
    <w:rsid w:val="00C36799"/>
    <w:rsid w:val="00C3698F"/>
    <w:rsid w:val="00C3754D"/>
    <w:rsid w:val="00C376DA"/>
    <w:rsid w:val="00C37FE3"/>
    <w:rsid w:val="00C4162B"/>
    <w:rsid w:val="00C431B1"/>
    <w:rsid w:val="00C43675"/>
    <w:rsid w:val="00C45591"/>
    <w:rsid w:val="00C45D58"/>
    <w:rsid w:val="00C462B1"/>
    <w:rsid w:val="00C4658E"/>
    <w:rsid w:val="00C507AF"/>
    <w:rsid w:val="00C51332"/>
    <w:rsid w:val="00C54461"/>
    <w:rsid w:val="00C60F91"/>
    <w:rsid w:val="00C6292E"/>
    <w:rsid w:val="00C6402B"/>
    <w:rsid w:val="00C641BB"/>
    <w:rsid w:val="00C66267"/>
    <w:rsid w:val="00C673C3"/>
    <w:rsid w:val="00C678EA"/>
    <w:rsid w:val="00C67B9A"/>
    <w:rsid w:val="00C67BBD"/>
    <w:rsid w:val="00C708B3"/>
    <w:rsid w:val="00C71056"/>
    <w:rsid w:val="00C72502"/>
    <w:rsid w:val="00C73204"/>
    <w:rsid w:val="00C7333C"/>
    <w:rsid w:val="00C74CE2"/>
    <w:rsid w:val="00C77FA8"/>
    <w:rsid w:val="00C80A86"/>
    <w:rsid w:val="00C811EB"/>
    <w:rsid w:val="00C82D74"/>
    <w:rsid w:val="00C841C0"/>
    <w:rsid w:val="00C8447A"/>
    <w:rsid w:val="00C844B9"/>
    <w:rsid w:val="00C85994"/>
    <w:rsid w:val="00C86245"/>
    <w:rsid w:val="00C86CD6"/>
    <w:rsid w:val="00C86D40"/>
    <w:rsid w:val="00C871D2"/>
    <w:rsid w:val="00C87DC4"/>
    <w:rsid w:val="00C9086D"/>
    <w:rsid w:val="00C90F71"/>
    <w:rsid w:val="00C9114C"/>
    <w:rsid w:val="00C91EAC"/>
    <w:rsid w:val="00C9355D"/>
    <w:rsid w:val="00C94493"/>
    <w:rsid w:val="00C94E81"/>
    <w:rsid w:val="00C95BFB"/>
    <w:rsid w:val="00C97B5F"/>
    <w:rsid w:val="00CA13F4"/>
    <w:rsid w:val="00CA1AA2"/>
    <w:rsid w:val="00CA2512"/>
    <w:rsid w:val="00CA3AA9"/>
    <w:rsid w:val="00CA471A"/>
    <w:rsid w:val="00CA5412"/>
    <w:rsid w:val="00CA56E2"/>
    <w:rsid w:val="00CA69DD"/>
    <w:rsid w:val="00CB02CF"/>
    <w:rsid w:val="00CB3CB4"/>
    <w:rsid w:val="00CB4B82"/>
    <w:rsid w:val="00CB66F3"/>
    <w:rsid w:val="00CB68F1"/>
    <w:rsid w:val="00CC0689"/>
    <w:rsid w:val="00CC27A6"/>
    <w:rsid w:val="00CC27C5"/>
    <w:rsid w:val="00CC3BB9"/>
    <w:rsid w:val="00CC3C50"/>
    <w:rsid w:val="00CC412F"/>
    <w:rsid w:val="00CC5566"/>
    <w:rsid w:val="00CC650B"/>
    <w:rsid w:val="00CC6EFC"/>
    <w:rsid w:val="00CC7CDB"/>
    <w:rsid w:val="00CD0712"/>
    <w:rsid w:val="00CD30DB"/>
    <w:rsid w:val="00CD3C9E"/>
    <w:rsid w:val="00CD461E"/>
    <w:rsid w:val="00CD4B5A"/>
    <w:rsid w:val="00CD5D13"/>
    <w:rsid w:val="00CD61B1"/>
    <w:rsid w:val="00CE0CF5"/>
    <w:rsid w:val="00CE1C4E"/>
    <w:rsid w:val="00CE388B"/>
    <w:rsid w:val="00CE3AF5"/>
    <w:rsid w:val="00CE6B34"/>
    <w:rsid w:val="00CE73BE"/>
    <w:rsid w:val="00CE785F"/>
    <w:rsid w:val="00CE7DDC"/>
    <w:rsid w:val="00CF0557"/>
    <w:rsid w:val="00CF09AB"/>
    <w:rsid w:val="00CF1A44"/>
    <w:rsid w:val="00CF1A7A"/>
    <w:rsid w:val="00CF3625"/>
    <w:rsid w:val="00CF4521"/>
    <w:rsid w:val="00CF66AB"/>
    <w:rsid w:val="00D013D8"/>
    <w:rsid w:val="00D01CF3"/>
    <w:rsid w:val="00D02D00"/>
    <w:rsid w:val="00D03AC4"/>
    <w:rsid w:val="00D055F9"/>
    <w:rsid w:val="00D10109"/>
    <w:rsid w:val="00D1025C"/>
    <w:rsid w:val="00D1195A"/>
    <w:rsid w:val="00D12593"/>
    <w:rsid w:val="00D138C3"/>
    <w:rsid w:val="00D1475A"/>
    <w:rsid w:val="00D1674A"/>
    <w:rsid w:val="00D17EA5"/>
    <w:rsid w:val="00D21EA5"/>
    <w:rsid w:val="00D238C1"/>
    <w:rsid w:val="00D257B3"/>
    <w:rsid w:val="00D32D67"/>
    <w:rsid w:val="00D34119"/>
    <w:rsid w:val="00D34629"/>
    <w:rsid w:val="00D3465F"/>
    <w:rsid w:val="00D353D8"/>
    <w:rsid w:val="00D4286E"/>
    <w:rsid w:val="00D42987"/>
    <w:rsid w:val="00D4672F"/>
    <w:rsid w:val="00D478A4"/>
    <w:rsid w:val="00D5035C"/>
    <w:rsid w:val="00D50A72"/>
    <w:rsid w:val="00D50F20"/>
    <w:rsid w:val="00D54806"/>
    <w:rsid w:val="00D61A57"/>
    <w:rsid w:val="00D62209"/>
    <w:rsid w:val="00D6233F"/>
    <w:rsid w:val="00D65416"/>
    <w:rsid w:val="00D65440"/>
    <w:rsid w:val="00D67112"/>
    <w:rsid w:val="00D674BF"/>
    <w:rsid w:val="00D701FD"/>
    <w:rsid w:val="00D74B4F"/>
    <w:rsid w:val="00D76035"/>
    <w:rsid w:val="00D767C1"/>
    <w:rsid w:val="00D76CDE"/>
    <w:rsid w:val="00D80255"/>
    <w:rsid w:val="00D82507"/>
    <w:rsid w:val="00D828E9"/>
    <w:rsid w:val="00D82BEF"/>
    <w:rsid w:val="00D82EAC"/>
    <w:rsid w:val="00D844D1"/>
    <w:rsid w:val="00D84613"/>
    <w:rsid w:val="00D84AFA"/>
    <w:rsid w:val="00D85026"/>
    <w:rsid w:val="00D86296"/>
    <w:rsid w:val="00D87629"/>
    <w:rsid w:val="00D92EF4"/>
    <w:rsid w:val="00D933F7"/>
    <w:rsid w:val="00D94679"/>
    <w:rsid w:val="00D963AD"/>
    <w:rsid w:val="00D96B95"/>
    <w:rsid w:val="00DA130D"/>
    <w:rsid w:val="00DA22EA"/>
    <w:rsid w:val="00DA3570"/>
    <w:rsid w:val="00DA47D6"/>
    <w:rsid w:val="00DA616F"/>
    <w:rsid w:val="00DA6B25"/>
    <w:rsid w:val="00DA6CF1"/>
    <w:rsid w:val="00DB060C"/>
    <w:rsid w:val="00DB09BE"/>
    <w:rsid w:val="00DB1FC6"/>
    <w:rsid w:val="00DB2F32"/>
    <w:rsid w:val="00DB3110"/>
    <w:rsid w:val="00DB5BA9"/>
    <w:rsid w:val="00DB6666"/>
    <w:rsid w:val="00DB7BB4"/>
    <w:rsid w:val="00DB7BCD"/>
    <w:rsid w:val="00DC036F"/>
    <w:rsid w:val="00DC1870"/>
    <w:rsid w:val="00DC1C12"/>
    <w:rsid w:val="00DC1D05"/>
    <w:rsid w:val="00DC1E7B"/>
    <w:rsid w:val="00DC2844"/>
    <w:rsid w:val="00DC2D5D"/>
    <w:rsid w:val="00DC30E2"/>
    <w:rsid w:val="00DC3355"/>
    <w:rsid w:val="00DC4C9A"/>
    <w:rsid w:val="00DC4FBB"/>
    <w:rsid w:val="00DC5220"/>
    <w:rsid w:val="00DC5C30"/>
    <w:rsid w:val="00DD43B5"/>
    <w:rsid w:val="00DD4992"/>
    <w:rsid w:val="00DD4BAE"/>
    <w:rsid w:val="00DD5754"/>
    <w:rsid w:val="00DD5A1A"/>
    <w:rsid w:val="00DD6604"/>
    <w:rsid w:val="00DD6839"/>
    <w:rsid w:val="00DD6882"/>
    <w:rsid w:val="00DD6D32"/>
    <w:rsid w:val="00DD6DA1"/>
    <w:rsid w:val="00DE2ECE"/>
    <w:rsid w:val="00DE604F"/>
    <w:rsid w:val="00DE65F3"/>
    <w:rsid w:val="00DE7262"/>
    <w:rsid w:val="00DF2599"/>
    <w:rsid w:val="00DF2B4F"/>
    <w:rsid w:val="00DF3619"/>
    <w:rsid w:val="00DF50B8"/>
    <w:rsid w:val="00DF5178"/>
    <w:rsid w:val="00DF6ABD"/>
    <w:rsid w:val="00E000EB"/>
    <w:rsid w:val="00E0229B"/>
    <w:rsid w:val="00E026AA"/>
    <w:rsid w:val="00E0315A"/>
    <w:rsid w:val="00E03FD4"/>
    <w:rsid w:val="00E06B04"/>
    <w:rsid w:val="00E11C83"/>
    <w:rsid w:val="00E11EAE"/>
    <w:rsid w:val="00E14AE8"/>
    <w:rsid w:val="00E15E0B"/>
    <w:rsid w:val="00E15E26"/>
    <w:rsid w:val="00E17803"/>
    <w:rsid w:val="00E21EE1"/>
    <w:rsid w:val="00E22AB2"/>
    <w:rsid w:val="00E2534F"/>
    <w:rsid w:val="00E26DE7"/>
    <w:rsid w:val="00E27E3E"/>
    <w:rsid w:val="00E30E10"/>
    <w:rsid w:val="00E339CF"/>
    <w:rsid w:val="00E3454B"/>
    <w:rsid w:val="00E40E43"/>
    <w:rsid w:val="00E4197E"/>
    <w:rsid w:val="00E42EA3"/>
    <w:rsid w:val="00E44A2C"/>
    <w:rsid w:val="00E50573"/>
    <w:rsid w:val="00E50C76"/>
    <w:rsid w:val="00E5129E"/>
    <w:rsid w:val="00E52291"/>
    <w:rsid w:val="00E5266E"/>
    <w:rsid w:val="00E527E0"/>
    <w:rsid w:val="00E53679"/>
    <w:rsid w:val="00E543DA"/>
    <w:rsid w:val="00E55F18"/>
    <w:rsid w:val="00E57134"/>
    <w:rsid w:val="00E576A3"/>
    <w:rsid w:val="00E5782F"/>
    <w:rsid w:val="00E61624"/>
    <w:rsid w:val="00E645AD"/>
    <w:rsid w:val="00E650C3"/>
    <w:rsid w:val="00E65F2C"/>
    <w:rsid w:val="00E669C6"/>
    <w:rsid w:val="00E67B72"/>
    <w:rsid w:val="00E73877"/>
    <w:rsid w:val="00E74631"/>
    <w:rsid w:val="00E7549D"/>
    <w:rsid w:val="00E75627"/>
    <w:rsid w:val="00E7581F"/>
    <w:rsid w:val="00E7694B"/>
    <w:rsid w:val="00E77C6D"/>
    <w:rsid w:val="00E807E2"/>
    <w:rsid w:val="00E81172"/>
    <w:rsid w:val="00E81603"/>
    <w:rsid w:val="00E82DB0"/>
    <w:rsid w:val="00E83D70"/>
    <w:rsid w:val="00E83ED3"/>
    <w:rsid w:val="00E85F85"/>
    <w:rsid w:val="00E862CA"/>
    <w:rsid w:val="00E915BE"/>
    <w:rsid w:val="00E93845"/>
    <w:rsid w:val="00E94151"/>
    <w:rsid w:val="00E94154"/>
    <w:rsid w:val="00E95E90"/>
    <w:rsid w:val="00E96DD7"/>
    <w:rsid w:val="00E97A76"/>
    <w:rsid w:val="00E97B30"/>
    <w:rsid w:val="00EA1D27"/>
    <w:rsid w:val="00EA2004"/>
    <w:rsid w:val="00EA4D83"/>
    <w:rsid w:val="00EA514F"/>
    <w:rsid w:val="00EA65ED"/>
    <w:rsid w:val="00EB085F"/>
    <w:rsid w:val="00EB2AB8"/>
    <w:rsid w:val="00EB341E"/>
    <w:rsid w:val="00EB557A"/>
    <w:rsid w:val="00EB653E"/>
    <w:rsid w:val="00EC0E73"/>
    <w:rsid w:val="00EC1887"/>
    <w:rsid w:val="00EC1C83"/>
    <w:rsid w:val="00EC2F80"/>
    <w:rsid w:val="00EC3BA5"/>
    <w:rsid w:val="00EC6024"/>
    <w:rsid w:val="00EC6147"/>
    <w:rsid w:val="00EC71A2"/>
    <w:rsid w:val="00ED3ACF"/>
    <w:rsid w:val="00ED71AF"/>
    <w:rsid w:val="00ED7AA3"/>
    <w:rsid w:val="00ED7F25"/>
    <w:rsid w:val="00EE1208"/>
    <w:rsid w:val="00EE27D1"/>
    <w:rsid w:val="00EE4A28"/>
    <w:rsid w:val="00EE5365"/>
    <w:rsid w:val="00EE5B59"/>
    <w:rsid w:val="00EF2B3C"/>
    <w:rsid w:val="00EF455F"/>
    <w:rsid w:val="00EF68F4"/>
    <w:rsid w:val="00F02D38"/>
    <w:rsid w:val="00F034B1"/>
    <w:rsid w:val="00F0460A"/>
    <w:rsid w:val="00F05539"/>
    <w:rsid w:val="00F05EB8"/>
    <w:rsid w:val="00F077F2"/>
    <w:rsid w:val="00F1065A"/>
    <w:rsid w:val="00F123AD"/>
    <w:rsid w:val="00F12DA9"/>
    <w:rsid w:val="00F20D5D"/>
    <w:rsid w:val="00F218B7"/>
    <w:rsid w:val="00F22215"/>
    <w:rsid w:val="00F22963"/>
    <w:rsid w:val="00F22F1F"/>
    <w:rsid w:val="00F249DA"/>
    <w:rsid w:val="00F24DCF"/>
    <w:rsid w:val="00F25838"/>
    <w:rsid w:val="00F26D4B"/>
    <w:rsid w:val="00F30104"/>
    <w:rsid w:val="00F301E1"/>
    <w:rsid w:val="00F31ED4"/>
    <w:rsid w:val="00F34047"/>
    <w:rsid w:val="00F35868"/>
    <w:rsid w:val="00F36584"/>
    <w:rsid w:val="00F40613"/>
    <w:rsid w:val="00F411AF"/>
    <w:rsid w:val="00F42ABF"/>
    <w:rsid w:val="00F446BD"/>
    <w:rsid w:val="00F45B74"/>
    <w:rsid w:val="00F46033"/>
    <w:rsid w:val="00F46424"/>
    <w:rsid w:val="00F4667C"/>
    <w:rsid w:val="00F46A4B"/>
    <w:rsid w:val="00F476D2"/>
    <w:rsid w:val="00F47A77"/>
    <w:rsid w:val="00F507E7"/>
    <w:rsid w:val="00F50ACD"/>
    <w:rsid w:val="00F50EF5"/>
    <w:rsid w:val="00F535FF"/>
    <w:rsid w:val="00F558EC"/>
    <w:rsid w:val="00F5692A"/>
    <w:rsid w:val="00F57848"/>
    <w:rsid w:val="00F619BC"/>
    <w:rsid w:val="00F632F2"/>
    <w:rsid w:val="00F636A4"/>
    <w:rsid w:val="00F63B76"/>
    <w:rsid w:val="00F6421C"/>
    <w:rsid w:val="00F650E9"/>
    <w:rsid w:val="00F67E26"/>
    <w:rsid w:val="00F71D27"/>
    <w:rsid w:val="00F72785"/>
    <w:rsid w:val="00F72B17"/>
    <w:rsid w:val="00F73274"/>
    <w:rsid w:val="00F74308"/>
    <w:rsid w:val="00F74764"/>
    <w:rsid w:val="00F749E3"/>
    <w:rsid w:val="00F74A31"/>
    <w:rsid w:val="00F74F74"/>
    <w:rsid w:val="00F75639"/>
    <w:rsid w:val="00F77F48"/>
    <w:rsid w:val="00F8143E"/>
    <w:rsid w:val="00F8221E"/>
    <w:rsid w:val="00F82EDC"/>
    <w:rsid w:val="00F860D7"/>
    <w:rsid w:val="00F86BC5"/>
    <w:rsid w:val="00F87768"/>
    <w:rsid w:val="00F87A60"/>
    <w:rsid w:val="00F9023B"/>
    <w:rsid w:val="00F90880"/>
    <w:rsid w:val="00F9130E"/>
    <w:rsid w:val="00F91C91"/>
    <w:rsid w:val="00F91D65"/>
    <w:rsid w:val="00F9205F"/>
    <w:rsid w:val="00F92E44"/>
    <w:rsid w:val="00F930DD"/>
    <w:rsid w:val="00F94494"/>
    <w:rsid w:val="00F951DC"/>
    <w:rsid w:val="00F96642"/>
    <w:rsid w:val="00F96A74"/>
    <w:rsid w:val="00F97426"/>
    <w:rsid w:val="00FA0305"/>
    <w:rsid w:val="00FA2292"/>
    <w:rsid w:val="00FA3D48"/>
    <w:rsid w:val="00FA522A"/>
    <w:rsid w:val="00FA52B1"/>
    <w:rsid w:val="00FA5B96"/>
    <w:rsid w:val="00FB0A15"/>
    <w:rsid w:val="00FB0AEA"/>
    <w:rsid w:val="00FB0D0C"/>
    <w:rsid w:val="00FB0DB8"/>
    <w:rsid w:val="00FB14D6"/>
    <w:rsid w:val="00FB1D88"/>
    <w:rsid w:val="00FB5770"/>
    <w:rsid w:val="00FB6C02"/>
    <w:rsid w:val="00FC1222"/>
    <w:rsid w:val="00FC2A96"/>
    <w:rsid w:val="00FC2C7F"/>
    <w:rsid w:val="00FC512A"/>
    <w:rsid w:val="00FC77E8"/>
    <w:rsid w:val="00FC798A"/>
    <w:rsid w:val="00FC7D87"/>
    <w:rsid w:val="00FD02F8"/>
    <w:rsid w:val="00FD5486"/>
    <w:rsid w:val="00FD740A"/>
    <w:rsid w:val="00FE0A8F"/>
    <w:rsid w:val="00FE1910"/>
    <w:rsid w:val="00FE638D"/>
    <w:rsid w:val="00FE7B02"/>
    <w:rsid w:val="00FF01C2"/>
    <w:rsid w:val="00FF0690"/>
    <w:rsid w:val="00FF1925"/>
    <w:rsid w:val="00FF1D88"/>
    <w:rsid w:val="00FF3004"/>
    <w:rsid w:val="00FF3412"/>
    <w:rsid w:val="00FF43C2"/>
    <w:rsid w:val="00FF526E"/>
    <w:rsid w:val="00FF7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7014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E9415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94151"/>
    <w:rPr>
      <w:b/>
      <w:bCs/>
      <w:kern w:val="36"/>
      <w:sz w:val="48"/>
      <w:szCs w:val="48"/>
      <w:lang w:val="ru-RU" w:eastAsia="ru-RU" w:bidi="ar-SA"/>
    </w:rPr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  <w:rPr>
      <w:lang/>
    </w:rPr>
  </w:style>
  <w:style w:type="character" w:customStyle="1" w:styleId="11">
    <w:name w:val="Основной текст Знак1"/>
    <w:link w:val="a5"/>
    <w:rsid w:val="006653AB"/>
    <w:rPr>
      <w:rFonts w:ascii="Calibri" w:hAnsi="Calibri"/>
      <w:sz w:val="22"/>
      <w:szCs w:val="22"/>
      <w:lang w:eastAsia="en-US"/>
    </w:r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1572B3"/>
    <w:rPr>
      <w:rFonts w:ascii="Calibri" w:hAnsi="Calibri"/>
      <w:sz w:val="22"/>
      <w:szCs w:val="22"/>
      <w:lang w:val="ru-RU" w:eastAsia="en-US" w:bidi="ar-SA"/>
    </w:r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locked/>
    <w:rsid w:val="001572B3"/>
    <w:rPr>
      <w:rFonts w:ascii="Calibri" w:hAnsi="Calibri"/>
      <w:sz w:val="22"/>
      <w:szCs w:val="22"/>
      <w:lang w:val="ru-RU" w:eastAsia="en-US" w:bidi="ar-SA"/>
    </w:rPr>
  </w:style>
  <w:style w:type="paragraph" w:styleId="ad">
    <w:name w:val="Balloon Text"/>
    <w:basedOn w:val="a"/>
    <w:link w:val="ae"/>
    <w:semiHidden/>
    <w:rsid w:val="008741B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471EED"/>
    <w:rPr>
      <w:rFonts w:ascii="Tahoma" w:hAnsi="Tahoma" w:cs="Tahoma"/>
      <w:sz w:val="16"/>
      <w:szCs w:val="16"/>
      <w:lang w:val="ru-RU" w:eastAsia="en-US" w:bidi="ar-SA"/>
    </w:rPr>
  </w:style>
  <w:style w:type="character" w:styleId="af">
    <w:name w:val="page number"/>
    <w:basedOn w:val="a0"/>
    <w:rsid w:val="001572B3"/>
  </w:style>
  <w:style w:type="paragraph" w:customStyle="1" w:styleId="docdata">
    <w:name w:val="docdata"/>
    <w:aliases w:val="docy,v5,6617,bqiaagaaeyqcaaagiaiaaapmfgaabdowaaaaaaaaaaaaaaaaaaaaaaaaaaaaaaaaaaaaaaaaaaaaaaaaaaaaaaaaaaaaaaaaaaaaaaaaaaaaaaaaaaaaaaaaaaaaaaaaaaaaaaaaaaaaaaaaaaaaaaaaaaaaaaaaaaaaaaaaaaaaaaaaaaaaaaaaaaaaaaaaaaaaaaaaaaaaaaaaaaaaaaaaaaaaaaaaaaaaaaa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0">
    <w:name w:val="Обычный (Интернет)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5961">
    <w:name w:val="5961"/>
    <w:aliases w:val="bqiaagaaeyqcaaagiaiaaaocdwaabaopaaaaaaaaaaaaaaaaaaaaaaaaaaaaaaaaaaaaaaaaaaaaaaaaaaaaaaaaaaaaaaaaaaaaaaaaaaaaaaaaaaaaaaaaaaaaaaaaaaaaaaaaaaaaaaaaaaaaaaaaaaaaaaaaaaaaaaaaaaaaaaaaaaaaaaaaaaaaaaaaaaaaaaaaaaaaaaaaaaaaaaaaaaaaaaaaaaaaaaaa"/>
    <w:rsid w:val="003604ED"/>
    <w:rPr>
      <w:rFonts w:cs="Times New Roman"/>
    </w:rPr>
  </w:style>
  <w:style w:type="paragraph" w:customStyle="1" w:styleId="ListParagraph">
    <w:name w:val="List Paragraph"/>
    <w:basedOn w:val="a"/>
    <w:rsid w:val="00CA2512"/>
    <w:pPr>
      <w:spacing w:line="256" w:lineRule="auto"/>
      <w:ind w:left="720"/>
      <w:contextualSpacing/>
    </w:pPr>
    <w:rPr>
      <w:rFonts w:eastAsia="Calibri"/>
    </w:rPr>
  </w:style>
  <w:style w:type="character" w:customStyle="1" w:styleId="af1">
    <w:name w:val="Основной текст Знак"/>
    <w:rsid w:val="00023054"/>
    <w:rPr>
      <w:sz w:val="28"/>
      <w:szCs w:val="24"/>
    </w:rPr>
  </w:style>
  <w:style w:type="character" w:customStyle="1" w:styleId="af2">
    <w:name w:val="Основной текст_"/>
    <w:rsid w:val="0002305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u w:val="none"/>
    </w:rPr>
  </w:style>
  <w:style w:type="paragraph" w:customStyle="1" w:styleId="ConsPlusCell">
    <w:name w:val="ConsPlusCell"/>
    <w:rsid w:val="00CC6EF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C6E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011CF"/>
    <w:rPr>
      <w:rFonts w:ascii="Arial" w:hAnsi="Arial" w:cs="Arial"/>
      <w:lang w:val="ru-RU" w:eastAsia="ru-RU" w:bidi="ar-SA"/>
    </w:rPr>
  </w:style>
  <w:style w:type="character" w:styleId="af3">
    <w:name w:val="Hyperlink"/>
    <w:uiPriority w:val="99"/>
    <w:rsid w:val="00CC6EFC"/>
    <w:rPr>
      <w:color w:val="0000FF"/>
      <w:u w:val="single"/>
    </w:rPr>
  </w:style>
  <w:style w:type="paragraph" w:styleId="af4">
    <w:name w:val="List Paragraph"/>
    <w:basedOn w:val="a"/>
    <w:uiPriority w:val="34"/>
    <w:qFormat/>
    <w:rsid w:val="00471EED"/>
    <w:pPr>
      <w:spacing w:after="200" w:line="276" w:lineRule="auto"/>
      <w:ind w:left="720"/>
      <w:contextualSpacing/>
    </w:pPr>
    <w:rPr>
      <w:rFonts w:eastAsia="Calibri"/>
    </w:rPr>
  </w:style>
  <w:style w:type="paragraph" w:customStyle="1" w:styleId="Default">
    <w:name w:val="Default"/>
    <w:rsid w:val="00471EE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471EE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5">
    <w:name w:val="Заголовок"/>
    <w:basedOn w:val="a"/>
    <w:link w:val="af6"/>
    <w:qFormat/>
    <w:rsid w:val="00471EED"/>
    <w:pPr>
      <w:spacing w:after="0" w:line="240" w:lineRule="auto"/>
      <w:jc w:val="center"/>
    </w:pPr>
    <w:rPr>
      <w:rFonts w:ascii="Times New Roman" w:hAnsi="Times New Roman"/>
      <w:sz w:val="28"/>
      <w:szCs w:val="20"/>
      <w:lang/>
    </w:rPr>
  </w:style>
  <w:style w:type="character" w:customStyle="1" w:styleId="af6">
    <w:name w:val="Заголовок Знак"/>
    <w:link w:val="af5"/>
    <w:rsid w:val="006653AB"/>
    <w:rPr>
      <w:sz w:val="28"/>
    </w:rPr>
  </w:style>
  <w:style w:type="paragraph" w:styleId="af7">
    <w:name w:val="Subtitle"/>
    <w:basedOn w:val="a"/>
    <w:link w:val="af8"/>
    <w:qFormat/>
    <w:rsid w:val="00471EED"/>
    <w:pPr>
      <w:spacing w:after="0" w:line="240" w:lineRule="auto"/>
      <w:jc w:val="center"/>
    </w:pPr>
    <w:rPr>
      <w:rFonts w:ascii="Times New Roman" w:hAnsi="Times New Roman"/>
      <w:sz w:val="26"/>
      <w:szCs w:val="20"/>
      <w:lang/>
    </w:rPr>
  </w:style>
  <w:style w:type="character" w:customStyle="1" w:styleId="af8">
    <w:name w:val="Подзаголовок Знак"/>
    <w:link w:val="af7"/>
    <w:rsid w:val="006653AB"/>
    <w:rPr>
      <w:sz w:val="26"/>
    </w:rPr>
  </w:style>
  <w:style w:type="paragraph" w:customStyle="1" w:styleId="ConsNormal">
    <w:name w:val="ConsNormal"/>
    <w:rsid w:val="00471EE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471EED"/>
    <w:pPr>
      <w:widowControl w:val="0"/>
    </w:pPr>
    <w:rPr>
      <w:rFonts w:ascii="Courier New" w:hAnsi="Courier New"/>
      <w:snapToGrid w:val="0"/>
    </w:rPr>
  </w:style>
  <w:style w:type="paragraph" w:customStyle="1" w:styleId="ConsTitle">
    <w:name w:val="ConsTitle"/>
    <w:rsid w:val="00471EED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af9">
    <w:name w:val="Нормальный (таблица)"/>
    <w:basedOn w:val="a"/>
    <w:next w:val="a"/>
    <w:rsid w:val="00471EED"/>
    <w:pPr>
      <w:spacing w:after="200" w:line="240" w:lineRule="auto"/>
      <w:ind w:firstLine="709"/>
    </w:pPr>
    <w:rPr>
      <w:rFonts w:ascii="Arial" w:hAnsi="Arial"/>
      <w:lang w:eastAsia="ru-RU"/>
    </w:rPr>
  </w:style>
  <w:style w:type="character" w:styleId="afa">
    <w:name w:val="Emphasis"/>
    <w:qFormat/>
    <w:rsid w:val="00471EED"/>
    <w:rPr>
      <w:i/>
      <w:iCs/>
    </w:rPr>
  </w:style>
  <w:style w:type="character" w:styleId="afb">
    <w:name w:val="Strong"/>
    <w:qFormat/>
    <w:rsid w:val="00471EED"/>
    <w:rPr>
      <w:b/>
      <w:bCs/>
    </w:rPr>
  </w:style>
  <w:style w:type="paragraph" w:styleId="afc">
    <w:name w:val="No Spacing"/>
    <w:uiPriority w:val="1"/>
    <w:qFormat/>
    <w:rsid w:val="00471EED"/>
  </w:style>
  <w:style w:type="character" w:styleId="afd">
    <w:name w:val="Subtle Emphasis"/>
    <w:qFormat/>
    <w:rsid w:val="00471EED"/>
    <w:rPr>
      <w:i/>
      <w:iCs/>
      <w:color w:val="808080"/>
    </w:rPr>
  </w:style>
  <w:style w:type="character" w:styleId="afe">
    <w:name w:val="Intense Emphasis"/>
    <w:qFormat/>
    <w:rsid w:val="00471EED"/>
    <w:rPr>
      <w:b/>
      <w:bCs/>
      <w:i/>
      <w:iCs/>
      <w:color w:val="4F81BD"/>
    </w:rPr>
  </w:style>
  <w:style w:type="paragraph" w:customStyle="1" w:styleId="ConsPlusNonformat">
    <w:name w:val="ConsPlusNonformat"/>
    <w:rsid w:val="00471E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5">
    <w:name w:val=" Знак Знак5"/>
    <w:basedOn w:val="a0"/>
    <w:rsid w:val="00471EED"/>
  </w:style>
  <w:style w:type="paragraph" w:customStyle="1" w:styleId="aff">
    <w:name w:val="Форма"/>
    <w:rsid w:val="00471EED"/>
    <w:rPr>
      <w:sz w:val="28"/>
      <w:szCs w:val="28"/>
    </w:rPr>
  </w:style>
  <w:style w:type="character" w:styleId="aff0">
    <w:name w:val="annotation reference"/>
    <w:rsid w:val="00471EED"/>
    <w:rPr>
      <w:sz w:val="16"/>
      <w:szCs w:val="16"/>
    </w:rPr>
  </w:style>
  <w:style w:type="paragraph" w:styleId="aff1">
    <w:name w:val="annotation text"/>
    <w:basedOn w:val="a"/>
    <w:link w:val="aff2"/>
    <w:rsid w:val="00471EED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f2">
    <w:name w:val="Текст примечания Знак"/>
    <w:link w:val="aff1"/>
    <w:rsid w:val="00471EED"/>
    <w:rPr>
      <w:lang w:val="ru-RU" w:eastAsia="ru-RU" w:bidi="ar-SA"/>
    </w:rPr>
  </w:style>
  <w:style w:type="paragraph" w:styleId="aff3">
    <w:name w:val="annotation subject"/>
    <w:basedOn w:val="aff1"/>
    <w:next w:val="aff1"/>
    <w:link w:val="aff4"/>
    <w:rsid w:val="00471EED"/>
    <w:rPr>
      <w:b/>
      <w:bCs/>
      <w:lang/>
    </w:rPr>
  </w:style>
  <w:style w:type="character" w:customStyle="1" w:styleId="aff4">
    <w:name w:val="Тема примечания Знак"/>
    <w:link w:val="aff3"/>
    <w:rsid w:val="00471EED"/>
    <w:rPr>
      <w:b/>
      <w:bCs/>
      <w:lang w:bidi="ar-SA"/>
    </w:rPr>
  </w:style>
  <w:style w:type="paragraph" w:customStyle="1" w:styleId="aff5">
    <w:name w:val="Содержимое таблицы"/>
    <w:basedOn w:val="a"/>
    <w:rsid w:val="00B11743"/>
    <w:pPr>
      <w:widowControl w:val="0"/>
      <w:suppressLineNumbers/>
      <w:suppressAutoHyphens/>
      <w:spacing w:after="200" w:line="276" w:lineRule="auto"/>
    </w:pPr>
    <w:rPr>
      <w:rFonts w:ascii="Times New Roman" w:eastAsia="Calibri" w:hAnsi="Times New Roman" w:cs="Calibri"/>
      <w:color w:val="000000"/>
      <w:kern w:val="1"/>
      <w:sz w:val="24"/>
      <w:szCs w:val="24"/>
      <w:lang w:val="en-US" w:eastAsia="ar-SA"/>
    </w:rPr>
  </w:style>
  <w:style w:type="paragraph" w:customStyle="1" w:styleId="formattext">
    <w:name w:val="formattext"/>
    <w:basedOn w:val="a"/>
    <w:rsid w:val="00B117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WW-">
    <w:name w:val="WW-Базовый"/>
    <w:rsid w:val="00B11743"/>
    <w:pPr>
      <w:suppressAutoHyphens/>
      <w:spacing w:after="200" w:line="276" w:lineRule="auto"/>
    </w:pPr>
    <w:rPr>
      <w:rFonts w:eastAsia="Arial" w:cs="Calibri"/>
      <w:kern w:val="1"/>
      <w:sz w:val="24"/>
      <w:szCs w:val="24"/>
      <w:lang w:eastAsia="ar-SA"/>
    </w:rPr>
  </w:style>
  <w:style w:type="character" w:styleId="aff6">
    <w:name w:val="FollowedHyperlink"/>
    <w:uiPriority w:val="99"/>
    <w:rsid w:val="009410BE"/>
    <w:rPr>
      <w:color w:val="800080"/>
      <w:u w:val="single"/>
    </w:rPr>
  </w:style>
  <w:style w:type="paragraph" w:styleId="2">
    <w:name w:val="Body Text 2"/>
    <w:basedOn w:val="a"/>
    <w:link w:val="20"/>
    <w:rsid w:val="00DF6ABD"/>
    <w:pPr>
      <w:spacing w:after="120" w:line="480" w:lineRule="auto"/>
    </w:pPr>
    <w:rPr>
      <w:rFonts w:ascii="Times New Roman" w:hAnsi="Times New Roman"/>
      <w:sz w:val="28"/>
      <w:szCs w:val="20"/>
      <w:lang/>
    </w:rPr>
  </w:style>
  <w:style w:type="character" w:customStyle="1" w:styleId="20">
    <w:name w:val="Основной текст 2 Знак"/>
    <w:link w:val="2"/>
    <w:rsid w:val="006653AB"/>
    <w:rPr>
      <w:sz w:val="28"/>
    </w:rPr>
  </w:style>
  <w:style w:type="character" w:customStyle="1" w:styleId="WW-Absatz-Standardschriftart">
    <w:name w:val="WW-Absatz-Standardschriftart"/>
    <w:rsid w:val="006653AB"/>
  </w:style>
  <w:style w:type="character" w:customStyle="1" w:styleId="WW8Num1z2">
    <w:name w:val="WW8Num1z2"/>
    <w:rsid w:val="006653AB"/>
    <w:rPr>
      <w:rFonts w:ascii="Times New Roman" w:hAnsi="Times New Roman" w:cs="Times New Roman"/>
      <w:b w:val="0"/>
      <w:bCs w:val="0"/>
      <w:sz w:val="28"/>
      <w:szCs w:val="34"/>
    </w:rPr>
  </w:style>
  <w:style w:type="character" w:customStyle="1" w:styleId="Absatz-Standardschriftart">
    <w:name w:val="Absatz-Standardschriftart"/>
    <w:rsid w:val="006653AB"/>
  </w:style>
  <w:style w:type="character" w:customStyle="1" w:styleId="WW-Absatz-Standardschriftart1">
    <w:name w:val="WW-Absatz-Standardschriftart1"/>
    <w:rsid w:val="006653AB"/>
  </w:style>
  <w:style w:type="character" w:customStyle="1" w:styleId="WW-Absatz-Standardschriftart11">
    <w:name w:val="WW-Absatz-Standardschriftart11"/>
    <w:rsid w:val="006653AB"/>
  </w:style>
  <w:style w:type="character" w:customStyle="1" w:styleId="WW8Num1z0">
    <w:name w:val="WW8Num1z0"/>
    <w:rsid w:val="006653AB"/>
    <w:rPr>
      <w:rFonts w:ascii="Symbol" w:hAnsi="Symbol" w:cs="OpenSymbol"/>
    </w:rPr>
  </w:style>
  <w:style w:type="character" w:customStyle="1" w:styleId="WW8Num3z0">
    <w:name w:val="WW8Num3z0"/>
    <w:rsid w:val="006653AB"/>
    <w:rPr>
      <w:rFonts w:ascii="Symbol" w:hAnsi="Symbol" w:cs="OpenSymbol"/>
    </w:rPr>
  </w:style>
  <w:style w:type="character" w:customStyle="1" w:styleId="12">
    <w:name w:val="Основной шрифт абзаца1"/>
    <w:rsid w:val="006653AB"/>
  </w:style>
  <w:style w:type="character" w:customStyle="1" w:styleId="aff7">
    <w:name w:val="Символ нумерации"/>
    <w:rsid w:val="006653AB"/>
    <w:rPr>
      <w:rFonts w:ascii="Times New Roman" w:hAnsi="Times New Roman" w:cs="Times New Roman"/>
      <w:b w:val="0"/>
      <w:bCs w:val="0"/>
      <w:sz w:val="28"/>
      <w:szCs w:val="34"/>
    </w:rPr>
  </w:style>
  <w:style w:type="character" w:customStyle="1" w:styleId="aff8">
    <w:name w:val="Маркеры списка"/>
    <w:rsid w:val="006653AB"/>
    <w:rPr>
      <w:rFonts w:ascii="OpenSymbol" w:eastAsia="OpenSymbol" w:hAnsi="OpenSymbol" w:cs="OpenSymbol"/>
    </w:rPr>
  </w:style>
  <w:style w:type="paragraph" w:styleId="aff9">
    <w:name w:val="List"/>
    <w:basedOn w:val="a5"/>
    <w:rsid w:val="006653AB"/>
    <w:pPr>
      <w:suppressAutoHyphens/>
      <w:spacing w:after="0"/>
    </w:pPr>
    <w:rPr>
      <w:rFonts w:ascii="Arial" w:hAnsi="Arial" w:cs="Mangal"/>
      <w:sz w:val="28"/>
      <w:szCs w:val="20"/>
      <w:lang w:eastAsia="ar-SA"/>
    </w:rPr>
  </w:style>
  <w:style w:type="paragraph" w:customStyle="1" w:styleId="13">
    <w:name w:val="Название1"/>
    <w:basedOn w:val="a"/>
    <w:rsid w:val="006653AB"/>
    <w:pPr>
      <w:suppressLineNumbers/>
      <w:suppressAutoHyphen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14">
    <w:name w:val="Указатель1"/>
    <w:basedOn w:val="a"/>
    <w:rsid w:val="006653AB"/>
    <w:pPr>
      <w:suppressLineNumbers/>
      <w:suppressAutoHyphen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paragraph" w:customStyle="1" w:styleId="Style4">
    <w:name w:val="Style4"/>
    <w:basedOn w:val="a"/>
    <w:rsid w:val="006653AB"/>
    <w:pPr>
      <w:widowControl w:val="0"/>
      <w:suppressAutoHyphens/>
      <w:autoSpaceDE w:val="0"/>
      <w:spacing w:after="0" w:line="230" w:lineRule="exact"/>
    </w:pPr>
    <w:rPr>
      <w:rFonts w:ascii="Arial" w:eastAsia="Andale Sans UI" w:hAnsi="Arial" w:cs="Arial"/>
      <w:kern w:val="1"/>
      <w:sz w:val="24"/>
      <w:szCs w:val="24"/>
      <w:lang w:eastAsia="ar-SA"/>
    </w:rPr>
  </w:style>
  <w:style w:type="paragraph" w:styleId="affa">
    <w:name w:val="Body Text Indent"/>
    <w:basedOn w:val="a"/>
    <w:link w:val="affb"/>
    <w:rsid w:val="006653AB"/>
    <w:pPr>
      <w:suppressAutoHyphens/>
      <w:spacing w:after="120" w:line="240" w:lineRule="auto"/>
      <w:ind w:left="283"/>
    </w:pPr>
    <w:rPr>
      <w:rFonts w:ascii="Times New Roman" w:hAnsi="Times New Roman"/>
      <w:sz w:val="28"/>
      <w:szCs w:val="20"/>
      <w:lang w:eastAsia="ar-SA"/>
    </w:rPr>
  </w:style>
  <w:style w:type="character" w:customStyle="1" w:styleId="affb">
    <w:name w:val="Основной текст с отступом Знак"/>
    <w:link w:val="affa"/>
    <w:rsid w:val="006653AB"/>
    <w:rPr>
      <w:sz w:val="28"/>
      <w:lang w:eastAsia="ar-SA"/>
    </w:rPr>
  </w:style>
  <w:style w:type="paragraph" w:customStyle="1" w:styleId="affc">
    <w:name w:val="Текст акта"/>
    <w:rsid w:val="006653AB"/>
    <w:pPr>
      <w:widowControl w:val="0"/>
      <w:suppressAutoHyphens/>
      <w:ind w:firstLine="709"/>
      <w:jc w:val="both"/>
    </w:pPr>
    <w:rPr>
      <w:rFonts w:eastAsia="Arial"/>
      <w:sz w:val="28"/>
      <w:szCs w:val="24"/>
      <w:lang w:eastAsia="ar-SA"/>
    </w:rPr>
  </w:style>
  <w:style w:type="paragraph" w:customStyle="1" w:styleId="affd">
    <w:name w:val="Содержимое врезки"/>
    <w:basedOn w:val="a5"/>
    <w:rsid w:val="006653AB"/>
    <w:pPr>
      <w:suppressAutoHyphens/>
      <w:spacing w:after="0"/>
    </w:pPr>
    <w:rPr>
      <w:rFonts w:ascii="Times New Roman" w:hAnsi="Times New Roman"/>
      <w:sz w:val="28"/>
      <w:szCs w:val="20"/>
      <w:lang w:eastAsia="ar-SA"/>
    </w:rPr>
  </w:style>
  <w:style w:type="paragraph" w:customStyle="1" w:styleId="affe">
    <w:name w:val="Заголовок таблицы"/>
    <w:basedOn w:val="aff5"/>
    <w:rsid w:val="006653AB"/>
    <w:pPr>
      <w:jc w:val="center"/>
    </w:pPr>
    <w:rPr>
      <w:b/>
      <w:bCs/>
    </w:rPr>
  </w:style>
  <w:style w:type="character" w:customStyle="1" w:styleId="6">
    <w:name w:val="Основной шрифт абзаца6"/>
    <w:rsid w:val="006653AB"/>
  </w:style>
  <w:style w:type="character" w:customStyle="1" w:styleId="WW-Absatz-Standardschriftart11111111111">
    <w:name w:val="WW-Absatz-Standardschriftart11111111111"/>
    <w:rsid w:val="006653AB"/>
  </w:style>
  <w:style w:type="character" w:customStyle="1" w:styleId="100">
    <w:name w:val="Основной шрифт абзаца10"/>
    <w:rsid w:val="006653AB"/>
  </w:style>
  <w:style w:type="character" w:customStyle="1" w:styleId="9">
    <w:name w:val="Основной шрифт абзаца9"/>
    <w:rsid w:val="006653AB"/>
  </w:style>
  <w:style w:type="character" w:customStyle="1" w:styleId="WW-Absatz-Standardschriftart111">
    <w:name w:val="WW-Absatz-Standardschriftart111"/>
    <w:rsid w:val="006653AB"/>
  </w:style>
  <w:style w:type="character" w:customStyle="1" w:styleId="WW-Absatz-Standardschriftart1111">
    <w:name w:val="WW-Absatz-Standardschriftart1111"/>
    <w:rsid w:val="006653AB"/>
  </w:style>
  <w:style w:type="character" w:customStyle="1" w:styleId="WW-Absatz-Standardschriftart11111">
    <w:name w:val="WW-Absatz-Standardschriftart11111"/>
    <w:rsid w:val="006653AB"/>
  </w:style>
  <w:style w:type="character" w:customStyle="1" w:styleId="8">
    <w:name w:val="Основной шрифт абзаца8"/>
    <w:rsid w:val="006653AB"/>
  </w:style>
  <w:style w:type="character" w:customStyle="1" w:styleId="WW-Absatz-Standardschriftart111111">
    <w:name w:val="WW-Absatz-Standardschriftart111111"/>
    <w:rsid w:val="006653AB"/>
  </w:style>
  <w:style w:type="character" w:customStyle="1" w:styleId="WW-Absatz-Standardschriftart1111111">
    <w:name w:val="WW-Absatz-Standardschriftart1111111"/>
    <w:rsid w:val="006653AB"/>
  </w:style>
  <w:style w:type="character" w:customStyle="1" w:styleId="7">
    <w:name w:val="Основной шрифт абзаца7"/>
    <w:rsid w:val="006653AB"/>
  </w:style>
  <w:style w:type="character" w:customStyle="1" w:styleId="WW8Num5z0">
    <w:name w:val="WW8Num5z0"/>
    <w:rsid w:val="006653AB"/>
    <w:rPr>
      <w:rFonts w:ascii="Symbol" w:hAnsi="Symbol"/>
    </w:rPr>
  </w:style>
  <w:style w:type="character" w:customStyle="1" w:styleId="WW8Num6z0">
    <w:name w:val="WW8Num6z0"/>
    <w:rsid w:val="006653AB"/>
    <w:rPr>
      <w:rFonts w:ascii="Symbol" w:hAnsi="Symbol"/>
    </w:rPr>
  </w:style>
  <w:style w:type="character" w:customStyle="1" w:styleId="WW8Num7z0">
    <w:name w:val="WW8Num7z0"/>
    <w:rsid w:val="006653AB"/>
    <w:rPr>
      <w:rFonts w:ascii="Symbol" w:hAnsi="Symbol"/>
    </w:rPr>
  </w:style>
  <w:style w:type="character" w:customStyle="1" w:styleId="WW8Num8z0">
    <w:name w:val="WW8Num8z0"/>
    <w:rsid w:val="006653AB"/>
    <w:rPr>
      <w:rFonts w:ascii="Symbol" w:hAnsi="Symbol"/>
    </w:rPr>
  </w:style>
  <w:style w:type="character" w:customStyle="1" w:styleId="WW8Num10z0">
    <w:name w:val="WW8Num10z0"/>
    <w:rsid w:val="006653AB"/>
    <w:rPr>
      <w:rFonts w:ascii="Symbol" w:hAnsi="Symbol"/>
    </w:rPr>
  </w:style>
  <w:style w:type="character" w:customStyle="1" w:styleId="50">
    <w:name w:val="Основной шрифт абзаца5"/>
    <w:rsid w:val="006653AB"/>
  </w:style>
  <w:style w:type="character" w:customStyle="1" w:styleId="WW-Absatz-Standardschriftart11111111">
    <w:name w:val="WW-Absatz-Standardschriftart11111111"/>
    <w:rsid w:val="006653AB"/>
  </w:style>
  <w:style w:type="character" w:customStyle="1" w:styleId="4">
    <w:name w:val="Основной шрифт абзаца4"/>
    <w:rsid w:val="006653AB"/>
  </w:style>
  <w:style w:type="character" w:customStyle="1" w:styleId="WW-Absatz-Standardschriftart111111111">
    <w:name w:val="WW-Absatz-Standardschriftart111111111"/>
    <w:rsid w:val="006653AB"/>
  </w:style>
  <w:style w:type="character" w:customStyle="1" w:styleId="3">
    <w:name w:val="Основной шрифт абзаца3"/>
    <w:rsid w:val="006653AB"/>
  </w:style>
  <w:style w:type="character" w:customStyle="1" w:styleId="WW-Absatz-Standardschriftart1111111111">
    <w:name w:val="WW-Absatz-Standardschriftart1111111111"/>
    <w:rsid w:val="006653AB"/>
  </w:style>
  <w:style w:type="character" w:customStyle="1" w:styleId="21">
    <w:name w:val="Основной шрифт абзаца2"/>
    <w:rsid w:val="006653AB"/>
  </w:style>
  <w:style w:type="character" w:customStyle="1" w:styleId="WW-Absatz-Standardschriftart111111111111">
    <w:name w:val="WW-Absatz-Standardschriftart111111111111"/>
    <w:rsid w:val="006653AB"/>
  </w:style>
  <w:style w:type="character" w:customStyle="1" w:styleId="WW-Absatz-Standardschriftart1111111111111">
    <w:name w:val="WW-Absatz-Standardschriftart1111111111111"/>
    <w:rsid w:val="006653AB"/>
  </w:style>
  <w:style w:type="character" w:customStyle="1" w:styleId="WW-Absatz-Standardschriftart11111111111111">
    <w:name w:val="WW-Absatz-Standardschriftart11111111111111"/>
    <w:rsid w:val="006653AB"/>
  </w:style>
  <w:style w:type="character" w:customStyle="1" w:styleId="WW-Absatz-Standardschriftart111111111111111">
    <w:name w:val="WW-Absatz-Standardschriftart111111111111111"/>
    <w:rsid w:val="006653AB"/>
  </w:style>
  <w:style w:type="character" w:customStyle="1" w:styleId="WW-Absatz-Standardschriftart1111111111111111">
    <w:name w:val="WW-Absatz-Standardschriftart1111111111111111"/>
    <w:rsid w:val="006653AB"/>
  </w:style>
  <w:style w:type="character" w:customStyle="1" w:styleId="WW-Absatz-Standardschriftart11111111111111111">
    <w:name w:val="WW-Absatz-Standardschriftart11111111111111111"/>
    <w:rsid w:val="006653AB"/>
  </w:style>
  <w:style w:type="character" w:customStyle="1" w:styleId="WW-Absatz-Standardschriftart111111111111111111">
    <w:name w:val="WW-Absatz-Standardschriftart111111111111111111"/>
    <w:rsid w:val="006653AB"/>
  </w:style>
  <w:style w:type="character" w:customStyle="1" w:styleId="WW-Absatz-Standardschriftart1111111111111111111">
    <w:name w:val="WW-Absatz-Standardschriftart1111111111111111111"/>
    <w:rsid w:val="006653AB"/>
  </w:style>
  <w:style w:type="character" w:customStyle="1" w:styleId="WW-Absatz-Standardschriftart11111111111111111111">
    <w:name w:val="WW-Absatz-Standardschriftart11111111111111111111"/>
    <w:rsid w:val="006653AB"/>
  </w:style>
  <w:style w:type="character" w:customStyle="1" w:styleId="WW-Absatz-Standardschriftart111111111111111111111">
    <w:name w:val="WW-Absatz-Standardschriftart111111111111111111111"/>
    <w:rsid w:val="006653AB"/>
  </w:style>
  <w:style w:type="character" w:customStyle="1" w:styleId="WW-Absatz-Standardschriftart1111111111111111111111">
    <w:name w:val="WW-Absatz-Standardschriftart1111111111111111111111"/>
    <w:rsid w:val="006653AB"/>
  </w:style>
  <w:style w:type="character" w:customStyle="1" w:styleId="WW-Absatz-Standardschriftart11111111111111111111111">
    <w:name w:val="WW-Absatz-Standardschriftart11111111111111111111111"/>
    <w:rsid w:val="006653AB"/>
  </w:style>
  <w:style w:type="character" w:customStyle="1" w:styleId="WW-Absatz-Standardschriftart111111111111111111111111">
    <w:name w:val="WW-Absatz-Standardschriftart111111111111111111111111"/>
    <w:rsid w:val="006653AB"/>
  </w:style>
  <w:style w:type="character" w:customStyle="1" w:styleId="WW-Absatz-Standardschriftart1111111111111111111111111">
    <w:name w:val="WW-Absatz-Standardschriftart1111111111111111111111111"/>
    <w:rsid w:val="006653AB"/>
  </w:style>
  <w:style w:type="character" w:customStyle="1" w:styleId="WW-Absatz-Standardschriftart11111111111111111111111111">
    <w:name w:val="WW-Absatz-Standardschriftart11111111111111111111111111"/>
    <w:rsid w:val="006653AB"/>
  </w:style>
  <w:style w:type="character" w:customStyle="1" w:styleId="WW-Absatz-Standardschriftart111111111111111111111111111">
    <w:name w:val="WW-Absatz-Standardschriftart111111111111111111111111111"/>
    <w:rsid w:val="006653AB"/>
  </w:style>
  <w:style w:type="character" w:customStyle="1" w:styleId="WW-Absatz-Standardschriftart1111111111111111111111111111">
    <w:name w:val="WW-Absatz-Standardschriftart1111111111111111111111111111"/>
    <w:rsid w:val="006653AB"/>
  </w:style>
  <w:style w:type="character" w:customStyle="1" w:styleId="WW-Absatz-Standardschriftart11111111111111111111111111111">
    <w:name w:val="WW-Absatz-Standardschriftart11111111111111111111111111111"/>
    <w:rsid w:val="006653AB"/>
  </w:style>
  <w:style w:type="character" w:customStyle="1" w:styleId="afff">
    <w:name w:val="Знак Знак"/>
    <w:rsid w:val="006653AB"/>
    <w:rPr>
      <w:sz w:val="28"/>
      <w:lang w:val="ru-RU" w:eastAsia="ar-SA" w:bidi="ar-SA"/>
    </w:rPr>
  </w:style>
  <w:style w:type="paragraph" w:customStyle="1" w:styleId="101">
    <w:name w:val="Название10"/>
    <w:basedOn w:val="a"/>
    <w:rsid w:val="006653AB"/>
    <w:pPr>
      <w:suppressLineNumber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102">
    <w:name w:val="Указатель10"/>
    <w:basedOn w:val="a"/>
    <w:rsid w:val="006653AB"/>
    <w:pPr>
      <w:suppressLineNumber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paragraph" w:customStyle="1" w:styleId="90">
    <w:name w:val="Название9"/>
    <w:basedOn w:val="a"/>
    <w:rsid w:val="006653AB"/>
    <w:pPr>
      <w:suppressLineNumber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91">
    <w:name w:val="Указатель9"/>
    <w:basedOn w:val="a"/>
    <w:rsid w:val="006653AB"/>
    <w:pPr>
      <w:suppressLineNumber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paragraph" w:customStyle="1" w:styleId="80">
    <w:name w:val="Название8"/>
    <w:basedOn w:val="a"/>
    <w:rsid w:val="006653AB"/>
    <w:pPr>
      <w:suppressLineNumber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81">
    <w:name w:val="Указатель8"/>
    <w:basedOn w:val="a"/>
    <w:rsid w:val="006653AB"/>
    <w:pPr>
      <w:suppressLineNumber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paragraph" w:customStyle="1" w:styleId="70">
    <w:name w:val="Название7"/>
    <w:basedOn w:val="a"/>
    <w:rsid w:val="006653AB"/>
    <w:pPr>
      <w:suppressLineNumber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71">
    <w:name w:val="Указатель7"/>
    <w:basedOn w:val="a"/>
    <w:rsid w:val="006653AB"/>
    <w:pPr>
      <w:suppressLineNumber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paragraph" w:customStyle="1" w:styleId="60">
    <w:name w:val="Название6"/>
    <w:basedOn w:val="a"/>
    <w:rsid w:val="006653AB"/>
    <w:pPr>
      <w:suppressLineNumber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61">
    <w:name w:val="Указатель6"/>
    <w:basedOn w:val="a"/>
    <w:rsid w:val="006653AB"/>
    <w:pPr>
      <w:suppressLineNumber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paragraph" w:customStyle="1" w:styleId="51">
    <w:name w:val="Название5"/>
    <w:basedOn w:val="a"/>
    <w:rsid w:val="006653AB"/>
    <w:pPr>
      <w:suppressLineNumber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52">
    <w:name w:val="Указатель5"/>
    <w:basedOn w:val="a"/>
    <w:rsid w:val="006653AB"/>
    <w:pPr>
      <w:suppressLineNumber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paragraph" w:customStyle="1" w:styleId="40">
    <w:name w:val="Название4"/>
    <w:basedOn w:val="a"/>
    <w:rsid w:val="006653AB"/>
    <w:pPr>
      <w:suppressLineNumber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41">
    <w:name w:val="Указатель4"/>
    <w:basedOn w:val="a"/>
    <w:rsid w:val="006653AB"/>
    <w:pPr>
      <w:suppressLineNumber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paragraph" w:customStyle="1" w:styleId="30">
    <w:name w:val="Название3"/>
    <w:basedOn w:val="a"/>
    <w:rsid w:val="006653AB"/>
    <w:pPr>
      <w:suppressLineNumber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31">
    <w:name w:val="Указатель3"/>
    <w:basedOn w:val="a"/>
    <w:rsid w:val="006653AB"/>
    <w:pPr>
      <w:suppressLineNumber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paragraph" w:customStyle="1" w:styleId="22">
    <w:name w:val="Название2"/>
    <w:basedOn w:val="a"/>
    <w:rsid w:val="006653AB"/>
    <w:pPr>
      <w:suppressLineNumber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6653AB"/>
    <w:pPr>
      <w:suppressLineNumber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character" w:customStyle="1" w:styleId="e623268c383f13bbs1">
    <w:name w:val="e623268c383f13bbs1"/>
    <w:rsid w:val="006653AB"/>
  </w:style>
  <w:style w:type="character" w:customStyle="1" w:styleId="53">
    <w:name w:val="Знак Знак5"/>
    <w:locked/>
    <w:rsid w:val="006653AB"/>
    <w:rPr>
      <w:b/>
      <w:bCs/>
      <w:kern w:val="36"/>
      <w:sz w:val="48"/>
      <w:szCs w:val="48"/>
      <w:lang w:val="ru-RU" w:eastAsia="ru-RU" w:bidi="ar-SA"/>
    </w:rPr>
  </w:style>
  <w:style w:type="character" w:customStyle="1" w:styleId="32">
    <w:name w:val="Знак Знак3"/>
    <w:locked/>
    <w:rsid w:val="006653AB"/>
    <w:rPr>
      <w:rFonts w:ascii="Calibri" w:hAnsi="Calibri"/>
      <w:sz w:val="22"/>
      <w:szCs w:val="22"/>
      <w:lang w:val="ru-RU" w:eastAsia="en-US" w:bidi="ar-SA"/>
    </w:rPr>
  </w:style>
  <w:style w:type="character" w:customStyle="1" w:styleId="24">
    <w:name w:val="Знак Знак2"/>
    <w:locked/>
    <w:rsid w:val="006653AB"/>
    <w:rPr>
      <w:rFonts w:ascii="Calibri" w:hAnsi="Calibri"/>
      <w:sz w:val="22"/>
      <w:szCs w:val="22"/>
      <w:lang w:val="ru-RU" w:eastAsia="en-US" w:bidi="ar-SA"/>
    </w:rPr>
  </w:style>
  <w:style w:type="character" w:customStyle="1" w:styleId="42">
    <w:name w:val="Знак Знак4"/>
    <w:locked/>
    <w:rsid w:val="006653AB"/>
    <w:rPr>
      <w:rFonts w:ascii="Calibri" w:hAnsi="Calibri"/>
      <w:sz w:val="22"/>
      <w:szCs w:val="22"/>
      <w:lang w:val="ru-RU" w:eastAsia="en-US" w:bidi="ar-SA"/>
    </w:rPr>
  </w:style>
  <w:style w:type="character" w:customStyle="1" w:styleId="15">
    <w:name w:val="Знак Знак1"/>
    <w:locked/>
    <w:rsid w:val="006653AB"/>
    <w:rPr>
      <w:sz w:val="28"/>
      <w:lang w:val="ru-RU" w:eastAsia="ar-SA" w:bidi="ar-SA"/>
    </w:rPr>
  </w:style>
  <w:style w:type="paragraph" w:customStyle="1" w:styleId="msonormal0">
    <w:name w:val="msonormal"/>
    <w:basedOn w:val="a"/>
    <w:rsid w:val="00B174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rsid w:val="00B1749A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B1749A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18"/>
      <w:szCs w:val="18"/>
      <w:lang w:eastAsia="ru-RU"/>
    </w:rPr>
  </w:style>
  <w:style w:type="paragraph" w:customStyle="1" w:styleId="font7">
    <w:name w:val="font7"/>
    <w:basedOn w:val="a"/>
    <w:rsid w:val="00B1749A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eastAsia="ru-RU"/>
    </w:rPr>
  </w:style>
  <w:style w:type="paragraph" w:customStyle="1" w:styleId="xl65">
    <w:name w:val="xl65"/>
    <w:basedOn w:val="a"/>
    <w:rsid w:val="00B174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B174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69">
    <w:name w:val="xl69"/>
    <w:basedOn w:val="a"/>
    <w:rsid w:val="00B1749A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B1749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B1749A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B1749A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74">
    <w:name w:val="xl74"/>
    <w:basedOn w:val="a"/>
    <w:rsid w:val="00B1749A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75">
    <w:name w:val="xl75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76">
    <w:name w:val="xl76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eastAsia="ru-RU"/>
    </w:rPr>
  </w:style>
  <w:style w:type="paragraph" w:customStyle="1" w:styleId="xl77">
    <w:name w:val="xl77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rsid w:val="00B1749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80">
    <w:name w:val="xl80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B1749A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82">
    <w:name w:val="xl82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84">
    <w:name w:val="xl84"/>
    <w:basedOn w:val="a"/>
    <w:rsid w:val="00B1749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85">
    <w:name w:val="xl85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86">
    <w:name w:val="xl86"/>
    <w:basedOn w:val="a"/>
    <w:rsid w:val="00B1749A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B1749A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88">
    <w:name w:val="xl88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89">
    <w:name w:val="xl89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90">
    <w:name w:val="xl90"/>
    <w:basedOn w:val="a"/>
    <w:rsid w:val="00B1749A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eastAsia="ru-RU"/>
    </w:rPr>
  </w:style>
  <w:style w:type="paragraph" w:customStyle="1" w:styleId="xl92">
    <w:name w:val="xl92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93">
    <w:name w:val="xl93"/>
    <w:basedOn w:val="a"/>
    <w:rsid w:val="00B1749A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94">
    <w:name w:val="xl94"/>
    <w:basedOn w:val="a"/>
    <w:rsid w:val="00B1749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B1749A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96">
    <w:name w:val="xl96"/>
    <w:basedOn w:val="a"/>
    <w:rsid w:val="00B1749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97">
    <w:name w:val="xl97"/>
    <w:basedOn w:val="a"/>
    <w:rsid w:val="00B1749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98">
    <w:name w:val="xl98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00">
    <w:name w:val="xl100"/>
    <w:basedOn w:val="a"/>
    <w:rsid w:val="00B1749A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eastAsia="ru-RU"/>
    </w:rPr>
  </w:style>
  <w:style w:type="paragraph" w:customStyle="1" w:styleId="xl102">
    <w:name w:val="xl102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03">
    <w:name w:val="xl103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04">
    <w:name w:val="xl104"/>
    <w:basedOn w:val="a"/>
    <w:rsid w:val="00B1749A"/>
    <w:pPr>
      <w:pBdr>
        <w:top w:val="single" w:sz="4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06">
    <w:name w:val="xl106"/>
    <w:basedOn w:val="a"/>
    <w:rsid w:val="00B174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07">
    <w:name w:val="xl107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B174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09">
    <w:name w:val="xl109"/>
    <w:basedOn w:val="a"/>
    <w:rsid w:val="00B1749A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10">
    <w:name w:val="xl110"/>
    <w:basedOn w:val="a"/>
    <w:rsid w:val="00B1749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eastAsia="ru-RU"/>
    </w:rPr>
  </w:style>
  <w:style w:type="paragraph" w:customStyle="1" w:styleId="xl111">
    <w:name w:val="xl111"/>
    <w:basedOn w:val="a"/>
    <w:rsid w:val="00B1749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eastAsia="ru-RU"/>
    </w:rPr>
  </w:style>
  <w:style w:type="paragraph" w:customStyle="1" w:styleId="xl112">
    <w:name w:val="xl112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113">
    <w:name w:val="xl113"/>
    <w:basedOn w:val="a"/>
    <w:rsid w:val="00B1749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14">
    <w:name w:val="xl114"/>
    <w:basedOn w:val="a"/>
    <w:rsid w:val="00B1749A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B1749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B1749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17">
    <w:name w:val="xl117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18">
    <w:name w:val="xl118"/>
    <w:basedOn w:val="a"/>
    <w:rsid w:val="00B174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19">
    <w:name w:val="xl119"/>
    <w:basedOn w:val="a"/>
    <w:rsid w:val="00B174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B174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B1749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22">
    <w:name w:val="xl122"/>
    <w:basedOn w:val="a"/>
    <w:rsid w:val="00B1749A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23">
    <w:name w:val="xl123"/>
    <w:basedOn w:val="a"/>
    <w:rsid w:val="00B1749A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24">
    <w:name w:val="xl124"/>
    <w:basedOn w:val="a"/>
    <w:rsid w:val="00B1749A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25">
    <w:name w:val="xl125"/>
    <w:basedOn w:val="a"/>
    <w:rsid w:val="00B1749A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26">
    <w:name w:val="xl126"/>
    <w:basedOn w:val="a"/>
    <w:rsid w:val="00B1749A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27">
    <w:name w:val="xl127"/>
    <w:basedOn w:val="a"/>
    <w:rsid w:val="00B1749A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28">
    <w:name w:val="xl128"/>
    <w:basedOn w:val="a"/>
    <w:rsid w:val="00B1749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29">
    <w:name w:val="xl129"/>
    <w:basedOn w:val="a"/>
    <w:rsid w:val="00B1749A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B1749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B1749A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32">
    <w:name w:val="xl132"/>
    <w:basedOn w:val="a"/>
    <w:rsid w:val="00B1749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33">
    <w:name w:val="xl133"/>
    <w:basedOn w:val="a"/>
    <w:rsid w:val="00B1749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34">
    <w:name w:val="xl134"/>
    <w:basedOn w:val="a"/>
    <w:rsid w:val="00B1749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35">
    <w:name w:val="xl135"/>
    <w:basedOn w:val="a"/>
    <w:rsid w:val="00B1749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36">
    <w:name w:val="xl136"/>
    <w:basedOn w:val="a"/>
    <w:rsid w:val="00B1749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37">
    <w:name w:val="xl137"/>
    <w:basedOn w:val="a"/>
    <w:rsid w:val="00B1749A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38">
    <w:name w:val="xl138"/>
    <w:basedOn w:val="a"/>
    <w:rsid w:val="00B1749A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TableParagraph">
    <w:name w:val="Table Paragraph"/>
    <w:basedOn w:val="a"/>
    <w:uiPriority w:val="1"/>
    <w:qFormat/>
    <w:rsid w:val="005D7169"/>
    <w:pPr>
      <w:widowControl w:val="0"/>
      <w:autoSpaceDE w:val="0"/>
      <w:autoSpaceDN w:val="0"/>
      <w:spacing w:after="0" w:line="240" w:lineRule="auto"/>
      <w:ind w:left="106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357927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4</TotalTime>
  <Pages>10</Pages>
  <Words>2245</Words>
  <Characters>12798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разработки, реализации и оценки эффективности муниципальных программ Александровского муниципального округа</vt:lpstr>
    </vt:vector>
  </TitlesOfParts>
  <Company>XXXXX</Company>
  <LinksUpToDate>false</LinksUpToDate>
  <CharactersWithSpaces>15013</CharactersWithSpaces>
  <SharedDoc>false</SharedDoc>
  <HLinks>
    <vt:vector size="6" baseType="variant">
      <vt:variant>
        <vt:i4>6946927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https://login.consultant.ru/link/?req=doc&amp;base=LAW&amp;n=357927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разработки, реализации и оценки эффективности муниципальных программ Александровского муниципального округа</dc:title>
  <dc:creator>User</dc:creator>
  <cp:lastModifiedBy>Администратор</cp:lastModifiedBy>
  <cp:revision>2</cp:revision>
  <cp:lastPrinted>2025-12-19T08:46:00Z</cp:lastPrinted>
  <dcterms:created xsi:type="dcterms:W3CDTF">2025-12-19T09:40:00Z</dcterms:created>
  <dcterms:modified xsi:type="dcterms:W3CDTF">2025-12-19T09:40:00Z</dcterms:modified>
</cp:coreProperties>
</file>