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1B" w:rsidRDefault="00FC25C6" w:rsidP="00FB5F4A">
      <w:pPr>
        <w:pStyle w:val="a6"/>
        <w:spacing w:after="0"/>
        <w:ind w:right="5149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25pt;margin-top:158.85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7A6A6D" w:rsidRDefault="003434A8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58.85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7A6A6D" w:rsidRDefault="003434A8" w:rsidP="00F777D0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13.01.2026</w:t>
                  </w:r>
                </w:p>
              </w:txbxContent>
            </v:textbox>
            <w10:wrap anchorx="page" anchory="page"/>
          </v:shape>
        </w:pict>
      </w:r>
      <w:r w:rsidR="00517472">
        <w:rPr>
          <w:noProof/>
        </w:rPr>
        <w:drawing>
          <wp:anchor distT="0" distB="0" distL="114300" distR="114300" simplePos="0" relativeHeight="251656704" behindDoc="0" locked="0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C1B">
        <w:t>О</w:t>
      </w:r>
      <w:r w:rsidR="000E74BC">
        <w:t xml:space="preserve"> внесении изменений в постанов</w:t>
      </w:r>
      <w:r w:rsidR="00FB5F4A">
        <w:t>-</w:t>
      </w:r>
      <w:r w:rsidR="00FB5F4A">
        <w:br/>
      </w:r>
      <w:r w:rsidR="000E74BC">
        <w:t>ление администрации Александ</w:t>
      </w:r>
      <w:r w:rsidR="00FB5F4A">
        <w:t>-</w:t>
      </w:r>
      <w:r w:rsidR="00FB5F4A">
        <w:br/>
      </w:r>
      <w:r w:rsidR="000E74BC">
        <w:t>ровского муниципального</w:t>
      </w:r>
      <w:r w:rsidR="00FB5F4A">
        <w:t xml:space="preserve"> </w:t>
      </w:r>
      <w:r w:rsidR="000E74BC">
        <w:t>округа</w:t>
      </w:r>
      <w:r w:rsidR="00FB5F4A">
        <w:br/>
      </w:r>
      <w:r w:rsidR="000E74BC">
        <w:t xml:space="preserve">от </w:t>
      </w:r>
      <w:r w:rsidR="003E491F">
        <w:t>11</w:t>
      </w:r>
      <w:r w:rsidR="000E74BC">
        <w:t xml:space="preserve"> октября </w:t>
      </w:r>
      <w:smartTag w:uri="urn:schemas-microsoft-com:office:smarttags" w:element="metricconverter">
        <w:smartTagPr>
          <w:attr w:name="ProductID" w:val="2024 г"/>
        </w:smartTagPr>
        <w:r w:rsidR="000E74BC">
          <w:t>202</w:t>
        </w:r>
        <w:r w:rsidR="003E491F">
          <w:t>4</w:t>
        </w:r>
        <w:r w:rsidR="000E74BC">
          <w:t xml:space="preserve"> г</w:t>
        </w:r>
      </w:smartTag>
      <w:r w:rsidR="000E74BC">
        <w:t>. № 1</w:t>
      </w:r>
      <w:r w:rsidR="003E491F">
        <w:t>64</w:t>
      </w:r>
      <w:r w:rsidR="00E72E67">
        <w:t>5</w:t>
      </w:r>
      <w:r w:rsidR="00FB5F4A">
        <w:t xml:space="preserve"> </w:t>
      </w:r>
      <w:r w:rsidR="000E74BC">
        <w:t>«Об</w:t>
      </w:r>
      <w:r w:rsidR="00FB5F4A">
        <w:br/>
      </w:r>
      <w:r w:rsidR="000E74BC">
        <w:t>установлении расходных обяза</w:t>
      </w:r>
      <w:r w:rsidR="00FB5F4A">
        <w:t>-</w:t>
      </w:r>
      <w:r w:rsidR="00FB5F4A">
        <w:br/>
      </w:r>
      <w:r w:rsidR="000E74BC">
        <w:t>тельств»</w:t>
      </w:r>
    </w:p>
    <w:p w:rsidR="000E74BC" w:rsidRPr="000E74BC" w:rsidRDefault="000E74BC" w:rsidP="000E74BC">
      <w:pPr>
        <w:pStyle w:val="a5"/>
      </w:pPr>
    </w:p>
    <w:p w:rsidR="00097C6C" w:rsidRDefault="001B7C1B" w:rsidP="00884D69">
      <w:pPr>
        <w:spacing w:line="360" w:lineRule="exact"/>
        <w:ind w:firstLine="709"/>
        <w:jc w:val="both"/>
        <w:rPr>
          <w:b w:val="0"/>
        </w:rPr>
      </w:pPr>
      <w:r w:rsidRPr="001B7C1B">
        <w:rPr>
          <w:b w:val="0"/>
        </w:rPr>
        <w:t xml:space="preserve">В </w:t>
      </w:r>
      <w:r w:rsidR="00097C6C">
        <w:rPr>
          <w:b w:val="0"/>
        </w:rPr>
        <w:t>связи с уточнением объемов финансирования расходного обязательства по мероприятиям муниципальной программы «Управление муниципальным имуществом Александровского муниципального округа», утвержденной постановлением администрации Александровского муниципального округа от 12 декабря 20</w:t>
      </w:r>
      <w:r w:rsidR="00111E40">
        <w:rPr>
          <w:b w:val="0"/>
        </w:rPr>
        <w:t>24</w:t>
      </w:r>
      <w:r w:rsidR="00097C6C">
        <w:rPr>
          <w:b w:val="0"/>
        </w:rPr>
        <w:t xml:space="preserve"> г. № 2059,</w:t>
      </w:r>
    </w:p>
    <w:p w:rsidR="00097C6C" w:rsidRPr="00097C6C" w:rsidRDefault="00097C6C" w:rsidP="00884D69">
      <w:pPr>
        <w:spacing w:line="360" w:lineRule="exact"/>
        <w:ind w:firstLine="709"/>
        <w:jc w:val="both"/>
        <w:rPr>
          <w:b w:val="0"/>
        </w:rPr>
      </w:pPr>
      <w:r w:rsidRPr="00097C6C">
        <w:rPr>
          <w:rStyle w:val="af0"/>
          <w:rFonts w:eastAsia="Calibri"/>
          <w:b w:val="0"/>
          <w:sz w:val="28"/>
          <w:szCs w:val="28"/>
        </w:rPr>
        <w:t xml:space="preserve">администрация Александровского муниципального округа </w:t>
      </w:r>
      <w:r w:rsidRPr="00097C6C">
        <w:rPr>
          <w:b w:val="0"/>
        </w:rPr>
        <w:t>ПОСТАНОВЛЯЕТ:</w:t>
      </w:r>
    </w:p>
    <w:p w:rsidR="00097C6C" w:rsidRDefault="00884D69" w:rsidP="00884D69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1. </w:t>
      </w:r>
      <w:r w:rsidR="00097C6C">
        <w:rPr>
          <w:b w:val="0"/>
        </w:rPr>
        <w:t xml:space="preserve">Внести в постановление администрации Александровского муниципального округа от 11 октября </w:t>
      </w:r>
      <w:smartTag w:uri="urn:schemas-microsoft-com:office:smarttags" w:element="metricconverter">
        <w:smartTagPr>
          <w:attr w:name="ProductID" w:val="2024 г"/>
        </w:smartTagPr>
        <w:r w:rsidR="00097C6C">
          <w:rPr>
            <w:b w:val="0"/>
          </w:rPr>
          <w:t>2024 г</w:t>
        </w:r>
      </w:smartTag>
      <w:r w:rsidR="00097C6C">
        <w:rPr>
          <w:b w:val="0"/>
        </w:rPr>
        <w:t>. № 1645 «Об установлении расходных обязательств», следующие изменения:</w:t>
      </w:r>
    </w:p>
    <w:p w:rsidR="00926F2B" w:rsidRPr="00547333" w:rsidRDefault="00884D69" w:rsidP="00884D69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1.1. </w:t>
      </w:r>
      <w:r w:rsidR="00926F2B" w:rsidRPr="00547333">
        <w:rPr>
          <w:b w:val="0"/>
        </w:rPr>
        <w:t>пункт 2.</w:t>
      </w:r>
      <w:r w:rsidR="00D20134">
        <w:rPr>
          <w:b w:val="0"/>
        </w:rPr>
        <w:t>2</w:t>
      </w:r>
      <w:r w:rsidR="00926F2B" w:rsidRPr="00547333">
        <w:rPr>
          <w:b w:val="0"/>
        </w:rPr>
        <w:t xml:space="preserve"> </w:t>
      </w:r>
      <w:r w:rsidR="00926F2B" w:rsidRPr="00547333">
        <w:rPr>
          <w:b w:val="0"/>
          <w:lang w:eastAsia="en-US"/>
        </w:rPr>
        <w:t>изложить в следующей редакции: «</w:t>
      </w:r>
      <w:r w:rsidR="00926F2B" w:rsidRPr="00547333">
        <w:rPr>
          <w:b w:val="0"/>
        </w:rPr>
        <w:t>на реализацию мероприятия «</w:t>
      </w:r>
      <w:r w:rsidR="00CC7189">
        <w:rPr>
          <w:b w:val="0"/>
        </w:rPr>
        <w:t>Изготовление технических планов, паспортов, проведение первичной технической инвентаризации объектов капитального строительства»</w:t>
      </w:r>
      <w:r w:rsidR="00926F2B" w:rsidRPr="00547333">
        <w:rPr>
          <w:b w:val="0"/>
        </w:rPr>
        <w:t xml:space="preserve"> - </w:t>
      </w:r>
      <w:r w:rsidR="00CC7189">
        <w:rPr>
          <w:b w:val="0"/>
        </w:rPr>
        <w:t>515,31096</w:t>
      </w:r>
      <w:r w:rsidR="00926F2B" w:rsidRPr="00547333">
        <w:rPr>
          <w:b w:val="0"/>
        </w:rPr>
        <w:t xml:space="preserve"> тыс. руб. всего, в том числе по годам:</w:t>
      </w:r>
    </w:p>
    <w:p w:rsidR="00926F2B" w:rsidRPr="00547333" w:rsidRDefault="00926F2B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- 2025 год – </w:t>
      </w:r>
      <w:r w:rsidR="00CC7189">
        <w:rPr>
          <w:b w:val="0"/>
        </w:rPr>
        <w:t>39,063</w:t>
      </w:r>
      <w:r w:rsidRPr="00547333">
        <w:rPr>
          <w:b w:val="0"/>
        </w:rPr>
        <w:t xml:space="preserve"> тыс. руб.;</w:t>
      </w:r>
    </w:p>
    <w:p w:rsidR="00926F2B" w:rsidRPr="00547333" w:rsidRDefault="00926F2B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- 2026 год – </w:t>
      </w:r>
      <w:r w:rsidR="00CC7189">
        <w:rPr>
          <w:b w:val="0"/>
        </w:rPr>
        <w:t>266,24796</w:t>
      </w:r>
      <w:r w:rsidRPr="00547333">
        <w:rPr>
          <w:b w:val="0"/>
        </w:rPr>
        <w:t xml:space="preserve"> тыс. руб</w:t>
      </w:r>
      <w:r w:rsidR="00884D69">
        <w:rPr>
          <w:b w:val="0"/>
        </w:rPr>
        <w:t>.</w:t>
      </w:r>
      <w:r w:rsidRPr="00547333">
        <w:rPr>
          <w:b w:val="0"/>
        </w:rPr>
        <w:t>;</w:t>
      </w:r>
    </w:p>
    <w:p w:rsidR="00926F2B" w:rsidRDefault="00926F2B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- 2027 год – </w:t>
      </w:r>
      <w:r w:rsidR="00CC7189">
        <w:rPr>
          <w:b w:val="0"/>
        </w:rPr>
        <w:t>210,00</w:t>
      </w:r>
      <w:r w:rsidRPr="00547333">
        <w:rPr>
          <w:b w:val="0"/>
        </w:rPr>
        <w:t xml:space="preserve"> тыс. руб.».</w:t>
      </w:r>
    </w:p>
    <w:p w:rsidR="00CC7189" w:rsidRPr="00547333" w:rsidRDefault="00097C6C" w:rsidP="00884D69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1.</w:t>
      </w:r>
      <w:r w:rsidR="00D04AB0">
        <w:rPr>
          <w:b w:val="0"/>
        </w:rPr>
        <w:t>2</w:t>
      </w:r>
      <w:r w:rsidR="00884D69">
        <w:rPr>
          <w:b w:val="0"/>
        </w:rPr>
        <w:t>. </w:t>
      </w:r>
      <w:r w:rsidR="00926F2B" w:rsidRPr="00547333">
        <w:rPr>
          <w:b w:val="0"/>
        </w:rPr>
        <w:t>пункт 2</w:t>
      </w:r>
      <w:r w:rsidR="00926F2B">
        <w:rPr>
          <w:b w:val="0"/>
        </w:rPr>
        <w:t>.</w:t>
      </w:r>
      <w:r w:rsidR="00CC7189">
        <w:rPr>
          <w:b w:val="0"/>
        </w:rPr>
        <w:t>3</w:t>
      </w:r>
      <w:r w:rsidR="00926F2B" w:rsidRPr="00547333">
        <w:rPr>
          <w:b w:val="0"/>
        </w:rPr>
        <w:t xml:space="preserve"> </w:t>
      </w:r>
      <w:r w:rsidR="00926F2B" w:rsidRPr="00547333">
        <w:rPr>
          <w:b w:val="0"/>
          <w:lang w:eastAsia="en-US"/>
        </w:rPr>
        <w:t>изложить в следующей редакции: «</w:t>
      </w:r>
      <w:r w:rsidR="00926F2B" w:rsidRPr="00547333">
        <w:rPr>
          <w:b w:val="0"/>
        </w:rPr>
        <w:t>на реализацию мероприятия «</w:t>
      </w:r>
      <w:r w:rsidR="00CC7189">
        <w:rPr>
          <w:b w:val="0"/>
        </w:rPr>
        <w:t>П</w:t>
      </w:r>
      <w:r w:rsidR="00CC7189" w:rsidRPr="00547333">
        <w:rPr>
          <w:b w:val="0"/>
        </w:rPr>
        <w:t>олучение заключений об отсутствии объектов недвижимости, находящихся в муниципальной собственности (акты обследования)» - 2</w:t>
      </w:r>
      <w:r w:rsidR="00361178">
        <w:rPr>
          <w:b w:val="0"/>
        </w:rPr>
        <w:t>51,280</w:t>
      </w:r>
      <w:r w:rsidR="00CC7189" w:rsidRPr="00547333">
        <w:rPr>
          <w:b w:val="0"/>
        </w:rPr>
        <w:t xml:space="preserve"> тыс. руб. всего, в том числе по годам:</w:t>
      </w:r>
    </w:p>
    <w:p w:rsidR="00CC7189" w:rsidRPr="00547333" w:rsidRDefault="00CC7189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>- 2025 год – 1</w:t>
      </w:r>
      <w:r w:rsidR="00361178">
        <w:rPr>
          <w:b w:val="0"/>
        </w:rPr>
        <w:t>18</w:t>
      </w:r>
      <w:r w:rsidRPr="00547333">
        <w:rPr>
          <w:b w:val="0"/>
        </w:rPr>
        <w:t>,</w:t>
      </w:r>
      <w:r w:rsidR="00361178">
        <w:rPr>
          <w:b w:val="0"/>
        </w:rPr>
        <w:t>66</w:t>
      </w:r>
      <w:r w:rsidRPr="00CC7189">
        <w:rPr>
          <w:b w:val="0"/>
        </w:rPr>
        <w:t>0</w:t>
      </w:r>
      <w:r w:rsidRPr="00547333">
        <w:rPr>
          <w:b w:val="0"/>
        </w:rPr>
        <w:t xml:space="preserve"> тыс. руб.;</w:t>
      </w:r>
    </w:p>
    <w:p w:rsidR="00CC7189" w:rsidRPr="00547333" w:rsidRDefault="00CC7189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>- 2026 год – 69,800 тыс. руб</w:t>
      </w:r>
      <w:r w:rsidR="00884D69">
        <w:rPr>
          <w:b w:val="0"/>
        </w:rPr>
        <w:t>.</w:t>
      </w:r>
      <w:r w:rsidRPr="00547333">
        <w:rPr>
          <w:b w:val="0"/>
        </w:rPr>
        <w:t>;</w:t>
      </w:r>
    </w:p>
    <w:p w:rsidR="00CC7189" w:rsidRDefault="00CC7189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>- 2027 год – 62,820 тыс. руб.».</w:t>
      </w:r>
    </w:p>
    <w:p w:rsidR="00361178" w:rsidRPr="00547333" w:rsidRDefault="00097C6C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lastRenderedPageBreak/>
        <w:t>1.</w:t>
      </w:r>
      <w:r w:rsidR="00D04AB0">
        <w:rPr>
          <w:b w:val="0"/>
        </w:rPr>
        <w:t>3</w:t>
      </w:r>
      <w:r w:rsidRPr="00547333">
        <w:rPr>
          <w:b w:val="0"/>
        </w:rPr>
        <w:t>.</w:t>
      </w:r>
      <w:r w:rsidR="00884D69">
        <w:rPr>
          <w:b w:val="0"/>
        </w:rPr>
        <w:t> </w:t>
      </w:r>
      <w:r w:rsidR="00926F2B" w:rsidRPr="00547333">
        <w:rPr>
          <w:b w:val="0"/>
        </w:rPr>
        <w:t>пункт 2.</w:t>
      </w:r>
      <w:r w:rsidR="00361178">
        <w:rPr>
          <w:b w:val="0"/>
        </w:rPr>
        <w:t>5</w:t>
      </w:r>
      <w:r w:rsidR="00926F2B" w:rsidRPr="00547333">
        <w:rPr>
          <w:b w:val="0"/>
        </w:rPr>
        <w:t xml:space="preserve"> </w:t>
      </w:r>
      <w:r w:rsidR="00926F2B" w:rsidRPr="00547333">
        <w:rPr>
          <w:b w:val="0"/>
          <w:lang w:eastAsia="en-US"/>
        </w:rPr>
        <w:t>изложить в следующей редакции: «</w:t>
      </w:r>
      <w:r w:rsidR="00926F2B" w:rsidRPr="00547333">
        <w:rPr>
          <w:b w:val="0"/>
        </w:rPr>
        <w:t>на реализацию мероприятия «</w:t>
      </w:r>
      <w:r w:rsidR="00361178">
        <w:rPr>
          <w:b w:val="0"/>
        </w:rPr>
        <w:t xml:space="preserve">Оформление свидетельства о праве на наследство (выморочное имущество)» </w:t>
      </w:r>
      <w:r w:rsidR="00361178" w:rsidRPr="00547333">
        <w:rPr>
          <w:b w:val="0"/>
        </w:rPr>
        <w:t xml:space="preserve">- </w:t>
      </w:r>
      <w:r w:rsidR="00361178">
        <w:rPr>
          <w:b w:val="0"/>
        </w:rPr>
        <w:t>8</w:t>
      </w:r>
      <w:r w:rsidR="00C7649C">
        <w:rPr>
          <w:b w:val="0"/>
        </w:rPr>
        <w:t>0,8</w:t>
      </w:r>
      <w:r w:rsidR="00361178">
        <w:rPr>
          <w:b w:val="0"/>
        </w:rPr>
        <w:t>0</w:t>
      </w:r>
      <w:r w:rsidR="00361178" w:rsidRPr="00547333">
        <w:rPr>
          <w:b w:val="0"/>
        </w:rPr>
        <w:t xml:space="preserve"> тыс. руб. всего, в том числе по годам:</w:t>
      </w:r>
    </w:p>
    <w:p w:rsidR="00361178" w:rsidRPr="00547333" w:rsidRDefault="00361178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- 2025 год – </w:t>
      </w:r>
      <w:r>
        <w:rPr>
          <w:b w:val="0"/>
        </w:rPr>
        <w:t>30,80</w:t>
      </w:r>
      <w:r w:rsidRPr="00547333">
        <w:rPr>
          <w:b w:val="0"/>
        </w:rPr>
        <w:t xml:space="preserve"> тыс. руб.;</w:t>
      </w:r>
    </w:p>
    <w:p w:rsidR="00361178" w:rsidRPr="00547333" w:rsidRDefault="00361178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- 2026 год – </w:t>
      </w:r>
      <w:r>
        <w:rPr>
          <w:b w:val="0"/>
        </w:rPr>
        <w:t>2</w:t>
      </w:r>
      <w:r w:rsidRPr="00547333">
        <w:rPr>
          <w:b w:val="0"/>
        </w:rPr>
        <w:t>5,</w:t>
      </w:r>
      <w:r>
        <w:rPr>
          <w:b w:val="0"/>
        </w:rPr>
        <w:t>00</w:t>
      </w:r>
      <w:r w:rsidRPr="00547333">
        <w:rPr>
          <w:b w:val="0"/>
        </w:rPr>
        <w:t xml:space="preserve"> тыс. руб</w:t>
      </w:r>
      <w:r w:rsidR="00884D69">
        <w:rPr>
          <w:b w:val="0"/>
        </w:rPr>
        <w:t>.</w:t>
      </w:r>
      <w:r w:rsidRPr="00547333">
        <w:rPr>
          <w:b w:val="0"/>
        </w:rPr>
        <w:t>;</w:t>
      </w:r>
    </w:p>
    <w:p w:rsidR="00361178" w:rsidRDefault="00361178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>- 2027 год – 2</w:t>
      </w:r>
      <w:r>
        <w:rPr>
          <w:b w:val="0"/>
        </w:rPr>
        <w:t>5</w:t>
      </w:r>
      <w:r w:rsidRPr="00547333">
        <w:rPr>
          <w:b w:val="0"/>
        </w:rPr>
        <w:t>,00 тыс. руб.».</w:t>
      </w:r>
    </w:p>
    <w:p w:rsidR="00C7649C" w:rsidRPr="00547333" w:rsidRDefault="00547333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>1.</w:t>
      </w:r>
      <w:r w:rsidR="00926F2B">
        <w:rPr>
          <w:b w:val="0"/>
        </w:rPr>
        <w:t>4</w:t>
      </w:r>
      <w:r w:rsidRPr="00547333">
        <w:rPr>
          <w:b w:val="0"/>
        </w:rPr>
        <w:t>.</w:t>
      </w:r>
      <w:r w:rsidR="00884D69">
        <w:rPr>
          <w:b w:val="0"/>
        </w:rPr>
        <w:t> </w:t>
      </w:r>
      <w:r w:rsidR="00926F2B" w:rsidRPr="00547333">
        <w:rPr>
          <w:b w:val="0"/>
        </w:rPr>
        <w:t>пункт 2.</w:t>
      </w:r>
      <w:r w:rsidR="00C7649C">
        <w:rPr>
          <w:b w:val="0"/>
        </w:rPr>
        <w:t>7</w:t>
      </w:r>
      <w:r w:rsidR="00926F2B" w:rsidRPr="00547333">
        <w:rPr>
          <w:b w:val="0"/>
        </w:rPr>
        <w:t xml:space="preserve"> </w:t>
      </w:r>
      <w:r w:rsidR="00926F2B" w:rsidRPr="00547333">
        <w:rPr>
          <w:b w:val="0"/>
          <w:lang w:eastAsia="en-US"/>
        </w:rPr>
        <w:t>изложить в следующей редакции: «</w:t>
      </w:r>
      <w:r w:rsidR="00926F2B" w:rsidRPr="00547333">
        <w:rPr>
          <w:b w:val="0"/>
        </w:rPr>
        <w:t>на реализацию мероприятия «</w:t>
      </w:r>
      <w:r w:rsidR="00C7649C">
        <w:rPr>
          <w:b w:val="0"/>
        </w:rPr>
        <w:t>Содержание муниципального имущества</w:t>
      </w:r>
      <w:r w:rsidR="00C7649C" w:rsidRPr="00547333">
        <w:rPr>
          <w:b w:val="0"/>
        </w:rPr>
        <w:t xml:space="preserve">» - </w:t>
      </w:r>
      <w:r w:rsidR="00C7649C">
        <w:rPr>
          <w:b w:val="0"/>
        </w:rPr>
        <w:t>4</w:t>
      </w:r>
      <w:r w:rsidR="00A95FEF">
        <w:rPr>
          <w:b w:val="0"/>
        </w:rPr>
        <w:t>1</w:t>
      </w:r>
      <w:r w:rsidR="00C7649C">
        <w:rPr>
          <w:b w:val="0"/>
        </w:rPr>
        <w:t> </w:t>
      </w:r>
      <w:r w:rsidR="00A95FEF">
        <w:rPr>
          <w:b w:val="0"/>
        </w:rPr>
        <w:t>394</w:t>
      </w:r>
      <w:r w:rsidR="00C7649C">
        <w:rPr>
          <w:b w:val="0"/>
        </w:rPr>
        <w:t>,</w:t>
      </w:r>
      <w:r w:rsidR="00A95FEF">
        <w:rPr>
          <w:b w:val="0"/>
        </w:rPr>
        <w:t xml:space="preserve">6156 </w:t>
      </w:r>
      <w:r w:rsidR="00C7649C" w:rsidRPr="00547333">
        <w:rPr>
          <w:b w:val="0"/>
        </w:rPr>
        <w:t>тыс. руб. всего, в том числе по годам:</w:t>
      </w:r>
    </w:p>
    <w:p w:rsidR="00C7649C" w:rsidRPr="00547333" w:rsidRDefault="00C7649C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>- 2025 год – 1</w:t>
      </w:r>
      <w:r>
        <w:rPr>
          <w:b w:val="0"/>
        </w:rPr>
        <w:t>3 955,94521</w:t>
      </w:r>
      <w:r w:rsidRPr="00547333">
        <w:rPr>
          <w:b w:val="0"/>
        </w:rPr>
        <w:t xml:space="preserve"> тыс. руб.;</w:t>
      </w:r>
    </w:p>
    <w:p w:rsidR="00C7649C" w:rsidRPr="00547333" w:rsidRDefault="00C7649C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- 2026 год – </w:t>
      </w:r>
      <w:r>
        <w:rPr>
          <w:b w:val="0"/>
        </w:rPr>
        <w:t>13 391,72094</w:t>
      </w:r>
      <w:r w:rsidRPr="00547333">
        <w:rPr>
          <w:b w:val="0"/>
        </w:rPr>
        <w:t xml:space="preserve"> тыс. руб</w:t>
      </w:r>
      <w:r w:rsidR="00884D69">
        <w:rPr>
          <w:b w:val="0"/>
        </w:rPr>
        <w:t>.</w:t>
      </w:r>
      <w:r w:rsidRPr="00547333">
        <w:rPr>
          <w:b w:val="0"/>
        </w:rPr>
        <w:t>;</w:t>
      </w:r>
    </w:p>
    <w:p w:rsidR="00C7649C" w:rsidRDefault="00C7649C" w:rsidP="00884D69">
      <w:pPr>
        <w:spacing w:line="360" w:lineRule="exact"/>
        <w:ind w:firstLine="709"/>
        <w:jc w:val="both"/>
        <w:rPr>
          <w:b w:val="0"/>
        </w:rPr>
      </w:pPr>
      <w:r w:rsidRPr="00547333">
        <w:rPr>
          <w:b w:val="0"/>
        </w:rPr>
        <w:t xml:space="preserve">- 2027 год – </w:t>
      </w:r>
      <w:r>
        <w:rPr>
          <w:b w:val="0"/>
        </w:rPr>
        <w:t>14 046,94945</w:t>
      </w:r>
      <w:r w:rsidRPr="00547333">
        <w:rPr>
          <w:b w:val="0"/>
        </w:rPr>
        <w:t xml:space="preserve"> тыс. руб.».</w:t>
      </w:r>
    </w:p>
    <w:p w:rsidR="00097C6C" w:rsidRDefault="00884D69" w:rsidP="00884D69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2. </w:t>
      </w:r>
      <w:r w:rsidR="00097C6C">
        <w:rPr>
          <w:b w:val="0"/>
        </w:rPr>
        <w:t>Опубликовать настоящее постановление на сетевом издании официальный сайт администрации Александровского муниципального округа (</w:t>
      </w:r>
      <w:r w:rsidR="00097C6C">
        <w:rPr>
          <w:b w:val="0"/>
          <w:lang w:val="en-US"/>
        </w:rPr>
        <w:t>www</w:t>
      </w:r>
      <w:r w:rsidR="00097C6C">
        <w:rPr>
          <w:b w:val="0"/>
        </w:rPr>
        <w:t xml:space="preserve">.aleksraion.ru). </w:t>
      </w:r>
    </w:p>
    <w:p w:rsidR="00105526" w:rsidRDefault="00105526" w:rsidP="001835A0">
      <w:pPr>
        <w:spacing w:line="320" w:lineRule="exact"/>
        <w:ind w:firstLine="709"/>
        <w:jc w:val="both"/>
        <w:rPr>
          <w:b w:val="0"/>
        </w:rPr>
      </w:pPr>
    </w:p>
    <w:p w:rsidR="00105526" w:rsidRDefault="00105526" w:rsidP="001835A0">
      <w:pPr>
        <w:spacing w:line="320" w:lineRule="exact"/>
        <w:ind w:firstLine="709"/>
        <w:jc w:val="both"/>
        <w:rPr>
          <w:b w:val="0"/>
        </w:rPr>
      </w:pPr>
    </w:p>
    <w:p w:rsidR="001B7C1B" w:rsidRPr="001B7C1B" w:rsidRDefault="00C31C4B" w:rsidP="00097C6C">
      <w:pPr>
        <w:spacing w:before="360" w:line="240" w:lineRule="exact"/>
        <w:rPr>
          <w:b w:val="0"/>
        </w:rPr>
      </w:pPr>
      <w:r>
        <w:rPr>
          <w:b w:val="0"/>
          <w:bCs/>
        </w:rPr>
        <w:t>Г</w:t>
      </w:r>
      <w:r w:rsidR="00F43363">
        <w:rPr>
          <w:b w:val="0"/>
          <w:bCs/>
        </w:rPr>
        <w:t>лав</w:t>
      </w:r>
      <w:r>
        <w:rPr>
          <w:b w:val="0"/>
          <w:bCs/>
        </w:rPr>
        <w:t>а</w:t>
      </w:r>
      <w:r>
        <w:rPr>
          <w:b w:val="0"/>
        </w:rPr>
        <w:t xml:space="preserve"> муниципального округа -</w:t>
      </w:r>
      <w:r>
        <w:rPr>
          <w:b w:val="0"/>
        </w:rPr>
        <w:br/>
        <w:t>глава</w:t>
      </w:r>
      <w:r w:rsidR="001B7C1B" w:rsidRPr="001B7C1B">
        <w:rPr>
          <w:b w:val="0"/>
        </w:rPr>
        <w:t xml:space="preserve"> администрации Александровск</w:t>
      </w:r>
      <w:r>
        <w:rPr>
          <w:b w:val="0"/>
        </w:rPr>
        <w:t xml:space="preserve">ого </w:t>
      </w:r>
      <w:r>
        <w:rPr>
          <w:b w:val="0"/>
        </w:rPr>
        <w:br/>
        <w:t>муниципального округа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1B7C1B" w:rsidRPr="001B7C1B">
        <w:rPr>
          <w:b w:val="0"/>
        </w:rPr>
        <w:tab/>
      </w:r>
      <w:r>
        <w:rPr>
          <w:b w:val="0"/>
        </w:rPr>
        <w:t>О.Э. Белобаржевская</w:t>
      </w:r>
    </w:p>
    <w:p w:rsidR="00CC7189" w:rsidRDefault="00CC7189" w:rsidP="001B7C1B">
      <w:pPr>
        <w:pStyle w:val="a5"/>
        <w:tabs>
          <w:tab w:val="left" w:pos="993"/>
        </w:tabs>
        <w:snapToGrid w:val="0"/>
        <w:spacing w:line="240" w:lineRule="exact"/>
        <w:ind w:firstLine="0"/>
        <w:rPr>
          <w:b w:val="0"/>
        </w:rPr>
      </w:pPr>
    </w:p>
    <w:p w:rsidR="00CC7189" w:rsidRPr="00CC7189" w:rsidRDefault="00CC7189" w:rsidP="00CC7189"/>
    <w:p w:rsidR="00CC7189" w:rsidRPr="00CC7189" w:rsidRDefault="00CC7189" w:rsidP="00CC7189"/>
    <w:p w:rsidR="00CC7189" w:rsidRPr="00CC7189" w:rsidRDefault="00CC7189" w:rsidP="00CC7189"/>
    <w:p w:rsidR="00CC7189" w:rsidRPr="00CC7189" w:rsidRDefault="00CC7189" w:rsidP="00CC7189"/>
    <w:p w:rsidR="00CC7189" w:rsidRPr="00CC7189" w:rsidRDefault="00CC7189" w:rsidP="00CC7189"/>
    <w:p w:rsidR="00CC7189" w:rsidRDefault="00CC7189" w:rsidP="00CC7189"/>
    <w:p w:rsidR="00CC7189" w:rsidRDefault="00CC7189" w:rsidP="00CC7189"/>
    <w:p w:rsidR="00CC7189" w:rsidRDefault="00CC7189" w:rsidP="00CC7189"/>
    <w:p w:rsidR="00361178" w:rsidRDefault="00361178" w:rsidP="00CC7189"/>
    <w:p w:rsidR="00361178" w:rsidRPr="00361178" w:rsidRDefault="00361178" w:rsidP="00361178"/>
    <w:p w:rsidR="00361178" w:rsidRPr="00361178" w:rsidRDefault="00361178" w:rsidP="00361178"/>
    <w:p w:rsidR="00361178" w:rsidRPr="00361178" w:rsidRDefault="00361178" w:rsidP="00361178"/>
    <w:p w:rsidR="00361178" w:rsidRPr="00361178" w:rsidRDefault="00361178" w:rsidP="00361178"/>
    <w:p w:rsidR="00361178" w:rsidRDefault="00361178" w:rsidP="00361178"/>
    <w:p w:rsidR="00361178" w:rsidRDefault="00361178" w:rsidP="00361178"/>
    <w:p w:rsidR="00361178" w:rsidRDefault="00361178" w:rsidP="00361178"/>
    <w:p w:rsidR="001B7C1B" w:rsidRPr="00361178" w:rsidRDefault="001B7C1B" w:rsidP="00361178">
      <w:pPr>
        <w:sectPr w:rsidR="001B7C1B" w:rsidRPr="00361178" w:rsidSect="00184AF3">
          <w:headerReference w:type="default" r:id="rId8"/>
          <w:footerReference w:type="default" r:id="rId9"/>
          <w:footerReference w:type="first" r:id="rId10"/>
          <w:pgSz w:w="11906" w:h="16838" w:code="9"/>
          <w:pgMar w:top="1134" w:right="851" w:bottom="1134" w:left="1418" w:header="720" w:footer="720" w:gutter="0"/>
          <w:cols w:space="708"/>
          <w:docGrid w:linePitch="360"/>
        </w:sectPr>
      </w:pPr>
    </w:p>
    <w:p w:rsidR="001B7C1B" w:rsidRPr="001B7C1B" w:rsidRDefault="001B7C1B" w:rsidP="001B7C1B">
      <w:pPr>
        <w:pStyle w:val="a5"/>
        <w:tabs>
          <w:tab w:val="left" w:pos="993"/>
        </w:tabs>
        <w:snapToGrid w:val="0"/>
        <w:spacing w:line="240" w:lineRule="exact"/>
        <w:ind w:firstLine="0"/>
        <w:rPr>
          <w:b w:val="0"/>
        </w:rPr>
      </w:pPr>
      <w:r w:rsidRPr="001B7C1B">
        <w:rPr>
          <w:b w:val="0"/>
        </w:rPr>
        <w:lastRenderedPageBreak/>
        <w:t xml:space="preserve">Рассылается: дело, </w:t>
      </w:r>
      <w:r>
        <w:rPr>
          <w:b w:val="0"/>
        </w:rPr>
        <w:t>Веревкина Н.Н.</w:t>
      </w:r>
      <w:r w:rsidRPr="001B7C1B">
        <w:rPr>
          <w:b w:val="0"/>
        </w:rPr>
        <w:t>, Половниковой Н.В., финансовое управление, МКУ «ЦБУ АМО», сайт, прокуратура.</w:t>
      </w:r>
    </w:p>
    <w:p w:rsidR="004635A3" w:rsidRDefault="004635A3" w:rsidP="00F777D0">
      <w:pPr>
        <w:pStyle w:val="a5"/>
        <w:rPr>
          <w:b w:val="0"/>
        </w:rPr>
      </w:pPr>
    </w:p>
    <w:p w:rsidR="007A6A6D" w:rsidRPr="001B7C1B" w:rsidRDefault="007A6A6D" w:rsidP="00F777D0">
      <w:pPr>
        <w:pStyle w:val="a5"/>
        <w:rPr>
          <w:b w:val="0"/>
        </w:rPr>
      </w:pPr>
    </w:p>
    <w:sectPr w:rsidR="007A6A6D" w:rsidRPr="001B7C1B" w:rsidSect="004635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325" w:rsidRDefault="00937325">
      <w:r>
        <w:separator/>
      </w:r>
    </w:p>
  </w:endnote>
  <w:endnote w:type="continuationSeparator" w:id="0">
    <w:p w:rsidR="00937325" w:rsidRDefault="00937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C3" w:rsidRPr="00CC7080" w:rsidRDefault="002B59C3">
    <w:pPr>
      <w:pStyle w:val="ab"/>
      <w:rPr>
        <w:b w:val="0"/>
        <w:sz w:val="20"/>
        <w:szCs w:val="20"/>
      </w:rPr>
    </w:pPr>
    <w:r w:rsidRPr="00CC7080">
      <w:rPr>
        <w:b w:val="0"/>
        <w:sz w:val="20"/>
        <w:szCs w:val="20"/>
      </w:rPr>
      <w:t>13055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1B" w:rsidRPr="003F53F0" w:rsidRDefault="001B7C1B">
    <w:pPr>
      <w:pStyle w:val="ab"/>
      <w:rPr>
        <w:sz w:val="20"/>
      </w:rPr>
    </w:pPr>
    <w:r w:rsidRPr="003F53F0">
      <w:rPr>
        <w:sz w:val="20"/>
      </w:rPr>
      <w:t>55649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184AF3" w:rsidRDefault="00C3698F" w:rsidP="00184AF3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325" w:rsidRDefault="00937325">
      <w:r>
        <w:separator/>
      </w:r>
    </w:p>
  </w:footnote>
  <w:footnote w:type="continuationSeparator" w:id="0">
    <w:p w:rsidR="00937325" w:rsidRDefault="009373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1B" w:rsidRPr="00CC7080" w:rsidRDefault="001B7C1B" w:rsidP="008C09B9">
    <w:pPr>
      <w:pStyle w:val="a9"/>
      <w:jc w:val="center"/>
      <w:rPr>
        <w:b w:val="0"/>
      </w:rPr>
    </w:pPr>
    <w:r w:rsidRPr="00CC7080">
      <w:rPr>
        <w:rStyle w:val="ae"/>
        <w:b w:val="0"/>
      </w:rPr>
      <w:fldChar w:fldCharType="begin"/>
    </w:r>
    <w:r w:rsidRPr="00CC7080">
      <w:rPr>
        <w:rStyle w:val="ae"/>
        <w:b w:val="0"/>
      </w:rPr>
      <w:instrText xml:space="preserve"> PAGE </w:instrText>
    </w:r>
    <w:r w:rsidRPr="00CC7080">
      <w:rPr>
        <w:rStyle w:val="ae"/>
        <w:b w:val="0"/>
      </w:rPr>
      <w:fldChar w:fldCharType="separate"/>
    </w:r>
    <w:r w:rsidR="00517472">
      <w:rPr>
        <w:rStyle w:val="ae"/>
        <w:b w:val="0"/>
        <w:noProof/>
      </w:rPr>
      <w:t>2</w:t>
    </w:r>
    <w:r w:rsidRPr="00CC7080">
      <w:rPr>
        <w:rStyle w:val="ae"/>
        <w:b w:val="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169CB"/>
    <w:rsid w:val="00022A68"/>
    <w:rsid w:val="00031192"/>
    <w:rsid w:val="00064595"/>
    <w:rsid w:val="00066153"/>
    <w:rsid w:val="0007188D"/>
    <w:rsid w:val="000805EB"/>
    <w:rsid w:val="00097994"/>
    <w:rsid w:val="00097C6C"/>
    <w:rsid w:val="000C0AB0"/>
    <w:rsid w:val="000C2D90"/>
    <w:rsid w:val="000E74BC"/>
    <w:rsid w:val="00100EE6"/>
    <w:rsid w:val="00105526"/>
    <w:rsid w:val="00111E40"/>
    <w:rsid w:val="00143108"/>
    <w:rsid w:val="00144693"/>
    <w:rsid w:val="001835A0"/>
    <w:rsid w:val="00184AF3"/>
    <w:rsid w:val="00197510"/>
    <w:rsid w:val="001B2E61"/>
    <w:rsid w:val="001B7C1B"/>
    <w:rsid w:val="00206C95"/>
    <w:rsid w:val="00280BC6"/>
    <w:rsid w:val="002A324E"/>
    <w:rsid w:val="002B59C3"/>
    <w:rsid w:val="002C1795"/>
    <w:rsid w:val="002E167F"/>
    <w:rsid w:val="002E41DD"/>
    <w:rsid w:val="00303072"/>
    <w:rsid w:val="00311DAC"/>
    <w:rsid w:val="003161A7"/>
    <w:rsid w:val="00324905"/>
    <w:rsid w:val="00333D47"/>
    <w:rsid w:val="003434A8"/>
    <w:rsid w:val="003476E5"/>
    <w:rsid w:val="0036013B"/>
    <w:rsid w:val="00361178"/>
    <w:rsid w:val="003976A8"/>
    <w:rsid w:val="003A6B43"/>
    <w:rsid w:val="003A7178"/>
    <w:rsid w:val="003C2994"/>
    <w:rsid w:val="003E491F"/>
    <w:rsid w:val="00454CA0"/>
    <w:rsid w:val="004635A3"/>
    <w:rsid w:val="0047083E"/>
    <w:rsid w:val="00482A25"/>
    <w:rsid w:val="004E4FF6"/>
    <w:rsid w:val="004E7249"/>
    <w:rsid w:val="004F6BB4"/>
    <w:rsid w:val="00517472"/>
    <w:rsid w:val="005258AC"/>
    <w:rsid w:val="00531810"/>
    <w:rsid w:val="00547333"/>
    <w:rsid w:val="00583EB1"/>
    <w:rsid w:val="005840C7"/>
    <w:rsid w:val="005955BE"/>
    <w:rsid w:val="005D11F4"/>
    <w:rsid w:val="005F5845"/>
    <w:rsid w:val="0061464B"/>
    <w:rsid w:val="00661DDB"/>
    <w:rsid w:val="00663957"/>
    <w:rsid w:val="0067043C"/>
    <w:rsid w:val="00675272"/>
    <w:rsid w:val="00683C3B"/>
    <w:rsid w:val="0069612D"/>
    <w:rsid w:val="006C2B89"/>
    <w:rsid w:val="006D4728"/>
    <w:rsid w:val="006E6F29"/>
    <w:rsid w:val="006F2348"/>
    <w:rsid w:val="006F2B94"/>
    <w:rsid w:val="00700ECB"/>
    <w:rsid w:val="00705A86"/>
    <w:rsid w:val="00715A69"/>
    <w:rsid w:val="0075291D"/>
    <w:rsid w:val="007734B8"/>
    <w:rsid w:val="00782063"/>
    <w:rsid w:val="00791A3D"/>
    <w:rsid w:val="007A6A6D"/>
    <w:rsid w:val="007D091A"/>
    <w:rsid w:val="007F7D2C"/>
    <w:rsid w:val="00814681"/>
    <w:rsid w:val="008741B6"/>
    <w:rsid w:val="00884D69"/>
    <w:rsid w:val="008936EC"/>
    <w:rsid w:val="008B5A2F"/>
    <w:rsid w:val="008C09B9"/>
    <w:rsid w:val="008F7286"/>
    <w:rsid w:val="0091739C"/>
    <w:rsid w:val="00920A1F"/>
    <w:rsid w:val="00926463"/>
    <w:rsid w:val="00926F2B"/>
    <w:rsid w:val="00937325"/>
    <w:rsid w:val="00951A5F"/>
    <w:rsid w:val="009624CF"/>
    <w:rsid w:val="00984FEB"/>
    <w:rsid w:val="009C011A"/>
    <w:rsid w:val="00A16355"/>
    <w:rsid w:val="00A16F73"/>
    <w:rsid w:val="00A442D4"/>
    <w:rsid w:val="00A67A52"/>
    <w:rsid w:val="00A701BA"/>
    <w:rsid w:val="00A91AFF"/>
    <w:rsid w:val="00A95FEF"/>
    <w:rsid w:val="00AA4888"/>
    <w:rsid w:val="00AB176C"/>
    <w:rsid w:val="00AE0B25"/>
    <w:rsid w:val="00B01DB0"/>
    <w:rsid w:val="00B56EC7"/>
    <w:rsid w:val="00B921B5"/>
    <w:rsid w:val="00BA5C54"/>
    <w:rsid w:val="00BB56EE"/>
    <w:rsid w:val="00BD7050"/>
    <w:rsid w:val="00BF0255"/>
    <w:rsid w:val="00C12EBB"/>
    <w:rsid w:val="00C17F88"/>
    <w:rsid w:val="00C31C4B"/>
    <w:rsid w:val="00C3698F"/>
    <w:rsid w:val="00C57B64"/>
    <w:rsid w:val="00C708B3"/>
    <w:rsid w:val="00C7649C"/>
    <w:rsid w:val="00C90D28"/>
    <w:rsid w:val="00C93661"/>
    <w:rsid w:val="00CC5584"/>
    <w:rsid w:val="00CC7080"/>
    <w:rsid w:val="00CC7189"/>
    <w:rsid w:val="00CF0557"/>
    <w:rsid w:val="00D01CF3"/>
    <w:rsid w:val="00D04AB0"/>
    <w:rsid w:val="00D20134"/>
    <w:rsid w:val="00D24617"/>
    <w:rsid w:val="00D335C9"/>
    <w:rsid w:val="00D87629"/>
    <w:rsid w:val="00D96B95"/>
    <w:rsid w:val="00DD3383"/>
    <w:rsid w:val="00DF3619"/>
    <w:rsid w:val="00E02E21"/>
    <w:rsid w:val="00E03F5A"/>
    <w:rsid w:val="00E06291"/>
    <w:rsid w:val="00E26DE7"/>
    <w:rsid w:val="00E44A2C"/>
    <w:rsid w:val="00E620EE"/>
    <w:rsid w:val="00E72E67"/>
    <w:rsid w:val="00E74A4A"/>
    <w:rsid w:val="00E83143"/>
    <w:rsid w:val="00E90539"/>
    <w:rsid w:val="00EA4D83"/>
    <w:rsid w:val="00F22F1F"/>
    <w:rsid w:val="00F31ED4"/>
    <w:rsid w:val="00F43363"/>
    <w:rsid w:val="00F46033"/>
    <w:rsid w:val="00F46A4B"/>
    <w:rsid w:val="00F5161C"/>
    <w:rsid w:val="00F72B34"/>
    <w:rsid w:val="00F777D0"/>
    <w:rsid w:val="00F930DD"/>
    <w:rsid w:val="00F95DCE"/>
    <w:rsid w:val="00FB5F4A"/>
    <w:rsid w:val="00FC25C6"/>
    <w:rsid w:val="00FC2A96"/>
    <w:rsid w:val="00FC2D38"/>
    <w:rsid w:val="00FF0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7A6A6D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  <w:link w:val="a9"/>
    <w:rsid w:val="001B7C1B"/>
    <w:rPr>
      <w:b/>
      <w:sz w:val="28"/>
      <w:szCs w:val="28"/>
    </w:rPr>
  </w:style>
  <w:style w:type="character" w:customStyle="1" w:styleId="ac">
    <w:name w:val="Нижний колонтитул Знак"/>
    <w:basedOn w:val="a0"/>
    <w:link w:val="ab"/>
    <w:locked/>
    <w:rsid w:val="001B7C1B"/>
    <w:rPr>
      <w:b/>
      <w:sz w:val="28"/>
      <w:szCs w:val="28"/>
    </w:rPr>
  </w:style>
  <w:style w:type="character" w:styleId="ae">
    <w:name w:val="page number"/>
    <w:basedOn w:val="a0"/>
    <w:rsid w:val="001B7C1B"/>
  </w:style>
  <w:style w:type="character" w:customStyle="1" w:styleId="af">
    <w:name w:val="Основной текст Знак"/>
    <w:rsid w:val="001B7C1B"/>
    <w:rPr>
      <w:sz w:val="28"/>
    </w:rPr>
  </w:style>
  <w:style w:type="character" w:customStyle="1" w:styleId="af0">
    <w:name w:val="Основной текст_"/>
    <w:link w:val="10"/>
    <w:locked/>
    <w:rsid w:val="001B7C1B"/>
    <w:rPr>
      <w:spacing w:val="5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0"/>
    <w:rsid w:val="001B7C1B"/>
    <w:pPr>
      <w:widowControl w:val="0"/>
      <w:shd w:val="clear" w:color="auto" w:fill="FFFFFF"/>
      <w:spacing w:after="360" w:line="0" w:lineRule="atLeast"/>
      <w:jc w:val="right"/>
    </w:pPr>
    <w:rPr>
      <w:b w:val="0"/>
      <w:spacing w:val="5"/>
      <w:sz w:val="21"/>
      <w:szCs w:val="21"/>
      <w:shd w:val="clear" w:color="auto" w:fill="FFFFFF"/>
      <w:lang/>
    </w:rPr>
  </w:style>
  <w:style w:type="paragraph" w:styleId="2">
    <w:name w:val="Body Text 2"/>
    <w:basedOn w:val="a"/>
    <w:rsid w:val="007A6A6D"/>
    <w:pPr>
      <w:spacing w:after="120" w:line="480" w:lineRule="auto"/>
    </w:pPr>
    <w:rPr>
      <w:b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1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постанов-</vt:lpstr>
    </vt:vector>
  </TitlesOfParts>
  <Company>XXXXX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постанов-</dc:title>
  <dc:creator>User</dc:creator>
  <cp:lastModifiedBy>Администратор</cp:lastModifiedBy>
  <cp:revision>2</cp:revision>
  <cp:lastPrinted>2026-01-13T08:43:00Z</cp:lastPrinted>
  <dcterms:created xsi:type="dcterms:W3CDTF">2026-01-13T11:00:00Z</dcterms:created>
  <dcterms:modified xsi:type="dcterms:W3CDTF">2026-01-13T11:00:00Z</dcterms:modified>
</cp:coreProperties>
</file>