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19F" w:rsidRDefault="001B1C26" w:rsidP="00801524">
      <w:pPr>
        <w:spacing w:after="480" w:line="240" w:lineRule="exact"/>
        <w:ind w:right="53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9" type="#_x0000_t202" style="position:absolute;left:0;text-align:left;margin-left:119.65pt;margin-top:164.7pt;width:108pt;height:18pt;z-index:251671040;mso-position-horizontal-relative:page;mso-position-vertical-relative:page" filled="f" stroked="f">
            <v:textbox style="mso-next-textbox:#_x0000_s1109" inset="0,0,0,0">
              <w:txbxContent>
                <w:p w:rsidR="00626A22" w:rsidRDefault="00626A22" w:rsidP="001B1C26">
                  <w:pPr>
                    <w:pStyle w:val="a3"/>
                    <w:jc w:val="center"/>
                  </w:pPr>
                  <w:r>
                    <w:t>15.08.2025</w:t>
                  </w:r>
                </w:p>
              </w:txbxContent>
            </v:textbox>
            <w10:wrap anchorx="page" anchory="page"/>
          </v:shape>
        </w:pic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 id="_x0000_s1108" type="#_x0000_t202" style="position:absolute;left:0;text-align:left;margin-left:426.2pt;margin-top:164.7pt;width:108pt;height:18pt;z-index:251670016;mso-position-horizontal-relative:page;mso-position-vertical-relative:page" filled="f" stroked="f">
            <v:textbox style="mso-next-textbox:#_x0000_s1108" inset="0,0,0,0">
              <w:txbxContent>
                <w:p w:rsidR="00626A22" w:rsidRDefault="00626A22" w:rsidP="001B1C26">
                  <w:pPr>
                    <w:pStyle w:val="a3"/>
                    <w:jc w:val="center"/>
                  </w:pPr>
                  <w:r>
                    <w:t>911</w:t>
                  </w:r>
                </w:p>
              </w:txbxContent>
            </v:textbox>
            <w10:wrap anchorx="page" anchory="page"/>
          </v:shape>
        </w:pict>
      </w:r>
      <w:r w:rsidR="00207502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8992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83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C0439"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 id="_x0000_s1083" type="#_x0000_t202" style="position:absolute;left:0;text-align:left;margin-left:416.85pt;margin-top:173.7pt;width:65.45pt;height:21.6pt;z-index:251645440;mso-position-horizontal-relative:page;mso-position-vertical-relative:page" filled="f" stroked="f">
            <v:textbox style="mso-next-textbox:#_x0000_s1083" inset="0,0,0,0">
              <w:txbxContent>
                <w:p w:rsidR="00626A22" w:rsidRPr="00BC0439" w:rsidRDefault="00626A22" w:rsidP="002047B7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293817"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 id="_x0000_s1082" type="#_x0000_t202" style="position:absolute;left:0;text-align:left;margin-left:127pt;margin-top:173.7pt;width:100.65pt;height:21.6pt;z-index:251644416;mso-position-horizontal-relative:page;mso-position-vertical-relative:page" filled="f" stroked="f">
            <v:textbox style="mso-next-textbox:#_x0000_s1082" inset="0,0,0,0">
              <w:txbxContent>
                <w:p w:rsidR="00626A22" w:rsidRPr="00BC0439" w:rsidRDefault="00626A22" w:rsidP="0051252A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7D319F">
        <w:rPr>
          <w:rFonts w:ascii="Times New Roman" w:hAnsi="Times New Roman"/>
          <w:b/>
          <w:sz w:val="28"/>
          <w:szCs w:val="28"/>
        </w:rPr>
        <w:t>О праздновании 7</w:t>
      </w:r>
      <w:r w:rsidR="00123DCC">
        <w:rPr>
          <w:rFonts w:ascii="Times New Roman" w:hAnsi="Times New Roman"/>
          <w:b/>
          <w:sz w:val="28"/>
          <w:szCs w:val="28"/>
        </w:rPr>
        <w:t>4</w:t>
      </w:r>
      <w:r w:rsidR="00801524">
        <w:rPr>
          <w:rFonts w:ascii="Times New Roman" w:hAnsi="Times New Roman"/>
          <w:b/>
          <w:sz w:val="28"/>
          <w:szCs w:val="28"/>
        </w:rPr>
        <w:t>-й</w:t>
      </w:r>
      <w:r w:rsidR="004160BD">
        <w:rPr>
          <w:rFonts w:ascii="Times New Roman" w:hAnsi="Times New Roman"/>
          <w:b/>
          <w:sz w:val="28"/>
          <w:szCs w:val="28"/>
        </w:rPr>
        <w:t xml:space="preserve"> годовщи</w:t>
      </w:r>
      <w:r w:rsidR="00801524">
        <w:rPr>
          <w:rFonts w:ascii="Times New Roman" w:hAnsi="Times New Roman"/>
          <w:b/>
          <w:sz w:val="28"/>
          <w:szCs w:val="28"/>
        </w:rPr>
        <w:t>-</w:t>
      </w:r>
      <w:r w:rsidR="004160BD">
        <w:rPr>
          <w:rFonts w:ascii="Times New Roman" w:hAnsi="Times New Roman"/>
          <w:b/>
          <w:sz w:val="28"/>
          <w:szCs w:val="28"/>
        </w:rPr>
        <w:t>ны</w:t>
      </w:r>
      <w:r w:rsidR="007D319F">
        <w:rPr>
          <w:rFonts w:ascii="Times New Roman" w:hAnsi="Times New Roman"/>
          <w:b/>
          <w:sz w:val="28"/>
          <w:szCs w:val="28"/>
        </w:rPr>
        <w:t xml:space="preserve"> со дня присвоения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7D319F">
        <w:rPr>
          <w:rFonts w:ascii="Times New Roman" w:hAnsi="Times New Roman"/>
          <w:b/>
          <w:sz w:val="28"/>
          <w:szCs w:val="28"/>
        </w:rPr>
        <w:t>Алек</w:t>
      </w:r>
      <w:r w:rsidR="00801524">
        <w:rPr>
          <w:rFonts w:ascii="Times New Roman" w:hAnsi="Times New Roman"/>
          <w:b/>
          <w:sz w:val="28"/>
          <w:szCs w:val="28"/>
        </w:rPr>
        <w:t>-</w:t>
      </w:r>
      <w:r w:rsidR="007D319F">
        <w:rPr>
          <w:rFonts w:ascii="Times New Roman" w:hAnsi="Times New Roman"/>
          <w:b/>
          <w:sz w:val="28"/>
          <w:szCs w:val="28"/>
        </w:rPr>
        <w:t>сандровску статуса города</w:t>
      </w:r>
    </w:p>
    <w:p w:rsidR="007D319F" w:rsidRPr="002875B1" w:rsidRDefault="007D319F" w:rsidP="003A1991">
      <w:pPr>
        <w:suppressAutoHyphens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2875B1">
        <w:rPr>
          <w:rFonts w:ascii="Times New Roman" w:hAnsi="Times New Roman"/>
          <w:sz w:val="28"/>
          <w:szCs w:val="28"/>
        </w:rPr>
        <w:t>В соответствии с пунктом 17 ста</w:t>
      </w:r>
      <w:r w:rsidR="003A1991">
        <w:rPr>
          <w:rFonts w:ascii="Times New Roman" w:hAnsi="Times New Roman"/>
          <w:sz w:val="28"/>
          <w:szCs w:val="28"/>
        </w:rPr>
        <w:t xml:space="preserve">тьи 16 Федерального закона от </w:t>
      </w:r>
      <w:r w:rsidR="003A1991">
        <w:rPr>
          <w:rFonts w:ascii="Times New Roman" w:hAnsi="Times New Roman"/>
          <w:sz w:val="28"/>
          <w:szCs w:val="28"/>
        </w:rPr>
        <w:br/>
      </w:r>
      <w:r w:rsidRPr="002875B1">
        <w:rPr>
          <w:rFonts w:ascii="Times New Roman" w:hAnsi="Times New Roman"/>
          <w:sz w:val="28"/>
          <w:szCs w:val="28"/>
        </w:rPr>
        <w:t xml:space="preserve">6 октября </w:t>
      </w:r>
      <w:smartTag w:uri="urn:schemas-microsoft-com:office:smarttags" w:element="metricconverter">
        <w:smartTagPr>
          <w:attr w:name="ProductID" w:val="2003 г"/>
        </w:smartTagPr>
        <w:r w:rsidRPr="002875B1">
          <w:rPr>
            <w:rFonts w:ascii="Times New Roman" w:hAnsi="Times New Roman"/>
            <w:sz w:val="28"/>
            <w:szCs w:val="28"/>
          </w:rPr>
          <w:t>2003 г</w:t>
        </w:r>
      </w:smartTag>
      <w:r w:rsidR="003A1991">
        <w:rPr>
          <w:rFonts w:ascii="Times New Roman" w:hAnsi="Times New Roman"/>
          <w:sz w:val="28"/>
          <w:szCs w:val="28"/>
        </w:rPr>
        <w:t>. № 131-</w:t>
      </w:r>
      <w:r w:rsidRPr="002875B1">
        <w:rPr>
          <w:rFonts w:ascii="Times New Roman" w:hAnsi="Times New Roman"/>
          <w:sz w:val="28"/>
          <w:szCs w:val="28"/>
        </w:rPr>
        <w:t>ФЗ «Об общих принципах организации местного самоуправления в Российской Федерации», в связи с празднованием 7</w:t>
      </w:r>
      <w:r w:rsidR="00123DCC">
        <w:rPr>
          <w:rFonts w:ascii="Times New Roman" w:hAnsi="Times New Roman"/>
          <w:sz w:val="28"/>
          <w:szCs w:val="28"/>
        </w:rPr>
        <w:t>4</w:t>
      </w:r>
      <w:r w:rsidR="003A1991">
        <w:rPr>
          <w:rFonts w:ascii="Times New Roman" w:hAnsi="Times New Roman"/>
          <w:sz w:val="28"/>
          <w:szCs w:val="28"/>
        </w:rPr>
        <w:t>-й</w:t>
      </w:r>
      <w:r w:rsidR="0074623D">
        <w:rPr>
          <w:rFonts w:ascii="Times New Roman" w:hAnsi="Times New Roman"/>
          <w:sz w:val="28"/>
          <w:szCs w:val="28"/>
        </w:rPr>
        <w:t xml:space="preserve"> </w:t>
      </w:r>
      <w:r w:rsidR="004160BD">
        <w:rPr>
          <w:rFonts w:ascii="Times New Roman" w:hAnsi="Times New Roman"/>
          <w:sz w:val="28"/>
          <w:szCs w:val="28"/>
        </w:rPr>
        <w:t>годовщины</w:t>
      </w:r>
      <w:r w:rsidRPr="002875B1">
        <w:rPr>
          <w:rFonts w:ascii="Times New Roman" w:hAnsi="Times New Roman"/>
          <w:sz w:val="28"/>
          <w:szCs w:val="28"/>
        </w:rPr>
        <w:t xml:space="preserve"> со дня присвоения Александровску статуса города, </w:t>
      </w:r>
    </w:p>
    <w:p w:rsidR="007D319F" w:rsidRPr="002875B1" w:rsidRDefault="007D319F" w:rsidP="003A1991">
      <w:pPr>
        <w:suppressAutoHyphens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2875B1">
        <w:rPr>
          <w:rFonts w:ascii="Times New Roman" w:hAnsi="Times New Roman"/>
          <w:sz w:val="28"/>
          <w:szCs w:val="28"/>
        </w:rPr>
        <w:t>администрация Александровского муниципального округа ПОСТАНОВЛЯЕТ:</w:t>
      </w:r>
    </w:p>
    <w:p w:rsidR="0074623D" w:rsidRDefault="00736573" w:rsidP="003A1991">
      <w:pPr>
        <w:pStyle w:val="ListParagraph"/>
        <w:suppressAutoHyphens/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74623D">
        <w:rPr>
          <w:rFonts w:ascii="Times New Roman" w:hAnsi="Times New Roman"/>
          <w:sz w:val="28"/>
          <w:szCs w:val="28"/>
        </w:rPr>
        <w:t>Провести  мероприятия,</w:t>
      </w:r>
      <w:r w:rsidR="0074623D" w:rsidRPr="0074623D">
        <w:rPr>
          <w:rFonts w:ascii="Times New Roman" w:hAnsi="Times New Roman"/>
          <w:sz w:val="28"/>
          <w:szCs w:val="28"/>
        </w:rPr>
        <w:t xml:space="preserve"> </w:t>
      </w:r>
      <w:r w:rsidR="0074623D">
        <w:rPr>
          <w:rFonts w:ascii="Times New Roman" w:hAnsi="Times New Roman"/>
          <w:sz w:val="28"/>
          <w:szCs w:val="28"/>
        </w:rPr>
        <w:t>посвященные</w:t>
      </w:r>
      <w:r w:rsidR="0074623D" w:rsidRPr="002875B1">
        <w:rPr>
          <w:rFonts w:ascii="Times New Roman" w:hAnsi="Times New Roman"/>
          <w:sz w:val="28"/>
          <w:szCs w:val="28"/>
        </w:rPr>
        <w:t xml:space="preserve"> празднованию 7</w:t>
      </w:r>
      <w:r w:rsidR="00123DCC">
        <w:rPr>
          <w:rFonts w:ascii="Times New Roman" w:hAnsi="Times New Roman"/>
          <w:sz w:val="28"/>
          <w:szCs w:val="28"/>
        </w:rPr>
        <w:t>4</w:t>
      </w:r>
      <w:r w:rsidR="003A1991">
        <w:rPr>
          <w:rFonts w:ascii="Times New Roman" w:hAnsi="Times New Roman"/>
          <w:sz w:val="28"/>
          <w:szCs w:val="28"/>
        </w:rPr>
        <w:t>-й</w:t>
      </w:r>
      <w:r w:rsidR="0074623D">
        <w:rPr>
          <w:rFonts w:ascii="Times New Roman" w:hAnsi="Times New Roman"/>
          <w:sz w:val="28"/>
          <w:szCs w:val="28"/>
        </w:rPr>
        <w:t xml:space="preserve"> годовщины</w:t>
      </w:r>
      <w:r w:rsidR="0074623D" w:rsidRPr="002875B1">
        <w:rPr>
          <w:rFonts w:ascii="Times New Roman" w:hAnsi="Times New Roman"/>
          <w:sz w:val="28"/>
          <w:szCs w:val="28"/>
        </w:rPr>
        <w:t xml:space="preserve"> со дня присвоения Александровску статуса города</w:t>
      </w:r>
      <w:r w:rsidR="00123DCC">
        <w:rPr>
          <w:rFonts w:ascii="Times New Roman" w:hAnsi="Times New Roman"/>
          <w:sz w:val="28"/>
          <w:szCs w:val="28"/>
        </w:rPr>
        <w:t xml:space="preserve"> в г. Александровске </w:t>
      </w:r>
      <w:r w:rsidR="003A1991">
        <w:rPr>
          <w:rFonts w:ascii="Times New Roman" w:hAnsi="Times New Roman"/>
          <w:sz w:val="28"/>
          <w:szCs w:val="28"/>
        </w:rPr>
        <w:br/>
      </w:r>
      <w:r w:rsidR="00123DCC">
        <w:rPr>
          <w:rFonts w:ascii="Times New Roman" w:hAnsi="Times New Roman"/>
          <w:sz w:val="28"/>
          <w:szCs w:val="28"/>
        </w:rPr>
        <w:t>23 августа 2025</w:t>
      </w:r>
      <w:r w:rsidR="00C7450A">
        <w:rPr>
          <w:rFonts w:ascii="Times New Roman" w:hAnsi="Times New Roman"/>
          <w:sz w:val="28"/>
          <w:szCs w:val="28"/>
        </w:rPr>
        <w:t xml:space="preserve"> года.</w:t>
      </w:r>
    </w:p>
    <w:p w:rsidR="007D319F" w:rsidRPr="002875B1" w:rsidRDefault="00736573" w:rsidP="003A1991">
      <w:pPr>
        <w:pStyle w:val="ListParagraph"/>
        <w:suppressAutoHyphens/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7D319F" w:rsidRPr="002875B1">
        <w:rPr>
          <w:rFonts w:ascii="Times New Roman" w:hAnsi="Times New Roman"/>
          <w:sz w:val="28"/>
          <w:szCs w:val="28"/>
        </w:rPr>
        <w:t>Утвердить план мероприятий, посвященных празднованию 7</w:t>
      </w:r>
      <w:r w:rsidR="00123DCC">
        <w:rPr>
          <w:rFonts w:ascii="Times New Roman" w:hAnsi="Times New Roman"/>
          <w:sz w:val="28"/>
          <w:szCs w:val="28"/>
        </w:rPr>
        <w:t>4</w:t>
      </w:r>
      <w:r w:rsidR="003A1991">
        <w:rPr>
          <w:rFonts w:ascii="Times New Roman" w:hAnsi="Times New Roman"/>
          <w:sz w:val="28"/>
          <w:szCs w:val="28"/>
        </w:rPr>
        <w:t>-й</w:t>
      </w:r>
      <w:r w:rsidR="004160BD">
        <w:rPr>
          <w:rFonts w:ascii="Times New Roman" w:hAnsi="Times New Roman"/>
          <w:sz w:val="28"/>
          <w:szCs w:val="28"/>
        </w:rPr>
        <w:t xml:space="preserve"> годовщины</w:t>
      </w:r>
      <w:r w:rsidR="007D319F" w:rsidRPr="002875B1">
        <w:rPr>
          <w:rFonts w:ascii="Times New Roman" w:hAnsi="Times New Roman"/>
          <w:sz w:val="28"/>
          <w:szCs w:val="28"/>
        </w:rPr>
        <w:t xml:space="preserve"> со дня присвоения Александровску статуса города</w:t>
      </w:r>
      <w:r w:rsidR="00C7450A">
        <w:rPr>
          <w:rFonts w:ascii="Times New Roman" w:hAnsi="Times New Roman"/>
          <w:sz w:val="28"/>
          <w:szCs w:val="28"/>
        </w:rPr>
        <w:t>.</w:t>
      </w:r>
    </w:p>
    <w:p w:rsidR="00502F96" w:rsidRPr="00801524" w:rsidRDefault="0074623D" w:rsidP="003A1991">
      <w:pPr>
        <w:pStyle w:val="a5"/>
        <w:suppressAutoHyphens/>
        <w:spacing w:after="0"/>
        <w:ind w:firstLine="709"/>
        <w:rPr>
          <w:b w:val="0"/>
          <w:szCs w:val="28"/>
        </w:rPr>
      </w:pPr>
      <w:r w:rsidRPr="00801524">
        <w:rPr>
          <w:b w:val="0"/>
          <w:szCs w:val="28"/>
        </w:rPr>
        <w:t>3</w:t>
      </w:r>
      <w:r w:rsidR="00736573">
        <w:rPr>
          <w:b w:val="0"/>
          <w:szCs w:val="28"/>
        </w:rPr>
        <w:t>. </w:t>
      </w:r>
      <w:r w:rsidR="003A1991">
        <w:rPr>
          <w:b w:val="0"/>
          <w:szCs w:val="28"/>
        </w:rPr>
        <w:t>Начальнику отдела культуры,</w:t>
      </w:r>
      <w:r w:rsidR="00721BFB" w:rsidRPr="00801524">
        <w:rPr>
          <w:b w:val="0"/>
          <w:szCs w:val="28"/>
        </w:rPr>
        <w:t xml:space="preserve"> спорта, туризма и молодежной политики Морозовой Т.Б. </w:t>
      </w:r>
      <w:r w:rsidR="007D319F" w:rsidRPr="00801524">
        <w:rPr>
          <w:b w:val="0"/>
          <w:szCs w:val="28"/>
        </w:rPr>
        <w:t>обеспечить подготовку и проведение мероприятий, в соответствии с утвержденным планом.</w:t>
      </w:r>
    </w:p>
    <w:p w:rsidR="00721BFB" w:rsidRPr="00801524" w:rsidRDefault="00736573" w:rsidP="003A1991">
      <w:pPr>
        <w:pStyle w:val="a5"/>
        <w:suppressAutoHyphens/>
        <w:spacing w:after="0"/>
        <w:ind w:firstLine="709"/>
        <w:rPr>
          <w:b w:val="0"/>
          <w:szCs w:val="28"/>
        </w:rPr>
      </w:pPr>
      <w:r>
        <w:rPr>
          <w:b w:val="0"/>
          <w:szCs w:val="28"/>
        </w:rPr>
        <w:t>4. </w:t>
      </w:r>
      <w:r w:rsidR="00721BFB" w:rsidRPr="00801524">
        <w:rPr>
          <w:b w:val="0"/>
          <w:szCs w:val="28"/>
        </w:rPr>
        <w:t xml:space="preserve">Начальнику отдела по территориальной безопасности, по ГО и ЧС Башкову А.В. обеспечить общественный порядок во время </w:t>
      </w:r>
      <w:r w:rsidR="004235D6" w:rsidRPr="00801524">
        <w:rPr>
          <w:b w:val="0"/>
          <w:szCs w:val="28"/>
        </w:rPr>
        <w:t xml:space="preserve">подготовки и </w:t>
      </w:r>
      <w:r w:rsidR="00721BFB" w:rsidRPr="00801524">
        <w:rPr>
          <w:b w:val="0"/>
          <w:szCs w:val="28"/>
        </w:rPr>
        <w:t>проведения мероприятий.</w:t>
      </w:r>
    </w:p>
    <w:p w:rsidR="00284450" w:rsidRPr="00801524" w:rsidRDefault="00736573" w:rsidP="003A1991">
      <w:pPr>
        <w:pStyle w:val="a5"/>
        <w:suppressAutoHyphens/>
        <w:spacing w:after="0"/>
        <w:ind w:firstLine="709"/>
        <w:rPr>
          <w:b w:val="0"/>
          <w:szCs w:val="28"/>
        </w:rPr>
      </w:pPr>
      <w:r>
        <w:rPr>
          <w:b w:val="0"/>
          <w:szCs w:val="28"/>
        </w:rPr>
        <w:t>5. </w:t>
      </w:r>
      <w:r w:rsidR="00284450" w:rsidRPr="00801524">
        <w:rPr>
          <w:b w:val="0"/>
          <w:szCs w:val="28"/>
        </w:rPr>
        <w:t xml:space="preserve">Начальнику отдела транспорта, дорожного хозяйства и благоустройства Лукояновой Н.И. обеспечить уборку </w:t>
      </w:r>
      <w:r w:rsidR="004235D6" w:rsidRPr="00801524">
        <w:rPr>
          <w:b w:val="0"/>
          <w:szCs w:val="28"/>
        </w:rPr>
        <w:t xml:space="preserve">и вывоз </w:t>
      </w:r>
      <w:r w:rsidR="00284450" w:rsidRPr="00801524">
        <w:rPr>
          <w:b w:val="0"/>
          <w:szCs w:val="28"/>
        </w:rPr>
        <w:t xml:space="preserve">мусора </w:t>
      </w:r>
      <w:r w:rsidR="004235D6" w:rsidRPr="00801524">
        <w:rPr>
          <w:b w:val="0"/>
          <w:szCs w:val="28"/>
        </w:rPr>
        <w:t>с</w:t>
      </w:r>
      <w:r w:rsidR="00284450" w:rsidRPr="00801524">
        <w:rPr>
          <w:b w:val="0"/>
          <w:szCs w:val="28"/>
        </w:rPr>
        <w:t xml:space="preserve"> территории праздника.</w:t>
      </w:r>
    </w:p>
    <w:p w:rsidR="007D319F" w:rsidRPr="00801524" w:rsidRDefault="00284450" w:rsidP="003A1991">
      <w:pPr>
        <w:pStyle w:val="a5"/>
        <w:suppressAutoHyphens/>
        <w:spacing w:after="0"/>
        <w:ind w:firstLine="709"/>
        <w:rPr>
          <w:b w:val="0"/>
          <w:szCs w:val="28"/>
        </w:rPr>
      </w:pPr>
      <w:r w:rsidRPr="00801524">
        <w:rPr>
          <w:b w:val="0"/>
          <w:szCs w:val="28"/>
        </w:rPr>
        <w:t>6</w:t>
      </w:r>
      <w:r w:rsidR="00736573">
        <w:rPr>
          <w:b w:val="0"/>
          <w:szCs w:val="28"/>
        </w:rPr>
        <w:t>. </w:t>
      </w:r>
      <w:r w:rsidR="00502F96" w:rsidRPr="00801524">
        <w:rPr>
          <w:b w:val="0"/>
          <w:szCs w:val="28"/>
        </w:rPr>
        <w:t xml:space="preserve">Утвердить схему временного прекращения движения транспортных средств по отдельным участкам автомобильных дорог общего пользования местного значения в границах города Александровска и движения маршрутных транспортных средств при проведении </w:t>
      </w:r>
      <w:r w:rsidR="002047B7" w:rsidRPr="00801524">
        <w:rPr>
          <w:b w:val="0"/>
          <w:szCs w:val="28"/>
        </w:rPr>
        <w:t>2</w:t>
      </w:r>
      <w:r w:rsidR="00123DCC" w:rsidRPr="00801524">
        <w:rPr>
          <w:b w:val="0"/>
          <w:szCs w:val="28"/>
        </w:rPr>
        <w:t>3 августа 2025</w:t>
      </w:r>
      <w:r w:rsidR="00C3169C" w:rsidRPr="00801524">
        <w:rPr>
          <w:b w:val="0"/>
          <w:szCs w:val="28"/>
        </w:rPr>
        <w:t xml:space="preserve"> года </w:t>
      </w:r>
      <w:r w:rsidR="0066040C" w:rsidRPr="00801524">
        <w:rPr>
          <w:b w:val="0"/>
          <w:bCs/>
          <w:szCs w:val="28"/>
        </w:rPr>
        <w:t xml:space="preserve">с </w:t>
      </w:r>
      <w:r w:rsidR="00242AFD" w:rsidRPr="00801524">
        <w:rPr>
          <w:b w:val="0"/>
          <w:bCs/>
          <w:szCs w:val="28"/>
        </w:rPr>
        <w:t>10</w:t>
      </w:r>
      <w:r w:rsidR="0066040C" w:rsidRPr="00801524">
        <w:rPr>
          <w:b w:val="0"/>
          <w:bCs/>
          <w:szCs w:val="28"/>
        </w:rPr>
        <w:t>:00 до 24:00</w:t>
      </w:r>
      <w:r w:rsidR="0066040C" w:rsidRPr="00801524">
        <w:rPr>
          <w:b w:val="0"/>
          <w:szCs w:val="28"/>
        </w:rPr>
        <w:t xml:space="preserve"> </w:t>
      </w:r>
      <w:r w:rsidR="00502F96" w:rsidRPr="00801524">
        <w:rPr>
          <w:b w:val="0"/>
          <w:szCs w:val="28"/>
        </w:rPr>
        <w:t>мероприятий, посвященных празднованию 7</w:t>
      </w:r>
      <w:r w:rsidR="00123DCC" w:rsidRPr="00801524">
        <w:rPr>
          <w:b w:val="0"/>
          <w:szCs w:val="28"/>
        </w:rPr>
        <w:t>4</w:t>
      </w:r>
      <w:r w:rsidR="003A1991">
        <w:rPr>
          <w:b w:val="0"/>
          <w:szCs w:val="28"/>
        </w:rPr>
        <w:t>-й</w:t>
      </w:r>
      <w:r w:rsidR="00502F96" w:rsidRPr="00801524">
        <w:rPr>
          <w:b w:val="0"/>
          <w:szCs w:val="28"/>
        </w:rPr>
        <w:t xml:space="preserve"> годовщины со дня присвоения Александровску статуса города</w:t>
      </w:r>
      <w:r w:rsidR="0066040C" w:rsidRPr="00801524">
        <w:rPr>
          <w:b w:val="0"/>
          <w:szCs w:val="28"/>
        </w:rPr>
        <w:t>,</w:t>
      </w:r>
      <w:r w:rsidR="007D319F" w:rsidRPr="00801524">
        <w:rPr>
          <w:b w:val="0"/>
          <w:szCs w:val="28"/>
        </w:rPr>
        <w:t xml:space="preserve"> </w:t>
      </w:r>
      <w:r w:rsidR="00502F96" w:rsidRPr="00801524">
        <w:rPr>
          <w:b w:val="0"/>
          <w:szCs w:val="28"/>
        </w:rPr>
        <w:t>согласно приложению 1 к настоящему постановлению.</w:t>
      </w:r>
    </w:p>
    <w:p w:rsidR="00BC0439" w:rsidRPr="00801524" w:rsidRDefault="00284450" w:rsidP="003A1991">
      <w:pPr>
        <w:pStyle w:val="a5"/>
        <w:spacing w:after="0"/>
        <w:ind w:firstLine="709"/>
        <w:rPr>
          <w:b w:val="0"/>
          <w:szCs w:val="28"/>
        </w:rPr>
      </w:pPr>
      <w:r w:rsidRPr="00801524">
        <w:rPr>
          <w:b w:val="0"/>
          <w:szCs w:val="28"/>
        </w:rPr>
        <w:lastRenderedPageBreak/>
        <w:t>7</w:t>
      </w:r>
      <w:r w:rsidR="00736573">
        <w:rPr>
          <w:b w:val="0"/>
          <w:szCs w:val="28"/>
        </w:rPr>
        <w:t>. </w:t>
      </w:r>
      <w:r w:rsidR="00BC0439" w:rsidRPr="00801524">
        <w:rPr>
          <w:b w:val="0"/>
          <w:szCs w:val="28"/>
        </w:rPr>
        <w:t>Настоящее постановление опубликовать в газете «Боевой путь» и в сетевом издании официальный сайт администрации Александровского муниципального округа Пермского края (</w:t>
      </w:r>
      <w:r w:rsidR="00BC0439" w:rsidRPr="00801524">
        <w:rPr>
          <w:b w:val="0"/>
          <w:szCs w:val="28"/>
          <w:lang w:val="en-US"/>
        </w:rPr>
        <w:t>www</w:t>
      </w:r>
      <w:r w:rsidR="00BC0439" w:rsidRPr="00801524">
        <w:rPr>
          <w:b w:val="0"/>
          <w:szCs w:val="28"/>
        </w:rPr>
        <w:t>.</w:t>
      </w:r>
      <w:r w:rsidR="00BC0439" w:rsidRPr="00801524">
        <w:rPr>
          <w:b w:val="0"/>
          <w:szCs w:val="28"/>
          <w:lang w:val="en-US"/>
        </w:rPr>
        <w:t>aleksraion</w:t>
      </w:r>
      <w:r w:rsidR="00BC0439" w:rsidRPr="00801524">
        <w:rPr>
          <w:b w:val="0"/>
          <w:szCs w:val="28"/>
        </w:rPr>
        <w:t>.</w:t>
      </w:r>
      <w:r w:rsidR="00BC0439" w:rsidRPr="00801524">
        <w:rPr>
          <w:b w:val="0"/>
          <w:szCs w:val="28"/>
          <w:lang w:val="en-US"/>
        </w:rPr>
        <w:t>ru</w:t>
      </w:r>
      <w:r w:rsidR="00BC0439" w:rsidRPr="00801524">
        <w:rPr>
          <w:b w:val="0"/>
          <w:szCs w:val="28"/>
        </w:rPr>
        <w:t>).</w:t>
      </w:r>
    </w:p>
    <w:p w:rsidR="007D319F" w:rsidRPr="00801524" w:rsidRDefault="00284450" w:rsidP="003A1991">
      <w:pPr>
        <w:pStyle w:val="a5"/>
        <w:suppressAutoHyphens/>
        <w:spacing w:after="0"/>
        <w:ind w:firstLine="709"/>
        <w:rPr>
          <w:b w:val="0"/>
          <w:szCs w:val="28"/>
        </w:rPr>
      </w:pPr>
      <w:r w:rsidRPr="00801524">
        <w:rPr>
          <w:b w:val="0"/>
          <w:szCs w:val="28"/>
        </w:rPr>
        <w:t>8</w:t>
      </w:r>
      <w:r w:rsidR="00736573">
        <w:rPr>
          <w:b w:val="0"/>
          <w:szCs w:val="28"/>
        </w:rPr>
        <w:t>. </w:t>
      </w:r>
      <w:r w:rsidR="007D319F" w:rsidRPr="00801524">
        <w:rPr>
          <w:b w:val="0"/>
          <w:szCs w:val="28"/>
        </w:rPr>
        <w:t>Контроль за исполнением постановления возложить на з</w:t>
      </w:r>
      <w:r w:rsidR="002875B1" w:rsidRPr="00801524">
        <w:rPr>
          <w:b w:val="0"/>
          <w:szCs w:val="28"/>
        </w:rPr>
        <w:t xml:space="preserve">аместителя главы администрации </w:t>
      </w:r>
      <w:r w:rsidR="007D319F" w:rsidRPr="00801524">
        <w:rPr>
          <w:b w:val="0"/>
          <w:szCs w:val="28"/>
        </w:rPr>
        <w:t xml:space="preserve">округа по социальной политике. </w:t>
      </w:r>
    </w:p>
    <w:p w:rsidR="007D319F" w:rsidRPr="00801524" w:rsidRDefault="002047B7" w:rsidP="007D319F">
      <w:pPr>
        <w:pStyle w:val="a5"/>
        <w:spacing w:before="720" w:after="0" w:line="240" w:lineRule="exact"/>
        <w:ind w:firstLine="0"/>
        <w:jc w:val="left"/>
        <w:rPr>
          <w:b w:val="0"/>
          <w:szCs w:val="28"/>
        </w:rPr>
      </w:pPr>
      <w:r w:rsidRPr="00801524">
        <w:rPr>
          <w:b w:val="0"/>
          <w:szCs w:val="28"/>
        </w:rPr>
        <w:t>Г</w:t>
      </w:r>
      <w:r w:rsidR="007D319F" w:rsidRPr="00801524">
        <w:rPr>
          <w:b w:val="0"/>
          <w:szCs w:val="28"/>
        </w:rPr>
        <w:t>лав</w:t>
      </w:r>
      <w:r w:rsidRPr="00801524">
        <w:rPr>
          <w:b w:val="0"/>
          <w:szCs w:val="28"/>
        </w:rPr>
        <w:t>а</w:t>
      </w:r>
      <w:r w:rsidR="007D319F" w:rsidRPr="00801524">
        <w:rPr>
          <w:b w:val="0"/>
          <w:szCs w:val="28"/>
        </w:rPr>
        <w:t xml:space="preserve"> муниципального  округа –</w:t>
      </w:r>
    </w:p>
    <w:p w:rsidR="007D319F" w:rsidRPr="00801524" w:rsidRDefault="002047B7" w:rsidP="007D319F">
      <w:pPr>
        <w:pStyle w:val="a5"/>
        <w:spacing w:after="0" w:line="240" w:lineRule="exact"/>
        <w:ind w:firstLine="0"/>
        <w:jc w:val="left"/>
        <w:rPr>
          <w:b w:val="0"/>
          <w:szCs w:val="28"/>
        </w:rPr>
      </w:pPr>
      <w:r w:rsidRPr="00801524">
        <w:rPr>
          <w:b w:val="0"/>
          <w:szCs w:val="28"/>
        </w:rPr>
        <w:t>глава</w:t>
      </w:r>
      <w:r w:rsidR="007D319F" w:rsidRPr="00801524">
        <w:rPr>
          <w:b w:val="0"/>
          <w:szCs w:val="28"/>
        </w:rPr>
        <w:t xml:space="preserve"> администрации Александровского</w:t>
      </w:r>
    </w:p>
    <w:p w:rsidR="00BC0439" w:rsidRPr="00801524" w:rsidRDefault="007D319F" w:rsidP="007D319F">
      <w:pPr>
        <w:pStyle w:val="a5"/>
        <w:spacing w:after="0" w:line="240" w:lineRule="exact"/>
        <w:ind w:firstLine="0"/>
        <w:jc w:val="left"/>
        <w:rPr>
          <w:b w:val="0"/>
          <w:szCs w:val="28"/>
        </w:rPr>
        <w:sectPr w:rsidR="00BC0439" w:rsidRPr="00801524" w:rsidSect="00184AF3">
          <w:headerReference w:type="default" r:id="rId9"/>
          <w:footerReference w:type="default" r:id="rId10"/>
          <w:pgSz w:w="11906" w:h="16838" w:code="9"/>
          <w:pgMar w:top="1134" w:right="851" w:bottom="1134" w:left="1418" w:header="720" w:footer="720" w:gutter="0"/>
          <w:cols w:space="708"/>
          <w:docGrid w:linePitch="360"/>
        </w:sectPr>
      </w:pPr>
      <w:r w:rsidRPr="00801524">
        <w:rPr>
          <w:b w:val="0"/>
          <w:szCs w:val="28"/>
        </w:rPr>
        <w:t>муниципального округа</w:t>
      </w:r>
      <w:r w:rsidRPr="00801524">
        <w:rPr>
          <w:b w:val="0"/>
          <w:szCs w:val="28"/>
        </w:rPr>
        <w:tab/>
      </w:r>
      <w:r w:rsidRPr="00801524">
        <w:rPr>
          <w:b w:val="0"/>
          <w:szCs w:val="28"/>
        </w:rPr>
        <w:tab/>
      </w:r>
      <w:r w:rsidRPr="00801524">
        <w:rPr>
          <w:b w:val="0"/>
          <w:szCs w:val="28"/>
        </w:rPr>
        <w:tab/>
      </w:r>
      <w:r w:rsidRPr="00801524">
        <w:rPr>
          <w:b w:val="0"/>
          <w:szCs w:val="28"/>
        </w:rPr>
        <w:tab/>
      </w:r>
      <w:r w:rsidRPr="00801524">
        <w:rPr>
          <w:b w:val="0"/>
          <w:szCs w:val="28"/>
        </w:rPr>
        <w:tab/>
      </w:r>
      <w:r w:rsidR="00123DCC" w:rsidRPr="00801524">
        <w:rPr>
          <w:b w:val="0"/>
          <w:szCs w:val="28"/>
        </w:rPr>
        <w:t xml:space="preserve">         </w:t>
      </w:r>
      <w:r w:rsidR="002047B7" w:rsidRPr="00801524">
        <w:rPr>
          <w:b w:val="0"/>
          <w:szCs w:val="28"/>
        </w:rPr>
        <w:t xml:space="preserve">О.Э. </w:t>
      </w:r>
      <w:r w:rsidR="00123DCC" w:rsidRPr="00801524">
        <w:rPr>
          <w:b w:val="0"/>
          <w:szCs w:val="28"/>
        </w:rPr>
        <w:t>Белобаржевская</w:t>
      </w:r>
    </w:p>
    <w:p w:rsidR="007D319F" w:rsidRDefault="00367937" w:rsidP="00801524">
      <w:pPr>
        <w:pStyle w:val="2"/>
        <w:keepNext w:val="0"/>
        <w:tabs>
          <w:tab w:val="clear" w:pos="0"/>
        </w:tabs>
        <w:spacing w:line="240" w:lineRule="exact"/>
        <w:ind w:left="6237" w:firstLine="0"/>
        <w:jc w:val="left"/>
      </w:pPr>
      <w:r>
        <w:lastRenderedPageBreak/>
        <w:t>УТВЕРЖДЕН</w:t>
      </w:r>
    </w:p>
    <w:p w:rsidR="007D319F" w:rsidRDefault="0045692B" w:rsidP="00801524">
      <w:pPr>
        <w:pStyle w:val="2"/>
        <w:keepNext w:val="0"/>
        <w:tabs>
          <w:tab w:val="clear" w:pos="0"/>
        </w:tabs>
        <w:spacing w:line="240" w:lineRule="exact"/>
        <w:ind w:left="6237" w:firstLine="0"/>
        <w:jc w:val="left"/>
      </w:pPr>
      <w:r>
        <w:t>постановлением</w:t>
      </w:r>
    </w:p>
    <w:p w:rsidR="007D319F" w:rsidRDefault="007D319F" w:rsidP="00801524">
      <w:pPr>
        <w:pStyle w:val="2"/>
        <w:keepNext w:val="0"/>
        <w:numPr>
          <w:ilvl w:val="0"/>
          <w:numId w:val="0"/>
        </w:numPr>
        <w:spacing w:line="240" w:lineRule="exact"/>
        <w:ind w:left="6237"/>
        <w:jc w:val="left"/>
      </w:pPr>
      <w:r>
        <w:t>администрации Александровского муниципального округа</w:t>
      </w:r>
    </w:p>
    <w:p w:rsidR="007D319F" w:rsidRPr="0066040C" w:rsidRDefault="00293817" w:rsidP="00801524">
      <w:pPr>
        <w:pStyle w:val="2"/>
        <w:keepNext w:val="0"/>
        <w:numPr>
          <w:ilvl w:val="0"/>
          <w:numId w:val="0"/>
        </w:numPr>
        <w:spacing w:line="240" w:lineRule="exact"/>
        <w:ind w:left="6237"/>
        <w:jc w:val="left"/>
      </w:pPr>
      <w:r>
        <w:t xml:space="preserve">от </w:t>
      </w:r>
      <w:r w:rsidR="006C1FA8">
        <w:t>15.08.2025</w:t>
      </w:r>
      <w:r w:rsidR="00801524">
        <w:t xml:space="preserve"> </w:t>
      </w:r>
      <w:r>
        <w:t xml:space="preserve">№ </w:t>
      </w:r>
      <w:r w:rsidR="006C1FA8">
        <w:t>911</w:t>
      </w:r>
    </w:p>
    <w:p w:rsidR="00801524" w:rsidRDefault="00801524" w:rsidP="007D319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D319F" w:rsidRDefault="007D319F" w:rsidP="007D319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</w:t>
      </w:r>
    </w:p>
    <w:p w:rsidR="007D319F" w:rsidRDefault="007D319F" w:rsidP="007D319F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мероприятий, посвященных празднованию 7</w:t>
      </w:r>
      <w:r w:rsidR="00123DCC">
        <w:rPr>
          <w:rFonts w:ascii="Times New Roman" w:hAnsi="Times New Roman"/>
          <w:b/>
          <w:sz w:val="28"/>
          <w:szCs w:val="28"/>
        </w:rPr>
        <w:t>4</w:t>
      </w:r>
      <w:r w:rsidR="003A1991">
        <w:rPr>
          <w:rFonts w:ascii="Times New Roman" w:hAnsi="Times New Roman"/>
          <w:b/>
          <w:sz w:val="28"/>
          <w:szCs w:val="28"/>
        </w:rPr>
        <w:t>-й</w:t>
      </w:r>
      <w:r w:rsidR="0045692B">
        <w:rPr>
          <w:rFonts w:ascii="Times New Roman" w:hAnsi="Times New Roman"/>
          <w:b/>
          <w:sz w:val="28"/>
          <w:szCs w:val="28"/>
        </w:rPr>
        <w:t xml:space="preserve"> годовщины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D319F" w:rsidRDefault="007D319F" w:rsidP="007D319F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 дня присвоения Александровску статуса города</w:t>
      </w:r>
    </w:p>
    <w:p w:rsidR="007D319F" w:rsidRDefault="00123DCC" w:rsidP="009051C8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23</w:t>
      </w:r>
      <w:r w:rsidR="005118E3">
        <w:rPr>
          <w:rFonts w:ascii="Times New Roman" w:hAnsi="Times New Roman"/>
          <w:b/>
          <w:sz w:val="28"/>
          <w:szCs w:val="28"/>
        </w:rPr>
        <w:t xml:space="preserve"> августа </w:t>
      </w:r>
      <w:r w:rsidR="007D319F">
        <w:rPr>
          <w:rFonts w:ascii="Times New Roman" w:hAnsi="Times New Roman"/>
          <w:b/>
          <w:sz w:val="28"/>
          <w:szCs w:val="28"/>
        </w:rPr>
        <w:t>202</w:t>
      </w:r>
      <w:r>
        <w:rPr>
          <w:rFonts w:ascii="Times New Roman" w:hAnsi="Times New Roman"/>
          <w:b/>
          <w:sz w:val="28"/>
          <w:szCs w:val="28"/>
        </w:rPr>
        <w:t>5</w:t>
      </w:r>
      <w:r w:rsidR="007D319F">
        <w:rPr>
          <w:rFonts w:ascii="Times New Roman" w:hAnsi="Times New Roman"/>
          <w:b/>
          <w:sz w:val="28"/>
          <w:szCs w:val="28"/>
        </w:rPr>
        <w:t xml:space="preserve"> год</w:t>
      </w:r>
      <w:r w:rsidR="005118E3">
        <w:rPr>
          <w:rFonts w:ascii="Times New Roman" w:hAnsi="Times New Roman"/>
          <w:b/>
          <w:sz w:val="28"/>
          <w:szCs w:val="28"/>
        </w:rPr>
        <w:t>а</w:t>
      </w:r>
    </w:p>
    <w:p w:rsidR="00703323" w:rsidRPr="00703323" w:rsidRDefault="00703323" w:rsidP="00020ECC">
      <w:pPr>
        <w:spacing w:after="0" w:line="240" w:lineRule="exact"/>
        <w:rPr>
          <w:rFonts w:ascii="Times New Roman" w:hAnsi="Times New Roman"/>
          <w:b/>
          <w:color w:val="FF0000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4678"/>
        <w:gridCol w:w="992"/>
        <w:gridCol w:w="3119"/>
      </w:tblGrid>
      <w:tr w:rsidR="0045692B" w:rsidRPr="00801524" w:rsidTr="00801524">
        <w:trPr>
          <w:trHeight w:val="695"/>
        </w:trPr>
        <w:tc>
          <w:tcPr>
            <w:tcW w:w="817" w:type="dxa"/>
            <w:vAlign w:val="center"/>
          </w:tcPr>
          <w:p w:rsidR="0045692B" w:rsidRPr="00801524" w:rsidRDefault="0045692B" w:rsidP="0080152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№</w:t>
            </w:r>
          </w:p>
          <w:p w:rsidR="00801524" w:rsidRPr="00801524" w:rsidRDefault="00801524" w:rsidP="0080152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4678" w:type="dxa"/>
            <w:vAlign w:val="center"/>
          </w:tcPr>
          <w:p w:rsidR="0045692B" w:rsidRPr="00801524" w:rsidRDefault="0045692B" w:rsidP="0080152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Мероприятие</w:t>
            </w:r>
          </w:p>
        </w:tc>
        <w:tc>
          <w:tcPr>
            <w:tcW w:w="992" w:type="dxa"/>
            <w:vAlign w:val="center"/>
          </w:tcPr>
          <w:p w:rsidR="0045692B" w:rsidRPr="00801524" w:rsidRDefault="001B4CCC" w:rsidP="0080152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В</w:t>
            </w:r>
            <w:r w:rsidR="0045692B" w:rsidRPr="00801524">
              <w:rPr>
                <w:rFonts w:ascii="Times New Roman" w:hAnsi="Times New Roman"/>
                <w:sz w:val="26"/>
                <w:szCs w:val="26"/>
              </w:rPr>
              <w:t>ремя</w:t>
            </w:r>
          </w:p>
        </w:tc>
        <w:tc>
          <w:tcPr>
            <w:tcW w:w="3119" w:type="dxa"/>
            <w:vAlign w:val="center"/>
          </w:tcPr>
          <w:p w:rsidR="0045692B" w:rsidRPr="00801524" w:rsidRDefault="0045692B" w:rsidP="0080152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Место проведения</w:t>
            </w:r>
          </w:p>
        </w:tc>
      </w:tr>
      <w:tr w:rsidR="00020ECC" w:rsidRPr="00801524" w:rsidTr="00242AFD">
        <w:trPr>
          <w:trHeight w:val="695"/>
        </w:trPr>
        <w:tc>
          <w:tcPr>
            <w:tcW w:w="817" w:type="dxa"/>
          </w:tcPr>
          <w:p w:rsidR="00020ECC" w:rsidRPr="00801524" w:rsidRDefault="00020ECC" w:rsidP="00801524">
            <w:pPr>
              <w:suppressAutoHyphens/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678" w:type="dxa"/>
          </w:tcPr>
          <w:p w:rsidR="00020ECC" w:rsidRPr="00801524" w:rsidRDefault="00020ECC" w:rsidP="00801524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Первенство АМО по баскетболу 3х3</w:t>
            </w:r>
          </w:p>
        </w:tc>
        <w:tc>
          <w:tcPr>
            <w:tcW w:w="992" w:type="dxa"/>
          </w:tcPr>
          <w:p w:rsidR="00020ECC" w:rsidRPr="00801524" w:rsidRDefault="00020ECC" w:rsidP="00801524">
            <w:pPr>
              <w:suppressAutoHyphens/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10:00</w:t>
            </w:r>
          </w:p>
        </w:tc>
        <w:tc>
          <w:tcPr>
            <w:tcW w:w="3119" w:type="dxa"/>
          </w:tcPr>
          <w:p w:rsidR="00020ECC" w:rsidRPr="00801524" w:rsidRDefault="002F1EC4" w:rsidP="00801524">
            <w:pPr>
              <w:suppressAutoHyphens/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У</w:t>
            </w:r>
            <w:r w:rsidR="00020ECC" w:rsidRPr="00801524">
              <w:rPr>
                <w:rFonts w:ascii="Times New Roman" w:hAnsi="Times New Roman"/>
                <w:sz w:val="26"/>
                <w:szCs w:val="26"/>
              </w:rPr>
              <w:t>ниверсальная спортивная площадка</w:t>
            </w:r>
            <w:r w:rsidRPr="00801524">
              <w:rPr>
                <w:rFonts w:ascii="Times New Roman" w:hAnsi="Times New Roman"/>
                <w:sz w:val="26"/>
                <w:szCs w:val="26"/>
              </w:rPr>
              <w:t xml:space="preserve"> на </w:t>
            </w:r>
            <w:r w:rsidR="00020ECC" w:rsidRPr="00801524">
              <w:rPr>
                <w:rFonts w:ascii="Times New Roman" w:hAnsi="Times New Roman"/>
                <w:sz w:val="26"/>
                <w:szCs w:val="26"/>
              </w:rPr>
              <w:t xml:space="preserve"> набережн</w:t>
            </w:r>
            <w:r w:rsidRPr="00801524">
              <w:rPr>
                <w:rFonts w:ascii="Times New Roman" w:hAnsi="Times New Roman"/>
                <w:sz w:val="26"/>
                <w:szCs w:val="26"/>
              </w:rPr>
              <w:t xml:space="preserve">ой </w:t>
            </w:r>
            <w:r w:rsidR="00020ECC" w:rsidRPr="00801524">
              <w:rPr>
                <w:rFonts w:ascii="Times New Roman" w:hAnsi="Times New Roman"/>
                <w:sz w:val="26"/>
                <w:szCs w:val="26"/>
              </w:rPr>
              <w:t>городского пруда</w:t>
            </w:r>
          </w:p>
        </w:tc>
      </w:tr>
      <w:tr w:rsidR="00242AFD" w:rsidRPr="00801524" w:rsidTr="00242AFD">
        <w:trPr>
          <w:trHeight w:val="695"/>
        </w:trPr>
        <w:tc>
          <w:tcPr>
            <w:tcW w:w="817" w:type="dxa"/>
          </w:tcPr>
          <w:p w:rsidR="00242AFD" w:rsidRPr="00801524" w:rsidRDefault="00242AFD" w:rsidP="00801524">
            <w:pPr>
              <w:suppressAutoHyphens/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678" w:type="dxa"/>
          </w:tcPr>
          <w:p w:rsidR="00242AFD" w:rsidRPr="00801524" w:rsidRDefault="00242AFD" w:rsidP="00801524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Аттракционы, торговые ряды</w:t>
            </w:r>
          </w:p>
        </w:tc>
        <w:tc>
          <w:tcPr>
            <w:tcW w:w="992" w:type="dxa"/>
          </w:tcPr>
          <w:p w:rsidR="00242AFD" w:rsidRPr="00801524" w:rsidRDefault="002F1EC4" w:rsidP="00801524">
            <w:pPr>
              <w:suppressAutoHyphens/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12:00</w:t>
            </w:r>
          </w:p>
        </w:tc>
        <w:tc>
          <w:tcPr>
            <w:tcW w:w="3119" w:type="dxa"/>
          </w:tcPr>
          <w:p w:rsidR="00242AFD" w:rsidRPr="00801524" w:rsidRDefault="002F1EC4" w:rsidP="00801524">
            <w:pPr>
              <w:suppressAutoHyphens/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Площадь МБУ «ГДК»</w:t>
            </w:r>
          </w:p>
        </w:tc>
      </w:tr>
      <w:tr w:rsidR="00242AFD" w:rsidRPr="00801524" w:rsidTr="00242AFD">
        <w:trPr>
          <w:trHeight w:val="629"/>
        </w:trPr>
        <w:tc>
          <w:tcPr>
            <w:tcW w:w="817" w:type="dxa"/>
          </w:tcPr>
          <w:p w:rsidR="00242AFD" w:rsidRPr="00801524" w:rsidRDefault="00242AFD" w:rsidP="00801524">
            <w:pPr>
              <w:suppressAutoHyphens/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4678" w:type="dxa"/>
          </w:tcPr>
          <w:p w:rsidR="00242AFD" w:rsidRPr="00801524" w:rsidRDefault="00242AFD" w:rsidP="00801524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Детская развлекательная программа «Большие радости»</w:t>
            </w:r>
          </w:p>
        </w:tc>
        <w:tc>
          <w:tcPr>
            <w:tcW w:w="992" w:type="dxa"/>
          </w:tcPr>
          <w:p w:rsidR="00242AFD" w:rsidRPr="00801524" w:rsidRDefault="00242AFD" w:rsidP="00801524">
            <w:pPr>
              <w:suppressAutoHyphens/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13.00</w:t>
            </w:r>
          </w:p>
        </w:tc>
        <w:tc>
          <w:tcPr>
            <w:tcW w:w="3119" w:type="dxa"/>
          </w:tcPr>
          <w:p w:rsidR="00242AFD" w:rsidRPr="00801524" w:rsidRDefault="00242AFD" w:rsidP="00801524">
            <w:pPr>
              <w:suppressAutoHyphens/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Площадь МБУ «ГДК»</w:t>
            </w:r>
          </w:p>
        </w:tc>
      </w:tr>
      <w:tr w:rsidR="00242AFD" w:rsidRPr="00801524" w:rsidTr="00242AFD">
        <w:tc>
          <w:tcPr>
            <w:tcW w:w="817" w:type="dxa"/>
          </w:tcPr>
          <w:p w:rsidR="00242AFD" w:rsidRPr="00801524" w:rsidRDefault="00242AFD" w:rsidP="00801524">
            <w:pPr>
              <w:suppressAutoHyphens/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678" w:type="dxa"/>
          </w:tcPr>
          <w:p w:rsidR="00242AFD" w:rsidRDefault="00242AFD" w:rsidP="00801524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Аквагрим, мастер-классы</w:t>
            </w:r>
          </w:p>
          <w:p w:rsidR="00801524" w:rsidRPr="00801524" w:rsidRDefault="00801524" w:rsidP="00801524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242AFD" w:rsidRPr="00801524" w:rsidRDefault="00242AFD" w:rsidP="00801524">
            <w:pPr>
              <w:suppressAutoHyphens/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13.00</w:t>
            </w:r>
          </w:p>
        </w:tc>
        <w:tc>
          <w:tcPr>
            <w:tcW w:w="3119" w:type="dxa"/>
          </w:tcPr>
          <w:p w:rsidR="00242AFD" w:rsidRPr="00801524" w:rsidRDefault="00242AFD" w:rsidP="00801524">
            <w:pPr>
              <w:suppressAutoHyphens/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Площадь МБУ «ГДК»</w:t>
            </w:r>
          </w:p>
        </w:tc>
      </w:tr>
      <w:tr w:rsidR="00242AFD" w:rsidRPr="00801524" w:rsidTr="00242AFD">
        <w:tc>
          <w:tcPr>
            <w:tcW w:w="817" w:type="dxa"/>
          </w:tcPr>
          <w:p w:rsidR="00242AFD" w:rsidRPr="00801524" w:rsidRDefault="00242AFD" w:rsidP="00801524">
            <w:pPr>
              <w:suppressAutoHyphens/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FD" w:rsidRDefault="00242AFD" w:rsidP="00801524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Шоу «Магия и чудо» иллюзиониста Максима Куприян</w:t>
            </w:r>
            <w:r w:rsidR="00801524" w:rsidRPr="00801524">
              <w:rPr>
                <w:rFonts w:ascii="Times New Roman" w:hAnsi="Times New Roman"/>
                <w:sz w:val="26"/>
                <w:szCs w:val="26"/>
              </w:rPr>
              <w:t>ца</w:t>
            </w:r>
          </w:p>
          <w:p w:rsidR="00801524" w:rsidRPr="00801524" w:rsidRDefault="00801524" w:rsidP="00801524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FD" w:rsidRPr="00801524" w:rsidRDefault="00242AFD" w:rsidP="00801524">
            <w:pPr>
              <w:suppressAutoHyphens/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14.00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FD" w:rsidRPr="00801524" w:rsidRDefault="00242AFD" w:rsidP="00801524">
            <w:pPr>
              <w:suppressAutoHyphens/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Площадь МБУ «ГДК»</w:t>
            </w:r>
          </w:p>
        </w:tc>
      </w:tr>
      <w:tr w:rsidR="00242AFD" w:rsidRPr="00801524" w:rsidTr="00242AFD">
        <w:tc>
          <w:tcPr>
            <w:tcW w:w="817" w:type="dxa"/>
          </w:tcPr>
          <w:p w:rsidR="00242AFD" w:rsidRPr="00801524" w:rsidRDefault="00242AFD" w:rsidP="00801524">
            <w:pPr>
              <w:suppressAutoHyphens/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FD" w:rsidRDefault="00242AFD" w:rsidP="00801524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 xml:space="preserve">Мастер-класс по фокусам от </w:t>
            </w:r>
            <w:r w:rsidR="00801524" w:rsidRPr="00801524">
              <w:rPr>
                <w:rFonts w:ascii="Times New Roman" w:hAnsi="Times New Roman"/>
                <w:sz w:val="26"/>
                <w:szCs w:val="26"/>
              </w:rPr>
              <w:t>Максима Куприянца</w:t>
            </w:r>
          </w:p>
          <w:p w:rsidR="00801524" w:rsidRPr="00801524" w:rsidRDefault="00801524" w:rsidP="00801524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FD" w:rsidRPr="00801524" w:rsidRDefault="00242AFD" w:rsidP="00801524">
            <w:pPr>
              <w:suppressAutoHyphens/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15.00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FD" w:rsidRPr="00801524" w:rsidRDefault="00242AFD" w:rsidP="00801524">
            <w:pPr>
              <w:suppressAutoHyphens/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Площадь МБУ «ГДК»</w:t>
            </w:r>
          </w:p>
        </w:tc>
      </w:tr>
      <w:tr w:rsidR="00242AFD" w:rsidRPr="00801524" w:rsidTr="00242AFD">
        <w:tc>
          <w:tcPr>
            <w:tcW w:w="817" w:type="dxa"/>
          </w:tcPr>
          <w:p w:rsidR="00242AFD" w:rsidRPr="00801524" w:rsidRDefault="00242AFD" w:rsidP="00801524">
            <w:pPr>
              <w:suppressAutoHyphens/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01524" w:rsidRDefault="00242AFD" w:rsidP="00801524">
            <w:pPr>
              <w:pStyle w:val="a7"/>
              <w:spacing w:after="0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b w:val="0"/>
                <w:sz w:val="26"/>
                <w:szCs w:val="26"/>
              </w:rPr>
              <w:t xml:space="preserve">Развлекательная молодежная </w:t>
            </w:r>
            <w:r w:rsidR="00801524">
              <w:rPr>
                <w:rFonts w:ascii="Times New Roman" w:hAnsi="Times New Roman"/>
                <w:b w:val="0"/>
                <w:sz w:val="26"/>
                <w:szCs w:val="26"/>
              </w:rPr>
              <w:t>програм-</w:t>
            </w:r>
            <w:r w:rsidRPr="00801524">
              <w:rPr>
                <w:rFonts w:ascii="Times New Roman" w:hAnsi="Times New Roman"/>
                <w:b w:val="0"/>
                <w:sz w:val="26"/>
                <w:szCs w:val="26"/>
              </w:rPr>
              <w:t>ма «В ритме города». (Стартинейджер, концерт молодых артистов Александ</w:t>
            </w:r>
            <w:r w:rsidR="00801524">
              <w:rPr>
                <w:rFonts w:ascii="Times New Roman" w:hAnsi="Times New Roman"/>
                <w:b w:val="0"/>
                <w:sz w:val="26"/>
                <w:szCs w:val="26"/>
              </w:rPr>
              <w:t>-</w:t>
            </w:r>
            <w:r w:rsidRPr="00801524">
              <w:rPr>
                <w:rFonts w:ascii="Times New Roman" w:hAnsi="Times New Roman"/>
                <w:b w:val="0"/>
                <w:sz w:val="26"/>
                <w:szCs w:val="26"/>
              </w:rPr>
              <w:t>ровцев: Мария Гуляева, Екатерина Васева, Михаил Козлов и др.)</w:t>
            </w:r>
          </w:p>
          <w:p w:rsidR="00801524" w:rsidRPr="00801524" w:rsidRDefault="00801524" w:rsidP="00801524">
            <w:pPr>
              <w:pStyle w:val="a5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2AFD" w:rsidRPr="00801524" w:rsidRDefault="00242AFD" w:rsidP="00801524">
            <w:pPr>
              <w:suppressAutoHyphens/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15.00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2AFD" w:rsidRPr="00801524" w:rsidRDefault="00242AFD" w:rsidP="00801524">
            <w:pPr>
              <w:suppressAutoHyphens/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Площадь МБУ «ГДК»</w:t>
            </w:r>
          </w:p>
        </w:tc>
      </w:tr>
      <w:tr w:rsidR="00242AFD" w:rsidRPr="00801524" w:rsidTr="00242AFD">
        <w:tc>
          <w:tcPr>
            <w:tcW w:w="817" w:type="dxa"/>
          </w:tcPr>
          <w:p w:rsidR="00242AFD" w:rsidRPr="00801524" w:rsidRDefault="00242AFD" w:rsidP="00801524">
            <w:pPr>
              <w:suppressAutoHyphens/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242AFD" w:rsidRDefault="00242AFD" w:rsidP="00801524">
            <w:pPr>
              <w:pStyle w:val="a7"/>
              <w:spacing w:after="0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b w:val="0"/>
                <w:sz w:val="26"/>
                <w:szCs w:val="26"/>
              </w:rPr>
              <w:t>Праздничный концерт «Достояние города – Достояние России», (награж</w:t>
            </w:r>
            <w:r w:rsidR="00801524">
              <w:rPr>
                <w:rFonts w:ascii="Times New Roman" w:hAnsi="Times New Roman"/>
                <w:b w:val="0"/>
                <w:sz w:val="26"/>
                <w:szCs w:val="26"/>
              </w:rPr>
              <w:t>-</w:t>
            </w:r>
            <w:r w:rsidRPr="00801524">
              <w:rPr>
                <w:rFonts w:ascii="Times New Roman" w:hAnsi="Times New Roman"/>
                <w:b w:val="0"/>
                <w:sz w:val="26"/>
                <w:szCs w:val="26"/>
              </w:rPr>
              <w:t>дение, выступление коллективов ГДК)</w:t>
            </w:r>
          </w:p>
          <w:p w:rsidR="00801524" w:rsidRPr="00801524" w:rsidRDefault="00801524" w:rsidP="00801524">
            <w:pPr>
              <w:pStyle w:val="a5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242AFD" w:rsidRPr="00801524" w:rsidRDefault="00242AFD" w:rsidP="00801524">
            <w:pPr>
              <w:suppressAutoHyphens/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16.00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242AFD" w:rsidRPr="00801524" w:rsidRDefault="00242AFD" w:rsidP="00801524">
            <w:pPr>
              <w:suppressAutoHyphens/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Площадь МБУ «ГДК»</w:t>
            </w:r>
          </w:p>
        </w:tc>
      </w:tr>
      <w:tr w:rsidR="00242AFD" w:rsidRPr="00801524" w:rsidTr="00242AFD">
        <w:tc>
          <w:tcPr>
            <w:tcW w:w="817" w:type="dxa"/>
          </w:tcPr>
          <w:p w:rsidR="00242AFD" w:rsidRPr="00801524" w:rsidRDefault="00242AFD" w:rsidP="00801524">
            <w:pPr>
              <w:suppressAutoHyphens/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2AFD" w:rsidRDefault="00242AFD" w:rsidP="00801524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Концерт «Душа Россия» Елизавета Крылова (г.</w:t>
            </w:r>
            <w:r w:rsidR="00801524" w:rsidRPr="0080152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01524">
              <w:rPr>
                <w:rFonts w:ascii="Times New Roman" w:hAnsi="Times New Roman"/>
                <w:sz w:val="26"/>
                <w:szCs w:val="26"/>
              </w:rPr>
              <w:t>Набережные Челны)</w:t>
            </w:r>
          </w:p>
          <w:p w:rsidR="00801524" w:rsidRPr="00801524" w:rsidRDefault="00801524" w:rsidP="00801524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2AFD" w:rsidRPr="00801524" w:rsidRDefault="00242AFD" w:rsidP="00801524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18.00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2AFD" w:rsidRPr="00801524" w:rsidRDefault="00242AFD" w:rsidP="00801524">
            <w:pPr>
              <w:suppressAutoHyphens/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Площадь МБУ «ГДК»</w:t>
            </w:r>
          </w:p>
        </w:tc>
      </w:tr>
      <w:tr w:rsidR="00242AFD" w:rsidRPr="00801524" w:rsidTr="00242AFD">
        <w:trPr>
          <w:trHeight w:val="673"/>
        </w:trPr>
        <w:tc>
          <w:tcPr>
            <w:tcW w:w="817" w:type="dxa"/>
          </w:tcPr>
          <w:p w:rsidR="00242AFD" w:rsidRPr="00801524" w:rsidRDefault="00242AFD" w:rsidP="00801524">
            <w:pPr>
              <w:pStyle w:val="af"/>
              <w:suppressAutoHyphens/>
              <w:spacing w:after="0" w:line="240" w:lineRule="exact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2AFD" w:rsidRPr="00801524" w:rsidRDefault="00242AFD" w:rsidP="00801524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Концертная программа вокального проекта "ROSSO", г.</w:t>
            </w:r>
            <w:r w:rsidR="00801524" w:rsidRPr="0080152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01524">
              <w:rPr>
                <w:rFonts w:ascii="Times New Roman" w:hAnsi="Times New Roman"/>
                <w:sz w:val="26"/>
                <w:szCs w:val="26"/>
              </w:rPr>
              <w:t>Пермь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2AFD" w:rsidRPr="00801524" w:rsidRDefault="00242AFD" w:rsidP="00801524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19.00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2AFD" w:rsidRPr="00801524" w:rsidRDefault="00242AFD" w:rsidP="00801524">
            <w:pPr>
              <w:suppressAutoHyphens/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Площадь МБУ «ГДК»</w:t>
            </w:r>
          </w:p>
        </w:tc>
      </w:tr>
      <w:tr w:rsidR="00242AFD" w:rsidRPr="00801524" w:rsidTr="00242AFD">
        <w:trPr>
          <w:trHeight w:val="683"/>
        </w:trPr>
        <w:tc>
          <w:tcPr>
            <w:tcW w:w="817" w:type="dxa"/>
          </w:tcPr>
          <w:p w:rsidR="00242AFD" w:rsidRPr="00801524" w:rsidRDefault="00242AFD" w:rsidP="00801524">
            <w:pPr>
              <w:pStyle w:val="af"/>
              <w:suppressAutoHyphens/>
              <w:spacing w:after="0" w:line="240" w:lineRule="exact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2AFD" w:rsidRPr="00801524" w:rsidRDefault="00242AFD" w:rsidP="00801524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Концертная программа Шоу-проекта «Сердца» г.</w:t>
            </w:r>
            <w:r w:rsidR="00801524" w:rsidRPr="00801524">
              <w:rPr>
                <w:rFonts w:ascii="Times New Roman" w:hAnsi="Times New Roman"/>
                <w:sz w:val="26"/>
                <w:szCs w:val="26"/>
              </w:rPr>
              <w:t xml:space="preserve"> Екатеринбург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2AFD" w:rsidRPr="00801524" w:rsidRDefault="00242AFD" w:rsidP="00801524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20.00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2AFD" w:rsidRPr="00801524" w:rsidRDefault="00242AFD" w:rsidP="00801524">
            <w:pPr>
              <w:suppressAutoHyphens/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Площадь МБУ «ГДК»</w:t>
            </w:r>
          </w:p>
        </w:tc>
      </w:tr>
      <w:tr w:rsidR="00242AFD" w:rsidRPr="00801524" w:rsidTr="00242AFD">
        <w:trPr>
          <w:trHeight w:val="986"/>
        </w:trPr>
        <w:tc>
          <w:tcPr>
            <w:tcW w:w="817" w:type="dxa"/>
          </w:tcPr>
          <w:p w:rsidR="00242AFD" w:rsidRPr="00801524" w:rsidRDefault="00242AFD" w:rsidP="00801524">
            <w:pPr>
              <w:pStyle w:val="af"/>
              <w:suppressAutoHyphens/>
              <w:spacing w:after="0" w:line="240" w:lineRule="exact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2AFD" w:rsidRPr="00801524" w:rsidRDefault="00242AFD" w:rsidP="00801524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Молодежная дискотека от радио «Соль ФМ»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2AFD" w:rsidRPr="00801524" w:rsidRDefault="00242AFD" w:rsidP="00801524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21.10 – 23:00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2AFD" w:rsidRPr="00801524" w:rsidRDefault="00242AFD" w:rsidP="00801524">
            <w:pPr>
              <w:suppressAutoHyphens/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801524">
              <w:rPr>
                <w:rFonts w:ascii="Times New Roman" w:hAnsi="Times New Roman"/>
                <w:sz w:val="26"/>
                <w:szCs w:val="26"/>
              </w:rPr>
              <w:t>Площадь МБУ «ГДК»</w:t>
            </w:r>
          </w:p>
        </w:tc>
      </w:tr>
    </w:tbl>
    <w:p w:rsidR="00994FD7" w:rsidRDefault="0052131D" w:rsidP="0052131D">
      <w:pPr>
        <w:pStyle w:val="a7"/>
        <w:rPr>
          <w:rFonts w:ascii="Times New Roman" w:hAnsi="Times New Roman"/>
          <w:b w:val="0"/>
          <w:sz w:val="28"/>
          <w:szCs w:val="28"/>
        </w:rPr>
        <w:sectPr w:rsidR="00994FD7" w:rsidSect="00772279">
          <w:pgSz w:w="11906" w:h="16838" w:code="9"/>
          <w:pgMar w:top="567" w:right="851" w:bottom="284" w:left="1418" w:header="720" w:footer="720" w:gutter="0"/>
          <w:pgNumType w:start="1"/>
          <w:cols w:space="708"/>
          <w:docGrid w:linePitch="360"/>
        </w:sectPr>
      </w:pPr>
      <w:r w:rsidRPr="0052131D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6B3038" w:rsidRDefault="00994FD7">
      <w:pPr>
        <w:pStyle w:val="a7"/>
        <w:rPr>
          <w:rFonts w:ascii="Times New Roman" w:hAnsi="Times New Roman"/>
          <w:b w:val="0"/>
          <w:sz w:val="28"/>
          <w:szCs w:val="28"/>
        </w:rPr>
      </w:pPr>
      <w:r>
        <w:rPr>
          <w:noProof/>
        </w:rPr>
        <w:lastRenderedPageBreak/>
        <w:pict>
          <v:shape id="_x0000_s1100" type="#_x0000_t202" style="position:absolute;margin-left:12.3pt;margin-top:-41.3pt;width:567.4pt;height:66.75pt;z-index:251661824" strokecolor="white">
            <v:textbox style="mso-next-textbox:#_x0000_s1100">
              <w:txbxContent>
                <w:p w:rsidR="00626A22" w:rsidRPr="00994FD7" w:rsidRDefault="00626A22" w:rsidP="00994FD7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94FD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СХЕМА</w:t>
                  </w:r>
                </w:p>
                <w:p w:rsidR="00626A22" w:rsidRPr="00994FD7" w:rsidRDefault="00626A22" w:rsidP="00994FD7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94FD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временного прекращения движения транспортных средств</w:t>
                  </w:r>
                </w:p>
                <w:p w:rsidR="00626A22" w:rsidRPr="00994FD7" w:rsidRDefault="00626A22" w:rsidP="00994FD7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94FD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 границах города Александровска и движения маршрутных транспортных средств при проведении</w:t>
                  </w:r>
                </w:p>
                <w:p w:rsidR="00626A22" w:rsidRPr="00994FD7" w:rsidRDefault="00626A22" w:rsidP="00994FD7">
                  <w:pPr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94FD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мероприя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тий, посвященных празднованию 74</w:t>
                  </w:r>
                  <w:r w:rsidRPr="00994FD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годовщины со дня присвоения Ал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ександровску статуса города </w:t>
                  </w:r>
                  <w:r w:rsidRPr="002F1EC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с 10:00 часов  до 24:00 часов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23 августа 2025</w:t>
                  </w:r>
                  <w:r w:rsidRPr="00994FD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года. 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</w:rPr>
        <w:pict>
          <v:shape id="_x0000_s1101" type="#_x0000_t202" style="position:absolute;margin-left:570.35pt;margin-top:-45pt;width:180.85pt;height:1in;z-index:251662848" strokecolor="white">
            <v:textbox style="mso-next-textbox:#_x0000_s1101">
              <w:txbxContent>
                <w:p w:rsidR="00626A22" w:rsidRPr="00994FD7" w:rsidRDefault="00626A22" w:rsidP="00994FD7">
                  <w:pPr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4FD7">
                    <w:rPr>
                      <w:rFonts w:ascii="Times New Roman" w:hAnsi="Times New Roman"/>
                      <w:sz w:val="24"/>
                      <w:szCs w:val="24"/>
                    </w:rPr>
                    <w:t>Приложение 1</w:t>
                  </w:r>
                </w:p>
                <w:p w:rsidR="00626A22" w:rsidRPr="00994FD7" w:rsidRDefault="00626A22" w:rsidP="00994FD7">
                  <w:pPr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4FD7">
                    <w:rPr>
                      <w:rFonts w:ascii="Times New Roman" w:hAnsi="Times New Roman"/>
                      <w:sz w:val="24"/>
                      <w:szCs w:val="24"/>
                    </w:rPr>
                    <w:t>к постановлению администр</w:t>
                  </w:r>
                  <w:r w:rsidRPr="00994FD7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r w:rsidRPr="00994FD7">
                    <w:rPr>
                      <w:rFonts w:ascii="Times New Roman" w:hAnsi="Times New Roman"/>
                      <w:sz w:val="24"/>
                      <w:szCs w:val="24"/>
                    </w:rPr>
                    <w:t>ции</w:t>
                  </w:r>
                </w:p>
                <w:p w:rsidR="00626A22" w:rsidRPr="00994FD7" w:rsidRDefault="00626A22" w:rsidP="00994FD7">
                  <w:pPr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94FD7">
                    <w:rPr>
                      <w:rFonts w:ascii="Times New Roman" w:hAnsi="Times New Roman"/>
                      <w:sz w:val="24"/>
                      <w:szCs w:val="24"/>
                    </w:rPr>
                    <w:t>Александровского МО</w:t>
                  </w:r>
                </w:p>
                <w:p w:rsidR="00626A22" w:rsidRPr="00994FD7" w:rsidRDefault="00626A22" w:rsidP="00994FD7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от 15.08.2025 № 911</w:t>
                  </w:r>
                </w:p>
              </w:txbxContent>
            </v:textbox>
          </v:shape>
        </w:pict>
      </w:r>
    </w:p>
    <w:p w:rsidR="00994FD7" w:rsidRDefault="003A759B" w:rsidP="00994FD7">
      <w:pPr>
        <w:jc w:val="both"/>
        <w:rPr>
          <w:b/>
        </w:rPr>
      </w:pPr>
      <w:r>
        <w:rPr>
          <w:b/>
          <w:noProof/>
        </w:rPr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_x0000_s1091" type="#_x0000_t69" style="position:absolute;left:0;text-align:left;margin-left:109.75pt;margin-top:193.35pt;width:28pt;height:13.6pt;rotation:180;z-index:251652608" fillcolor="#cfcdcd"/>
        </w:pict>
      </w:r>
      <w:r w:rsidR="00207502">
        <w:rPr>
          <w:noProof/>
          <w:lang w:eastAsia="ru-RU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4891405</wp:posOffset>
            </wp:positionV>
            <wp:extent cx="370205" cy="370205"/>
            <wp:effectExtent l="19050" t="0" r="0" b="0"/>
            <wp:wrapNone/>
            <wp:docPr id="75" name="Рисунок 75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370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656BB">
        <w:rPr>
          <w:b/>
          <w:noProof/>
        </w:rPr>
        <w:pict>
          <v:shape id="_x0000_s1090" type="#_x0000_t69" style="position:absolute;left:0;text-align:left;margin-left:232.75pt;margin-top:326.2pt;width:28pt;height:13.6pt;rotation:180;z-index:251651584;mso-position-horizontal-relative:text;mso-position-vertical-relative:text" fillcolor="#cfcdcd"/>
        </w:pict>
      </w:r>
      <w:r w:rsidR="00C656BB">
        <w:rPr>
          <w:b/>
          <w:noProof/>
        </w:rPr>
        <w:pict>
          <v:shape id="_x0000_s1092" type="#_x0000_t69" style="position:absolute;left:0;text-align:left;margin-left:84.7pt;margin-top:318.95pt;width:28pt;height:13.6pt;rotation:180;z-index:251653632;mso-position-horizontal-relative:text;mso-position-vertical-relative:text" fillcolor="#cfcdcd"/>
        </w:pict>
      </w:r>
      <w:r w:rsidR="00C656BB">
        <w:rPr>
          <w:noProof/>
        </w:rPr>
        <w:pict>
          <v:shape id="_x0000_s1104" type="#_x0000_t69" style="position:absolute;left:0;text-align:left;margin-left:189.4pt;margin-top:193.35pt;width:28pt;height:13.6pt;z-index:251665920;mso-position-horizontal-relative:text;mso-position-vertical-relative:text" fillcolor="#cfcdcd"/>
        </w:pict>
      </w:r>
      <w:r w:rsidR="00C656BB">
        <w:rPr>
          <w:b/>
          <w:noProof/>
        </w:rPr>
        <w:pict>
          <v:shape id="_x0000_s1085" type="#_x0000_t69" style="position:absolute;left:0;text-align:left;margin-left:505.75pt;margin-top:197.3pt;width:28pt;height:13.6pt;rotation:180;z-index:251646464;mso-position-horizontal-relative:text;mso-position-vertical-relative:text" fillcolor="#cfcdcd"/>
        </w:pict>
      </w:r>
      <w:r w:rsidR="00C656BB">
        <w:rPr>
          <w:b/>
          <w:noProof/>
        </w:rPr>
        <w:pict>
          <v:shape id="_x0000_s1086" type="#_x0000_t69" style="position:absolute;left:0;text-align:left;margin-left:433.75pt;margin-top:194.95pt;width:28pt;height:13.6pt;rotation:180;z-index:251647488;mso-position-horizontal-relative:text;mso-position-vertical-relative:text" fillcolor="#cfcdcd"/>
        </w:pict>
      </w:r>
      <w:r w:rsidR="00C656BB">
        <w:rPr>
          <w:b/>
          <w:noProof/>
        </w:rPr>
        <w:pict>
          <v:shape id="_x0000_s1087" type="#_x0000_t69" style="position:absolute;left:0;text-align:left;margin-left:349.15pt;margin-top:195.8pt;width:28pt;height:13.6pt;z-index:251648512;mso-position-horizontal-relative:text;mso-position-vertical-relative:text" fillcolor="#cfcdcd"/>
        </w:pict>
      </w:r>
      <w:r w:rsidR="00207502">
        <w:rPr>
          <w:noProof/>
          <w:lang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4032885</wp:posOffset>
            </wp:positionH>
            <wp:positionV relativeFrom="paragraph">
              <wp:posOffset>2355215</wp:posOffset>
            </wp:positionV>
            <wp:extent cx="370205" cy="370205"/>
            <wp:effectExtent l="19050" t="0" r="0" b="0"/>
            <wp:wrapNone/>
            <wp:docPr id="73" name="Рисунок 7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370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07502">
        <w:rPr>
          <w:noProof/>
          <w:lang w:eastAsia="ru-R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3421380</wp:posOffset>
            </wp:positionH>
            <wp:positionV relativeFrom="paragraph">
              <wp:posOffset>2355215</wp:posOffset>
            </wp:positionV>
            <wp:extent cx="370205" cy="370205"/>
            <wp:effectExtent l="19050" t="0" r="0" b="0"/>
            <wp:wrapNone/>
            <wp:docPr id="74" name="Рисунок 7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370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656BB">
        <w:rPr>
          <w:b/>
          <w:noProof/>
        </w:rPr>
        <w:pict>
          <v:shape id="_x0000_s1106" type="#_x0000_t69" style="position:absolute;left:0;text-align:left;margin-left:1.15pt;margin-top:347pt;width:28pt;height:13.6pt;rotation:90;z-index:251667968;mso-position-horizontal-relative:text;mso-position-vertical-relative:text" fillcolor="#cfcdcd"/>
        </w:pict>
      </w:r>
      <w:r w:rsidR="00C656BB">
        <w:rPr>
          <w:b/>
          <w:noProof/>
        </w:rPr>
        <w:pict>
          <v:shape id="_x0000_s1105" type="#_x0000_t69" style="position:absolute;left:0;text-align:left;margin-left:11.65pt;margin-top:222.7pt;width:28pt;height:13.6pt;rotation:6313751fd;z-index:251666944;mso-position-horizontal-relative:text;mso-position-vertical-relative:text" fillcolor="#cfcdcd"/>
        </w:pict>
      </w:r>
      <w:r w:rsidR="00C656BB">
        <w:rPr>
          <w:noProof/>
        </w:rPr>
        <w:pict>
          <v:shape id="_x0000_s1103" type="#_x0000_t69" style="position:absolute;left:0;text-align:left;margin-left:258.65pt;margin-top:267.15pt;width:28pt;height:13.6pt;rotation:90;z-index:251664896;mso-position-horizontal-relative:text;mso-position-vertical-relative:text" fillcolor="#cfcdcd"/>
        </w:pict>
      </w:r>
      <w:r w:rsidR="00994FD7">
        <w:rPr>
          <w:b/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96" type="#_x0000_t13" style="position:absolute;left:0;text-align:left;margin-left:533.55pt;margin-top:127.45pt;width:30pt;height:16.5pt;rotation:90;z-index:251657728;mso-position-horizontal-relative:text;mso-position-vertical-relative:text" fillcolor="#cfcdcd"/>
        </w:pict>
      </w:r>
      <w:r w:rsidR="00994FD7">
        <w:rPr>
          <w:b/>
          <w:noProof/>
        </w:rPr>
        <w:pict>
          <v:shape id="_x0000_s1095" type="#_x0000_t13" style="position:absolute;left:0;text-align:left;margin-left:586.8pt;margin-top:36.7pt;width:30pt;height:16.5pt;rotation:-12899001fd;z-index:251656704;mso-position-horizontal-relative:text;mso-position-vertical-relative:text" fillcolor="#cfcdcd"/>
        </w:pict>
      </w:r>
      <w:r w:rsidR="00994FD7">
        <w:rPr>
          <w:b/>
          <w:noProof/>
        </w:rPr>
        <w:pict>
          <v:shape id="_x0000_s1094" type="#_x0000_t13" style="position:absolute;left:0;text-align:left;margin-left:670.8pt;margin-top:59.95pt;width:30pt;height:16.5pt;rotation:-5464755fd;z-index:251655680;mso-position-horizontal-relative:text;mso-position-vertical-relative:text" fillcolor="#cfcdcd"/>
        </w:pict>
      </w:r>
      <w:r w:rsidR="00994FD7">
        <w:rPr>
          <w:b/>
          <w:noProof/>
        </w:rPr>
        <w:pict>
          <v:shape id="_x0000_s1093" type="#_x0000_t13" style="position:absolute;left:0;text-align:left;margin-left:607.05pt;margin-top:129.7pt;width:30pt;height:16.5pt;z-index:251654656;mso-position-horizontal-relative:text;mso-position-vertical-relative:text" fillcolor="#cfcdcd"/>
        </w:pict>
      </w:r>
      <w:r w:rsidR="00994FD7">
        <w:rPr>
          <w:b/>
          <w:noProof/>
        </w:rPr>
        <w:pict>
          <v:shape id="_x0000_s1089" type="#_x0000_t69" style="position:absolute;left:0;text-align:left;margin-left:325.9pt;margin-top:312.7pt;width:28pt;height:13.6pt;rotation:90;z-index:251650560;mso-position-horizontal-relative:text;mso-position-vertical-relative:text" fillcolor="#cfcdcd"/>
        </w:pict>
      </w:r>
      <w:r w:rsidR="00994FD7">
        <w:rPr>
          <w:b/>
          <w:noProof/>
        </w:rPr>
        <w:pict>
          <v:shape id="_x0000_s1088" type="#_x0000_t69" style="position:absolute;left:0;text-align:left;margin-left:325.9pt;margin-top:242.2pt;width:28pt;height:13.6pt;rotation:90;z-index:251649536;mso-position-horizontal-relative:text;mso-position-vertical-relative:text" fillcolor="#cfcdcd"/>
        </w:pict>
      </w:r>
      <w:r w:rsidR="00207502">
        <w:rPr>
          <w:b/>
          <w:noProof/>
          <w:lang w:eastAsia="ru-RU"/>
        </w:rPr>
        <w:drawing>
          <wp:inline distT="0" distB="0" distL="0" distR="0">
            <wp:extent cx="9448800" cy="4861560"/>
            <wp:effectExtent l="19050" t="0" r="0" b="0"/>
            <wp:docPr id="1" name="Рисунок 1" descr="Screenshot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shot_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0" cy="486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4FD7" w:rsidRPr="00994FD7" w:rsidRDefault="00994FD7" w:rsidP="00C656BB">
      <w:pPr>
        <w:tabs>
          <w:tab w:val="left" w:pos="1128"/>
        </w:tabs>
        <w:spacing w:after="0" w:line="240" w:lineRule="auto"/>
        <w:rPr>
          <w:rFonts w:ascii="Times New Roman" w:hAnsi="Times New Roman"/>
        </w:rPr>
      </w:pPr>
      <w:r w:rsidRPr="00994FD7">
        <w:rPr>
          <w:rFonts w:ascii="Times New Roman" w:hAnsi="Times New Roman"/>
          <w:noProof/>
        </w:rPr>
        <w:pict>
          <v:shape id="_x0000_s1102" type="#_x0000_t69" style="position:absolute;margin-left:0;margin-top:19.65pt;width:28pt;height:13.6pt;rotation:180;z-index:251663872" fillcolor="#cfcdcd"/>
        </w:pict>
      </w:r>
      <w:r>
        <w:t xml:space="preserve">              - </w:t>
      </w:r>
      <w:r w:rsidRPr="00994FD7">
        <w:rPr>
          <w:rFonts w:ascii="Times New Roman" w:hAnsi="Times New Roman"/>
        </w:rPr>
        <w:t>от ул. Кали</w:t>
      </w:r>
      <w:r w:rsidR="00772279">
        <w:rPr>
          <w:rFonts w:ascii="Times New Roman" w:hAnsi="Times New Roman"/>
        </w:rPr>
        <w:t xml:space="preserve">нина до ул. Машиностроителей с </w:t>
      </w:r>
      <w:r w:rsidR="002F1EC4">
        <w:rPr>
          <w:rFonts w:ascii="Times New Roman" w:hAnsi="Times New Roman"/>
        </w:rPr>
        <w:t>10</w:t>
      </w:r>
      <w:r w:rsidRPr="00994FD7">
        <w:rPr>
          <w:rFonts w:ascii="Times New Roman" w:hAnsi="Times New Roman"/>
        </w:rPr>
        <w:t>:00 час. до 2</w:t>
      </w:r>
      <w:r w:rsidR="0066040C">
        <w:rPr>
          <w:rFonts w:ascii="Times New Roman" w:hAnsi="Times New Roman"/>
        </w:rPr>
        <w:t>4</w:t>
      </w:r>
      <w:r w:rsidR="00772279">
        <w:rPr>
          <w:rFonts w:ascii="Times New Roman" w:hAnsi="Times New Roman"/>
        </w:rPr>
        <w:t>:</w:t>
      </w:r>
      <w:r w:rsidR="0066040C">
        <w:rPr>
          <w:rFonts w:ascii="Times New Roman" w:hAnsi="Times New Roman"/>
        </w:rPr>
        <w:t>0</w:t>
      </w:r>
      <w:r w:rsidRPr="00994FD7">
        <w:rPr>
          <w:rFonts w:ascii="Times New Roman" w:hAnsi="Times New Roman"/>
        </w:rPr>
        <w:t>0 час.</w:t>
      </w:r>
    </w:p>
    <w:p w:rsidR="00B06A11" w:rsidRDefault="00994FD7" w:rsidP="00C656BB">
      <w:pPr>
        <w:tabs>
          <w:tab w:val="left" w:pos="1128"/>
        </w:tabs>
        <w:spacing w:after="0" w:line="240" w:lineRule="exact"/>
        <w:rPr>
          <w:rFonts w:ascii="Times New Roman" w:hAnsi="Times New Roman"/>
        </w:rPr>
      </w:pPr>
      <w:r w:rsidRPr="00994FD7"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</w:rPr>
        <w:t xml:space="preserve">  </w:t>
      </w:r>
      <w:r w:rsidRPr="00994FD7">
        <w:rPr>
          <w:rFonts w:ascii="Times New Roman" w:hAnsi="Times New Roman"/>
        </w:rPr>
        <w:t>- движение марш</w:t>
      </w:r>
      <w:r w:rsidR="00772279">
        <w:rPr>
          <w:rFonts w:ascii="Times New Roman" w:hAnsi="Times New Roman"/>
        </w:rPr>
        <w:t xml:space="preserve">рутных транспортных средств с </w:t>
      </w:r>
      <w:r w:rsidR="002F1EC4">
        <w:rPr>
          <w:rFonts w:ascii="Times New Roman" w:hAnsi="Times New Roman"/>
        </w:rPr>
        <w:t>10</w:t>
      </w:r>
      <w:r w:rsidR="00772279">
        <w:rPr>
          <w:rFonts w:ascii="Times New Roman" w:hAnsi="Times New Roman"/>
        </w:rPr>
        <w:t>:00 час. до 2</w:t>
      </w:r>
      <w:r w:rsidR="00464924">
        <w:rPr>
          <w:rFonts w:ascii="Times New Roman" w:hAnsi="Times New Roman"/>
        </w:rPr>
        <w:t>4</w:t>
      </w:r>
      <w:r w:rsidR="00772279">
        <w:rPr>
          <w:rFonts w:ascii="Times New Roman" w:hAnsi="Times New Roman"/>
        </w:rPr>
        <w:t>:</w:t>
      </w:r>
      <w:r w:rsidR="00464924">
        <w:rPr>
          <w:rFonts w:ascii="Times New Roman" w:hAnsi="Times New Roman"/>
        </w:rPr>
        <w:t>0</w:t>
      </w:r>
      <w:r w:rsidRPr="00994FD7">
        <w:rPr>
          <w:rFonts w:ascii="Times New Roman" w:hAnsi="Times New Roman"/>
        </w:rPr>
        <w:t>0 час. (</w:t>
      </w:r>
      <w:bookmarkStart w:id="0" w:name="_Hlk175145597"/>
      <w:r w:rsidRPr="00994FD7">
        <w:rPr>
          <w:rFonts w:ascii="Times New Roman" w:hAnsi="Times New Roman"/>
        </w:rPr>
        <w:t>Халтурина, Чернышевского, Ленина, Калинина, Кирова, Войкова</w:t>
      </w:r>
      <w:bookmarkEnd w:id="0"/>
      <w:r w:rsidRPr="00994FD7">
        <w:rPr>
          <w:rFonts w:ascii="Times New Roman" w:hAnsi="Times New Roman"/>
        </w:rPr>
        <w:t>)</w:t>
      </w:r>
    </w:p>
    <w:p w:rsidR="00C656BB" w:rsidRDefault="00C656BB" w:rsidP="00123DCC">
      <w:pPr>
        <w:tabs>
          <w:tab w:val="left" w:pos="1128"/>
        </w:tabs>
        <w:spacing w:after="0"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или  (</w:t>
      </w:r>
      <w:r w:rsidRPr="00994FD7">
        <w:rPr>
          <w:rFonts w:ascii="Times New Roman" w:hAnsi="Times New Roman"/>
        </w:rPr>
        <w:t xml:space="preserve">Халтурина, Чернышевского, Ленина, Калинина, Кирова, </w:t>
      </w:r>
      <w:r>
        <w:rPr>
          <w:rFonts w:ascii="Times New Roman" w:hAnsi="Times New Roman"/>
        </w:rPr>
        <w:t xml:space="preserve">Машиностроителей, Ленина, </w:t>
      </w:r>
      <w:r w:rsidRPr="00994FD7">
        <w:rPr>
          <w:rFonts w:ascii="Times New Roman" w:hAnsi="Times New Roman"/>
        </w:rPr>
        <w:t>Войкова</w:t>
      </w:r>
      <w:r>
        <w:rPr>
          <w:rFonts w:ascii="Times New Roman" w:hAnsi="Times New Roman"/>
        </w:rPr>
        <w:t>)</w:t>
      </w:r>
    </w:p>
    <w:p w:rsidR="00C656BB" w:rsidRDefault="00C656BB" w:rsidP="00994FD7">
      <w:pPr>
        <w:tabs>
          <w:tab w:val="left" w:pos="1128"/>
        </w:tabs>
        <w:spacing w:after="120"/>
        <w:rPr>
          <w:rFonts w:ascii="Times New Roman" w:hAnsi="Times New Roman"/>
        </w:rPr>
      </w:pPr>
    </w:p>
    <w:p w:rsidR="00C656BB" w:rsidRDefault="00C656BB" w:rsidP="00994FD7">
      <w:pPr>
        <w:tabs>
          <w:tab w:val="left" w:pos="1128"/>
        </w:tabs>
        <w:spacing w:after="120"/>
        <w:rPr>
          <w:rFonts w:ascii="Times New Roman" w:hAnsi="Times New Roman"/>
        </w:rPr>
        <w:sectPr w:rsidR="00C656BB" w:rsidSect="00C656BB">
          <w:pgSz w:w="16838" w:h="11906" w:orient="landscape" w:code="9"/>
          <w:pgMar w:top="284" w:right="1134" w:bottom="142" w:left="1134" w:header="720" w:footer="720" w:gutter="0"/>
          <w:pgNumType w:start="1"/>
          <w:cols w:space="708"/>
          <w:docGrid w:linePitch="360"/>
        </w:sectPr>
      </w:pPr>
    </w:p>
    <w:p w:rsidR="008741B6" w:rsidRDefault="002875B1" w:rsidP="00994FD7">
      <w:pPr>
        <w:pStyle w:val="a7"/>
        <w:jc w:val="both"/>
        <w:rPr>
          <w:rFonts w:ascii="Times New Roman" w:hAnsi="Times New Roman"/>
          <w:b w:val="0"/>
          <w:sz w:val="28"/>
          <w:szCs w:val="28"/>
        </w:rPr>
      </w:pPr>
      <w:r w:rsidRPr="002875B1">
        <w:rPr>
          <w:rFonts w:ascii="Times New Roman" w:hAnsi="Times New Roman"/>
          <w:b w:val="0"/>
          <w:sz w:val="28"/>
          <w:szCs w:val="28"/>
        </w:rPr>
        <w:lastRenderedPageBreak/>
        <w:t>Рассылается: дело</w:t>
      </w:r>
      <w:r w:rsidR="003C0FEC">
        <w:rPr>
          <w:rFonts w:ascii="Times New Roman" w:hAnsi="Times New Roman"/>
          <w:b w:val="0"/>
          <w:sz w:val="28"/>
          <w:szCs w:val="28"/>
        </w:rPr>
        <w:t xml:space="preserve">, </w:t>
      </w:r>
      <w:r w:rsidR="003C0FEC" w:rsidRPr="003C0FEC">
        <w:rPr>
          <w:rFonts w:ascii="Times New Roman" w:hAnsi="Times New Roman"/>
          <w:b w:val="0"/>
          <w:sz w:val="28"/>
          <w:szCs w:val="28"/>
        </w:rPr>
        <w:t>прокуратура, Мерцалова Е.А.,</w:t>
      </w:r>
      <w:r w:rsidR="0045692B">
        <w:rPr>
          <w:rFonts w:ascii="Times New Roman" w:hAnsi="Times New Roman"/>
          <w:b w:val="0"/>
          <w:sz w:val="28"/>
          <w:szCs w:val="28"/>
        </w:rPr>
        <w:t xml:space="preserve"> </w:t>
      </w:r>
      <w:r w:rsidR="00AF3DA3">
        <w:rPr>
          <w:rFonts w:ascii="Times New Roman" w:hAnsi="Times New Roman"/>
          <w:b w:val="0"/>
          <w:sz w:val="28"/>
          <w:szCs w:val="28"/>
        </w:rPr>
        <w:t xml:space="preserve">финансовое управление, </w:t>
      </w:r>
      <w:r w:rsidR="002F1EC4">
        <w:rPr>
          <w:rFonts w:ascii="Times New Roman" w:hAnsi="Times New Roman"/>
          <w:b w:val="0"/>
          <w:sz w:val="28"/>
          <w:szCs w:val="28"/>
        </w:rPr>
        <w:t xml:space="preserve">отдел экономики, </w:t>
      </w:r>
      <w:r w:rsidR="00AF3DA3">
        <w:rPr>
          <w:rFonts w:ascii="Times New Roman" w:hAnsi="Times New Roman"/>
          <w:b w:val="0"/>
          <w:sz w:val="28"/>
          <w:szCs w:val="28"/>
        </w:rPr>
        <w:t xml:space="preserve">отдел ГО и ЧС, </w:t>
      </w:r>
      <w:r w:rsidR="0045692B">
        <w:rPr>
          <w:rFonts w:ascii="Times New Roman" w:hAnsi="Times New Roman"/>
          <w:b w:val="0"/>
          <w:sz w:val="28"/>
          <w:szCs w:val="28"/>
        </w:rPr>
        <w:t>Лукоянова Н.И,</w:t>
      </w:r>
      <w:r w:rsidR="003C0FEC" w:rsidRPr="003C0FEC">
        <w:rPr>
          <w:rFonts w:ascii="Times New Roman" w:hAnsi="Times New Roman"/>
          <w:b w:val="0"/>
          <w:sz w:val="28"/>
          <w:szCs w:val="28"/>
        </w:rPr>
        <w:t xml:space="preserve"> Морозова</w:t>
      </w:r>
      <w:r w:rsidR="0045692B">
        <w:rPr>
          <w:rFonts w:ascii="Times New Roman" w:hAnsi="Times New Roman"/>
          <w:b w:val="0"/>
          <w:sz w:val="28"/>
          <w:szCs w:val="28"/>
        </w:rPr>
        <w:t xml:space="preserve"> </w:t>
      </w:r>
      <w:r w:rsidR="003C0FEC" w:rsidRPr="003C0FEC">
        <w:rPr>
          <w:rFonts w:ascii="Times New Roman" w:hAnsi="Times New Roman"/>
          <w:b w:val="0"/>
          <w:sz w:val="28"/>
          <w:szCs w:val="28"/>
        </w:rPr>
        <w:t>Т.Б.</w:t>
      </w:r>
      <w:r w:rsidR="00AF3EFA">
        <w:rPr>
          <w:rFonts w:ascii="Times New Roman" w:hAnsi="Times New Roman"/>
          <w:b w:val="0"/>
          <w:sz w:val="28"/>
          <w:szCs w:val="28"/>
        </w:rPr>
        <w:t xml:space="preserve">, </w:t>
      </w:r>
      <w:r w:rsidR="0066040C">
        <w:rPr>
          <w:rFonts w:ascii="Times New Roman" w:hAnsi="Times New Roman"/>
          <w:b w:val="0"/>
          <w:sz w:val="28"/>
          <w:szCs w:val="28"/>
        </w:rPr>
        <w:t xml:space="preserve">МКУ «ЦБУ АМР», </w:t>
      </w:r>
      <w:r w:rsidR="0073232E">
        <w:rPr>
          <w:rFonts w:ascii="Times New Roman" w:hAnsi="Times New Roman"/>
          <w:b w:val="0"/>
          <w:sz w:val="28"/>
          <w:szCs w:val="28"/>
        </w:rPr>
        <w:t>сайт, Боевой путь.</w:t>
      </w:r>
    </w:p>
    <w:p w:rsidR="00801524" w:rsidRDefault="00801524" w:rsidP="00801524">
      <w:pPr>
        <w:pStyle w:val="a5"/>
        <w:rPr>
          <w:lang w:eastAsia="en-US"/>
        </w:rPr>
      </w:pPr>
    </w:p>
    <w:p w:rsidR="00801524" w:rsidRPr="00801524" w:rsidRDefault="00801524" w:rsidP="00801524">
      <w:pPr>
        <w:pStyle w:val="a5"/>
        <w:rPr>
          <w:lang w:eastAsia="en-US"/>
        </w:rPr>
      </w:pPr>
    </w:p>
    <w:sectPr w:rsidR="00801524" w:rsidRPr="00801524" w:rsidSect="00801524">
      <w:pgSz w:w="11906" w:h="16838" w:code="9"/>
      <w:pgMar w:top="1134" w:right="851" w:bottom="1134" w:left="1259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67D1" w:rsidRDefault="00FF67D1">
      <w:r>
        <w:separator/>
      </w:r>
    </w:p>
  </w:endnote>
  <w:endnote w:type="continuationSeparator" w:id="0">
    <w:p w:rsidR="00FF67D1" w:rsidRDefault="00FF67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A22" w:rsidRPr="007D319F" w:rsidRDefault="00626A22" w:rsidP="007D319F">
    <w:pPr>
      <w:pStyle w:val="ab"/>
      <w:spacing w:after="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11646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67D1" w:rsidRDefault="00FF67D1">
      <w:r>
        <w:separator/>
      </w:r>
    </w:p>
  </w:footnote>
  <w:footnote w:type="continuationSeparator" w:id="0">
    <w:p w:rsidR="00FF67D1" w:rsidRDefault="00FF67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A22" w:rsidRPr="00BC0439" w:rsidRDefault="00626A22" w:rsidP="00BC0439">
    <w:pPr>
      <w:pStyle w:val="aa"/>
      <w:jc w:val="center"/>
      <w:rPr>
        <w:rFonts w:ascii="Times New Roman" w:hAnsi="Times New Roman"/>
        <w:sz w:val="28"/>
        <w:szCs w:val="28"/>
      </w:rPr>
    </w:pPr>
    <w:r w:rsidRPr="00BC0439">
      <w:rPr>
        <w:rStyle w:val="af0"/>
        <w:rFonts w:ascii="Times New Roman" w:hAnsi="Times New Roman"/>
        <w:sz w:val="28"/>
        <w:szCs w:val="28"/>
      </w:rPr>
      <w:fldChar w:fldCharType="begin"/>
    </w:r>
    <w:r w:rsidRPr="00BC0439">
      <w:rPr>
        <w:rStyle w:val="af0"/>
        <w:rFonts w:ascii="Times New Roman" w:hAnsi="Times New Roman"/>
        <w:sz w:val="28"/>
        <w:szCs w:val="28"/>
      </w:rPr>
      <w:instrText xml:space="preserve"> PAGE </w:instrText>
    </w:r>
    <w:r w:rsidRPr="00BC0439">
      <w:rPr>
        <w:rStyle w:val="af0"/>
        <w:rFonts w:ascii="Times New Roman" w:hAnsi="Times New Roman"/>
        <w:sz w:val="28"/>
        <w:szCs w:val="28"/>
      </w:rPr>
      <w:fldChar w:fldCharType="separate"/>
    </w:r>
    <w:r w:rsidR="00207502">
      <w:rPr>
        <w:rStyle w:val="af0"/>
        <w:rFonts w:ascii="Times New Roman" w:hAnsi="Times New Roman"/>
        <w:noProof/>
        <w:sz w:val="28"/>
        <w:szCs w:val="28"/>
      </w:rPr>
      <w:t>1</w:t>
    </w:r>
    <w:r w:rsidRPr="00BC0439">
      <w:rPr>
        <w:rStyle w:val="af0"/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55363CE3"/>
    <w:multiLevelType w:val="hybridMultilevel"/>
    <w:tmpl w:val="1D3262FC"/>
    <w:lvl w:ilvl="0" w:tplc="F2EE167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A8375C"/>
    <w:rsid w:val="00020ECC"/>
    <w:rsid w:val="00055CC7"/>
    <w:rsid w:val="00064595"/>
    <w:rsid w:val="00066153"/>
    <w:rsid w:val="0007188D"/>
    <w:rsid w:val="0007680A"/>
    <w:rsid w:val="00097994"/>
    <w:rsid w:val="000B7ECC"/>
    <w:rsid w:val="000C2D90"/>
    <w:rsid w:val="00123DCC"/>
    <w:rsid w:val="001412F2"/>
    <w:rsid w:val="00143108"/>
    <w:rsid w:val="00144426"/>
    <w:rsid w:val="001827CE"/>
    <w:rsid w:val="00184AF3"/>
    <w:rsid w:val="00186E80"/>
    <w:rsid w:val="00187B1E"/>
    <w:rsid w:val="001B1C26"/>
    <w:rsid w:val="001B2E61"/>
    <w:rsid w:val="001B4CCC"/>
    <w:rsid w:val="001B5B04"/>
    <w:rsid w:val="001D2D1F"/>
    <w:rsid w:val="001F5FFC"/>
    <w:rsid w:val="002047B7"/>
    <w:rsid w:val="00207502"/>
    <w:rsid w:val="00242AFD"/>
    <w:rsid w:val="00284450"/>
    <w:rsid w:val="002875B1"/>
    <w:rsid w:val="00293817"/>
    <w:rsid w:val="002E55CD"/>
    <w:rsid w:val="002F1EC4"/>
    <w:rsid w:val="0030188F"/>
    <w:rsid w:val="00311DAC"/>
    <w:rsid w:val="00317088"/>
    <w:rsid w:val="0036013B"/>
    <w:rsid w:val="00367937"/>
    <w:rsid w:val="00392876"/>
    <w:rsid w:val="003A1991"/>
    <w:rsid w:val="003A759B"/>
    <w:rsid w:val="003B1776"/>
    <w:rsid w:val="003B298E"/>
    <w:rsid w:val="003C0FEC"/>
    <w:rsid w:val="003E530E"/>
    <w:rsid w:val="00415086"/>
    <w:rsid w:val="004160BD"/>
    <w:rsid w:val="004235D6"/>
    <w:rsid w:val="0045692B"/>
    <w:rsid w:val="00464924"/>
    <w:rsid w:val="0047083E"/>
    <w:rsid w:val="00482A25"/>
    <w:rsid w:val="004E7249"/>
    <w:rsid w:val="004F6BB4"/>
    <w:rsid w:val="00502F96"/>
    <w:rsid w:val="00505860"/>
    <w:rsid w:val="005118E3"/>
    <w:rsid w:val="0051252A"/>
    <w:rsid w:val="0052131D"/>
    <w:rsid w:val="005258AC"/>
    <w:rsid w:val="005840C7"/>
    <w:rsid w:val="005955BE"/>
    <w:rsid w:val="005C0CFC"/>
    <w:rsid w:val="005E452A"/>
    <w:rsid w:val="005F3105"/>
    <w:rsid w:val="00626A22"/>
    <w:rsid w:val="0066040C"/>
    <w:rsid w:val="00663957"/>
    <w:rsid w:val="006859AF"/>
    <w:rsid w:val="006B056B"/>
    <w:rsid w:val="006B3038"/>
    <w:rsid w:val="006C1FA8"/>
    <w:rsid w:val="006F2B94"/>
    <w:rsid w:val="00703323"/>
    <w:rsid w:val="00715A69"/>
    <w:rsid w:val="00721BFB"/>
    <w:rsid w:val="0073232E"/>
    <w:rsid w:val="00736573"/>
    <w:rsid w:val="0074623D"/>
    <w:rsid w:val="0074721E"/>
    <w:rsid w:val="0075291D"/>
    <w:rsid w:val="00772279"/>
    <w:rsid w:val="007845AA"/>
    <w:rsid w:val="00792576"/>
    <w:rsid w:val="007D319F"/>
    <w:rsid w:val="00801524"/>
    <w:rsid w:val="00827699"/>
    <w:rsid w:val="008741B6"/>
    <w:rsid w:val="008936EC"/>
    <w:rsid w:val="008A3B10"/>
    <w:rsid w:val="008C71F3"/>
    <w:rsid w:val="008D795B"/>
    <w:rsid w:val="009051C8"/>
    <w:rsid w:val="009145E6"/>
    <w:rsid w:val="00920A1F"/>
    <w:rsid w:val="00951A5F"/>
    <w:rsid w:val="00986C10"/>
    <w:rsid w:val="00994FD7"/>
    <w:rsid w:val="009C011A"/>
    <w:rsid w:val="00A07770"/>
    <w:rsid w:val="00A16F73"/>
    <w:rsid w:val="00A26119"/>
    <w:rsid w:val="00A442D4"/>
    <w:rsid w:val="00A701BA"/>
    <w:rsid w:val="00A8375C"/>
    <w:rsid w:val="00A96DD4"/>
    <w:rsid w:val="00AA4B5D"/>
    <w:rsid w:val="00AB176C"/>
    <w:rsid w:val="00AE0B25"/>
    <w:rsid w:val="00AF3DA3"/>
    <w:rsid w:val="00AF3EFA"/>
    <w:rsid w:val="00B01DB0"/>
    <w:rsid w:val="00B06A11"/>
    <w:rsid w:val="00B1261A"/>
    <w:rsid w:val="00B326AD"/>
    <w:rsid w:val="00B45881"/>
    <w:rsid w:val="00B51081"/>
    <w:rsid w:val="00B921B5"/>
    <w:rsid w:val="00BC0439"/>
    <w:rsid w:val="00C17F88"/>
    <w:rsid w:val="00C277DC"/>
    <w:rsid w:val="00C3169C"/>
    <w:rsid w:val="00C41D45"/>
    <w:rsid w:val="00C656BB"/>
    <w:rsid w:val="00C7450A"/>
    <w:rsid w:val="00CD474F"/>
    <w:rsid w:val="00D00722"/>
    <w:rsid w:val="00D01CF3"/>
    <w:rsid w:val="00D2211B"/>
    <w:rsid w:val="00D51872"/>
    <w:rsid w:val="00D74A2C"/>
    <w:rsid w:val="00D75FC3"/>
    <w:rsid w:val="00DC6211"/>
    <w:rsid w:val="00DF3619"/>
    <w:rsid w:val="00E24B98"/>
    <w:rsid w:val="00E312F5"/>
    <w:rsid w:val="00E41A90"/>
    <w:rsid w:val="00E44A2C"/>
    <w:rsid w:val="00E755D0"/>
    <w:rsid w:val="00E76EE0"/>
    <w:rsid w:val="00EA4AC4"/>
    <w:rsid w:val="00EB38A4"/>
    <w:rsid w:val="00EC14C6"/>
    <w:rsid w:val="00EC68FA"/>
    <w:rsid w:val="00ED7507"/>
    <w:rsid w:val="00F22F1F"/>
    <w:rsid w:val="00F31ED4"/>
    <w:rsid w:val="00F46A4B"/>
    <w:rsid w:val="00F647F5"/>
    <w:rsid w:val="00FE6A30"/>
    <w:rsid w:val="00FF6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319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152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D319F"/>
    <w:pPr>
      <w:keepNext/>
      <w:numPr>
        <w:ilvl w:val="1"/>
        <w:numId w:val="2"/>
      </w:numPr>
      <w:spacing w:after="0" w:line="240" w:lineRule="auto"/>
      <w:ind w:left="1785"/>
      <w:jc w:val="right"/>
      <w:outlineLvl w:val="1"/>
    </w:pPr>
    <w:rPr>
      <w:rFonts w:ascii="Times New Roman" w:eastAsia="Calibri" w:hAnsi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a6"/>
    <w:rsid w:val="00AE0B25"/>
    <w:pPr>
      <w:spacing w:line="360" w:lineRule="exact"/>
      <w:ind w:firstLine="720"/>
      <w:jc w:val="both"/>
    </w:pPr>
    <w:rPr>
      <w:rFonts w:ascii="Times New Roman" w:hAnsi="Times New Roman"/>
      <w:b/>
      <w:sz w:val="28"/>
      <w:szCs w:val="20"/>
      <w:lang w:eastAsia="ru-RU"/>
    </w:rPr>
  </w:style>
  <w:style w:type="paragraph" w:customStyle="1" w:styleId="a7">
    <w:name w:val="Заголовок к тексту"/>
    <w:basedOn w:val="a"/>
    <w:next w:val="a5"/>
    <w:rsid w:val="00AE0B25"/>
    <w:pPr>
      <w:suppressAutoHyphens/>
      <w:spacing w:after="480" w:line="240" w:lineRule="exact"/>
    </w:pPr>
    <w:rPr>
      <w:b/>
    </w:rPr>
  </w:style>
  <w:style w:type="paragraph" w:customStyle="1" w:styleId="a8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9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header"/>
    <w:basedOn w:val="a"/>
    <w:rsid w:val="00AE0B25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AE0B25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locked/>
    <w:rsid w:val="007D319F"/>
    <w:rPr>
      <w:rFonts w:eastAsia="Calibri"/>
      <w:sz w:val="28"/>
      <w:szCs w:val="28"/>
      <w:lang w:val="ru-RU" w:eastAsia="ar-SA" w:bidi="ar-SA"/>
    </w:rPr>
  </w:style>
  <w:style w:type="character" w:customStyle="1" w:styleId="a6">
    <w:name w:val="Основной текст Знак"/>
    <w:link w:val="a5"/>
    <w:locked/>
    <w:rsid w:val="007D319F"/>
    <w:rPr>
      <w:b/>
      <w:sz w:val="28"/>
      <w:lang w:val="ru-RU" w:eastAsia="ru-RU" w:bidi="ar-SA"/>
    </w:rPr>
  </w:style>
  <w:style w:type="paragraph" w:customStyle="1" w:styleId="ListParagraph">
    <w:name w:val="List Paragraph"/>
    <w:basedOn w:val="a"/>
    <w:rsid w:val="007D319F"/>
    <w:pPr>
      <w:ind w:left="720"/>
      <w:contextualSpacing/>
    </w:pPr>
  </w:style>
  <w:style w:type="character" w:styleId="ad">
    <w:name w:val="Hyperlink"/>
    <w:rsid w:val="00EC68FA"/>
    <w:rPr>
      <w:color w:val="0000FF"/>
      <w:u w:val="single"/>
    </w:rPr>
  </w:style>
  <w:style w:type="paragraph" w:customStyle="1" w:styleId="Style5">
    <w:name w:val="Style5"/>
    <w:basedOn w:val="a"/>
    <w:rsid w:val="00EC68FA"/>
    <w:pPr>
      <w:widowControl w:val="0"/>
      <w:autoSpaceDE w:val="0"/>
      <w:autoSpaceDN w:val="0"/>
      <w:adjustRightInd w:val="0"/>
      <w:spacing w:after="0" w:line="322" w:lineRule="exact"/>
      <w:ind w:firstLine="710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EC68FA"/>
    <w:rPr>
      <w:rFonts w:ascii="Times New Roman" w:hAnsi="Times New Roman" w:cs="Times New Roman" w:hint="default"/>
      <w:sz w:val="26"/>
      <w:szCs w:val="26"/>
    </w:rPr>
  </w:style>
  <w:style w:type="table" w:styleId="ae">
    <w:name w:val="Table Grid"/>
    <w:basedOn w:val="a1"/>
    <w:uiPriority w:val="59"/>
    <w:rsid w:val="0045692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45692B"/>
    <w:pPr>
      <w:ind w:left="720"/>
      <w:contextualSpacing/>
    </w:pPr>
    <w:rPr>
      <w:rFonts w:eastAsia="Calibri"/>
    </w:rPr>
  </w:style>
  <w:style w:type="character" w:styleId="af0">
    <w:name w:val="page number"/>
    <w:basedOn w:val="a0"/>
    <w:rsid w:val="00BC0439"/>
  </w:style>
  <w:style w:type="character" w:customStyle="1" w:styleId="10">
    <w:name w:val="Заголовок 1 Знак"/>
    <w:basedOn w:val="a0"/>
    <w:link w:val="1"/>
    <w:rsid w:val="0080152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21">
    <w:name w:val="Body Text 2"/>
    <w:basedOn w:val="a"/>
    <w:link w:val="22"/>
    <w:unhideWhenUsed/>
    <w:rsid w:val="00801524"/>
    <w:pPr>
      <w:spacing w:after="120" w:line="48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801524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9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1133BF-5FAC-4914-83A3-26D41F662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0</TotalTime>
  <Pages>5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праздновании 70-летия со дня присвоения Александровску статуса города</vt:lpstr>
    </vt:vector>
  </TitlesOfParts>
  <Company>XXXXX</Company>
  <LinksUpToDate>false</LinksUpToDate>
  <CharactersWithSpaces>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праздновании 70-летия со дня присвоения Александровску статуса города</dc:title>
  <dc:creator>OVZIMINA</dc:creator>
  <cp:lastModifiedBy>Администратор</cp:lastModifiedBy>
  <cp:revision>2</cp:revision>
  <cp:lastPrinted>2025-08-15T05:05:00Z</cp:lastPrinted>
  <dcterms:created xsi:type="dcterms:W3CDTF">2025-08-15T09:16:00Z</dcterms:created>
  <dcterms:modified xsi:type="dcterms:W3CDTF">2025-08-15T09:16:00Z</dcterms:modified>
</cp:coreProperties>
</file>