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F83D2CC">
                <wp:simplePos x="0" y="0"/>
                <wp:positionH relativeFrom="margin">
                  <wp:posOffset>-5080</wp:posOffset>
                </wp:positionH>
                <wp:positionV relativeFrom="page">
                  <wp:posOffset>2847975</wp:posOffset>
                </wp:positionV>
                <wp:extent cx="2990850" cy="12287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14F3E19F" w:rsidR="002859FA" w:rsidRPr="006B00BE" w:rsidRDefault="006B00BE" w:rsidP="003C0B2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 w:rsidRPr="006B00B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 признании </w:t>
                            </w:r>
                            <w:proofErr w:type="gramStart"/>
                            <w:r w:rsidRPr="006B00BE">
                              <w:rPr>
                                <w:b/>
                                <w:sz w:val="24"/>
                                <w:szCs w:val="24"/>
                              </w:rPr>
                              <w:t>утратившим</w:t>
                            </w:r>
                            <w:proofErr w:type="gramEnd"/>
                            <w:r w:rsidRPr="006B00B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силу решения Александровской городской Думы от 10.08.2004 № 243 «Об утверждении Правил содержания домашних животных в городе и пригороде»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bookmarkEnd w:id="0"/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.4pt;margin-top:224.25pt;width:235.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zl7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" filled="f" stroked="f">
                <v:textbox inset="0,0,0,0">
                  <w:txbxContent>
                    <w:p w14:paraId="0C111008" w14:textId="14F3E19F" w:rsidR="002859FA" w:rsidRPr="006B00BE" w:rsidRDefault="006B00BE" w:rsidP="003C0B2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1" w:name="_GoBack"/>
                      <w:r w:rsidRPr="006B00BE">
                        <w:rPr>
                          <w:b/>
                          <w:sz w:val="24"/>
                          <w:szCs w:val="24"/>
                        </w:rPr>
                        <w:t xml:space="preserve">О признании </w:t>
                      </w:r>
                      <w:proofErr w:type="gramStart"/>
                      <w:r w:rsidRPr="006B00BE">
                        <w:rPr>
                          <w:b/>
                          <w:sz w:val="24"/>
                          <w:szCs w:val="24"/>
                        </w:rPr>
                        <w:t>утратившим</w:t>
                      </w:r>
                      <w:proofErr w:type="gramEnd"/>
                      <w:r w:rsidRPr="006B00BE">
                        <w:rPr>
                          <w:b/>
                          <w:sz w:val="24"/>
                          <w:szCs w:val="24"/>
                        </w:rPr>
                        <w:t xml:space="preserve"> силу решения Александровской городской Думы от 10.08.2004 № 243 «Об утверждении Правил содержания домашних животных в городе и пригороде»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bookmarkEnd w:id="1"/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5B4BFC8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B00BE">
                              <w:rPr>
                                <w:b/>
                                <w:bCs/>
                                <w:szCs w:val="28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5B4BFC8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B00BE">
                        <w:rPr>
                          <w:b/>
                          <w:bCs/>
                          <w:szCs w:val="28"/>
                        </w:rPr>
                        <w:t>70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49CC097C" w:rsidR="002E3BE0" w:rsidRPr="003C0B22" w:rsidRDefault="006B00B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066159">
        <w:t>В соответствии</w:t>
      </w:r>
      <w:r>
        <w:t xml:space="preserve"> </w:t>
      </w:r>
      <w:r w:rsidRPr="008E03EB">
        <w:t>с Уставом Александровского муниципального округа</w:t>
      </w:r>
      <w:r w:rsidRPr="00066159">
        <w:t>,</w:t>
      </w:r>
      <w:r>
        <w:t xml:space="preserve"> рассмотрев </w:t>
      </w:r>
      <w:r w:rsidRPr="009A2229">
        <w:t xml:space="preserve">экспертное заключение ГКУ «Государственное юридическое бюро Пермского края» № 200 от 18.06.2024 на решение </w:t>
      </w:r>
      <w:r w:rsidRPr="009A2229">
        <w:rPr>
          <w:szCs w:val="28"/>
        </w:rPr>
        <w:t>Александровской городской Думы от 10.08.2004 № 243 «Об утверждении Правил содержания домашних животных в городе и пригороде»</w:t>
      </w:r>
      <w:r w:rsidR="006D1BBC" w:rsidRPr="00A76924">
        <w:rPr>
          <w:szCs w:val="28"/>
        </w:rPr>
        <w:t xml:space="preserve">, </w:t>
      </w:r>
      <w:r w:rsidR="002E3BE0" w:rsidRPr="00A76924">
        <w:rPr>
          <w:szCs w:val="28"/>
        </w:rPr>
        <w:t>Дума</w:t>
      </w:r>
      <w:r w:rsidR="002E3BE0" w:rsidRPr="003C0B22">
        <w:rPr>
          <w:szCs w:val="28"/>
        </w:rPr>
        <w:t xml:space="preserve">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67AEE98A" w14:textId="77777777" w:rsidR="006B00BE" w:rsidRPr="006B00BE" w:rsidRDefault="006B00BE" w:rsidP="006B00BE">
      <w:pPr>
        <w:pStyle w:val="2"/>
        <w:spacing w:after="0" w:line="240" w:lineRule="auto"/>
        <w:ind w:firstLine="709"/>
        <w:jc w:val="both"/>
        <w:rPr>
          <w:szCs w:val="28"/>
        </w:rPr>
      </w:pPr>
      <w:r w:rsidRPr="006B00BE">
        <w:rPr>
          <w:szCs w:val="28"/>
        </w:rPr>
        <w:t>1. Признать утратившим силу решение Александровской городской Думы от 10.08.2004 № 243 «Об утверждении Правил содержания домашних животных в городе и пригороде».</w:t>
      </w:r>
    </w:p>
    <w:p w14:paraId="3C4237FD" w14:textId="77777777" w:rsidR="006B00BE" w:rsidRPr="006B00BE" w:rsidRDefault="006B00BE" w:rsidP="006B00BE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6B00BE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6B00BE">
        <w:rPr>
          <w:szCs w:val="28"/>
        </w:rPr>
        <w:t>Александровского муниципального округа</w:t>
      </w:r>
      <w:r w:rsidRPr="006B00BE">
        <w:rPr>
          <w:bCs/>
          <w:color w:val="000000"/>
          <w:szCs w:val="28"/>
        </w:rPr>
        <w:t xml:space="preserve"> Пермского края (</w:t>
      </w:r>
      <w:r w:rsidRPr="006B00BE">
        <w:rPr>
          <w:bCs/>
          <w:color w:val="000000"/>
          <w:szCs w:val="28"/>
          <w:lang w:val="en-US"/>
        </w:rPr>
        <w:t>www</w:t>
      </w:r>
      <w:r w:rsidRPr="006B00BE">
        <w:rPr>
          <w:bCs/>
          <w:color w:val="000000"/>
          <w:szCs w:val="28"/>
        </w:rPr>
        <w:t>.</w:t>
      </w:r>
      <w:r w:rsidRPr="006B00BE">
        <w:rPr>
          <w:rStyle w:val="af3"/>
          <w:rFonts w:eastAsia="Arial"/>
          <w:szCs w:val="28"/>
        </w:rPr>
        <w:t>aleksraion.ru).</w:t>
      </w:r>
    </w:p>
    <w:p w14:paraId="536AAB1E" w14:textId="77777777" w:rsidR="006B00BE" w:rsidRPr="006B00BE" w:rsidRDefault="006B00BE" w:rsidP="006B00BE">
      <w:pPr>
        <w:pStyle w:val="af5"/>
        <w:spacing w:after="200"/>
        <w:ind w:left="0" w:firstLine="709"/>
        <w:jc w:val="both"/>
      </w:pPr>
      <w:r w:rsidRPr="006B00BE">
        <w:t>3. Настоящее решение вступает в силу со дня его официального опубликования</w:t>
      </w:r>
      <w:r w:rsidRPr="006B00BE">
        <w:rPr>
          <w:rStyle w:val="af3"/>
          <w:rFonts w:eastAsia="Arial"/>
        </w:rPr>
        <w:t>.</w:t>
      </w:r>
    </w:p>
    <w:p w14:paraId="3411526E" w14:textId="77777777" w:rsidR="00F60D0B" w:rsidRPr="00A76924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D6A6A8F" w14:textId="77777777" w:rsidR="007A241B" w:rsidRPr="009112C6" w:rsidRDefault="007A241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91B1344" w14:textId="77777777" w:rsidR="006B00BE" w:rsidRPr="009112C6" w:rsidRDefault="006B00BE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2B7581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9D4591" w14:textId="77777777" w:rsidR="00DF4C6F" w:rsidRDefault="00DF4C6F">
      <w:r>
        <w:separator/>
      </w:r>
    </w:p>
    <w:p w14:paraId="2782A8F7" w14:textId="77777777" w:rsidR="00DF4C6F" w:rsidRDefault="00DF4C6F"/>
  </w:endnote>
  <w:endnote w:type="continuationSeparator" w:id="0">
    <w:p w14:paraId="31BDFC7C" w14:textId="77777777" w:rsidR="00DF4C6F" w:rsidRDefault="00DF4C6F">
      <w:r>
        <w:continuationSeparator/>
      </w:r>
    </w:p>
    <w:p w14:paraId="608C0081" w14:textId="77777777" w:rsidR="00DF4C6F" w:rsidRDefault="00DF4C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0E5A1F" w14:textId="77777777" w:rsidR="00DF4C6F" w:rsidRDefault="00DF4C6F">
      <w:r>
        <w:separator/>
      </w:r>
    </w:p>
    <w:p w14:paraId="34A420B1" w14:textId="77777777" w:rsidR="00DF4C6F" w:rsidRDefault="00DF4C6F"/>
  </w:footnote>
  <w:footnote w:type="continuationSeparator" w:id="0">
    <w:p w14:paraId="3128B63C" w14:textId="77777777" w:rsidR="00DF4C6F" w:rsidRDefault="00DF4C6F">
      <w:r>
        <w:continuationSeparator/>
      </w:r>
    </w:p>
    <w:p w14:paraId="01E3E4B5" w14:textId="77777777" w:rsidR="00DF4C6F" w:rsidRDefault="00DF4C6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0BE" w:rsidRPr="006B00BE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B7581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C0B22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B00BE"/>
    <w:rsid w:val="006D1BBC"/>
    <w:rsid w:val="006D1FCA"/>
    <w:rsid w:val="006D443E"/>
    <w:rsid w:val="006D779B"/>
    <w:rsid w:val="007354B4"/>
    <w:rsid w:val="00736B92"/>
    <w:rsid w:val="00750122"/>
    <w:rsid w:val="00761D5E"/>
    <w:rsid w:val="007A241B"/>
    <w:rsid w:val="007C4161"/>
    <w:rsid w:val="007E2CF2"/>
    <w:rsid w:val="007E5F58"/>
    <w:rsid w:val="007F5F8D"/>
    <w:rsid w:val="00805512"/>
    <w:rsid w:val="0081382F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7692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DF4C6F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8B2F4-3BB1-4B66-84F2-EB37A99D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2024-08-15T11:13:00Z</cp:lastPrinted>
  <dcterms:created xsi:type="dcterms:W3CDTF">2024-08-15T11:16:00Z</dcterms:created>
  <dcterms:modified xsi:type="dcterms:W3CDTF">2024-08-15T11:16:00Z</dcterms:modified>
</cp:coreProperties>
</file>